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52731" w14:textId="3591A831" w:rsidR="006D4BB2" w:rsidRPr="006D4BB2" w:rsidRDefault="006D4BB2" w:rsidP="00BD3536">
      <w:pPr>
        <w:tabs>
          <w:tab w:val="left" w:pos="5220"/>
        </w:tabs>
        <w:spacing w:after="0"/>
        <w:jc w:val="center"/>
        <w:rPr>
          <w:b/>
          <w:bCs/>
          <w:szCs w:val="24"/>
        </w:rPr>
      </w:pPr>
    </w:p>
    <w:p w14:paraId="533D46FC" w14:textId="6A9665D1" w:rsidR="006D4BB2" w:rsidRPr="006D4BB2" w:rsidRDefault="006D4BB2" w:rsidP="00BD3536">
      <w:pPr>
        <w:spacing w:after="0"/>
        <w:jc w:val="center"/>
        <w:rPr>
          <w:b/>
          <w:bCs/>
          <w:szCs w:val="24"/>
        </w:rPr>
      </w:pPr>
      <w:r w:rsidRPr="006D4BB2">
        <w:rPr>
          <w:b/>
          <w:bCs/>
          <w:szCs w:val="24"/>
        </w:rPr>
        <w:t>RESEARCH PROPOSA</w:t>
      </w:r>
      <w:r w:rsidR="005C1278">
        <w:rPr>
          <w:b/>
          <w:bCs/>
          <w:szCs w:val="24"/>
        </w:rPr>
        <w:t xml:space="preserve">L </w:t>
      </w:r>
      <w:r w:rsidRPr="006D4BB2">
        <w:rPr>
          <w:b/>
          <w:bCs/>
          <w:szCs w:val="24"/>
        </w:rPr>
        <w:t>TEMPLATE</w:t>
      </w:r>
    </w:p>
    <w:p w14:paraId="267EA375" w14:textId="5B10F184" w:rsidR="008373CA" w:rsidRDefault="005C1278" w:rsidP="00FF41C3">
      <w:pPr>
        <w:spacing w:after="0"/>
        <w:jc w:val="center"/>
        <w:rPr>
          <w:b/>
          <w:bCs/>
          <w:szCs w:val="24"/>
        </w:rPr>
      </w:pPr>
      <w:r>
        <w:rPr>
          <w:b/>
          <w:bCs/>
          <w:szCs w:val="24"/>
        </w:rPr>
        <w:t xml:space="preserve">TREASURES </w:t>
      </w:r>
      <w:r w:rsidR="00FF41C3">
        <w:rPr>
          <w:b/>
          <w:bCs/>
          <w:szCs w:val="24"/>
        </w:rPr>
        <w:t>–</w:t>
      </w:r>
      <w:r w:rsidR="008373CA">
        <w:rPr>
          <w:b/>
          <w:bCs/>
          <w:szCs w:val="24"/>
        </w:rPr>
        <w:t xml:space="preserve"> Core</w:t>
      </w:r>
      <w:r w:rsidR="000B5CF7">
        <w:rPr>
          <w:b/>
          <w:bCs/>
          <w:szCs w:val="24"/>
        </w:rPr>
        <w:t xml:space="preserve"> and </w:t>
      </w:r>
      <w:r w:rsidR="008373CA">
        <w:rPr>
          <w:b/>
          <w:bCs/>
          <w:szCs w:val="24"/>
        </w:rPr>
        <w:t>Partn</w:t>
      </w:r>
      <w:r w:rsidR="001B16BF">
        <w:rPr>
          <w:b/>
          <w:bCs/>
          <w:szCs w:val="24"/>
        </w:rPr>
        <w:t>er</w:t>
      </w:r>
      <w:r w:rsidR="008373CA">
        <w:rPr>
          <w:b/>
          <w:bCs/>
          <w:szCs w:val="24"/>
        </w:rPr>
        <w:t>ship Funding Applications</w:t>
      </w:r>
    </w:p>
    <w:p w14:paraId="52A5B2AA" w14:textId="77777777" w:rsidR="008373CA" w:rsidRPr="006D4BB2" w:rsidRDefault="008373CA" w:rsidP="008373CA">
      <w:pPr>
        <w:spacing w:after="0"/>
        <w:jc w:val="center"/>
        <w:rPr>
          <w:b/>
          <w:bCs/>
          <w:szCs w:val="24"/>
        </w:rPr>
      </w:pPr>
    </w:p>
    <w:p w14:paraId="0E6CB80B" w14:textId="1845142D" w:rsidR="000B5CF7" w:rsidRDefault="007A34DD" w:rsidP="000B5CF7">
      <w:pPr>
        <w:jc w:val="center"/>
        <w:rPr>
          <w:rFonts w:cs="Arial"/>
          <w:szCs w:val="24"/>
        </w:rPr>
      </w:pPr>
      <w:r>
        <w:rPr>
          <w:rFonts w:cs="Arial"/>
          <w:szCs w:val="24"/>
        </w:rPr>
        <w:t>P</w:t>
      </w:r>
      <w:r w:rsidRPr="007A34DD">
        <w:rPr>
          <w:rFonts w:cs="Arial"/>
          <w:szCs w:val="24"/>
        </w:rPr>
        <w:t xml:space="preserve">lease submit </w:t>
      </w:r>
      <w:r w:rsidR="005B6824">
        <w:rPr>
          <w:rFonts w:cs="Arial"/>
          <w:szCs w:val="24"/>
        </w:rPr>
        <w:t xml:space="preserve">your </w:t>
      </w:r>
      <w:r w:rsidR="000F1792">
        <w:rPr>
          <w:rFonts w:cs="Arial"/>
          <w:szCs w:val="24"/>
        </w:rPr>
        <w:t>proposal</w:t>
      </w:r>
      <w:r w:rsidRPr="007A34DD">
        <w:rPr>
          <w:rFonts w:cs="Arial"/>
          <w:szCs w:val="24"/>
        </w:rPr>
        <w:t xml:space="preserve"> in </w:t>
      </w:r>
      <w:r w:rsidRPr="00241F84">
        <w:rPr>
          <w:rFonts w:cs="Arial"/>
          <w:szCs w:val="24"/>
          <w:u w:val="single"/>
        </w:rPr>
        <w:t>MS Word format</w:t>
      </w:r>
      <w:r w:rsidRPr="007A34DD">
        <w:rPr>
          <w:rFonts w:cs="Arial"/>
          <w:szCs w:val="24"/>
        </w:rPr>
        <w:t xml:space="preserve"> using </w:t>
      </w:r>
      <w:r w:rsidRPr="00241F84">
        <w:rPr>
          <w:rFonts w:cs="Arial"/>
          <w:szCs w:val="24"/>
          <w:u w:val="single"/>
        </w:rPr>
        <w:t>Arial font size 12</w:t>
      </w:r>
      <w:r w:rsidRPr="007A34DD">
        <w:rPr>
          <w:rFonts w:cs="Arial"/>
          <w:szCs w:val="24"/>
        </w:rPr>
        <w:t>.</w:t>
      </w:r>
    </w:p>
    <w:p w14:paraId="5F823FD5" w14:textId="1FD4F5CB" w:rsidR="00E61F81" w:rsidRDefault="005F6456" w:rsidP="000B5CF7">
      <w:pPr>
        <w:jc w:val="center"/>
        <w:rPr>
          <w:rFonts w:cs="Arial"/>
          <w:b/>
          <w:bCs/>
          <w:szCs w:val="24"/>
        </w:rPr>
      </w:pPr>
      <w:r>
        <w:rPr>
          <w:rFonts w:cs="Arial"/>
          <w:szCs w:val="24"/>
        </w:rPr>
        <w:t>A</w:t>
      </w:r>
      <w:r w:rsidR="007A34DD" w:rsidRPr="007A34DD">
        <w:rPr>
          <w:rFonts w:cs="Arial"/>
          <w:szCs w:val="24"/>
        </w:rPr>
        <w:t xml:space="preserve">ll submissions </w:t>
      </w:r>
      <w:r>
        <w:rPr>
          <w:rFonts w:cs="Arial"/>
          <w:szCs w:val="24"/>
        </w:rPr>
        <w:t>shall</w:t>
      </w:r>
      <w:r w:rsidR="007A34DD" w:rsidRPr="007A34DD">
        <w:rPr>
          <w:rFonts w:cs="Arial"/>
          <w:szCs w:val="24"/>
        </w:rPr>
        <w:t xml:space="preserve"> be </w:t>
      </w:r>
      <w:r w:rsidR="005B6824">
        <w:rPr>
          <w:rFonts w:cs="Arial"/>
          <w:szCs w:val="24"/>
        </w:rPr>
        <w:t>written</w:t>
      </w:r>
      <w:r w:rsidR="007A34DD" w:rsidRPr="007A34DD">
        <w:rPr>
          <w:rFonts w:cs="Arial"/>
          <w:szCs w:val="24"/>
        </w:rPr>
        <w:t xml:space="preserve"> in English.</w:t>
      </w:r>
      <w:r w:rsidR="00792A03" w:rsidRPr="00792A03">
        <w:rPr>
          <w:rFonts w:cs="Arial"/>
          <w:szCs w:val="24"/>
        </w:rPr>
        <w:t xml:space="preserve"> </w:t>
      </w:r>
    </w:p>
    <w:tbl>
      <w:tblPr>
        <w:tblStyle w:val="TableGrid"/>
        <w:tblW w:w="0" w:type="auto"/>
        <w:tblLook w:val="04A0" w:firstRow="1" w:lastRow="0" w:firstColumn="1" w:lastColumn="0" w:noHBand="0" w:noVBand="1"/>
      </w:tblPr>
      <w:tblGrid>
        <w:gridCol w:w="4841"/>
        <w:gridCol w:w="4175"/>
      </w:tblGrid>
      <w:tr w:rsidR="00241F84" w:rsidRPr="00835E15" w14:paraId="39AF0560" w14:textId="77777777" w:rsidTr="00241F84">
        <w:trPr>
          <w:trHeight w:val="419"/>
        </w:trPr>
        <w:tc>
          <w:tcPr>
            <w:tcW w:w="4841" w:type="dxa"/>
            <w:tcBorders>
              <w:top w:val="nil"/>
              <w:left w:val="nil"/>
              <w:bottom w:val="single" w:sz="4" w:space="0" w:color="auto"/>
              <w:right w:val="nil"/>
            </w:tcBorders>
          </w:tcPr>
          <w:p w14:paraId="649F48F7" w14:textId="74A8BAC4" w:rsidR="00241F84" w:rsidRPr="00241F84" w:rsidRDefault="00241F84" w:rsidP="00BD3536">
            <w:pPr>
              <w:pStyle w:val="ListParagraph"/>
              <w:numPr>
                <w:ilvl w:val="0"/>
                <w:numId w:val="5"/>
              </w:numPr>
              <w:rPr>
                <w:rFonts w:cs="Arial"/>
                <w:b/>
                <w:szCs w:val="24"/>
              </w:rPr>
            </w:pPr>
            <w:r w:rsidRPr="004B7D14">
              <w:rPr>
                <w:rFonts w:cs="Arial"/>
                <w:b/>
                <w:szCs w:val="24"/>
              </w:rPr>
              <w:t>Overview</w:t>
            </w:r>
          </w:p>
        </w:tc>
        <w:tc>
          <w:tcPr>
            <w:tcW w:w="4175" w:type="dxa"/>
            <w:tcBorders>
              <w:top w:val="nil"/>
              <w:left w:val="nil"/>
              <w:bottom w:val="single" w:sz="4" w:space="0" w:color="auto"/>
              <w:right w:val="nil"/>
            </w:tcBorders>
          </w:tcPr>
          <w:p w14:paraId="4DBF29AF" w14:textId="77777777" w:rsidR="00241F84" w:rsidRDefault="00241F84" w:rsidP="00BD3536">
            <w:pPr>
              <w:pStyle w:val="ListParagraph"/>
              <w:ind w:left="0"/>
              <w:rPr>
                <w:rStyle w:val="Styleforproposalinputs"/>
              </w:rPr>
            </w:pPr>
          </w:p>
        </w:tc>
      </w:tr>
      <w:tr w:rsidR="00241F84" w:rsidRPr="00835E15" w14:paraId="4BF7E58A" w14:textId="77777777" w:rsidTr="000742CD">
        <w:trPr>
          <w:trHeight w:val="419"/>
        </w:trPr>
        <w:tc>
          <w:tcPr>
            <w:tcW w:w="4841" w:type="dxa"/>
          </w:tcPr>
          <w:p w14:paraId="47A6368F" w14:textId="27CB22B8" w:rsidR="00241F84" w:rsidRPr="007810A4" w:rsidRDefault="00241F84" w:rsidP="00BD3536">
            <w:pPr>
              <w:rPr>
                <w:rFonts w:cs="Arial"/>
                <w:b/>
                <w:szCs w:val="24"/>
              </w:rPr>
            </w:pPr>
            <w:permStart w:id="2018921709" w:edGrp="everyone" w:colFirst="1" w:colLast="1"/>
            <w:r w:rsidRPr="007810A4">
              <w:rPr>
                <w:rFonts w:cs="Arial"/>
                <w:b/>
                <w:bCs/>
                <w:szCs w:val="24"/>
              </w:rPr>
              <w:t>Title of Research Project</w:t>
            </w:r>
          </w:p>
        </w:tc>
        <w:tc>
          <w:tcPr>
            <w:tcW w:w="4175" w:type="dxa"/>
          </w:tcPr>
          <w:sdt>
            <w:sdtPr>
              <w:rPr>
                <w:rStyle w:val="Styleforproposalinputs"/>
              </w:rPr>
              <w:alias w:val="Text Box"/>
              <w:tag w:val="Text Box"/>
              <w:id w:val="-1420939918"/>
              <w:placeholder>
                <w:docPart w:val="F6092E2DE76E4AD98C2A201BCC09DA88"/>
              </w:placeholder>
              <w:showingPlcHdr/>
            </w:sdtPr>
            <w:sdtEndPr>
              <w:rPr>
                <w:rStyle w:val="DefaultParagraphFont"/>
                <w:rFonts w:cs="Arial"/>
                <w:color w:val="auto"/>
                <w:szCs w:val="24"/>
              </w:rPr>
            </w:sdtEndPr>
            <w:sdtContent>
              <w:p w14:paraId="4E87D4B4" w14:textId="242ADD18" w:rsidR="00241F84" w:rsidRPr="00241F84" w:rsidRDefault="00241F84" w:rsidP="00BD3536">
                <w:pPr>
                  <w:rPr>
                    <w:rStyle w:val="Styleforproposalinputs"/>
                  </w:rPr>
                </w:pPr>
                <w:r w:rsidRPr="00F82B55">
                  <w:rPr>
                    <w:rStyle w:val="PlaceholderText"/>
                    <w:rFonts w:cs="Arial"/>
                    <w:szCs w:val="24"/>
                  </w:rPr>
                  <w:t>Click or tap here to enter text.</w:t>
                </w:r>
              </w:p>
            </w:sdtContent>
          </w:sdt>
        </w:tc>
      </w:tr>
      <w:tr w:rsidR="00241F84" w:rsidRPr="00835E15" w14:paraId="0521C9FE" w14:textId="77777777" w:rsidTr="000742CD">
        <w:trPr>
          <w:trHeight w:val="419"/>
        </w:trPr>
        <w:tc>
          <w:tcPr>
            <w:tcW w:w="4841" w:type="dxa"/>
          </w:tcPr>
          <w:p w14:paraId="649EFFF6" w14:textId="2629F39E" w:rsidR="00241F84" w:rsidRPr="007810A4" w:rsidRDefault="00241F84" w:rsidP="00BD3536">
            <w:pPr>
              <w:rPr>
                <w:rFonts w:cs="Arial"/>
                <w:b/>
                <w:szCs w:val="24"/>
              </w:rPr>
            </w:pPr>
            <w:permStart w:id="858611132" w:edGrp="everyone" w:colFirst="1" w:colLast="1"/>
            <w:permEnd w:id="2018921709"/>
            <w:r w:rsidRPr="007810A4">
              <w:rPr>
                <w:rFonts w:cs="Arial"/>
                <w:b/>
                <w:szCs w:val="24"/>
              </w:rPr>
              <w:t>Host Institution</w:t>
            </w:r>
            <w:r w:rsidR="00AE5319">
              <w:rPr>
                <w:rFonts w:cs="Arial"/>
                <w:b/>
                <w:szCs w:val="24"/>
              </w:rPr>
              <w:t xml:space="preserve"> / Company</w:t>
            </w:r>
          </w:p>
        </w:tc>
        <w:tc>
          <w:tcPr>
            <w:tcW w:w="4175" w:type="dxa"/>
          </w:tcPr>
          <w:sdt>
            <w:sdtPr>
              <w:rPr>
                <w:rStyle w:val="Styleforproposalinputs"/>
              </w:rPr>
              <w:alias w:val="Text Box"/>
              <w:tag w:val="Text Box"/>
              <w:id w:val="-1258283599"/>
              <w:placeholder>
                <w:docPart w:val="B8BFE289A8E14BC8B94A2FBC8B9B5B4A"/>
              </w:placeholder>
              <w:showingPlcHdr/>
            </w:sdtPr>
            <w:sdtEndPr>
              <w:rPr>
                <w:rStyle w:val="DefaultParagraphFont"/>
                <w:rFonts w:cs="Arial"/>
                <w:color w:val="auto"/>
                <w:szCs w:val="24"/>
              </w:rPr>
            </w:sdtEndPr>
            <w:sdtContent>
              <w:p w14:paraId="42CE7315" w14:textId="1E96D405" w:rsidR="00241F84" w:rsidRPr="00241F84" w:rsidRDefault="00241F84" w:rsidP="00BD3536">
                <w:pPr>
                  <w:rPr>
                    <w:rStyle w:val="Styleforproposalinputs"/>
                  </w:rPr>
                </w:pPr>
                <w:r w:rsidRPr="00F82B55">
                  <w:rPr>
                    <w:rStyle w:val="PlaceholderText"/>
                    <w:rFonts w:cs="Arial"/>
                    <w:szCs w:val="24"/>
                  </w:rPr>
                  <w:t>Click or tap here to enter text.</w:t>
                </w:r>
              </w:p>
            </w:sdtContent>
          </w:sdt>
        </w:tc>
      </w:tr>
      <w:permEnd w:id="858611132"/>
      <w:tr w:rsidR="008373CA" w:rsidRPr="00835E15" w14:paraId="113B986E" w14:textId="77777777" w:rsidTr="00E61F81">
        <w:trPr>
          <w:trHeight w:val="353"/>
        </w:trPr>
        <w:tc>
          <w:tcPr>
            <w:tcW w:w="4841" w:type="dxa"/>
          </w:tcPr>
          <w:p w14:paraId="2500F51F" w14:textId="6E6D1605" w:rsidR="008373CA" w:rsidRPr="007810A4" w:rsidRDefault="008373CA" w:rsidP="008373CA">
            <w:pPr>
              <w:rPr>
                <w:rFonts w:cs="Arial"/>
                <w:b/>
                <w:bCs/>
                <w:szCs w:val="24"/>
              </w:rPr>
            </w:pPr>
            <w:r>
              <w:rPr>
                <w:rFonts w:cs="Arial"/>
                <w:b/>
                <w:szCs w:val="24"/>
              </w:rPr>
              <w:t>Funding Modality</w:t>
            </w:r>
          </w:p>
        </w:tc>
        <w:sdt>
          <w:sdtPr>
            <w:rPr>
              <w:rStyle w:val="Styleforproposalinputs"/>
            </w:rPr>
            <w:id w:val="-69276753"/>
            <w:placeholder>
              <w:docPart w:val="DefaultPlaceholder_-1854013438"/>
            </w:placeholder>
            <w:showingPlcHdr/>
            <w:comboBox>
              <w:listItem w:value="Choose an item."/>
              <w:listItem w:displayText="Core" w:value="Core"/>
              <w:listItem w:displayText="Partnership" w:value="Partnership"/>
            </w:comboBox>
          </w:sdtPr>
          <w:sdtEndPr>
            <w:rPr>
              <w:rStyle w:val="Styleforproposalinputs"/>
            </w:rPr>
          </w:sdtEndPr>
          <w:sdtContent>
            <w:tc>
              <w:tcPr>
                <w:tcW w:w="4175" w:type="dxa"/>
              </w:tcPr>
              <w:p w14:paraId="30C85A43" w14:textId="2F356414" w:rsidR="008373CA" w:rsidRDefault="00A429CD" w:rsidP="008373CA">
                <w:pPr>
                  <w:rPr>
                    <w:rStyle w:val="Styleforproposalinputs"/>
                  </w:rPr>
                </w:pPr>
                <w:r w:rsidRPr="00B579C4">
                  <w:rPr>
                    <w:rStyle w:val="PlaceholderText"/>
                  </w:rPr>
                  <w:t>Choose an item.</w:t>
                </w:r>
              </w:p>
            </w:tc>
          </w:sdtContent>
        </w:sdt>
      </w:tr>
      <w:tr w:rsidR="008373CA" w:rsidRPr="00835E15" w14:paraId="2CA84709" w14:textId="77777777" w:rsidTr="00E61F81">
        <w:trPr>
          <w:trHeight w:val="353"/>
        </w:trPr>
        <w:tc>
          <w:tcPr>
            <w:tcW w:w="4841" w:type="dxa"/>
          </w:tcPr>
          <w:p w14:paraId="4905D192" w14:textId="69F2B147" w:rsidR="008373CA" w:rsidRDefault="008373CA" w:rsidP="008373CA">
            <w:pPr>
              <w:rPr>
                <w:rFonts w:cs="Arial"/>
                <w:b/>
                <w:szCs w:val="24"/>
              </w:rPr>
            </w:pPr>
            <w:r w:rsidRPr="008269CE">
              <w:rPr>
                <w:rFonts w:cs="Arial"/>
                <w:b/>
                <w:szCs w:val="24"/>
              </w:rPr>
              <w:t>TREASURES Research Node</w:t>
            </w:r>
          </w:p>
        </w:tc>
        <w:sdt>
          <w:sdtPr>
            <w:rPr>
              <w:rStyle w:val="Styleforproposalinputs"/>
            </w:rPr>
            <w:id w:val="-920406254"/>
            <w:placeholder>
              <w:docPart w:val="DefaultPlaceholder_-1854013438"/>
            </w:placeholder>
            <w:showingPlcHdr/>
            <w:comboBox>
              <w:listItem w:value="Choose an item."/>
              <w:listItem w:displayText="R2-Landfill Transformation" w:value="R2-Landfill Transformation"/>
              <w:listItem w:displayText="R3-Toxic Industrial Waste Solutions" w:value="R3-Toxic Industrial Waste Solutions"/>
            </w:comboBox>
          </w:sdtPr>
          <w:sdtEndPr>
            <w:rPr>
              <w:rStyle w:val="Styleforproposalinputs"/>
            </w:rPr>
          </w:sdtEndPr>
          <w:sdtContent>
            <w:tc>
              <w:tcPr>
                <w:tcW w:w="4175" w:type="dxa"/>
              </w:tcPr>
              <w:p w14:paraId="7F459D16" w14:textId="4E8147F5" w:rsidR="008373CA" w:rsidRDefault="0051365C" w:rsidP="008373CA">
                <w:pPr>
                  <w:rPr>
                    <w:rStyle w:val="Styleforproposalinputs"/>
                  </w:rPr>
                </w:pPr>
                <w:r w:rsidRPr="00B579C4">
                  <w:rPr>
                    <w:rStyle w:val="PlaceholderText"/>
                  </w:rPr>
                  <w:t>Choose an item.</w:t>
                </w:r>
              </w:p>
            </w:tc>
          </w:sdtContent>
        </w:sdt>
      </w:tr>
      <w:tr w:rsidR="008373CA" w:rsidRPr="00835E15" w14:paraId="2C5B6DC7" w14:textId="77777777" w:rsidTr="00E61F81">
        <w:trPr>
          <w:trHeight w:val="353"/>
        </w:trPr>
        <w:tc>
          <w:tcPr>
            <w:tcW w:w="4841" w:type="dxa"/>
          </w:tcPr>
          <w:p w14:paraId="3B9A58DC" w14:textId="7DA273A5" w:rsidR="008373CA" w:rsidRPr="007810A4" w:rsidRDefault="008373CA" w:rsidP="008373CA">
            <w:pPr>
              <w:rPr>
                <w:rFonts w:cs="Arial"/>
                <w:b/>
                <w:bCs/>
                <w:szCs w:val="24"/>
              </w:rPr>
            </w:pPr>
            <w:permStart w:id="1816359268" w:edGrp="everyone" w:colFirst="1" w:colLast="1"/>
            <w:r w:rsidRPr="007810A4">
              <w:rPr>
                <w:rFonts w:cs="Arial"/>
                <w:b/>
                <w:bCs/>
                <w:szCs w:val="24"/>
              </w:rPr>
              <w:t>Project duration (months)</w:t>
            </w:r>
          </w:p>
        </w:tc>
        <w:tc>
          <w:tcPr>
            <w:tcW w:w="4175" w:type="dxa"/>
          </w:tcPr>
          <w:sdt>
            <w:sdtPr>
              <w:rPr>
                <w:rStyle w:val="Styleforproposalinputs"/>
              </w:rPr>
              <w:id w:val="-1189224558"/>
              <w:placeholder>
                <w:docPart w:val="A8CCB5E11F2343EE8A5544D0FA0F2C2E"/>
              </w:placeholder>
              <w:showingPlcHdr/>
              <w:dropDownList>
                <w:listItem w:displayText="60" w:value="60"/>
                <w:listItem w:displayText="57" w:value="57"/>
                <w:listItem w:displayText="54" w:value="54"/>
                <w:listItem w:displayText="51" w:value="51"/>
                <w:listItem w:displayText="48" w:value="48"/>
                <w:listItem w:displayText="45" w:value="45"/>
                <w:listItem w:displayText="42" w:value="42"/>
                <w:listItem w:displayText="39" w:value="39"/>
                <w:listItem w:displayText="36" w:value="36"/>
                <w:listItem w:displayText="33" w:value="33"/>
                <w:listItem w:displayText="30" w:value="30"/>
                <w:listItem w:displayText="27" w:value="27"/>
                <w:listItem w:displayText="24" w:value="24"/>
                <w:listItem w:displayText="21" w:value="21"/>
                <w:listItem w:displayText="18" w:value="18"/>
                <w:listItem w:displayText="15" w:value="15"/>
                <w:listItem w:displayText="12" w:value="12"/>
                <w:listItem w:displayText="9" w:value="9"/>
                <w:listItem w:displayText="6" w:value="6"/>
                <w:listItem w:displayText="3" w:value="3"/>
              </w:dropDownList>
            </w:sdtPr>
            <w:sdtEndPr>
              <w:rPr>
                <w:rStyle w:val="DefaultParagraphFont"/>
                <w:rFonts w:eastAsia="Times New Roman" w:cs="Arial"/>
                <w:b/>
                <w:bCs/>
                <w:color w:val="808080" w:themeColor="background1" w:themeShade="80"/>
                <w:szCs w:val="24"/>
                <w:lang w:eastAsia="en-SG"/>
              </w:rPr>
            </w:sdtEndPr>
            <w:sdtContent>
              <w:p w14:paraId="2B4FB83B" w14:textId="3CE13627" w:rsidR="008373CA" w:rsidRPr="00F82B55" w:rsidRDefault="008373CA" w:rsidP="008373CA">
                <w:pPr>
                  <w:rPr>
                    <w:rFonts w:eastAsia="Times New Roman" w:cs="Arial"/>
                    <w:b/>
                    <w:bCs/>
                    <w:color w:val="808080" w:themeColor="background1" w:themeShade="80"/>
                    <w:szCs w:val="24"/>
                    <w:lang w:eastAsia="en-SG"/>
                  </w:rPr>
                </w:pPr>
                <w:r w:rsidRPr="00F82B55">
                  <w:rPr>
                    <w:rFonts w:eastAsia="Times New Roman" w:cs="Arial"/>
                    <w:color w:val="808080" w:themeColor="background1" w:themeShade="80"/>
                    <w:szCs w:val="24"/>
                    <w:lang w:eastAsia="en-SG"/>
                  </w:rPr>
                  <w:t xml:space="preserve">Choose duration </w:t>
                </w:r>
              </w:p>
            </w:sdtContent>
          </w:sdt>
        </w:tc>
      </w:tr>
      <w:permEnd w:id="1816359268"/>
      <w:tr w:rsidR="008373CA" w:rsidRPr="00835E15" w14:paraId="58DE9F41" w14:textId="77777777" w:rsidTr="00B3650E">
        <w:trPr>
          <w:trHeight w:val="353"/>
        </w:trPr>
        <w:tc>
          <w:tcPr>
            <w:tcW w:w="4841" w:type="dxa"/>
          </w:tcPr>
          <w:p w14:paraId="238D92FC" w14:textId="1B94DBEC" w:rsidR="008373CA" w:rsidRPr="00ED642B" w:rsidRDefault="008373CA" w:rsidP="008373CA">
            <w:pPr>
              <w:rPr>
                <w:rFonts w:eastAsia="Times New Roman" w:cs="Arial"/>
                <w:b/>
                <w:szCs w:val="24"/>
                <w:lang w:eastAsia="en-SG"/>
              </w:rPr>
            </w:pPr>
            <w:r>
              <w:rPr>
                <w:rFonts w:cs="Arial"/>
                <w:b/>
                <w:bCs/>
                <w:szCs w:val="24"/>
              </w:rPr>
              <w:t xml:space="preserve">Start </w:t>
            </w:r>
            <w:r>
              <w:rPr>
                <w:rFonts w:eastAsia="Times New Roman" w:cs="Arial"/>
                <w:b/>
                <w:szCs w:val="24"/>
                <w:lang w:eastAsia="en-SG"/>
              </w:rPr>
              <w:t>Technology Readiness Level (TRL)*</w:t>
            </w:r>
          </w:p>
        </w:tc>
        <w:sdt>
          <w:sdtPr>
            <w:rPr>
              <w:rStyle w:val="Styleforproposalinputs"/>
              <w:rFonts w:cs="Arial"/>
              <w:szCs w:val="24"/>
            </w:rPr>
            <w:alias w:val="TRL"/>
            <w:tag w:val="TRL"/>
            <w:id w:val="2058277845"/>
            <w:placeholder>
              <w:docPart w:val="566C7988C81D49C5A4B4847183D4F0F8"/>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dropDownList>
          </w:sdtPr>
          <w:sdtEndPr>
            <w:rPr>
              <w:rStyle w:val="DefaultParagraphFont"/>
              <w:rFonts w:eastAsia="Times New Roman"/>
              <w:color w:val="auto"/>
              <w:lang w:eastAsia="en-SG"/>
            </w:rPr>
          </w:sdtEndPr>
          <w:sdtContent>
            <w:permStart w:id="378668569" w:edGrp="everyone" w:displacedByCustomXml="prev"/>
            <w:tc>
              <w:tcPr>
                <w:tcW w:w="4175" w:type="dxa"/>
              </w:tcPr>
              <w:p w14:paraId="094C8D8A" w14:textId="215D5136" w:rsidR="008373CA" w:rsidRDefault="008373CA" w:rsidP="008373CA">
                <w:pPr>
                  <w:rPr>
                    <w:rStyle w:val="Styleforproposalinputs"/>
                  </w:rPr>
                </w:pPr>
                <w:r w:rsidRPr="00FF2606">
                  <w:rPr>
                    <w:rStyle w:val="PlaceholderText"/>
                    <w:rFonts w:cs="Arial"/>
                    <w:szCs w:val="24"/>
                  </w:rPr>
                  <w:t xml:space="preserve">Choose TRL </w:t>
                </w:r>
              </w:p>
            </w:tc>
            <w:permEnd w:id="378668569" w:displacedByCustomXml="next"/>
          </w:sdtContent>
        </w:sdt>
      </w:tr>
      <w:tr w:rsidR="008373CA" w:rsidRPr="00835E15" w14:paraId="04EC69A7" w14:textId="77777777" w:rsidTr="00B3650E">
        <w:trPr>
          <w:trHeight w:val="353"/>
        </w:trPr>
        <w:tc>
          <w:tcPr>
            <w:tcW w:w="4841" w:type="dxa"/>
          </w:tcPr>
          <w:p w14:paraId="1ECD23C6" w14:textId="267C31CE" w:rsidR="008373CA" w:rsidRPr="007810A4" w:rsidRDefault="008373CA" w:rsidP="008373CA">
            <w:pPr>
              <w:rPr>
                <w:rFonts w:cs="Arial"/>
                <w:b/>
                <w:bCs/>
                <w:szCs w:val="24"/>
              </w:rPr>
            </w:pPr>
            <w:r>
              <w:rPr>
                <w:rFonts w:cs="Arial"/>
                <w:b/>
                <w:bCs/>
                <w:szCs w:val="24"/>
              </w:rPr>
              <w:t>Target TRL (at the end of project)</w:t>
            </w:r>
          </w:p>
        </w:tc>
        <w:sdt>
          <w:sdtPr>
            <w:rPr>
              <w:rStyle w:val="Styleforproposalinputs"/>
              <w:rFonts w:cs="Arial"/>
              <w:szCs w:val="24"/>
            </w:rPr>
            <w:alias w:val="TRL"/>
            <w:tag w:val="TRL"/>
            <w:id w:val="160664051"/>
            <w:placeholder>
              <w:docPart w:val="25C6E0865C604EF48D5F73B78E402E70"/>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dropDownList>
          </w:sdtPr>
          <w:sdtEndPr>
            <w:rPr>
              <w:rStyle w:val="DefaultParagraphFont"/>
              <w:rFonts w:eastAsia="Times New Roman"/>
              <w:color w:val="auto"/>
              <w:lang w:eastAsia="en-SG"/>
            </w:rPr>
          </w:sdtEndPr>
          <w:sdtContent>
            <w:permStart w:id="1396198797" w:edGrp="everyone" w:colFirst="1" w:colLast="1" w:displacedByCustomXml="prev"/>
            <w:tc>
              <w:tcPr>
                <w:tcW w:w="4175" w:type="dxa"/>
              </w:tcPr>
              <w:p w14:paraId="3EE22684" w14:textId="598E54BD" w:rsidR="008373CA" w:rsidRDefault="008373CA" w:rsidP="008373CA">
                <w:pPr>
                  <w:rPr>
                    <w:rStyle w:val="Styleforproposalinputs"/>
                  </w:rPr>
                </w:pPr>
                <w:r w:rsidRPr="00FF2606">
                  <w:rPr>
                    <w:rStyle w:val="PlaceholderText"/>
                    <w:rFonts w:cs="Arial"/>
                    <w:szCs w:val="24"/>
                  </w:rPr>
                  <w:t xml:space="preserve">Choose TRL </w:t>
                </w:r>
              </w:p>
            </w:tc>
            <w:permEnd w:id="1396198797" w:displacedByCustomXml="next"/>
          </w:sdtContent>
        </w:sdt>
      </w:tr>
      <w:tr w:rsidR="008373CA" w:rsidRPr="00835E15" w14:paraId="59FDEFFF" w14:textId="77777777" w:rsidTr="00B3650E">
        <w:trPr>
          <w:trHeight w:val="353"/>
        </w:trPr>
        <w:tc>
          <w:tcPr>
            <w:tcW w:w="4841" w:type="dxa"/>
          </w:tcPr>
          <w:p w14:paraId="70BFEFC6" w14:textId="2C9C7BD2" w:rsidR="008373CA" w:rsidRDefault="008373CA" w:rsidP="008373CA">
            <w:pPr>
              <w:rPr>
                <w:rFonts w:cs="Arial"/>
                <w:b/>
                <w:bCs/>
                <w:szCs w:val="24"/>
              </w:rPr>
            </w:pPr>
            <w:r>
              <w:rPr>
                <w:rFonts w:cs="Arial"/>
                <w:b/>
                <w:bCs/>
                <w:szCs w:val="24"/>
              </w:rPr>
              <w:t>Total Project Budget</w:t>
            </w:r>
          </w:p>
        </w:tc>
        <w:tc>
          <w:tcPr>
            <w:tcW w:w="4175" w:type="dxa"/>
          </w:tcPr>
          <w:sdt>
            <w:sdtPr>
              <w:rPr>
                <w:rStyle w:val="Styleforproposalinputs"/>
              </w:rPr>
              <w:alias w:val="Text Box"/>
              <w:tag w:val="Text Box"/>
              <w:id w:val="674542284"/>
              <w:placeholder>
                <w:docPart w:val="2384B64AEFF54FDD8B5308848AD966AB"/>
              </w:placeholder>
              <w:showingPlcHdr/>
            </w:sdtPr>
            <w:sdtEndPr>
              <w:rPr>
                <w:rStyle w:val="DefaultParagraphFont"/>
                <w:rFonts w:cs="Arial"/>
                <w:color w:val="auto"/>
                <w:szCs w:val="24"/>
              </w:rPr>
            </w:sdtEndPr>
            <w:sdtContent>
              <w:permStart w:id="2109948825" w:edGrp="everyone" w:colFirst="1" w:colLast="1" w:displacedByCustomXml="prev"/>
              <w:p w14:paraId="549B331F" w14:textId="77777777" w:rsidR="008373CA" w:rsidRDefault="008373CA" w:rsidP="008373CA">
                <w:pPr>
                  <w:rPr>
                    <w:rStyle w:val="Styleforproposalinputs"/>
                  </w:rPr>
                </w:pPr>
                <w:r w:rsidRPr="00F82B55">
                  <w:rPr>
                    <w:rStyle w:val="PlaceholderText"/>
                    <w:rFonts w:cs="Arial"/>
                    <w:szCs w:val="24"/>
                  </w:rPr>
                  <w:t>Click or tap here to enter text.</w:t>
                </w:r>
              </w:p>
              <w:permEnd w:id="2109948825" w:displacedByCustomXml="next"/>
            </w:sdtContent>
          </w:sdt>
          <w:p w14:paraId="0E5E7D69" w14:textId="610502E1" w:rsidR="008373CA" w:rsidRPr="00F60007" w:rsidRDefault="008373CA" w:rsidP="008373CA">
            <w:pPr>
              <w:rPr>
                <w:rStyle w:val="Styleforproposalinputs"/>
              </w:rPr>
            </w:pPr>
          </w:p>
        </w:tc>
      </w:tr>
      <w:tr w:rsidR="008373CA" w:rsidRPr="00835E15" w14:paraId="6521CE95" w14:textId="77777777" w:rsidTr="00B3650E">
        <w:trPr>
          <w:trHeight w:val="353"/>
        </w:trPr>
        <w:tc>
          <w:tcPr>
            <w:tcW w:w="4841" w:type="dxa"/>
          </w:tcPr>
          <w:p w14:paraId="7DA2BD7A" w14:textId="739D6790" w:rsidR="008373CA" w:rsidRPr="007810A4" w:rsidRDefault="008373CA" w:rsidP="008373CA">
            <w:pPr>
              <w:rPr>
                <w:rFonts w:cs="Arial"/>
                <w:b/>
                <w:bCs/>
                <w:szCs w:val="24"/>
              </w:rPr>
            </w:pPr>
            <w:permStart w:id="2004943681" w:edGrp="everyone" w:colFirst="1" w:colLast="1"/>
            <w:r w:rsidRPr="007810A4">
              <w:rPr>
                <w:rFonts w:cs="Arial"/>
                <w:b/>
                <w:bCs/>
                <w:szCs w:val="24"/>
              </w:rPr>
              <w:t>Potential Application/ Exploitation of Research</w:t>
            </w:r>
          </w:p>
        </w:tc>
        <w:tc>
          <w:tcPr>
            <w:tcW w:w="4175" w:type="dxa"/>
          </w:tcPr>
          <w:sdt>
            <w:sdtPr>
              <w:rPr>
                <w:rStyle w:val="Styleforproposalinputs"/>
              </w:rPr>
              <w:alias w:val="Text Box"/>
              <w:tag w:val="Text Box"/>
              <w:id w:val="420450446"/>
              <w:placeholder>
                <w:docPart w:val="BCC0D5EE709F462FA402D7C1321F86FE"/>
              </w:placeholder>
              <w:showingPlcHdr/>
            </w:sdtPr>
            <w:sdtEndPr>
              <w:rPr>
                <w:rStyle w:val="DefaultParagraphFont"/>
                <w:rFonts w:cs="Arial"/>
                <w:color w:val="auto"/>
                <w:szCs w:val="24"/>
              </w:rPr>
            </w:sdtEndPr>
            <w:sdtContent>
              <w:p w14:paraId="674BE1C9" w14:textId="48B37447" w:rsidR="008373CA" w:rsidRPr="00F82B55" w:rsidRDefault="008373CA" w:rsidP="008373CA">
                <w:pPr>
                  <w:rPr>
                    <w:color w:val="4472C4" w:themeColor="accent5"/>
                  </w:rPr>
                </w:pPr>
                <w:r w:rsidRPr="00F82B55">
                  <w:rPr>
                    <w:rStyle w:val="PlaceholderText"/>
                    <w:rFonts w:cs="Arial"/>
                    <w:szCs w:val="24"/>
                  </w:rPr>
                  <w:t>Click or tap here to enter text.</w:t>
                </w:r>
              </w:p>
            </w:sdtContent>
          </w:sdt>
        </w:tc>
      </w:tr>
    </w:tbl>
    <w:permEnd w:id="2004943681"/>
    <w:p w14:paraId="1701D7F6" w14:textId="06CDFF4F" w:rsidR="00E61F81" w:rsidRDefault="00D35004" w:rsidP="00BD3536">
      <w:pPr>
        <w:rPr>
          <w:i/>
          <w:iCs/>
        </w:rPr>
      </w:pPr>
      <w:r w:rsidRPr="00050099">
        <w:rPr>
          <w:i/>
          <w:iCs/>
        </w:rPr>
        <w:t>*Details of TRL definition can be found in Section 8.</w:t>
      </w:r>
    </w:p>
    <w:p w14:paraId="715375B5" w14:textId="77777777" w:rsidR="000B5CF7" w:rsidRDefault="000B5CF7" w:rsidP="00BD3536">
      <w:pPr>
        <w:rPr>
          <w:i/>
          <w:iCs/>
        </w:rPr>
      </w:pPr>
    </w:p>
    <w:p w14:paraId="7822A4F1" w14:textId="77777777" w:rsidR="000B5CF7" w:rsidRDefault="000B5CF7" w:rsidP="00BD3536">
      <w:pPr>
        <w:rPr>
          <w:i/>
          <w:iCs/>
        </w:rPr>
      </w:pPr>
    </w:p>
    <w:p w14:paraId="350A2AA8" w14:textId="77777777" w:rsidR="000B5CF7" w:rsidRDefault="000B5CF7" w:rsidP="00BD3536">
      <w:pPr>
        <w:rPr>
          <w:i/>
          <w:iCs/>
        </w:rPr>
      </w:pPr>
    </w:p>
    <w:p w14:paraId="6A583056" w14:textId="77777777" w:rsidR="000B5CF7" w:rsidRDefault="000B5CF7" w:rsidP="00BD3536">
      <w:pPr>
        <w:rPr>
          <w:i/>
          <w:iCs/>
        </w:rPr>
      </w:pPr>
    </w:p>
    <w:p w14:paraId="716BE8A6" w14:textId="77777777" w:rsidR="000B5CF7" w:rsidRDefault="000B5CF7" w:rsidP="00BD3536">
      <w:pPr>
        <w:rPr>
          <w:i/>
          <w:iCs/>
        </w:rPr>
      </w:pPr>
    </w:p>
    <w:p w14:paraId="28FDDAB8" w14:textId="77777777" w:rsidR="000B5CF7" w:rsidRDefault="000B5CF7" w:rsidP="00BD3536">
      <w:pPr>
        <w:rPr>
          <w:i/>
          <w:iCs/>
        </w:rPr>
      </w:pPr>
    </w:p>
    <w:p w14:paraId="57002007" w14:textId="77777777" w:rsidR="000B5CF7" w:rsidRDefault="000B5CF7" w:rsidP="00BD3536">
      <w:pPr>
        <w:rPr>
          <w:i/>
          <w:iCs/>
        </w:rPr>
      </w:pPr>
    </w:p>
    <w:p w14:paraId="0EBB9D88" w14:textId="77777777" w:rsidR="000B5CF7" w:rsidRDefault="000B5CF7" w:rsidP="00BD3536">
      <w:pPr>
        <w:rPr>
          <w:i/>
          <w:iCs/>
        </w:rPr>
      </w:pPr>
    </w:p>
    <w:p w14:paraId="4B0DB9C6" w14:textId="77777777" w:rsidR="000B5CF7" w:rsidRDefault="000B5CF7" w:rsidP="00BD3536">
      <w:pPr>
        <w:rPr>
          <w:i/>
          <w:iCs/>
        </w:rPr>
      </w:pPr>
    </w:p>
    <w:p w14:paraId="775C8A38" w14:textId="77777777" w:rsidR="000B5CF7" w:rsidRDefault="000B5CF7" w:rsidP="00BD3536">
      <w:pPr>
        <w:rPr>
          <w:i/>
          <w:iCs/>
        </w:rPr>
      </w:pPr>
    </w:p>
    <w:p w14:paraId="3F02AE3C" w14:textId="77777777" w:rsidR="000B5CF7" w:rsidRDefault="000B5CF7" w:rsidP="00BD3536">
      <w:pPr>
        <w:rPr>
          <w:i/>
          <w:iCs/>
        </w:rPr>
      </w:pPr>
    </w:p>
    <w:p w14:paraId="6804B83D" w14:textId="77777777" w:rsidR="000B5CF7" w:rsidRDefault="000B5CF7" w:rsidP="00BD3536">
      <w:pPr>
        <w:rPr>
          <w:i/>
          <w:iCs/>
        </w:rPr>
      </w:pPr>
    </w:p>
    <w:p w14:paraId="396EA2C8" w14:textId="77777777" w:rsidR="000B5CF7" w:rsidRDefault="000B5CF7" w:rsidP="00BD3536">
      <w:pPr>
        <w:rPr>
          <w:i/>
          <w:iCs/>
        </w:rPr>
      </w:pPr>
    </w:p>
    <w:p w14:paraId="41F2647D" w14:textId="77777777" w:rsidR="00423C80" w:rsidRDefault="00423C80" w:rsidP="00BD3536">
      <w:pPr>
        <w:rPr>
          <w:i/>
          <w:iCs/>
        </w:rPr>
      </w:pPr>
    </w:p>
    <w:p w14:paraId="6C27A8A7" w14:textId="77777777" w:rsidR="000B5CF7" w:rsidRPr="00050099" w:rsidRDefault="000B5CF7" w:rsidP="00BD3536">
      <w:pPr>
        <w:rPr>
          <w:i/>
          <w:i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CC4483" w14:paraId="48C68E5A" w14:textId="77777777" w:rsidTr="00E60680">
        <w:trPr>
          <w:trHeight w:val="555"/>
        </w:trPr>
        <w:tc>
          <w:tcPr>
            <w:tcW w:w="9026" w:type="dxa"/>
            <w:vAlign w:val="center"/>
          </w:tcPr>
          <w:p w14:paraId="0292B601" w14:textId="24B35D1F" w:rsidR="00CC4483" w:rsidRPr="00B3650E" w:rsidRDefault="00CC4483" w:rsidP="00BD3536">
            <w:pPr>
              <w:pStyle w:val="ListParagraph"/>
              <w:numPr>
                <w:ilvl w:val="0"/>
                <w:numId w:val="5"/>
              </w:numPr>
              <w:rPr>
                <w:rFonts w:cs="Arial"/>
                <w:b/>
                <w:szCs w:val="24"/>
              </w:rPr>
            </w:pPr>
            <w:r w:rsidRPr="00B3650E">
              <w:rPr>
                <w:rFonts w:cs="Arial"/>
                <w:b/>
                <w:szCs w:val="24"/>
              </w:rPr>
              <w:lastRenderedPageBreak/>
              <w:t xml:space="preserve">Scientific Abstract </w:t>
            </w:r>
            <w:r w:rsidRPr="00B3650E">
              <w:rPr>
                <w:rFonts w:cs="Arial"/>
                <w:szCs w:val="24"/>
              </w:rPr>
              <w:t>(not more than 300 words)</w:t>
            </w:r>
          </w:p>
          <w:p w14:paraId="46D01DFB" w14:textId="77777777" w:rsidR="00CC4483" w:rsidRPr="00B3650E" w:rsidRDefault="00CC4483" w:rsidP="00BD3536">
            <w:pPr>
              <w:pStyle w:val="CM31"/>
              <w:rPr>
                <w:rFonts w:ascii="Arial" w:hAnsi="Arial" w:cs="Arial"/>
              </w:rPr>
            </w:pPr>
          </w:p>
          <w:p w14:paraId="04F3208E" w14:textId="77777777" w:rsidR="00CC4483" w:rsidRDefault="00CC4483" w:rsidP="00BD3536">
            <w:pPr>
              <w:pStyle w:val="CM31"/>
              <w:jc w:val="both"/>
              <w:rPr>
                <w:rFonts w:ascii="Arial" w:hAnsi="Arial" w:cs="Arial"/>
              </w:rPr>
            </w:pPr>
            <w:r w:rsidRPr="00B3650E">
              <w:rPr>
                <w:rFonts w:ascii="Arial" w:hAnsi="Arial" w:cs="Arial"/>
              </w:rPr>
              <w:t>A scientific description of the project proposal including objectives, specific challenges, hypotheses, methodology and approach of the research proposal.</w:t>
            </w:r>
          </w:p>
          <w:p w14:paraId="3963E7F6" w14:textId="23B3E11F" w:rsidR="00D35004" w:rsidRPr="00050099" w:rsidRDefault="00D35004" w:rsidP="00050099">
            <w:pPr>
              <w:pStyle w:val="Default"/>
            </w:pPr>
          </w:p>
        </w:tc>
      </w:tr>
      <w:tr w:rsidR="00CC4483" w14:paraId="162F8C99" w14:textId="77777777" w:rsidTr="00E60680">
        <w:tc>
          <w:tcPr>
            <w:tcW w:w="9026" w:type="dxa"/>
          </w:tcPr>
          <w:permStart w:id="2077819609" w:edGrp="everyone" w:displacedByCustomXml="next"/>
          <w:sdt>
            <w:sdtPr>
              <w:rPr>
                <w:rStyle w:val="Styleforproposalinputs"/>
              </w:rPr>
              <w:alias w:val="Text Box"/>
              <w:tag w:val="Text Box"/>
              <w:id w:val="1411202799"/>
              <w:placeholder>
                <w:docPart w:val="1E13FB9933BB432F919904C763BBC266"/>
              </w:placeholder>
              <w:showingPlcHdr/>
            </w:sdtPr>
            <w:sdtEndPr>
              <w:rPr>
                <w:rStyle w:val="DefaultParagraphFont"/>
                <w:rFonts w:cs="Arial"/>
                <w:color w:val="auto"/>
                <w:szCs w:val="24"/>
              </w:rPr>
            </w:sdtEndPr>
            <w:sdtContent>
              <w:p w14:paraId="5927A0E5" w14:textId="0BA1DA91" w:rsidR="00FF2DBF" w:rsidRPr="00B3650E" w:rsidRDefault="00F82B55" w:rsidP="00BD3536">
                <w:pPr>
                  <w:rPr>
                    <w:rStyle w:val="Styleforproposalinputs"/>
                  </w:rPr>
                </w:pPr>
                <w:r w:rsidRPr="00B3650E">
                  <w:rPr>
                    <w:rStyle w:val="PlaceholderText"/>
                    <w:rFonts w:cs="Arial"/>
                    <w:szCs w:val="24"/>
                  </w:rPr>
                  <w:t>Click or tap here to enter text.</w:t>
                </w:r>
              </w:p>
            </w:sdtContent>
          </w:sdt>
          <w:permEnd w:id="2077819609"/>
          <w:p w14:paraId="417A9193" w14:textId="77777777" w:rsidR="00CC4483" w:rsidRPr="00B3650E" w:rsidRDefault="00CC4483" w:rsidP="00BD3536">
            <w:pPr>
              <w:rPr>
                <w:rFonts w:cs="Arial"/>
                <w:b/>
                <w:szCs w:val="24"/>
              </w:rPr>
            </w:pPr>
          </w:p>
        </w:tc>
      </w:tr>
      <w:tr w:rsidR="00CC4483" w14:paraId="38B3BB08" w14:textId="77777777" w:rsidTr="00E60680">
        <w:tc>
          <w:tcPr>
            <w:tcW w:w="9026" w:type="dxa"/>
          </w:tcPr>
          <w:p w14:paraId="05783DE6" w14:textId="77777777" w:rsidR="00CC4483" w:rsidRPr="00B3650E" w:rsidRDefault="00CC4483" w:rsidP="00BD3536">
            <w:pPr>
              <w:pStyle w:val="ListParagraph"/>
              <w:numPr>
                <w:ilvl w:val="0"/>
                <w:numId w:val="5"/>
              </w:numPr>
              <w:rPr>
                <w:rFonts w:cs="Arial"/>
                <w:szCs w:val="24"/>
              </w:rPr>
            </w:pPr>
            <w:r w:rsidRPr="00B3650E">
              <w:rPr>
                <w:rFonts w:cs="Arial"/>
                <w:b/>
                <w:szCs w:val="24"/>
              </w:rPr>
              <w:t xml:space="preserve">Lay Abstract </w:t>
            </w:r>
            <w:r w:rsidRPr="00B3650E">
              <w:rPr>
                <w:rFonts w:cs="Arial"/>
                <w:szCs w:val="24"/>
              </w:rPr>
              <w:t>(not more than 300 words)</w:t>
            </w:r>
          </w:p>
          <w:p w14:paraId="5A86A73D" w14:textId="77777777" w:rsidR="00CC4483" w:rsidRPr="00B3650E" w:rsidRDefault="00CC4483" w:rsidP="00BD3536">
            <w:pPr>
              <w:jc w:val="both"/>
              <w:rPr>
                <w:rFonts w:cs="Arial"/>
                <w:szCs w:val="24"/>
              </w:rPr>
            </w:pPr>
          </w:p>
          <w:p w14:paraId="1ED0CE9C" w14:textId="64BD18DC" w:rsidR="00CC4483" w:rsidRDefault="00CC4483" w:rsidP="00BD3536">
            <w:pPr>
              <w:jc w:val="both"/>
              <w:rPr>
                <w:rFonts w:cs="Arial"/>
                <w:szCs w:val="24"/>
              </w:rPr>
            </w:pPr>
            <w:r w:rsidRPr="00B3650E">
              <w:rPr>
                <w:rFonts w:cs="Arial"/>
                <w:szCs w:val="24"/>
              </w:rPr>
              <w:t xml:space="preserve">An abstract written in simple and non-technical language. This information may be used by the </w:t>
            </w:r>
            <w:r w:rsidR="007E766B">
              <w:rPr>
                <w:rFonts w:cs="Arial"/>
                <w:szCs w:val="24"/>
              </w:rPr>
              <w:t>TREASURES</w:t>
            </w:r>
            <w:r w:rsidRPr="00B3650E">
              <w:rPr>
                <w:rFonts w:cs="Arial"/>
                <w:szCs w:val="24"/>
              </w:rPr>
              <w:t xml:space="preserve"> for public communication purposes.</w:t>
            </w:r>
          </w:p>
          <w:p w14:paraId="7838DE43" w14:textId="391AF71B" w:rsidR="00D35004" w:rsidRPr="00B3650E" w:rsidRDefault="00D35004" w:rsidP="00BD3536">
            <w:pPr>
              <w:jc w:val="both"/>
              <w:rPr>
                <w:rFonts w:cs="Arial"/>
                <w:szCs w:val="24"/>
              </w:rPr>
            </w:pPr>
          </w:p>
        </w:tc>
      </w:tr>
      <w:tr w:rsidR="00CC4483" w14:paraId="1EFB47B2" w14:textId="77777777" w:rsidTr="00E60680">
        <w:tc>
          <w:tcPr>
            <w:tcW w:w="9026" w:type="dxa"/>
          </w:tcPr>
          <w:sdt>
            <w:sdtPr>
              <w:rPr>
                <w:rStyle w:val="Styleforproposalinputs"/>
              </w:rPr>
              <w:alias w:val="Text Box"/>
              <w:tag w:val="Text Box"/>
              <w:id w:val="-361597336"/>
              <w:placeholder>
                <w:docPart w:val="0017BE51B4E143CAAD6E388D47E0C257"/>
              </w:placeholder>
              <w:showingPlcHdr/>
            </w:sdtPr>
            <w:sdtEndPr>
              <w:rPr>
                <w:rStyle w:val="DefaultParagraphFont"/>
                <w:rFonts w:cs="Arial"/>
                <w:color w:val="auto"/>
                <w:szCs w:val="24"/>
              </w:rPr>
            </w:sdtEndPr>
            <w:sdtContent>
              <w:permStart w:id="1283148166" w:edGrp="everyone" w:displacedByCustomXml="prev"/>
              <w:p w14:paraId="737DDF4A" w14:textId="0FEE5570" w:rsidR="00CC4483" w:rsidRPr="00B3650E" w:rsidRDefault="00F82B55" w:rsidP="00BD3536">
                <w:pPr>
                  <w:rPr>
                    <w:color w:val="4472C4" w:themeColor="accent5"/>
                  </w:rPr>
                </w:pPr>
                <w:r w:rsidRPr="00B3650E">
                  <w:rPr>
                    <w:rStyle w:val="PlaceholderText"/>
                    <w:rFonts w:cs="Arial"/>
                    <w:szCs w:val="24"/>
                  </w:rPr>
                  <w:t>Click or tap here to enter text.</w:t>
                </w:r>
              </w:p>
              <w:permEnd w:id="1283148166" w:displacedByCustomXml="next"/>
            </w:sdtContent>
          </w:sdt>
          <w:p w14:paraId="05761B20" w14:textId="4438161C" w:rsidR="00CC4483" w:rsidRPr="00B3650E" w:rsidRDefault="00CC4483" w:rsidP="00BD3536">
            <w:pPr>
              <w:rPr>
                <w:rFonts w:cs="Arial"/>
                <w:b/>
                <w:szCs w:val="24"/>
              </w:rPr>
            </w:pPr>
          </w:p>
        </w:tc>
      </w:tr>
      <w:tr w:rsidR="00CC4483" w14:paraId="7B2CFBE1" w14:textId="77777777" w:rsidTr="00FF2DBF">
        <w:tc>
          <w:tcPr>
            <w:tcW w:w="9026" w:type="dxa"/>
          </w:tcPr>
          <w:p w14:paraId="18492704" w14:textId="284B34DF" w:rsidR="00CC4483" w:rsidRPr="00291CC6" w:rsidRDefault="00CC4483" w:rsidP="00BD3536">
            <w:pPr>
              <w:pStyle w:val="ListParagraph"/>
              <w:numPr>
                <w:ilvl w:val="0"/>
                <w:numId w:val="5"/>
              </w:numPr>
              <w:rPr>
                <w:rFonts w:cs="Arial"/>
                <w:b/>
                <w:szCs w:val="24"/>
              </w:rPr>
            </w:pPr>
            <w:r w:rsidRPr="00291CC6">
              <w:rPr>
                <w:rFonts w:cs="Arial"/>
                <w:b/>
                <w:szCs w:val="24"/>
              </w:rPr>
              <w:t>Research Proposal</w:t>
            </w:r>
          </w:p>
          <w:p w14:paraId="5031A396" w14:textId="77777777" w:rsidR="00CC4483" w:rsidRDefault="00CC4483" w:rsidP="00BD3536">
            <w:pPr>
              <w:jc w:val="both"/>
              <w:rPr>
                <w:rFonts w:cs="Arial"/>
                <w:szCs w:val="24"/>
              </w:rPr>
            </w:pPr>
          </w:p>
          <w:p w14:paraId="496A8FD5" w14:textId="7ACAC698" w:rsidR="00CC4483" w:rsidRPr="00291CC6" w:rsidRDefault="00CC4483" w:rsidP="00BD3536">
            <w:pPr>
              <w:jc w:val="both"/>
              <w:rPr>
                <w:rFonts w:cs="Arial"/>
                <w:szCs w:val="24"/>
              </w:rPr>
            </w:pPr>
            <w:r w:rsidRPr="00291CC6">
              <w:rPr>
                <w:rFonts w:cs="Arial"/>
                <w:szCs w:val="24"/>
              </w:rPr>
              <w:t xml:space="preserve">This section shall include the existing problems, scientific challenges and the proposed methodology/approach to solving the challenges. </w:t>
            </w:r>
          </w:p>
          <w:p w14:paraId="6FADD764" w14:textId="77777777" w:rsidR="00CC4483" w:rsidRPr="00291CC6" w:rsidRDefault="00CC4483" w:rsidP="00BD3536">
            <w:pPr>
              <w:rPr>
                <w:rFonts w:cs="Arial"/>
                <w:b/>
                <w:szCs w:val="24"/>
              </w:rPr>
            </w:pPr>
          </w:p>
        </w:tc>
      </w:tr>
      <w:tr w:rsidR="00CC4483" w14:paraId="199A8CD2" w14:textId="77777777" w:rsidTr="00FF2DBF">
        <w:tc>
          <w:tcPr>
            <w:tcW w:w="9026" w:type="dxa"/>
          </w:tcPr>
          <w:p w14:paraId="1E7AA70E" w14:textId="24527313" w:rsidR="00D35004" w:rsidRPr="005C0BD9" w:rsidRDefault="00CC4483" w:rsidP="005C0BD9">
            <w:pPr>
              <w:pStyle w:val="ListParagraph"/>
              <w:numPr>
                <w:ilvl w:val="1"/>
                <w:numId w:val="5"/>
              </w:numPr>
              <w:ind w:left="567" w:hanging="567"/>
              <w:jc w:val="both"/>
              <w:rPr>
                <w:rFonts w:cs="Arial"/>
                <w:b/>
                <w:szCs w:val="24"/>
              </w:rPr>
            </w:pPr>
            <w:r w:rsidRPr="005C0BD9">
              <w:rPr>
                <w:rFonts w:cs="Arial"/>
                <w:b/>
                <w:szCs w:val="24"/>
              </w:rPr>
              <w:t>Problem statement:</w:t>
            </w:r>
            <w:r w:rsidRPr="005C0BD9">
              <w:rPr>
                <w:rFonts w:cs="Arial"/>
                <w:bCs/>
                <w:szCs w:val="24"/>
              </w:rPr>
              <w:t xml:space="preserve"> Clearly state the problem statement(s) to be addressed and highlight the importance of addressing them.</w:t>
            </w:r>
            <w:r w:rsidRPr="005C0BD9">
              <w:rPr>
                <w:rFonts w:cs="Arial"/>
                <w:b/>
                <w:szCs w:val="24"/>
              </w:rPr>
              <w:t xml:space="preserve"> </w:t>
            </w:r>
          </w:p>
          <w:p w14:paraId="07C7DDF4" w14:textId="58239650" w:rsidR="00D35004" w:rsidRPr="00D35004" w:rsidRDefault="00D35004" w:rsidP="005C4A53">
            <w:pPr>
              <w:ind w:left="720"/>
              <w:jc w:val="both"/>
              <w:rPr>
                <w:rFonts w:cs="Arial"/>
                <w:szCs w:val="24"/>
              </w:rPr>
            </w:pPr>
          </w:p>
        </w:tc>
      </w:tr>
      <w:tr w:rsidR="00FF2DBF" w14:paraId="30A4D7DE" w14:textId="77777777" w:rsidTr="00FF2DBF">
        <w:tc>
          <w:tcPr>
            <w:tcW w:w="9026" w:type="dxa"/>
          </w:tcPr>
          <w:p w14:paraId="532A7046" w14:textId="5AD15270" w:rsidR="00FF2DBF" w:rsidRDefault="00F34203" w:rsidP="00E80A04">
            <w:pPr>
              <w:ind w:firstLine="567"/>
              <w:rPr>
                <w:rStyle w:val="Styleforproposalinputs"/>
              </w:rPr>
            </w:pPr>
            <w:sdt>
              <w:sdtPr>
                <w:rPr>
                  <w:rStyle w:val="Styleforproposalinputs"/>
                </w:rPr>
                <w:alias w:val="Text Box"/>
                <w:tag w:val="Text Box"/>
                <w:id w:val="-1477218680"/>
                <w:placeholder>
                  <w:docPart w:val="AF371FCA708C4B31A2F30637EA6BFDC6"/>
                </w:placeholder>
                <w:showingPlcHdr/>
              </w:sdtPr>
              <w:sdtEndPr>
                <w:rPr>
                  <w:rStyle w:val="DefaultParagraphFont"/>
                  <w:rFonts w:cs="Arial"/>
                  <w:color w:val="auto"/>
                  <w:szCs w:val="24"/>
                </w:rPr>
              </w:sdtEndPr>
              <w:sdtContent>
                <w:permStart w:id="1747605135" w:edGrp="everyone"/>
                <w:r w:rsidR="00FF2DBF" w:rsidRPr="00291CC6">
                  <w:rPr>
                    <w:rStyle w:val="PlaceholderText"/>
                    <w:rFonts w:cs="Arial"/>
                    <w:szCs w:val="24"/>
                  </w:rPr>
                  <w:t>Click or tap here to enter text.</w:t>
                </w:r>
                <w:permEnd w:id="1747605135"/>
              </w:sdtContent>
            </w:sdt>
          </w:p>
          <w:p w14:paraId="59190A16" w14:textId="148744D0" w:rsidR="00FF2DBF" w:rsidRPr="00291CC6" w:rsidRDefault="00FF2DBF" w:rsidP="00D37FCD">
            <w:pPr>
              <w:rPr>
                <w:rFonts w:cs="Arial"/>
                <w:szCs w:val="24"/>
              </w:rPr>
            </w:pPr>
          </w:p>
        </w:tc>
      </w:tr>
      <w:tr w:rsidR="00FF2DBF" w14:paraId="1E8538B7" w14:textId="77777777" w:rsidTr="00FF2DBF">
        <w:tc>
          <w:tcPr>
            <w:tcW w:w="9026" w:type="dxa"/>
          </w:tcPr>
          <w:p w14:paraId="43118235" w14:textId="69F8E7D0" w:rsidR="00FF2DBF" w:rsidRPr="00E80A04" w:rsidRDefault="007810A4" w:rsidP="00E80A04">
            <w:pPr>
              <w:pStyle w:val="ListParagraph"/>
              <w:numPr>
                <w:ilvl w:val="1"/>
                <w:numId w:val="5"/>
              </w:numPr>
              <w:ind w:left="567" w:hanging="567"/>
              <w:jc w:val="both"/>
              <w:rPr>
                <w:rFonts w:cs="Arial"/>
                <w:bCs/>
                <w:szCs w:val="24"/>
              </w:rPr>
            </w:pPr>
            <w:r w:rsidRPr="005C0BD9">
              <w:rPr>
                <w:rFonts w:cs="Arial"/>
                <w:b/>
                <w:szCs w:val="24"/>
              </w:rPr>
              <w:t xml:space="preserve">Research Objectives: </w:t>
            </w:r>
            <w:r w:rsidRPr="00E80A04">
              <w:rPr>
                <w:rFonts w:cs="Arial"/>
                <w:bCs/>
                <w:szCs w:val="24"/>
              </w:rPr>
              <w:t>Articulate the research objectives</w:t>
            </w:r>
            <w:r w:rsidR="00BD5E31" w:rsidRPr="00E80A04">
              <w:rPr>
                <w:rFonts w:cs="Arial"/>
                <w:bCs/>
                <w:szCs w:val="24"/>
              </w:rPr>
              <w:t xml:space="preserve"> with quantified milestones</w:t>
            </w:r>
            <w:r w:rsidR="002D4E17" w:rsidRPr="00E80A04">
              <w:rPr>
                <w:rFonts w:cs="Arial"/>
                <w:bCs/>
                <w:szCs w:val="24"/>
              </w:rPr>
              <w:t xml:space="preserve">, detailing </w:t>
            </w:r>
            <w:r w:rsidRPr="00E80A04">
              <w:rPr>
                <w:rFonts w:cs="Arial"/>
                <w:bCs/>
                <w:szCs w:val="24"/>
              </w:rPr>
              <w:t xml:space="preserve">how it could </w:t>
            </w:r>
            <w:r w:rsidR="002D4E17" w:rsidRPr="00E80A04">
              <w:rPr>
                <w:rFonts w:cs="Arial"/>
                <w:bCs/>
                <w:szCs w:val="24"/>
              </w:rPr>
              <w:t xml:space="preserve">effectively </w:t>
            </w:r>
            <w:r w:rsidRPr="00E80A04">
              <w:rPr>
                <w:rFonts w:cs="Arial"/>
                <w:bCs/>
                <w:szCs w:val="24"/>
              </w:rPr>
              <w:t>solve the problem statement(s) mentioned.</w:t>
            </w:r>
          </w:p>
          <w:p w14:paraId="3EFA2C60" w14:textId="7EB58089" w:rsidR="00D35004" w:rsidRPr="00291CC6" w:rsidRDefault="00D35004" w:rsidP="00050099">
            <w:pPr>
              <w:ind w:left="357"/>
              <w:jc w:val="both"/>
              <w:rPr>
                <w:rFonts w:cs="Arial"/>
                <w:szCs w:val="24"/>
              </w:rPr>
            </w:pPr>
          </w:p>
        </w:tc>
      </w:tr>
      <w:tr w:rsidR="00FF2DBF" w14:paraId="0AD62F90" w14:textId="77777777" w:rsidTr="00E60680">
        <w:tc>
          <w:tcPr>
            <w:tcW w:w="9026" w:type="dxa"/>
          </w:tcPr>
          <w:p w14:paraId="7D050A03" w14:textId="56E82AD9" w:rsidR="00FF2DBF" w:rsidRPr="00FF2DBF" w:rsidRDefault="00F34203" w:rsidP="00E80A04">
            <w:pPr>
              <w:ind w:firstLine="567"/>
              <w:rPr>
                <w:rStyle w:val="Styleforproposalinputs"/>
              </w:rPr>
            </w:pPr>
            <w:sdt>
              <w:sdtPr>
                <w:rPr>
                  <w:rStyle w:val="Styleforproposalinputs"/>
                </w:rPr>
                <w:alias w:val="Text Box"/>
                <w:tag w:val="Text Box"/>
                <w:id w:val="2114772718"/>
                <w:placeholder>
                  <w:docPart w:val="20008D91C569484E93486A4E91B309FD"/>
                </w:placeholder>
                <w:showingPlcHdr/>
              </w:sdtPr>
              <w:sdtEndPr>
                <w:rPr>
                  <w:rStyle w:val="DefaultParagraphFont"/>
                  <w:rFonts w:cs="Arial"/>
                  <w:color w:val="auto"/>
                  <w:szCs w:val="24"/>
                </w:rPr>
              </w:sdtEndPr>
              <w:sdtContent>
                <w:permStart w:id="1339119059" w:edGrp="everyone"/>
                <w:r w:rsidR="0005713E" w:rsidRPr="00291CC6">
                  <w:rPr>
                    <w:rStyle w:val="PlaceholderText"/>
                    <w:rFonts w:cs="Arial"/>
                    <w:szCs w:val="24"/>
                  </w:rPr>
                  <w:t>Click or tap here to enter text.</w:t>
                </w:r>
                <w:permEnd w:id="1339119059"/>
              </w:sdtContent>
            </w:sdt>
          </w:p>
          <w:p w14:paraId="77DD9626" w14:textId="43E6851C" w:rsidR="00FF2DBF" w:rsidRPr="00291CC6" w:rsidRDefault="00FF2DBF" w:rsidP="00BD3536">
            <w:pPr>
              <w:ind w:firstLine="357"/>
              <w:rPr>
                <w:rFonts w:cs="Arial"/>
                <w:szCs w:val="24"/>
              </w:rPr>
            </w:pPr>
          </w:p>
        </w:tc>
      </w:tr>
      <w:tr w:rsidR="00FF2DBF" w14:paraId="0BE0F566" w14:textId="77777777" w:rsidTr="00E60680">
        <w:tc>
          <w:tcPr>
            <w:tcW w:w="9026" w:type="dxa"/>
          </w:tcPr>
          <w:p w14:paraId="4C79FCBA" w14:textId="234A038E" w:rsidR="00FF2DBF" w:rsidRPr="005C0BD9" w:rsidRDefault="007810A4" w:rsidP="00E80A04">
            <w:pPr>
              <w:pStyle w:val="ListParagraph"/>
              <w:numPr>
                <w:ilvl w:val="1"/>
                <w:numId w:val="5"/>
              </w:numPr>
              <w:ind w:left="567" w:hanging="567"/>
              <w:jc w:val="both"/>
              <w:rPr>
                <w:rFonts w:cs="Arial"/>
                <w:b/>
                <w:szCs w:val="24"/>
              </w:rPr>
            </w:pPr>
            <w:r w:rsidRPr="005C0BD9">
              <w:rPr>
                <w:rFonts w:cs="Arial"/>
                <w:b/>
                <w:szCs w:val="24"/>
              </w:rPr>
              <w:t xml:space="preserve">Preliminary and </w:t>
            </w:r>
            <w:r w:rsidR="00E80A04">
              <w:rPr>
                <w:rFonts w:cs="Arial"/>
                <w:b/>
                <w:szCs w:val="24"/>
              </w:rPr>
              <w:t>P</w:t>
            </w:r>
            <w:r w:rsidRPr="005C0BD9">
              <w:rPr>
                <w:rFonts w:cs="Arial"/>
                <w:b/>
                <w:szCs w:val="24"/>
              </w:rPr>
              <w:t xml:space="preserve">ast </w:t>
            </w:r>
            <w:r w:rsidR="00E80A04">
              <w:rPr>
                <w:rFonts w:cs="Arial"/>
                <w:b/>
                <w:szCs w:val="24"/>
              </w:rPr>
              <w:t>W</w:t>
            </w:r>
            <w:r w:rsidRPr="005C0BD9">
              <w:rPr>
                <w:rFonts w:cs="Arial"/>
                <w:b/>
                <w:szCs w:val="24"/>
              </w:rPr>
              <w:t xml:space="preserve">ork </w:t>
            </w:r>
            <w:r w:rsidR="00E80A04">
              <w:rPr>
                <w:rFonts w:cs="Arial"/>
                <w:b/>
                <w:szCs w:val="24"/>
              </w:rPr>
              <w:t>D</w:t>
            </w:r>
            <w:r w:rsidRPr="005C0BD9">
              <w:rPr>
                <w:rFonts w:cs="Arial"/>
                <w:b/>
                <w:szCs w:val="24"/>
              </w:rPr>
              <w:t xml:space="preserve">one (if applicable): </w:t>
            </w:r>
            <w:r w:rsidRPr="00E80A04">
              <w:rPr>
                <w:rFonts w:cs="Arial"/>
                <w:bCs/>
                <w:szCs w:val="24"/>
              </w:rPr>
              <w:t xml:space="preserve">Describe prior </w:t>
            </w:r>
            <w:r w:rsidR="006C323B" w:rsidRPr="00E80A04">
              <w:rPr>
                <w:rFonts w:cs="Arial"/>
                <w:bCs/>
                <w:szCs w:val="24"/>
              </w:rPr>
              <w:t>research</w:t>
            </w:r>
            <w:r w:rsidRPr="00E80A04">
              <w:rPr>
                <w:rFonts w:cs="Arial"/>
                <w:bCs/>
                <w:szCs w:val="24"/>
              </w:rPr>
              <w:t xml:space="preserve"> related or relevant to this proposal</w:t>
            </w:r>
            <w:r w:rsidR="006C323B" w:rsidRPr="00E80A04">
              <w:rPr>
                <w:rFonts w:cs="Arial"/>
                <w:bCs/>
                <w:szCs w:val="24"/>
              </w:rPr>
              <w:t>, including</w:t>
            </w:r>
            <w:r w:rsidRPr="00E80A04">
              <w:rPr>
                <w:rFonts w:cs="Arial"/>
                <w:bCs/>
                <w:szCs w:val="24"/>
              </w:rPr>
              <w:t xml:space="preserve"> </w:t>
            </w:r>
            <w:r w:rsidR="006C323B" w:rsidRPr="00E80A04">
              <w:rPr>
                <w:rFonts w:cs="Arial"/>
                <w:bCs/>
                <w:szCs w:val="24"/>
              </w:rPr>
              <w:t>any</w:t>
            </w:r>
            <w:r w:rsidRPr="00E80A04">
              <w:rPr>
                <w:rFonts w:cs="Arial"/>
                <w:bCs/>
                <w:szCs w:val="24"/>
              </w:rPr>
              <w:t xml:space="preserve"> preliminary findings that </w:t>
            </w:r>
            <w:r w:rsidR="006C323B" w:rsidRPr="00E80A04">
              <w:rPr>
                <w:rFonts w:cs="Arial"/>
                <w:bCs/>
                <w:szCs w:val="24"/>
              </w:rPr>
              <w:t xml:space="preserve">could </w:t>
            </w:r>
            <w:r w:rsidRPr="00E80A04">
              <w:rPr>
                <w:rFonts w:cs="Arial"/>
                <w:bCs/>
                <w:szCs w:val="24"/>
              </w:rPr>
              <w:t xml:space="preserve">support </w:t>
            </w:r>
            <w:r w:rsidR="006C323B" w:rsidRPr="00E80A04">
              <w:rPr>
                <w:rFonts w:cs="Arial"/>
                <w:bCs/>
                <w:szCs w:val="24"/>
              </w:rPr>
              <w:t>it</w:t>
            </w:r>
            <w:r w:rsidRPr="00E80A04">
              <w:rPr>
                <w:rFonts w:cs="Arial"/>
                <w:bCs/>
                <w:szCs w:val="24"/>
              </w:rPr>
              <w:t xml:space="preserve">. </w:t>
            </w:r>
            <w:r w:rsidR="006C323B" w:rsidRPr="00E80A04">
              <w:rPr>
                <w:rFonts w:cs="Arial"/>
                <w:bCs/>
                <w:szCs w:val="24"/>
              </w:rPr>
              <w:t xml:space="preserve">Provide </w:t>
            </w:r>
            <w:r w:rsidRPr="00E80A04">
              <w:rPr>
                <w:rFonts w:cs="Arial"/>
                <w:bCs/>
                <w:szCs w:val="24"/>
              </w:rPr>
              <w:t>details of relevant previously awarded projects.</w:t>
            </w:r>
          </w:p>
          <w:p w14:paraId="6C1C11BA" w14:textId="174A4A55" w:rsidR="00D35004" w:rsidRDefault="00D35004" w:rsidP="005C4A53">
            <w:pPr>
              <w:pStyle w:val="ListParagraph"/>
              <w:ind w:left="360"/>
              <w:jc w:val="both"/>
              <w:rPr>
                <w:rFonts w:cs="Arial"/>
                <w:szCs w:val="24"/>
              </w:rPr>
            </w:pPr>
          </w:p>
        </w:tc>
      </w:tr>
      <w:tr w:rsidR="00FF2DBF" w14:paraId="1C03D619" w14:textId="77777777" w:rsidTr="00E60680">
        <w:tc>
          <w:tcPr>
            <w:tcW w:w="9026" w:type="dxa"/>
          </w:tcPr>
          <w:p w14:paraId="3614D2D4" w14:textId="22B80638" w:rsidR="00FF2DBF" w:rsidRPr="00291CC6" w:rsidRDefault="00F34203" w:rsidP="00E80A04">
            <w:pPr>
              <w:ind w:firstLine="567"/>
              <w:rPr>
                <w:rFonts w:cs="Arial"/>
                <w:szCs w:val="24"/>
              </w:rPr>
            </w:pPr>
            <w:sdt>
              <w:sdtPr>
                <w:rPr>
                  <w:rStyle w:val="Styleforproposalinputs"/>
                </w:rPr>
                <w:alias w:val="Text Box"/>
                <w:tag w:val="Text Box"/>
                <w:id w:val="-298388290"/>
                <w:placeholder>
                  <w:docPart w:val="FA4B03328E7047DD82BFC5C0455784E5"/>
                </w:placeholder>
                <w:showingPlcHdr/>
              </w:sdtPr>
              <w:sdtEndPr>
                <w:rPr>
                  <w:rStyle w:val="DefaultParagraphFont"/>
                  <w:rFonts w:cs="Arial"/>
                  <w:color w:val="auto"/>
                  <w:szCs w:val="24"/>
                </w:rPr>
              </w:sdtEndPr>
              <w:sdtContent>
                <w:permStart w:id="1373127586" w:edGrp="everyone"/>
                <w:r w:rsidR="0005713E" w:rsidRPr="00291CC6">
                  <w:rPr>
                    <w:rStyle w:val="PlaceholderText"/>
                    <w:rFonts w:cs="Arial"/>
                    <w:szCs w:val="24"/>
                  </w:rPr>
                  <w:t>Click or tap here to enter text.</w:t>
                </w:r>
                <w:permEnd w:id="1373127586"/>
              </w:sdtContent>
            </w:sdt>
          </w:p>
          <w:p w14:paraId="4FE19451" w14:textId="77777777" w:rsidR="00FF2DBF" w:rsidRDefault="00FF2DBF" w:rsidP="00BD3536">
            <w:pPr>
              <w:pStyle w:val="ListParagraph"/>
              <w:ind w:left="357"/>
              <w:rPr>
                <w:rFonts w:cs="Arial"/>
                <w:szCs w:val="24"/>
              </w:rPr>
            </w:pPr>
          </w:p>
        </w:tc>
      </w:tr>
      <w:tr w:rsidR="00FF2DBF" w14:paraId="3F4C1CF9" w14:textId="77777777" w:rsidTr="005863FB">
        <w:tc>
          <w:tcPr>
            <w:tcW w:w="9026" w:type="dxa"/>
          </w:tcPr>
          <w:p w14:paraId="43F4CD9D" w14:textId="7BD498DB" w:rsidR="00FF2DBF" w:rsidRPr="00E80A04" w:rsidRDefault="007810A4" w:rsidP="00E80A04">
            <w:pPr>
              <w:pStyle w:val="ListParagraph"/>
              <w:numPr>
                <w:ilvl w:val="1"/>
                <w:numId w:val="5"/>
              </w:numPr>
              <w:ind w:left="567" w:hanging="567"/>
              <w:jc w:val="both"/>
              <w:rPr>
                <w:rFonts w:cs="Arial"/>
                <w:bCs/>
                <w:szCs w:val="24"/>
              </w:rPr>
            </w:pPr>
            <w:r w:rsidRPr="005C0BD9">
              <w:rPr>
                <w:rFonts w:cs="Arial"/>
                <w:b/>
                <w:szCs w:val="24"/>
              </w:rPr>
              <w:t xml:space="preserve">Alignment to </w:t>
            </w:r>
            <w:r w:rsidR="00E80A04">
              <w:rPr>
                <w:rFonts w:cs="Arial"/>
                <w:b/>
                <w:szCs w:val="24"/>
              </w:rPr>
              <w:t>N</w:t>
            </w:r>
            <w:r w:rsidRPr="005C0BD9">
              <w:rPr>
                <w:rFonts w:cs="Arial"/>
                <w:b/>
                <w:szCs w:val="24"/>
              </w:rPr>
              <w:t xml:space="preserve">ational </w:t>
            </w:r>
            <w:r w:rsidR="00E80A04">
              <w:rPr>
                <w:rFonts w:cs="Arial"/>
                <w:b/>
                <w:szCs w:val="24"/>
              </w:rPr>
              <w:t>P</w:t>
            </w:r>
            <w:r w:rsidRPr="005C0BD9">
              <w:rPr>
                <w:rFonts w:cs="Arial"/>
                <w:b/>
                <w:szCs w:val="24"/>
              </w:rPr>
              <w:t xml:space="preserve">olicies: </w:t>
            </w:r>
            <w:r w:rsidRPr="00E80A04">
              <w:rPr>
                <w:rFonts w:cs="Arial"/>
                <w:bCs/>
                <w:szCs w:val="24"/>
              </w:rPr>
              <w:t>Describe how the project would create new knowledge and advance</w:t>
            </w:r>
            <w:r w:rsidR="006C323B" w:rsidRPr="00E80A04">
              <w:rPr>
                <w:rFonts w:cs="Arial"/>
                <w:bCs/>
                <w:szCs w:val="24"/>
              </w:rPr>
              <w:t>ment</w:t>
            </w:r>
            <w:r w:rsidRPr="00E80A04">
              <w:rPr>
                <w:rFonts w:cs="Arial"/>
                <w:bCs/>
                <w:szCs w:val="24"/>
              </w:rPr>
              <w:t xml:space="preserve">s in technology or solution to </w:t>
            </w:r>
            <w:r w:rsidR="006C323B" w:rsidRPr="00E80A04">
              <w:rPr>
                <w:rFonts w:cs="Arial"/>
                <w:bCs/>
                <w:szCs w:val="24"/>
              </w:rPr>
              <w:t xml:space="preserve">contribute </w:t>
            </w:r>
            <w:r w:rsidRPr="00E80A04">
              <w:rPr>
                <w:rFonts w:cs="Arial"/>
                <w:bCs/>
                <w:szCs w:val="24"/>
              </w:rPr>
              <w:t>national</w:t>
            </w:r>
            <w:r w:rsidR="006C323B" w:rsidRPr="00E80A04">
              <w:rPr>
                <w:rFonts w:cs="Arial"/>
                <w:bCs/>
                <w:szCs w:val="24"/>
              </w:rPr>
              <w:t xml:space="preserve"> </w:t>
            </w:r>
            <w:r w:rsidR="00B61951" w:rsidRPr="00E80A04">
              <w:rPr>
                <w:rFonts w:cs="Arial"/>
                <w:bCs/>
                <w:szCs w:val="24"/>
              </w:rPr>
              <w:t>policies</w:t>
            </w:r>
            <w:r w:rsidRPr="00E80A04">
              <w:rPr>
                <w:rFonts w:cs="Arial"/>
                <w:bCs/>
                <w:szCs w:val="24"/>
              </w:rPr>
              <w:t>. State the specific target</w:t>
            </w:r>
            <w:r w:rsidR="00B61951" w:rsidRPr="00E80A04">
              <w:rPr>
                <w:rFonts w:cs="Arial"/>
                <w:bCs/>
                <w:szCs w:val="24"/>
              </w:rPr>
              <w:t>(s)</w:t>
            </w:r>
            <w:r w:rsidRPr="00E80A04">
              <w:rPr>
                <w:rFonts w:cs="Arial"/>
                <w:bCs/>
                <w:szCs w:val="24"/>
              </w:rPr>
              <w:t xml:space="preserve"> of national policies (e.g. Singapore Green Plan 2030, Singapore’s Zero Waste Master Plan) </w:t>
            </w:r>
            <w:r w:rsidR="00B61951" w:rsidRPr="00E80A04">
              <w:rPr>
                <w:rFonts w:cs="Arial"/>
                <w:bCs/>
                <w:szCs w:val="24"/>
              </w:rPr>
              <w:t xml:space="preserve">to be </w:t>
            </w:r>
            <w:r w:rsidRPr="00E80A04">
              <w:rPr>
                <w:rFonts w:cs="Arial"/>
                <w:bCs/>
                <w:szCs w:val="24"/>
              </w:rPr>
              <w:t>addressed and quantify the expected outcome</w:t>
            </w:r>
            <w:r w:rsidR="00B61951" w:rsidRPr="00E80A04">
              <w:rPr>
                <w:rFonts w:cs="Arial"/>
                <w:bCs/>
                <w:szCs w:val="24"/>
              </w:rPr>
              <w:t>s</w:t>
            </w:r>
            <w:r w:rsidRPr="00E80A04">
              <w:rPr>
                <w:rFonts w:cs="Arial"/>
                <w:bCs/>
                <w:szCs w:val="24"/>
              </w:rPr>
              <w:t xml:space="preserve"> against current performance or status</w:t>
            </w:r>
            <w:r w:rsidR="00FF2DBF" w:rsidRPr="00E80A04">
              <w:rPr>
                <w:rFonts w:cs="Arial"/>
                <w:bCs/>
                <w:szCs w:val="24"/>
              </w:rPr>
              <w:t xml:space="preserve">. </w:t>
            </w:r>
          </w:p>
          <w:p w14:paraId="55EB4F40" w14:textId="6CDDF675" w:rsidR="00D35004" w:rsidRPr="00291CC6" w:rsidRDefault="00D35004" w:rsidP="005C4A53">
            <w:pPr>
              <w:ind w:left="357"/>
              <w:jc w:val="both"/>
              <w:rPr>
                <w:rFonts w:cs="Arial"/>
                <w:b/>
                <w:szCs w:val="24"/>
              </w:rPr>
            </w:pPr>
          </w:p>
        </w:tc>
      </w:tr>
      <w:tr w:rsidR="00FF2DBF" w14:paraId="33499252" w14:textId="77777777" w:rsidTr="005863FB">
        <w:tc>
          <w:tcPr>
            <w:tcW w:w="9026" w:type="dxa"/>
          </w:tcPr>
          <w:p w14:paraId="0A360711" w14:textId="76780883" w:rsidR="00FF2DBF" w:rsidRDefault="00F34203" w:rsidP="00E80A04">
            <w:pPr>
              <w:ind w:firstLine="567"/>
              <w:rPr>
                <w:rStyle w:val="Styleforproposalinputs"/>
              </w:rPr>
            </w:pPr>
            <w:sdt>
              <w:sdtPr>
                <w:rPr>
                  <w:rStyle w:val="Styleforproposalinputs"/>
                </w:rPr>
                <w:alias w:val="Text Box"/>
                <w:tag w:val="Text Box"/>
                <w:id w:val="-1770848621"/>
                <w:placeholder>
                  <w:docPart w:val="735A1429420746D0A4DD9EF4491FF296"/>
                </w:placeholder>
                <w:showingPlcHdr/>
              </w:sdtPr>
              <w:sdtEndPr>
                <w:rPr>
                  <w:rStyle w:val="DefaultParagraphFont"/>
                  <w:rFonts w:cs="Arial"/>
                  <w:color w:val="auto"/>
                  <w:szCs w:val="24"/>
                </w:rPr>
              </w:sdtEndPr>
              <w:sdtContent>
                <w:permStart w:id="1168643511" w:edGrp="everyone"/>
                <w:r w:rsidR="0005713E" w:rsidRPr="00291CC6">
                  <w:rPr>
                    <w:rStyle w:val="PlaceholderText"/>
                    <w:rFonts w:cs="Arial"/>
                    <w:szCs w:val="24"/>
                  </w:rPr>
                  <w:t>Click or tap here to enter text.</w:t>
                </w:r>
                <w:permEnd w:id="1168643511"/>
              </w:sdtContent>
            </w:sdt>
          </w:p>
          <w:p w14:paraId="66004450" w14:textId="34CCA5C2" w:rsidR="00FF2DBF" w:rsidRPr="00291CC6" w:rsidRDefault="00FF2DBF" w:rsidP="00BD3536">
            <w:pPr>
              <w:ind w:firstLine="357"/>
              <w:rPr>
                <w:rFonts w:cs="Arial"/>
                <w:szCs w:val="24"/>
              </w:rPr>
            </w:pPr>
          </w:p>
        </w:tc>
      </w:tr>
      <w:tr w:rsidR="00FF2DBF" w14:paraId="1916E370" w14:textId="77777777" w:rsidTr="005863FB">
        <w:tc>
          <w:tcPr>
            <w:tcW w:w="9026" w:type="dxa"/>
          </w:tcPr>
          <w:p w14:paraId="12B0924F" w14:textId="1D39D053" w:rsidR="007810A4" w:rsidRPr="00E80A04" w:rsidRDefault="00FF2DBF" w:rsidP="00E80A04">
            <w:pPr>
              <w:pStyle w:val="ListParagraph"/>
              <w:numPr>
                <w:ilvl w:val="1"/>
                <w:numId w:val="5"/>
              </w:numPr>
              <w:ind w:left="567" w:hanging="567"/>
              <w:jc w:val="both"/>
              <w:rPr>
                <w:rFonts w:cs="Arial"/>
                <w:bCs/>
                <w:szCs w:val="24"/>
              </w:rPr>
            </w:pPr>
            <w:r w:rsidRPr="005C0BD9">
              <w:rPr>
                <w:rFonts w:cs="Arial"/>
                <w:b/>
                <w:szCs w:val="24"/>
              </w:rPr>
              <w:t xml:space="preserve">Strategic </w:t>
            </w:r>
            <w:r w:rsidR="00E80A04">
              <w:rPr>
                <w:rFonts w:cs="Arial"/>
                <w:b/>
                <w:szCs w:val="24"/>
              </w:rPr>
              <w:t>A</w:t>
            </w:r>
            <w:r w:rsidRPr="005C0BD9">
              <w:rPr>
                <w:rFonts w:cs="Arial"/>
                <w:b/>
                <w:szCs w:val="24"/>
              </w:rPr>
              <w:t xml:space="preserve">dvantage: </w:t>
            </w:r>
            <w:r w:rsidR="007810A4" w:rsidRPr="00E80A04">
              <w:rPr>
                <w:rFonts w:cs="Arial"/>
                <w:bCs/>
                <w:szCs w:val="24"/>
              </w:rPr>
              <w:t xml:space="preserve">Highlight the international competitiveness of the </w:t>
            </w:r>
            <w:r w:rsidR="00B61951" w:rsidRPr="00E80A04">
              <w:rPr>
                <w:rFonts w:cs="Arial"/>
                <w:bCs/>
                <w:szCs w:val="24"/>
              </w:rPr>
              <w:t xml:space="preserve">proposed </w:t>
            </w:r>
            <w:r w:rsidR="007810A4" w:rsidRPr="00E80A04">
              <w:rPr>
                <w:rFonts w:cs="Arial"/>
                <w:bCs/>
                <w:szCs w:val="24"/>
              </w:rPr>
              <w:t>project and its contribution to Singapore’s interests in terms of technolog</w:t>
            </w:r>
            <w:r w:rsidR="00B61951" w:rsidRPr="00E80A04">
              <w:rPr>
                <w:rFonts w:cs="Arial"/>
                <w:bCs/>
                <w:szCs w:val="24"/>
              </w:rPr>
              <w:t>ical</w:t>
            </w:r>
            <w:r w:rsidR="007810A4" w:rsidRPr="00E80A04">
              <w:rPr>
                <w:rFonts w:cs="Arial"/>
                <w:bCs/>
                <w:szCs w:val="24"/>
              </w:rPr>
              <w:t xml:space="preserve"> advancement, capability development, economic benefits, etc. Elaborate</w:t>
            </w:r>
            <w:r w:rsidR="00B61951" w:rsidRPr="00E80A04">
              <w:rPr>
                <w:rFonts w:cs="Arial"/>
                <w:bCs/>
                <w:szCs w:val="24"/>
              </w:rPr>
              <w:t xml:space="preserve"> on</w:t>
            </w:r>
            <w:r w:rsidR="007810A4" w:rsidRPr="00E80A04">
              <w:rPr>
                <w:rFonts w:cs="Arial"/>
                <w:bCs/>
                <w:szCs w:val="24"/>
              </w:rPr>
              <w:t xml:space="preserve"> how it could help enhance our sustainability or resource resiliency and/or to maintain/develop Singapore’s position as a global leader and list the stakeholders involved.</w:t>
            </w:r>
          </w:p>
          <w:p w14:paraId="1AE99740" w14:textId="77777777" w:rsidR="007810A4" w:rsidRDefault="007810A4" w:rsidP="00BD3536">
            <w:pPr>
              <w:jc w:val="both"/>
              <w:rPr>
                <w:rFonts w:cs="Arial"/>
                <w:szCs w:val="24"/>
              </w:rPr>
            </w:pPr>
          </w:p>
          <w:p w14:paraId="0B2EF1AA" w14:textId="77777777" w:rsidR="005863FB" w:rsidRPr="00E80A04" w:rsidRDefault="007810A4" w:rsidP="00E80A04">
            <w:pPr>
              <w:pStyle w:val="ListParagraph"/>
              <w:ind w:left="567"/>
              <w:jc w:val="both"/>
              <w:rPr>
                <w:rFonts w:cs="Arial"/>
                <w:bCs/>
                <w:szCs w:val="24"/>
              </w:rPr>
            </w:pPr>
            <w:r w:rsidRPr="00E80A04">
              <w:rPr>
                <w:rFonts w:cs="Arial"/>
                <w:bCs/>
                <w:szCs w:val="24"/>
              </w:rPr>
              <w:t>[If proposal involves funding non-SG entities] State the Singapore Technology Licensing Office (STLO) that is appointed to oversee the management and licensing of intellectual properties created.</w:t>
            </w:r>
          </w:p>
          <w:p w14:paraId="65737330" w14:textId="0E5C2EB8" w:rsidR="00D35004" w:rsidRPr="005863FB" w:rsidRDefault="00D35004" w:rsidP="00BD3536">
            <w:pPr>
              <w:pStyle w:val="ListParagraph"/>
              <w:ind w:left="360"/>
              <w:jc w:val="both"/>
              <w:rPr>
                <w:rFonts w:cs="Arial"/>
                <w:szCs w:val="24"/>
              </w:rPr>
            </w:pPr>
          </w:p>
        </w:tc>
      </w:tr>
      <w:tr w:rsidR="00FF2DBF" w14:paraId="3FAF8D6C" w14:textId="77777777" w:rsidTr="005863FB">
        <w:tc>
          <w:tcPr>
            <w:tcW w:w="9026" w:type="dxa"/>
          </w:tcPr>
          <w:p w14:paraId="1C081237" w14:textId="2868B0A4" w:rsidR="00FF2DBF" w:rsidRPr="00FF2DBF" w:rsidRDefault="00F34203" w:rsidP="00E80A04">
            <w:pPr>
              <w:ind w:firstLine="567"/>
              <w:rPr>
                <w:color w:val="4472C4" w:themeColor="accent5"/>
              </w:rPr>
            </w:pPr>
            <w:sdt>
              <w:sdtPr>
                <w:rPr>
                  <w:rStyle w:val="Styleforproposalinputs"/>
                </w:rPr>
                <w:alias w:val="Text Box"/>
                <w:tag w:val="Text Box"/>
                <w:id w:val="564995473"/>
                <w:placeholder>
                  <w:docPart w:val="CE3D1994FF68488486BA79A505E2F85D"/>
                </w:placeholder>
                <w:showingPlcHdr/>
              </w:sdtPr>
              <w:sdtEndPr>
                <w:rPr>
                  <w:rStyle w:val="DefaultParagraphFont"/>
                  <w:rFonts w:cs="Arial"/>
                  <w:color w:val="auto"/>
                  <w:szCs w:val="24"/>
                </w:rPr>
              </w:sdtEndPr>
              <w:sdtContent>
                <w:permStart w:id="2122516272" w:edGrp="everyone"/>
                <w:r w:rsidR="0005713E" w:rsidRPr="00291CC6">
                  <w:rPr>
                    <w:rStyle w:val="PlaceholderText"/>
                    <w:rFonts w:cs="Arial"/>
                    <w:szCs w:val="24"/>
                  </w:rPr>
                  <w:t>Click or tap here to enter text.</w:t>
                </w:r>
                <w:permEnd w:id="2122516272"/>
              </w:sdtContent>
            </w:sdt>
          </w:p>
          <w:p w14:paraId="4CF3CA95" w14:textId="77777777" w:rsidR="00FF2DBF" w:rsidRDefault="00FF2DBF" w:rsidP="00BD3536">
            <w:pPr>
              <w:pStyle w:val="ListParagraph"/>
              <w:ind w:left="357"/>
              <w:rPr>
                <w:rFonts w:cs="Arial"/>
                <w:szCs w:val="24"/>
              </w:rPr>
            </w:pPr>
          </w:p>
        </w:tc>
      </w:tr>
      <w:tr w:rsidR="00FF2DBF" w14:paraId="30B31A6C" w14:textId="77777777" w:rsidTr="005863FB">
        <w:tc>
          <w:tcPr>
            <w:tcW w:w="9026" w:type="dxa"/>
          </w:tcPr>
          <w:p w14:paraId="6978F370" w14:textId="5E1C98E7" w:rsidR="00FF2DBF" w:rsidRPr="000B5CF7" w:rsidRDefault="00FF2DBF" w:rsidP="00E80A04">
            <w:pPr>
              <w:pStyle w:val="ListParagraph"/>
              <w:numPr>
                <w:ilvl w:val="1"/>
                <w:numId w:val="5"/>
              </w:numPr>
              <w:ind w:left="567" w:hanging="567"/>
              <w:jc w:val="both"/>
              <w:rPr>
                <w:rFonts w:cs="Arial"/>
                <w:b/>
                <w:szCs w:val="24"/>
              </w:rPr>
            </w:pPr>
            <w:r w:rsidRPr="005C0BD9">
              <w:rPr>
                <w:rFonts w:cs="Arial"/>
                <w:b/>
                <w:szCs w:val="24"/>
              </w:rPr>
              <w:t xml:space="preserve">Landscape </w:t>
            </w:r>
            <w:r w:rsidR="00E80A04">
              <w:rPr>
                <w:rFonts w:cs="Arial"/>
                <w:b/>
                <w:szCs w:val="24"/>
              </w:rPr>
              <w:t>S</w:t>
            </w:r>
            <w:r w:rsidRPr="005C0BD9">
              <w:rPr>
                <w:rFonts w:cs="Arial"/>
                <w:b/>
                <w:szCs w:val="24"/>
              </w:rPr>
              <w:t xml:space="preserve">can and </w:t>
            </w:r>
            <w:r w:rsidR="00E80A04">
              <w:rPr>
                <w:rFonts w:cs="Arial"/>
                <w:b/>
                <w:szCs w:val="24"/>
              </w:rPr>
              <w:t>I</w:t>
            </w:r>
            <w:r w:rsidRPr="005C0BD9">
              <w:rPr>
                <w:rFonts w:cs="Arial"/>
                <w:b/>
                <w:szCs w:val="24"/>
              </w:rPr>
              <w:t xml:space="preserve">nnovativeness: </w:t>
            </w:r>
            <w:r w:rsidR="007810A4" w:rsidRPr="00E80A04">
              <w:rPr>
                <w:rFonts w:cs="Arial"/>
                <w:bCs/>
                <w:szCs w:val="24"/>
              </w:rPr>
              <w:t>Explain how the project exemplifies technological excellence, by providing information on</w:t>
            </w:r>
            <w:r w:rsidR="000B5CF7">
              <w:rPr>
                <w:rFonts w:cs="Arial"/>
                <w:bCs/>
                <w:szCs w:val="24"/>
              </w:rPr>
              <w:t>:</w:t>
            </w:r>
          </w:p>
          <w:p w14:paraId="7A16256A" w14:textId="77777777" w:rsidR="000B5CF7" w:rsidRPr="005C0BD9" w:rsidRDefault="000B5CF7" w:rsidP="000B5CF7">
            <w:pPr>
              <w:pStyle w:val="ListParagraph"/>
              <w:ind w:left="567"/>
              <w:jc w:val="both"/>
              <w:rPr>
                <w:rFonts w:cs="Arial"/>
                <w:b/>
                <w:szCs w:val="24"/>
              </w:rPr>
            </w:pPr>
          </w:p>
          <w:p w14:paraId="55AC8E02" w14:textId="3065CA7A" w:rsidR="00FF2DBF" w:rsidRDefault="00FF2DBF" w:rsidP="00D8146F">
            <w:pPr>
              <w:numPr>
                <w:ilvl w:val="3"/>
                <w:numId w:val="1"/>
              </w:numPr>
              <w:ind w:left="924" w:hanging="357"/>
              <w:jc w:val="both"/>
              <w:rPr>
                <w:rFonts w:cs="Arial"/>
                <w:szCs w:val="24"/>
              </w:rPr>
            </w:pPr>
            <w:r w:rsidRPr="00291CC6">
              <w:rPr>
                <w:rFonts w:cs="Arial"/>
                <w:szCs w:val="24"/>
              </w:rPr>
              <w:t>Best available Technology/state-of-the-art through a landscape scan</w:t>
            </w:r>
            <w:r w:rsidR="006D0423">
              <w:rPr>
                <w:rFonts w:cs="Arial"/>
                <w:szCs w:val="24"/>
              </w:rPr>
              <w:t>.</w:t>
            </w:r>
          </w:p>
          <w:p w14:paraId="287F24CA" w14:textId="744B8638" w:rsidR="00D35004" w:rsidRPr="008A2A07" w:rsidRDefault="00D35004" w:rsidP="00050099">
            <w:pPr>
              <w:ind w:left="720"/>
              <w:jc w:val="both"/>
              <w:rPr>
                <w:rFonts w:cs="Arial"/>
                <w:sz w:val="28"/>
                <w:szCs w:val="28"/>
              </w:rPr>
            </w:pPr>
          </w:p>
        </w:tc>
      </w:tr>
      <w:tr w:rsidR="00FF2DBF" w14:paraId="7D9DAEA0" w14:textId="77777777" w:rsidTr="00E60680">
        <w:tc>
          <w:tcPr>
            <w:tcW w:w="9026" w:type="dxa"/>
          </w:tcPr>
          <w:sdt>
            <w:sdtPr>
              <w:rPr>
                <w:rStyle w:val="Styleforproposalinputs"/>
              </w:rPr>
              <w:alias w:val="Text Box"/>
              <w:tag w:val="Text Box"/>
              <w:id w:val="-383873994"/>
              <w:placeholder>
                <w:docPart w:val="AC9A9C96EA06411BA0AB91610A225194"/>
              </w:placeholder>
              <w:showingPlcHdr/>
            </w:sdtPr>
            <w:sdtEndPr>
              <w:rPr>
                <w:rStyle w:val="DefaultParagraphFont"/>
                <w:rFonts w:cs="Arial"/>
                <w:color w:val="auto"/>
                <w:szCs w:val="24"/>
              </w:rPr>
            </w:sdtEndPr>
            <w:sdtContent>
              <w:permStart w:id="1794059079" w:edGrp="everyone" w:displacedByCustomXml="prev"/>
              <w:p w14:paraId="2319802A" w14:textId="77777777" w:rsidR="00FF2DBF" w:rsidRDefault="00FF2DBF" w:rsidP="00D8146F">
                <w:pPr>
                  <w:ind w:firstLine="924"/>
                  <w:rPr>
                    <w:rStyle w:val="Styleforproposalinputs"/>
                  </w:rPr>
                </w:pPr>
                <w:r w:rsidRPr="00291CC6">
                  <w:rPr>
                    <w:rStyle w:val="PlaceholderText"/>
                    <w:rFonts w:cs="Arial"/>
                    <w:szCs w:val="24"/>
                  </w:rPr>
                  <w:t>Click or tap here to enter text.</w:t>
                </w:r>
              </w:p>
              <w:permEnd w:id="1794059079" w:displacedByCustomXml="next"/>
            </w:sdtContent>
          </w:sdt>
          <w:p w14:paraId="0FD87218" w14:textId="24567EF6" w:rsidR="00FF2DBF" w:rsidRPr="00291CC6" w:rsidRDefault="00FF2DBF" w:rsidP="00BD3536">
            <w:pPr>
              <w:pStyle w:val="ListParagraph"/>
              <w:rPr>
                <w:rFonts w:cs="Arial"/>
                <w:szCs w:val="24"/>
              </w:rPr>
            </w:pPr>
          </w:p>
        </w:tc>
      </w:tr>
      <w:tr w:rsidR="00FF2DBF" w14:paraId="722D0809" w14:textId="77777777" w:rsidTr="00E60680">
        <w:tc>
          <w:tcPr>
            <w:tcW w:w="9026" w:type="dxa"/>
          </w:tcPr>
          <w:p w14:paraId="7F6C9527" w14:textId="61D8ACD3" w:rsidR="00FF2DBF" w:rsidRDefault="00FF2DBF" w:rsidP="00D8146F">
            <w:pPr>
              <w:pStyle w:val="ListParagraph"/>
              <w:numPr>
                <w:ilvl w:val="3"/>
                <w:numId w:val="1"/>
              </w:numPr>
              <w:ind w:left="924" w:hanging="357"/>
              <w:jc w:val="both"/>
              <w:rPr>
                <w:rFonts w:cs="Arial"/>
                <w:szCs w:val="24"/>
              </w:rPr>
            </w:pPr>
            <w:r w:rsidRPr="00291CC6">
              <w:rPr>
                <w:rFonts w:cs="Arial"/>
                <w:szCs w:val="24"/>
              </w:rPr>
              <w:t>Innovative content and how this project attempts to exceed the Best Available Technology</w:t>
            </w:r>
            <w:r w:rsidR="001D3651">
              <w:rPr>
                <w:rFonts w:cs="Arial"/>
                <w:szCs w:val="24"/>
              </w:rPr>
              <w:t xml:space="preserve"> </w:t>
            </w:r>
            <w:r w:rsidR="000A422B">
              <w:rPr>
                <w:rFonts w:cs="Arial"/>
                <w:szCs w:val="24"/>
              </w:rPr>
              <w:t>and</w:t>
            </w:r>
            <w:r w:rsidR="001D3651" w:rsidRPr="001D3651">
              <w:rPr>
                <w:rFonts w:cs="Arial"/>
                <w:szCs w:val="24"/>
              </w:rPr>
              <w:t>/</w:t>
            </w:r>
            <w:r w:rsidR="000A422B">
              <w:rPr>
                <w:rFonts w:cs="Arial"/>
                <w:szCs w:val="24"/>
              </w:rPr>
              <w:t>or benchmark against the findings achieved by other</w:t>
            </w:r>
            <w:r w:rsidR="001D3651" w:rsidRPr="001D3651">
              <w:rPr>
                <w:rFonts w:cs="Arial"/>
                <w:szCs w:val="24"/>
              </w:rPr>
              <w:t xml:space="preserve"> research </w:t>
            </w:r>
            <w:r w:rsidR="000A422B">
              <w:rPr>
                <w:rFonts w:cs="Arial"/>
                <w:szCs w:val="24"/>
              </w:rPr>
              <w:t>groups on</w:t>
            </w:r>
            <w:r w:rsidR="001D3651" w:rsidRPr="001D3651">
              <w:rPr>
                <w:rFonts w:cs="Arial"/>
                <w:szCs w:val="24"/>
              </w:rPr>
              <w:t xml:space="preserve"> similar </w:t>
            </w:r>
            <w:r w:rsidR="000A422B">
              <w:rPr>
                <w:rFonts w:cs="Arial"/>
                <w:szCs w:val="24"/>
              </w:rPr>
              <w:t>area</w:t>
            </w:r>
            <w:r w:rsidR="006D0423">
              <w:rPr>
                <w:rFonts w:cs="Arial"/>
                <w:szCs w:val="24"/>
              </w:rPr>
              <w:t>.</w:t>
            </w:r>
          </w:p>
          <w:p w14:paraId="0E807C4B" w14:textId="24DC3D36" w:rsidR="00D35004" w:rsidRPr="00291CC6" w:rsidRDefault="00D35004" w:rsidP="00050099">
            <w:pPr>
              <w:pStyle w:val="ListParagraph"/>
              <w:jc w:val="both"/>
              <w:rPr>
                <w:rFonts w:cs="Arial"/>
                <w:szCs w:val="24"/>
              </w:rPr>
            </w:pPr>
          </w:p>
        </w:tc>
      </w:tr>
      <w:tr w:rsidR="00FF2DBF" w14:paraId="27BCF86F" w14:textId="77777777" w:rsidTr="00E60680">
        <w:tc>
          <w:tcPr>
            <w:tcW w:w="9026" w:type="dxa"/>
          </w:tcPr>
          <w:sdt>
            <w:sdtPr>
              <w:rPr>
                <w:rStyle w:val="Styleforproposalinputs"/>
              </w:rPr>
              <w:alias w:val="Text Box"/>
              <w:tag w:val="Text Box"/>
              <w:id w:val="1815064189"/>
              <w:placeholder>
                <w:docPart w:val="757C06CBD7D447F89475C4C3565A3DC9"/>
              </w:placeholder>
              <w:showingPlcHdr/>
            </w:sdtPr>
            <w:sdtEndPr>
              <w:rPr>
                <w:rStyle w:val="DefaultParagraphFont"/>
                <w:rFonts w:cs="Arial"/>
                <w:color w:val="auto"/>
                <w:szCs w:val="24"/>
              </w:rPr>
            </w:sdtEndPr>
            <w:sdtContent>
              <w:permStart w:id="1107829353" w:edGrp="everyone" w:displacedByCustomXml="prev"/>
              <w:p w14:paraId="6D2E81BB" w14:textId="57A1F53D" w:rsidR="00FF2DBF" w:rsidRPr="00FF2DBF" w:rsidRDefault="0005713E" w:rsidP="00D8146F">
                <w:pPr>
                  <w:ind w:firstLine="924"/>
                  <w:rPr>
                    <w:color w:val="4472C4" w:themeColor="accent5"/>
                  </w:rPr>
                </w:pPr>
                <w:r w:rsidRPr="00291CC6">
                  <w:rPr>
                    <w:rStyle w:val="PlaceholderText"/>
                    <w:rFonts w:cs="Arial"/>
                    <w:szCs w:val="24"/>
                  </w:rPr>
                  <w:t>Click or tap here to enter text.</w:t>
                </w:r>
              </w:p>
              <w:permEnd w:id="1107829353" w:displacedByCustomXml="next"/>
            </w:sdtContent>
          </w:sdt>
          <w:p w14:paraId="473718BD" w14:textId="77777777" w:rsidR="00FF2DBF" w:rsidRPr="00291CC6" w:rsidRDefault="00FF2DBF" w:rsidP="00BD3536">
            <w:pPr>
              <w:rPr>
                <w:rFonts w:cs="Arial"/>
                <w:b/>
                <w:szCs w:val="24"/>
              </w:rPr>
            </w:pPr>
          </w:p>
        </w:tc>
      </w:tr>
      <w:tr w:rsidR="00FF2DBF" w14:paraId="36B615F8" w14:textId="77777777" w:rsidTr="00E60680">
        <w:tc>
          <w:tcPr>
            <w:tcW w:w="9026" w:type="dxa"/>
          </w:tcPr>
          <w:p w14:paraId="476EB52D" w14:textId="77777777" w:rsidR="00FF2DBF" w:rsidRPr="005C0BD9" w:rsidRDefault="007810A4" w:rsidP="00E80A04">
            <w:pPr>
              <w:pStyle w:val="ListParagraph"/>
              <w:numPr>
                <w:ilvl w:val="1"/>
                <w:numId w:val="5"/>
              </w:numPr>
              <w:ind w:left="567" w:hanging="567"/>
              <w:jc w:val="both"/>
              <w:rPr>
                <w:rFonts w:cs="Arial"/>
                <w:b/>
                <w:szCs w:val="24"/>
              </w:rPr>
            </w:pPr>
            <w:r w:rsidRPr="005C0BD9">
              <w:rPr>
                <w:rFonts w:cs="Arial"/>
                <w:b/>
                <w:szCs w:val="24"/>
              </w:rPr>
              <w:t xml:space="preserve">Proposed Approach and Methodology: </w:t>
            </w:r>
            <w:r w:rsidRPr="00E80A04">
              <w:rPr>
                <w:rFonts w:cs="Arial"/>
                <w:bCs/>
                <w:szCs w:val="24"/>
              </w:rPr>
              <w:t>Provide details of the proposed approach and methodology. Highlight the novelty of the research and the potential of producing breakthrough work</w:t>
            </w:r>
            <w:r w:rsidR="00FF2DBF" w:rsidRPr="00E80A04">
              <w:rPr>
                <w:rFonts w:cs="Arial"/>
                <w:bCs/>
                <w:szCs w:val="24"/>
              </w:rPr>
              <w:t>.</w:t>
            </w:r>
          </w:p>
          <w:p w14:paraId="4DB1BD40" w14:textId="73F69475" w:rsidR="00D35004" w:rsidRPr="00291CC6" w:rsidRDefault="00D35004" w:rsidP="00050099">
            <w:pPr>
              <w:ind w:left="357"/>
              <w:jc w:val="both"/>
              <w:rPr>
                <w:rFonts w:cs="Arial"/>
                <w:szCs w:val="24"/>
              </w:rPr>
            </w:pPr>
          </w:p>
        </w:tc>
      </w:tr>
      <w:tr w:rsidR="00FF2DBF" w14:paraId="67F02E49" w14:textId="77777777" w:rsidTr="00E60680">
        <w:tc>
          <w:tcPr>
            <w:tcW w:w="9026" w:type="dxa"/>
          </w:tcPr>
          <w:p w14:paraId="59994FB3" w14:textId="4AC9AE96" w:rsidR="00FF2DBF" w:rsidRPr="00FF2DBF" w:rsidRDefault="00F34203" w:rsidP="00D8146F">
            <w:pPr>
              <w:ind w:firstLine="567"/>
              <w:rPr>
                <w:color w:val="4472C4" w:themeColor="accent5"/>
              </w:rPr>
            </w:pPr>
            <w:sdt>
              <w:sdtPr>
                <w:rPr>
                  <w:rStyle w:val="Styleforproposalinputs"/>
                </w:rPr>
                <w:alias w:val="Text Box"/>
                <w:tag w:val="Text Box"/>
                <w:id w:val="361090234"/>
                <w:placeholder>
                  <w:docPart w:val="2235CB0FB8C34BB790B17BB0E382544B"/>
                </w:placeholder>
                <w:showingPlcHdr/>
              </w:sdtPr>
              <w:sdtEndPr>
                <w:rPr>
                  <w:rStyle w:val="DefaultParagraphFont"/>
                  <w:rFonts w:cs="Arial"/>
                  <w:color w:val="auto"/>
                  <w:szCs w:val="24"/>
                </w:rPr>
              </w:sdtEndPr>
              <w:sdtContent>
                <w:permStart w:id="1606704593" w:edGrp="everyone"/>
                <w:r w:rsidR="0005713E" w:rsidRPr="00291CC6">
                  <w:rPr>
                    <w:rStyle w:val="PlaceholderText"/>
                    <w:rFonts w:cs="Arial"/>
                    <w:szCs w:val="24"/>
                  </w:rPr>
                  <w:t>Click or tap here to enter text.</w:t>
                </w:r>
                <w:permEnd w:id="1606704593"/>
              </w:sdtContent>
            </w:sdt>
          </w:p>
          <w:p w14:paraId="30091826" w14:textId="77777777" w:rsidR="00FF2DBF" w:rsidRPr="00291CC6" w:rsidRDefault="00FF2DBF" w:rsidP="00BD3536">
            <w:pPr>
              <w:rPr>
                <w:rFonts w:cs="Arial"/>
                <w:b/>
                <w:szCs w:val="24"/>
              </w:rPr>
            </w:pPr>
          </w:p>
        </w:tc>
      </w:tr>
      <w:tr w:rsidR="00FF2DBF" w14:paraId="0F515B51" w14:textId="77777777" w:rsidTr="00E60680">
        <w:tc>
          <w:tcPr>
            <w:tcW w:w="9026" w:type="dxa"/>
          </w:tcPr>
          <w:p w14:paraId="1ABE0121" w14:textId="77777777" w:rsidR="00FF2DBF" w:rsidRDefault="00FF2DBF" w:rsidP="00E80A04">
            <w:pPr>
              <w:pStyle w:val="ListParagraph"/>
              <w:numPr>
                <w:ilvl w:val="1"/>
                <w:numId w:val="5"/>
              </w:numPr>
              <w:ind w:left="567" w:hanging="567"/>
              <w:jc w:val="both"/>
              <w:rPr>
                <w:rFonts w:cs="Arial"/>
                <w:b/>
                <w:szCs w:val="24"/>
              </w:rPr>
            </w:pPr>
            <w:r w:rsidRPr="005C0BD9">
              <w:rPr>
                <w:rFonts w:cs="Arial"/>
                <w:b/>
                <w:szCs w:val="24"/>
              </w:rPr>
              <w:t>R&amp;D to Capability/Commercialisation/Operational</w:t>
            </w:r>
            <w:r w:rsidRPr="005C0BD9" w:rsidDel="008878B7">
              <w:rPr>
                <w:rFonts w:cs="Arial"/>
                <w:b/>
                <w:szCs w:val="24"/>
              </w:rPr>
              <w:t xml:space="preserve"> </w:t>
            </w:r>
            <w:r w:rsidRPr="005C0BD9">
              <w:rPr>
                <w:rFonts w:cs="Arial"/>
                <w:b/>
                <w:szCs w:val="24"/>
              </w:rPr>
              <w:t xml:space="preserve">Pathway: </w:t>
            </w:r>
          </w:p>
          <w:p w14:paraId="7F01C867" w14:textId="77777777" w:rsidR="000B5CF7" w:rsidRPr="005C0BD9" w:rsidRDefault="000B5CF7" w:rsidP="000B5CF7">
            <w:pPr>
              <w:pStyle w:val="ListParagraph"/>
              <w:ind w:left="567"/>
              <w:jc w:val="both"/>
              <w:rPr>
                <w:rFonts w:cs="Arial"/>
                <w:b/>
                <w:szCs w:val="24"/>
              </w:rPr>
            </w:pPr>
          </w:p>
          <w:p w14:paraId="36AC7121" w14:textId="77777777" w:rsidR="00FF2DBF" w:rsidRDefault="007810A4" w:rsidP="00D8146F">
            <w:pPr>
              <w:numPr>
                <w:ilvl w:val="0"/>
                <w:numId w:val="32"/>
              </w:numPr>
              <w:ind w:left="924" w:hanging="357"/>
              <w:jc w:val="both"/>
              <w:rPr>
                <w:rFonts w:cs="Arial"/>
                <w:szCs w:val="24"/>
              </w:rPr>
            </w:pPr>
            <w:r w:rsidRPr="00FA11FF">
              <w:rPr>
                <w:rFonts w:cs="Arial"/>
                <w:szCs w:val="24"/>
              </w:rPr>
              <w:t>State how the results from the project will be translated (e.g. through the commercialisation of new products, solutions and create spinoffs/Intellectual Property (IP)/ licensing, etc.)</w:t>
            </w:r>
            <w:r>
              <w:rPr>
                <w:rFonts w:cs="Arial"/>
                <w:szCs w:val="24"/>
              </w:rPr>
              <w:t xml:space="preserve"> with respect to the timeline that stretches beyond the completion of project</w:t>
            </w:r>
            <w:r w:rsidRPr="00FA11FF">
              <w:rPr>
                <w:rFonts w:cs="Arial"/>
                <w:szCs w:val="24"/>
              </w:rPr>
              <w:t>.</w:t>
            </w:r>
          </w:p>
          <w:p w14:paraId="782DC7A7" w14:textId="010F7C9E" w:rsidR="00D35004" w:rsidRPr="00FA11FF" w:rsidRDefault="00D35004" w:rsidP="00050099">
            <w:pPr>
              <w:ind w:left="720"/>
              <w:jc w:val="both"/>
              <w:rPr>
                <w:rFonts w:cs="Arial"/>
                <w:szCs w:val="24"/>
              </w:rPr>
            </w:pPr>
          </w:p>
        </w:tc>
      </w:tr>
      <w:tr w:rsidR="00FF2DBF" w14:paraId="275CF066" w14:textId="77777777" w:rsidTr="006C2B36">
        <w:trPr>
          <w:trHeight w:val="416"/>
        </w:trPr>
        <w:tc>
          <w:tcPr>
            <w:tcW w:w="9026" w:type="dxa"/>
          </w:tcPr>
          <w:sdt>
            <w:sdtPr>
              <w:rPr>
                <w:rStyle w:val="Styleforproposalinputs"/>
              </w:rPr>
              <w:alias w:val="Text Box"/>
              <w:tag w:val="Text Box"/>
              <w:id w:val="-1301839494"/>
              <w:placeholder>
                <w:docPart w:val="139E3820D620405A96878B25DE3259AA"/>
              </w:placeholder>
              <w:showingPlcHdr/>
            </w:sdtPr>
            <w:sdtEndPr>
              <w:rPr>
                <w:rStyle w:val="DefaultParagraphFont"/>
                <w:rFonts w:cs="Arial"/>
                <w:color w:val="auto"/>
                <w:szCs w:val="24"/>
              </w:rPr>
            </w:sdtEndPr>
            <w:sdtContent>
              <w:permStart w:id="1505635025" w:edGrp="everyone" w:displacedByCustomXml="prev"/>
              <w:p w14:paraId="176F58AF" w14:textId="0ACE37D9" w:rsidR="00FF2DBF" w:rsidRPr="0005713E" w:rsidRDefault="0005713E" w:rsidP="00D8146F">
                <w:pPr>
                  <w:ind w:firstLine="924"/>
                  <w:rPr>
                    <w:color w:val="4472C4" w:themeColor="accent5"/>
                  </w:rPr>
                </w:pPr>
                <w:r w:rsidRPr="00291CC6">
                  <w:rPr>
                    <w:rStyle w:val="PlaceholderText"/>
                    <w:rFonts w:cs="Arial"/>
                    <w:szCs w:val="24"/>
                  </w:rPr>
                  <w:t>Click or tap here to enter text.</w:t>
                </w:r>
              </w:p>
              <w:permEnd w:id="1505635025" w:displacedByCustomXml="next"/>
            </w:sdtContent>
          </w:sdt>
          <w:p w14:paraId="1D2B760F" w14:textId="77777777" w:rsidR="00FF2DBF" w:rsidRDefault="00FF2DBF" w:rsidP="00BD3536">
            <w:pPr>
              <w:ind w:firstLine="357"/>
              <w:rPr>
                <w:rFonts w:cs="Arial"/>
                <w:szCs w:val="24"/>
              </w:rPr>
            </w:pPr>
          </w:p>
        </w:tc>
      </w:tr>
      <w:tr w:rsidR="00FF2DBF" w14:paraId="281DDE9C" w14:textId="77777777" w:rsidTr="00E60680">
        <w:tc>
          <w:tcPr>
            <w:tcW w:w="9026" w:type="dxa"/>
          </w:tcPr>
          <w:p w14:paraId="3BE62B77" w14:textId="77777777" w:rsidR="00FF2DBF" w:rsidRDefault="00FF2DBF" w:rsidP="00D8146F">
            <w:pPr>
              <w:numPr>
                <w:ilvl w:val="0"/>
                <w:numId w:val="32"/>
              </w:numPr>
              <w:ind w:left="924" w:hanging="357"/>
              <w:jc w:val="both"/>
              <w:rPr>
                <w:rFonts w:cs="Arial"/>
                <w:szCs w:val="24"/>
              </w:rPr>
            </w:pPr>
            <w:r w:rsidRPr="00FA11FF">
              <w:rPr>
                <w:rFonts w:cs="Arial"/>
                <w:szCs w:val="24"/>
              </w:rPr>
              <w:t xml:space="preserve">Analyse the relevance, importance, and feasibility of the project if implemented in the larger market/ecosystem, where relevant. </w:t>
            </w:r>
          </w:p>
          <w:p w14:paraId="77F90ABD" w14:textId="128AE8EA" w:rsidR="00D35004" w:rsidRPr="00FA11FF" w:rsidRDefault="00D35004" w:rsidP="00050099">
            <w:pPr>
              <w:ind w:left="720"/>
              <w:jc w:val="both"/>
              <w:rPr>
                <w:rFonts w:cs="Arial"/>
                <w:szCs w:val="24"/>
              </w:rPr>
            </w:pPr>
          </w:p>
        </w:tc>
      </w:tr>
      <w:tr w:rsidR="00FF2DBF" w14:paraId="364DF1F6" w14:textId="77777777" w:rsidTr="00E60680">
        <w:tc>
          <w:tcPr>
            <w:tcW w:w="9026" w:type="dxa"/>
          </w:tcPr>
          <w:sdt>
            <w:sdtPr>
              <w:rPr>
                <w:rStyle w:val="Styleforproposalinputs"/>
              </w:rPr>
              <w:alias w:val="Text Box"/>
              <w:tag w:val="Text Box"/>
              <w:id w:val="-1437140832"/>
              <w:placeholder>
                <w:docPart w:val="00ECE5A5BE1D40439A240F18B2D80E9F"/>
              </w:placeholder>
              <w:showingPlcHdr/>
            </w:sdtPr>
            <w:sdtEndPr>
              <w:rPr>
                <w:rStyle w:val="DefaultParagraphFont"/>
                <w:rFonts w:cs="Arial"/>
                <w:color w:val="auto"/>
                <w:szCs w:val="24"/>
              </w:rPr>
            </w:sdtEndPr>
            <w:sdtContent>
              <w:permStart w:id="2010850482" w:edGrp="everyone" w:displacedByCustomXml="prev"/>
              <w:p w14:paraId="3785B591" w14:textId="77777777" w:rsidR="0005713E" w:rsidRDefault="0005713E" w:rsidP="00D8146F">
                <w:pPr>
                  <w:ind w:firstLine="924"/>
                  <w:rPr>
                    <w:rStyle w:val="Styleforproposalinputs"/>
                  </w:rPr>
                </w:pPr>
                <w:r w:rsidRPr="00291CC6">
                  <w:rPr>
                    <w:rStyle w:val="PlaceholderText"/>
                    <w:rFonts w:cs="Arial"/>
                    <w:szCs w:val="24"/>
                  </w:rPr>
                  <w:t>Click or tap here to enter text.</w:t>
                </w:r>
              </w:p>
              <w:permEnd w:id="2010850482" w:displacedByCustomXml="next"/>
            </w:sdtContent>
          </w:sdt>
          <w:p w14:paraId="4D83046F" w14:textId="77777777" w:rsidR="00FF2DBF" w:rsidRDefault="00FF2DBF" w:rsidP="00D37FCD">
            <w:pPr>
              <w:rPr>
                <w:rFonts w:cs="Arial"/>
                <w:szCs w:val="24"/>
              </w:rPr>
            </w:pPr>
          </w:p>
        </w:tc>
      </w:tr>
      <w:tr w:rsidR="00FF2DBF" w14:paraId="42D04043" w14:textId="77777777" w:rsidTr="00E60680">
        <w:tc>
          <w:tcPr>
            <w:tcW w:w="9026" w:type="dxa"/>
          </w:tcPr>
          <w:p w14:paraId="472ECB03" w14:textId="77777777" w:rsidR="00FF2DBF" w:rsidRDefault="007810A4" w:rsidP="00D8146F">
            <w:pPr>
              <w:numPr>
                <w:ilvl w:val="0"/>
                <w:numId w:val="32"/>
              </w:numPr>
              <w:ind w:left="924" w:hanging="357"/>
              <w:jc w:val="both"/>
              <w:rPr>
                <w:rFonts w:cs="Arial"/>
                <w:szCs w:val="24"/>
              </w:rPr>
            </w:pPr>
            <w:r>
              <w:rPr>
                <w:rFonts w:cs="Arial"/>
                <w:szCs w:val="24"/>
              </w:rPr>
              <w:t>I</w:t>
            </w:r>
            <w:r w:rsidRPr="00AD0B3D">
              <w:rPr>
                <w:rFonts w:cs="Arial"/>
                <w:szCs w:val="24"/>
              </w:rPr>
              <w:t>dentify industry collaboration partners for piloting, test-bedding, adopting/</w:t>
            </w:r>
            <w:r>
              <w:rPr>
                <w:rFonts w:cs="Arial"/>
                <w:szCs w:val="24"/>
              </w:rPr>
              <w:t xml:space="preserve"> </w:t>
            </w:r>
            <w:r w:rsidRPr="00AD0B3D">
              <w:rPr>
                <w:rFonts w:cs="Arial"/>
                <w:szCs w:val="24"/>
              </w:rPr>
              <w:t xml:space="preserve">licensing or commercialising the solution/project outcomes/technologies. Collaborators identified should also cover other aspects of the whole value chain such as feedstock generator (upstream), product demands, and market </w:t>
            </w:r>
            <w:proofErr w:type="gramStart"/>
            <w:r w:rsidRPr="00AD0B3D">
              <w:rPr>
                <w:rFonts w:cs="Arial"/>
                <w:szCs w:val="24"/>
              </w:rPr>
              <w:t>off-takes</w:t>
            </w:r>
            <w:proofErr w:type="gramEnd"/>
            <w:r w:rsidRPr="00AD0B3D">
              <w:rPr>
                <w:rFonts w:cs="Arial"/>
                <w:szCs w:val="24"/>
              </w:rPr>
              <w:t xml:space="preserve"> (downstream).</w:t>
            </w:r>
          </w:p>
          <w:p w14:paraId="6D93311E" w14:textId="7B649C5D" w:rsidR="00D35004" w:rsidRPr="00FA11FF" w:rsidRDefault="00D35004" w:rsidP="00050099">
            <w:pPr>
              <w:ind w:left="720"/>
              <w:jc w:val="both"/>
              <w:rPr>
                <w:rFonts w:cs="Arial"/>
                <w:szCs w:val="24"/>
              </w:rPr>
            </w:pPr>
          </w:p>
        </w:tc>
      </w:tr>
      <w:tr w:rsidR="00FF2DBF" w14:paraId="56C10D64" w14:textId="77777777" w:rsidTr="00E60680">
        <w:tc>
          <w:tcPr>
            <w:tcW w:w="9026" w:type="dxa"/>
          </w:tcPr>
          <w:sdt>
            <w:sdtPr>
              <w:rPr>
                <w:rStyle w:val="Styleforproposalinputs"/>
              </w:rPr>
              <w:alias w:val="Text Box"/>
              <w:tag w:val="Text Box"/>
              <w:id w:val="19214277"/>
              <w:placeholder>
                <w:docPart w:val="7458756FEFFF4581964A8395D7C4CBA4"/>
              </w:placeholder>
              <w:showingPlcHdr/>
            </w:sdtPr>
            <w:sdtEndPr>
              <w:rPr>
                <w:rStyle w:val="DefaultParagraphFont"/>
                <w:rFonts w:cs="Arial"/>
                <w:color w:val="auto"/>
                <w:szCs w:val="24"/>
              </w:rPr>
            </w:sdtEndPr>
            <w:sdtContent>
              <w:permStart w:id="439374336" w:edGrp="everyone" w:displacedByCustomXml="prev"/>
              <w:p w14:paraId="3C6E1885" w14:textId="7F6D4DCE" w:rsidR="00FF2DBF" w:rsidRPr="0005713E" w:rsidRDefault="0005713E" w:rsidP="00D8146F">
                <w:pPr>
                  <w:ind w:firstLine="924"/>
                  <w:rPr>
                    <w:color w:val="4472C4" w:themeColor="accent5"/>
                  </w:rPr>
                </w:pPr>
                <w:r w:rsidRPr="00291CC6">
                  <w:rPr>
                    <w:rStyle w:val="PlaceholderText"/>
                    <w:rFonts w:cs="Arial"/>
                    <w:szCs w:val="24"/>
                  </w:rPr>
                  <w:t>Click or tap here to enter text.</w:t>
                </w:r>
              </w:p>
              <w:permEnd w:id="439374336" w:displacedByCustomXml="next"/>
            </w:sdtContent>
          </w:sdt>
          <w:p w14:paraId="314C4A09" w14:textId="77777777" w:rsidR="00FF2DBF" w:rsidRDefault="00FF2DBF" w:rsidP="00BD3536">
            <w:pPr>
              <w:ind w:firstLine="357"/>
              <w:rPr>
                <w:rFonts w:cs="Arial"/>
                <w:szCs w:val="24"/>
              </w:rPr>
            </w:pPr>
          </w:p>
        </w:tc>
      </w:tr>
      <w:tr w:rsidR="00FF2DBF" w14:paraId="09F0A5F8" w14:textId="77777777" w:rsidTr="005863FB">
        <w:tc>
          <w:tcPr>
            <w:tcW w:w="9026" w:type="dxa"/>
          </w:tcPr>
          <w:p w14:paraId="5E77B8ED" w14:textId="00782DA2" w:rsidR="00FF2DBF" w:rsidRPr="00E80A04" w:rsidRDefault="00FF2DBF" w:rsidP="00E80A04">
            <w:pPr>
              <w:pStyle w:val="ListParagraph"/>
              <w:numPr>
                <w:ilvl w:val="1"/>
                <w:numId w:val="5"/>
              </w:numPr>
              <w:ind w:left="567" w:hanging="567"/>
              <w:jc w:val="both"/>
              <w:rPr>
                <w:rFonts w:cs="Arial"/>
                <w:bCs/>
                <w:szCs w:val="24"/>
              </w:rPr>
            </w:pPr>
            <w:r w:rsidRPr="005C0BD9">
              <w:rPr>
                <w:rFonts w:cs="Arial"/>
                <w:b/>
                <w:szCs w:val="24"/>
              </w:rPr>
              <w:t xml:space="preserve">Potential IP </w:t>
            </w:r>
            <w:r w:rsidR="00D8146F">
              <w:rPr>
                <w:rFonts w:cs="Arial"/>
                <w:b/>
                <w:szCs w:val="24"/>
              </w:rPr>
              <w:t>G</w:t>
            </w:r>
            <w:r w:rsidRPr="005C0BD9">
              <w:rPr>
                <w:rFonts w:cs="Arial"/>
                <w:b/>
                <w:szCs w:val="24"/>
              </w:rPr>
              <w:t xml:space="preserve">eneration: </w:t>
            </w:r>
            <w:r w:rsidRPr="00E80A04">
              <w:rPr>
                <w:rFonts w:cs="Arial"/>
                <w:bCs/>
                <w:szCs w:val="24"/>
              </w:rPr>
              <w:t xml:space="preserve">List </w:t>
            </w:r>
            <w:r w:rsidR="009C15B2" w:rsidRPr="00E80A04">
              <w:rPr>
                <w:rFonts w:cs="Arial"/>
                <w:bCs/>
                <w:szCs w:val="24"/>
              </w:rPr>
              <w:t>the areas where</w:t>
            </w:r>
            <w:r w:rsidRPr="00E80A04">
              <w:rPr>
                <w:rFonts w:cs="Arial"/>
                <w:bCs/>
                <w:szCs w:val="24"/>
              </w:rPr>
              <w:t xml:space="preserve"> Intellectual Property or Patents to be created from this project.</w:t>
            </w:r>
          </w:p>
          <w:p w14:paraId="7325BDD6" w14:textId="1EF2B0D4" w:rsidR="00D35004" w:rsidRDefault="00D35004" w:rsidP="00050099">
            <w:pPr>
              <w:ind w:left="357"/>
              <w:jc w:val="both"/>
              <w:rPr>
                <w:rFonts w:cs="Arial"/>
                <w:szCs w:val="24"/>
              </w:rPr>
            </w:pPr>
          </w:p>
        </w:tc>
      </w:tr>
      <w:tr w:rsidR="00FF2DBF" w14:paraId="5A32A397" w14:textId="77777777" w:rsidTr="005863FB">
        <w:tc>
          <w:tcPr>
            <w:tcW w:w="9026" w:type="dxa"/>
          </w:tcPr>
          <w:p w14:paraId="449C60D6" w14:textId="0C2BB0F6" w:rsidR="00FF2DBF" w:rsidRPr="00291CC6" w:rsidRDefault="00F34203" w:rsidP="00D8146F">
            <w:pPr>
              <w:ind w:firstLine="567"/>
              <w:rPr>
                <w:rFonts w:cs="Arial"/>
                <w:szCs w:val="24"/>
              </w:rPr>
            </w:pPr>
            <w:sdt>
              <w:sdtPr>
                <w:rPr>
                  <w:rStyle w:val="Styleforproposalinputs"/>
                </w:rPr>
                <w:alias w:val="Text Box"/>
                <w:tag w:val="Text Box"/>
                <w:id w:val="-1129162891"/>
                <w:placeholder>
                  <w:docPart w:val="C3CA4CBF4C5B43A8927A740C163E056D"/>
                </w:placeholder>
                <w:showingPlcHdr/>
              </w:sdtPr>
              <w:sdtEndPr>
                <w:rPr>
                  <w:rStyle w:val="DefaultParagraphFont"/>
                  <w:rFonts w:cs="Arial"/>
                  <w:color w:val="auto"/>
                  <w:szCs w:val="24"/>
                </w:rPr>
              </w:sdtEndPr>
              <w:sdtContent>
                <w:permStart w:id="831285382" w:edGrp="everyone" w:colFirst="0" w:colLast="0"/>
                <w:r w:rsidR="0005713E" w:rsidRPr="00291CC6">
                  <w:rPr>
                    <w:rStyle w:val="PlaceholderText"/>
                    <w:rFonts w:cs="Arial"/>
                    <w:szCs w:val="24"/>
                  </w:rPr>
                  <w:t>Click or tap here to enter text.</w:t>
                </w:r>
                <w:permEnd w:id="831285382"/>
              </w:sdtContent>
            </w:sdt>
          </w:p>
          <w:p w14:paraId="75690D5D" w14:textId="77777777" w:rsidR="00FF2DBF" w:rsidRDefault="00FF2DBF" w:rsidP="00BD3536">
            <w:pPr>
              <w:pStyle w:val="ListParagraph"/>
              <w:rPr>
                <w:rFonts w:cs="Arial"/>
                <w:szCs w:val="24"/>
              </w:rPr>
            </w:pPr>
          </w:p>
        </w:tc>
      </w:tr>
      <w:tr w:rsidR="00AE55DF" w14:paraId="3DB4879E" w14:textId="77777777" w:rsidTr="005863FB">
        <w:tc>
          <w:tcPr>
            <w:tcW w:w="9026" w:type="dxa"/>
          </w:tcPr>
          <w:p w14:paraId="26745E3C" w14:textId="79179F3B" w:rsidR="007810A4" w:rsidRPr="00E80A04" w:rsidRDefault="007810A4" w:rsidP="005C0BD9">
            <w:pPr>
              <w:pStyle w:val="ListParagraph"/>
              <w:numPr>
                <w:ilvl w:val="1"/>
                <w:numId w:val="5"/>
              </w:numPr>
              <w:ind w:left="567" w:hanging="567"/>
              <w:jc w:val="both"/>
              <w:rPr>
                <w:rFonts w:cs="Arial"/>
                <w:bCs/>
                <w:szCs w:val="24"/>
              </w:rPr>
            </w:pPr>
            <w:r w:rsidRPr="005C0BD9">
              <w:rPr>
                <w:rFonts w:cs="Arial"/>
                <w:b/>
                <w:szCs w:val="24"/>
              </w:rPr>
              <w:t xml:space="preserve">Value Capture:  </w:t>
            </w:r>
            <w:r w:rsidRPr="00E80A04">
              <w:rPr>
                <w:rFonts w:cs="Arial"/>
                <w:bCs/>
                <w:szCs w:val="24"/>
              </w:rPr>
              <w:t xml:space="preserve">Explain how value will be monetised </w:t>
            </w:r>
            <w:r w:rsidR="00B61951" w:rsidRPr="00E80A04">
              <w:rPr>
                <w:rFonts w:cs="Arial"/>
                <w:bCs/>
                <w:szCs w:val="24"/>
              </w:rPr>
              <w:t>and</w:t>
            </w:r>
            <w:r w:rsidRPr="00E80A04">
              <w:rPr>
                <w:rFonts w:cs="Arial"/>
                <w:bCs/>
                <w:szCs w:val="24"/>
              </w:rPr>
              <w:t xml:space="preserve"> retained in Singapore (e.g. exploitation of foreground IP</w:t>
            </w:r>
            <w:r w:rsidRPr="00E80A04">
              <w:rPr>
                <w:rFonts w:cs="Arial"/>
                <w:bCs/>
                <w:szCs w:val="24"/>
                <w:vertAlign w:val="superscript"/>
              </w:rPr>
              <w:footnoteReference w:id="2"/>
            </w:r>
            <w:r w:rsidRPr="00E80A04">
              <w:rPr>
                <w:rFonts w:cs="Arial"/>
                <w:bCs/>
                <w:szCs w:val="24"/>
              </w:rPr>
              <w:t>). Value capture may include deployment of technologies, export of technologies developed to new markets, collaborations that unlock new markets/future investments, job creation, deployment of solutions in Singapore, shaping policies, regulations and standards for Singapore, etc.</w:t>
            </w:r>
          </w:p>
          <w:p w14:paraId="594FF95D" w14:textId="77777777" w:rsidR="007810A4" w:rsidRPr="00604010" w:rsidRDefault="007810A4" w:rsidP="00BD3536">
            <w:pPr>
              <w:pStyle w:val="ListParagraph"/>
              <w:ind w:left="456"/>
              <w:jc w:val="both"/>
              <w:rPr>
                <w:rFonts w:cs="Arial"/>
                <w:szCs w:val="24"/>
              </w:rPr>
            </w:pPr>
          </w:p>
          <w:p w14:paraId="3325FC6D" w14:textId="2E66E91F" w:rsidR="00BF16D7" w:rsidRPr="00E80A04" w:rsidRDefault="007810A4" w:rsidP="00E80A04">
            <w:pPr>
              <w:pStyle w:val="ListParagraph"/>
              <w:ind w:left="567"/>
              <w:jc w:val="both"/>
              <w:rPr>
                <w:rFonts w:cs="Arial"/>
                <w:bCs/>
                <w:szCs w:val="24"/>
              </w:rPr>
            </w:pPr>
            <w:r w:rsidRPr="00E80A04">
              <w:rPr>
                <w:rFonts w:cs="Arial"/>
                <w:bCs/>
                <w:szCs w:val="24"/>
              </w:rPr>
              <w:t xml:space="preserve">[If proposal involves funding non-SG entities] </w:t>
            </w:r>
            <w:r w:rsidR="008E6365" w:rsidRPr="00E80A04">
              <w:rPr>
                <w:rFonts w:cs="Arial"/>
                <w:bCs/>
                <w:szCs w:val="24"/>
              </w:rPr>
              <w:t xml:space="preserve">Articulate </w:t>
            </w:r>
            <w:r w:rsidR="0032199D" w:rsidRPr="00E80A04">
              <w:rPr>
                <w:rFonts w:cs="Arial"/>
                <w:bCs/>
                <w:szCs w:val="24"/>
              </w:rPr>
              <w:t>the strategic</w:t>
            </w:r>
            <w:r w:rsidR="008E6365" w:rsidRPr="00E80A04">
              <w:rPr>
                <w:rFonts w:cs="Arial"/>
                <w:bCs/>
                <w:szCs w:val="24"/>
              </w:rPr>
              <w:t xml:space="preserve"> plan or framework to </w:t>
            </w:r>
            <w:r w:rsidR="0032199D" w:rsidRPr="00E80A04">
              <w:rPr>
                <w:rFonts w:cs="Arial"/>
                <w:bCs/>
                <w:szCs w:val="24"/>
              </w:rPr>
              <w:t>i</w:t>
            </w:r>
            <w:r w:rsidRPr="00E80A04">
              <w:rPr>
                <w:rFonts w:cs="Arial"/>
                <w:bCs/>
                <w:szCs w:val="24"/>
              </w:rPr>
              <w:t xml:space="preserve">dentify components that will benefit Singapore </w:t>
            </w:r>
            <w:r w:rsidR="00E34E73" w:rsidRPr="00E80A04">
              <w:rPr>
                <w:rFonts w:cs="Arial"/>
                <w:bCs/>
                <w:szCs w:val="24"/>
              </w:rPr>
              <w:t>in terms of</w:t>
            </w:r>
            <w:r w:rsidR="008E6365" w:rsidRPr="00E80A04">
              <w:rPr>
                <w:rFonts w:cs="Arial"/>
                <w:bCs/>
                <w:szCs w:val="24"/>
              </w:rPr>
              <w:t xml:space="preserve"> value</w:t>
            </w:r>
            <w:r w:rsidR="00E34E73" w:rsidRPr="00E80A04">
              <w:rPr>
                <w:rFonts w:cs="Arial"/>
                <w:bCs/>
                <w:szCs w:val="24"/>
              </w:rPr>
              <w:t xml:space="preserve"> capture and</w:t>
            </w:r>
            <w:r w:rsidR="008E6365" w:rsidRPr="00E80A04">
              <w:rPr>
                <w:rFonts w:cs="Arial"/>
                <w:bCs/>
                <w:szCs w:val="24"/>
              </w:rPr>
              <w:t xml:space="preserve"> </w:t>
            </w:r>
            <w:r w:rsidR="0032199D" w:rsidRPr="00E80A04">
              <w:rPr>
                <w:rFonts w:cs="Arial"/>
                <w:bCs/>
                <w:szCs w:val="24"/>
              </w:rPr>
              <w:t xml:space="preserve">capability </w:t>
            </w:r>
            <w:r w:rsidR="008E6365" w:rsidRPr="00E80A04">
              <w:rPr>
                <w:rFonts w:cs="Arial"/>
                <w:bCs/>
                <w:szCs w:val="24"/>
              </w:rPr>
              <w:t xml:space="preserve">retention </w:t>
            </w:r>
            <w:r w:rsidRPr="00E80A04">
              <w:rPr>
                <w:rFonts w:cs="Arial"/>
                <w:bCs/>
                <w:szCs w:val="24"/>
              </w:rPr>
              <w:t>(e.g. partnering local IHLs/companies in the building new technology/capability/scaling up/fabrication process to retain the know-how in Singapore)</w:t>
            </w:r>
          </w:p>
          <w:p w14:paraId="22A20C09" w14:textId="27B8C23C" w:rsidR="00D35004" w:rsidRDefault="00D35004" w:rsidP="00BD3536">
            <w:pPr>
              <w:pStyle w:val="ListParagraph"/>
              <w:ind w:left="456"/>
              <w:jc w:val="both"/>
              <w:rPr>
                <w:rStyle w:val="Styleforproposalinputs"/>
              </w:rPr>
            </w:pPr>
          </w:p>
        </w:tc>
      </w:tr>
      <w:tr w:rsidR="00AE55DF" w14:paraId="6B2C12AB" w14:textId="77777777" w:rsidTr="005863FB">
        <w:tc>
          <w:tcPr>
            <w:tcW w:w="9026" w:type="dxa"/>
          </w:tcPr>
          <w:p w14:paraId="4435943B" w14:textId="75A93C42" w:rsidR="00AE55DF" w:rsidRPr="00291CC6" w:rsidRDefault="00F34203" w:rsidP="00D8146F">
            <w:pPr>
              <w:ind w:left="567"/>
              <w:rPr>
                <w:rFonts w:cs="Arial"/>
                <w:szCs w:val="24"/>
              </w:rPr>
            </w:pPr>
            <w:sdt>
              <w:sdtPr>
                <w:rPr>
                  <w:rStyle w:val="Styleforproposalinputs"/>
                </w:rPr>
                <w:alias w:val="Text Box"/>
                <w:tag w:val="Text Box"/>
                <w:id w:val="-1646891122"/>
                <w:placeholder>
                  <w:docPart w:val="7B1F082E42EE408490BBA2126772F013"/>
                </w:placeholder>
                <w:showingPlcHdr/>
              </w:sdtPr>
              <w:sdtEndPr>
                <w:rPr>
                  <w:rStyle w:val="DefaultParagraphFont"/>
                  <w:rFonts w:cs="Arial"/>
                  <w:color w:val="auto"/>
                  <w:szCs w:val="24"/>
                </w:rPr>
              </w:sdtEndPr>
              <w:sdtContent>
                <w:permStart w:id="688788691" w:edGrp="everyone" w:colFirst="0" w:colLast="0"/>
                <w:r w:rsidR="00AE55DF" w:rsidRPr="00291CC6">
                  <w:rPr>
                    <w:rStyle w:val="PlaceholderText"/>
                    <w:rFonts w:cs="Arial"/>
                    <w:szCs w:val="24"/>
                  </w:rPr>
                  <w:t>Click or tap here to enter text.</w:t>
                </w:r>
                <w:permEnd w:id="688788691"/>
              </w:sdtContent>
            </w:sdt>
          </w:p>
          <w:p w14:paraId="3C1ACCB5" w14:textId="14B16CD7" w:rsidR="00AE55DF" w:rsidRDefault="00AE55DF" w:rsidP="00BD3536">
            <w:pPr>
              <w:ind w:firstLine="357"/>
              <w:rPr>
                <w:rStyle w:val="Styleforproposalinputs"/>
              </w:rPr>
            </w:pPr>
          </w:p>
        </w:tc>
      </w:tr>
      <w:tr w:rsidR="00AE55DF" w14:paraId="17E05F08" w14:textId="77777777" w:rsidTr="005863FB">
        <w:tc>
          <w:tcPr>
            <w:tcW w:w="9026" w:type="dxa"/>
          </w:tcPr>
          <w:p w14:paraId="57B1269E" w14:textId="5BEAB630" w:rsidR="00AE55DF" w:rsidRPr="00E80A04" w:rsidRDefault="00AE55DF" w:rsidP="00E80A04">
            <w:pPr>
              <w:pStyle w:val="ListParagraph"/>
              <w:numPr>
                <w:ilvl w:val="1"/>
                <w:numId w:val="5"/>
              </w:numPr>
              <w:ind w:left="567" w:hanging="567"/>
              <w:jc w:val="both"/>
              <w:rPr>
                <w:rFonts w:cs="Arial"/>
                <w:b/>
                <w:szCs w:val="24"/>
              </w:rPr>
            </w:pPr>
            <w:r w:rsidRPr="00E80A04">
              <w:rPr>
                <w:rFonts w:cs="Arial"/>
                <w:b/>
                <w:szCs w:val="24"/>
              </w:rPr>
              <w:t xml:space="preserve">Quantitative Impact </w:t>
            </w:r>
            <w:proofErr w:type="gramStart"/>
            <w:r w:rsidR="00D8146F">
              <w:rPr>
                <w:rFonts w:cs="Arial"/>
                <w:b/>
                <w:szCs w:val="24"/>
              </w:rPr>
              <w:t>O</w:t>
            </w:r>
            <w:r w:rsidRPr="00E80A04">
              <w:rPr>
                <w:rFonts w:cs="Arial"/>
                <w:b/>
                <w:szCs w:val="24"/>
              </w:rPr>
              <w:t>f</w:t>
            </w:r>
            <w:proofErr w:type="gramEnd"/>
            <w:r w:rsidRPr="00E80A04">
              <w:rPr>
                <w:rFonts w:cs="Arial"/>
                <w:b/>
                <w:szCs w:val="24"/>
              </w:rPr>
              <w:t xml:space="preserve"> </w:t>
            </w:r>
            <w:proofErr w:type="gramStart"/>
            <w:r w:rsidR="00D8146F">
              <w:rPr>
                <w:rFonts w:cs="Arial"/>
                <w:b/>
                <w:szCs w:val="24"/>
              </w:rPr>
              <w:t>T</w:t>
            </w:r>
            <w:r w:rsidRPr="00E80A04">
              <w:rPr>
                <w:rFonts w:cs="Arial"/>
                <w:b/>
                <w:szCs w:val="24"/>
              </w:rPr>
              <w:t>he</w:t>
            </w:r>
            <w:proofErr w:type="gramEnd"/>
            <w:r w:rsidRPr="00E80A04">
              <w:rPr>
                <w:rFonts w:cs="Arial"/>
                <w:b/>
                <w:szCs w:val="24"/>
              </w:rPr>
              <w:t xml:space="preserve"> </w:t>
            </w:r>
            <w:r w:rsidR="00D8146F">
              <w:rPr>
                <w:rFonts w:cs="Arial"/>
                <w:b/>
                <w:szCs w:val="24"/>
              </w:rPr>
              <w:t>S</w:t>
            </w:r>
            <w:r w:rsidRPr="00E80A04">
              <w:rPr>
                <w:rFonts w:cs="Arial"/>
                <w:b/>
                <w:szCs w:val="24"/>
              </w:rPr>
              <w:t>olution/</w:t>
            </w:r>
            <w:r w:rsidR="00D8146F">
              <w:rPr>
                <w:rFonts w:cs="Arial"/>
                <w:b/>
                <w:szCs w:val="24"/>
              </w:rPr>
              <w:t xml:space="preserve"> P</w:t>
            </w:r>
            <w:r w:rsidRPr="00E80A04">
              <w:rPr>
                <w:rFonts w:cs="Arial"/>
                <w:b/>
                <w:szCs w:val="24"/>
              </w:rPr>
              <w:t xml:space="preserve">roject </w:t>
            </w:r>
            <w:r w:rsidR="00D8146F">
              <w:rPr>
                <w:rFonts w:cs="Arial"/>
                <w:b/>
                <w:szCs w:val="24"/>
              </w:rPr>
              <w:t>O</w:t>
            </w:r>
            <w:r w:rsidRPr="00E80A04">
              <w:rPr>
                <w:rFonts w:cs="Arial"/>
                <w:b/>
                <w:szCs w:val="24"/>
              </w:rPr>
              <w:t>utcomes/</w:t>
            </w:r>
            <w:r w:rsidR="00D8146F">
              <w:rPr>
                <w:rFonts w:cs="Arial"/>
                <w:b/>
                <w:szCs w:val="24"/>
              </w:rPr>
              <w:t xml:space="preserve"> T</w:t>
            </w:r>
            <w:r w:rsidRPr="00E80A04">
              <w:rPr>
                <w:rFonts w:cs="Arial"/>
                <w:b/>
                <w:szCs w:val="24"/>
              </w:rPr>
              <w:t xml:space="preserve">echnology </w:t>
            </w:r>
            <w:r w:rsidR="00D8146F">
              <w:rPr>
                <w:rFonts w:cs="Arial"/>
                <w:b/>
                <w:szCs w:val="24"/>
              </w:rPr>
              <w:t>I</w:t>
            </w:r>
            <w:r w:rsidRPr="00E80A04">
              <w:rPr>
                <w:rFonts w:cs="Arial"/>
                <w:b/>
                <w:szCs w:val="24"/>
              </w:rPr>
              <w:t xml:space="preserve">f </w:t>
            </w:r>
            <w:r w:rsidR="00D8146F">
              <w:rPr>
                <w:rFonts w:cs="Arial"/>
                <w:b/>
                <w:szCs w:val="24"/>
              </w:rPr>
              <w:t>I</w:t>
            </w:r>
            <w:r w:rsidRPr="00E80A04">
              <w:rPr>
                <w:rFonts w:cs="Arial"/>
                <w:b/>
                <w:szCs w:val="24"/>
              </w:rPr>
              <w:t xml:space="preserve">mplemented, </w:t>
            </w:r>
            <w:r w:rsidR="00D8146F">
              <w:rPr>
                <w:rFonts w:cs="Arial"/>
                <w:b/>
                <w:szCs w:val="24"/>
              </w:rPr>
              <w:t>F</w:t>
            </w:r>
            <w:r w:rsidRPr="00E80A04">
              <w:rPr>
                <w:rFonts w:cs="Arial"/>
                <w:b/>
                <w:szCs w:val="24"/>
              </w:rPr>
              <w:t xml:space="preserve">ollowing </w:t>
            </w:r>
            <w:proofErr w:type="gramStart"/>
            <w:r w:rsidR="00D8146F">
              <w:rPr>
                <w:rFonts w:cs="Arial"/>
                <w:b/>
                <w:szCs w:val="24"/>
              </w:rPr>
              <w:t>T</w:t>
            </w:r>
            <w:r w:rsidRPr="00E80A04">
              <w:rPr>
                <w:rFonts w:cs="Arial"/>
                <w:b/>
                <w:szCs w:val="24"/>
              </w:rPr>
              <w:t>he</w:t>
            </w:r>
            <w:proofErr w:type="gramEnd"/>
            <w:r w:rsidRPr="00E80A04">
              <w:rPr>
                <w:rFonts w:cs="Arial"/>
                <w:b/>
                <w:szCs w:val="24"/>
              </w:rPr>
              <w:t xml:space="preserve"> </w:t>
            </w:r>
            <w:r w:rsidR="00D8146F">
              <w:rPr>
                <w:rFonts w:cs="Arial"/>
                <w:b/>
                <w:szCs w:val="24"/>
              </w:rPr>
              <w:t>S</w:t>
            </w:r>
            <w:r w:rsidRPr="00E80A04">
              <w:rPr>
                <w:rFonts w:cs="Arial"/>
                <w:b/>
                <w:szCs w:val="24"/>
              </w:rPr>
              <w:t xml:space="preserve">uccess </w:t>
            </w:r>
            <w:proofErr w:type="gramStart"/>
            <w:r w:rsidR="00D8146F">
              <w:rPr>
                <w:rFonts w:cs="Arial"/>
                <w:b/>
                <w:szCs w:val="24"/>
              </w:rPr>
              <w:t>O</w:t>
            </w:r>
            <w:r w:rsidRPr="00E80A04">
              <w:rPr>
                <w:rFonts w:cs="Arial"/>
                <w:b/>
                <w:szCs w:val="24"/>
              </w:rPr>
              <w:t>f</w:t>
            </w:r>
            <w:proofErr w:type="gramEnd"/>
            <w:r w:rsidRPr="00E80A04">
              <w:rPr>
                <w:rFonts w:cs="Arial"/>
                <w:b/>
                <w:szCs w:val="24"/>
              </w:rPr>
              <w:t xml:space="preserve"> </w:t>
            </w:r>
            <w:proofErr w:type="gramStart"/>
            <w:r w:rsidR="00D8146F">
              <w:rPr>
                <w:rFonts w:cs="Arial"/>
                <w:b/>
                <w:szCs w:val="24"/>
              </w:rPr>
              <w:t>T</w:t>
            </w:r>
            <w:r w:rsidRPr="00E80A04">
              <w:rPr>
                <w:rFonts w:cs="Arial"/>
                <w:b/>
                <w:szCs w:val="24"/>
              </w:rPr>
              <w:t>he</w:t>
            </w:r>
            <w:proofErr w:type="gramEnd"/>
            <w:r w:rsidRPr="00E80A04">
              <w:rPr>
                <w:rFonts w:cs="Arial"/>
                <w:b/>
                <w:szCs w:val="24"/>
              </w:rPr>
              <w:t xml:space="preserve"> </w:t>
            </w:r>
            <w:r w:rsidR="00D8146F">
              <w:rPr>
                <w:rFonts w:cs="Arial"/>
                <w:b/>
                <w:szCs w:val="24"/>
              </w:rPr>
              <w:t>P</w:t>
            </w:r>
            <w:r w:rsidRPr="00E80A04">
              <w:rPr>
                <w:rFonts w:cs="Arial"/>
                <w:b/>
                <w:szCs w:val="24"/>
              </w:rPr>
              <w:t xml:space="preserve">roject: </w:t>
            </w:r>
          </w:p>
          <w:p w14:paraId="29CC1645" w14:textId="77777777" w:rsidR="00AE55DF" w:rsidRDefault="00AE55DF" w:rsidP="00BD3536">
            <w:pPr>
              <w:ind w:left="357"/>
              <w:jc w:val="both"/>
              <w:rPr>
                <w:rFonts w:cs="Arial"/>
                <w:szCs w:val="24"/>
              </w:rPr>
            </w:pPr>
          </w:p>
          <w:p w14:paraId="0C3167E3" w14:textId="727ED74A" w:rsidR="00AE55DF" w:rsidRDefault="00AE55DF" w:rsidP="00D8146F">
            <w:pPr>
              <w:numPr>
                <w:ilvl w:val="0"/>
                <w:numId w:val="33"/>
              </w:numPr>
              <w:ind w:left="924" w:hanging="357"/>
              <w:jc w:val="both"/>
              <w:rPr>
                <w:rFonts w:cs="Arial"/>
                <w:szCs w:val="24"/>
              </w:rPr>
            </w:pPr>
            <w:r w:rsidRPr="00291CC6">
              <w:rPr>
                <w:rFonts w:cs="Arial"/>
                <w:szCs w:val="24"/>
              </w:rPr>
              <w:t xml:space="preserve">Calculate the project's projected Return </w:t>
            </w:r>
            <w:r>
              <w:rPr>
                <w:rFonts w:cs="Arial"/>
                <w:szCs w:val="24"/>
              </w:rPr>
              <w:t>O</w:t>
            </w:r>
            <w:r w:rsidRPr="00291CC6">
              <w:rPr>
                <w:rFonts w:cs="Arial"/>
                <w:szCs w:val="24"/>
              </w:rPr>
              <w:t xml:space="preserve">n Investment </w:t>
            </w:r>
            <w:proofErr w:type="gramStart"/>
            <w:r w:rsidRPr="00291CC6">
              <w:rPr>
                <w:rFonts w:cs="Arial"/>
                <w:szCs w:val="24"/>
              </w:rPr>
              <w:t>taking into account</w:t>
            </w:r>
            <w:proofErr w:type="gramEnd"/>
            <w:r w:rsidR="000866FB">
              <w:rPr>
                <w:rFonts w:cs="Arial"/>
                <w:szCs w:val="24"/>
              </w:rPr>
              <w:t xml:space="preserve"> key parameters such as</w:t>
            </w:r>
            <w:r w:rsidRPr="00291CC6">
              <w:rPr>
                <w:rFonts w:cs="Arial"/>
                <w:szCs w:val="24"/>
              </w:rPr>
              <w:t xml:space="preserve"> avoided cost (e.g. landfilling), revenue generated (e.g. sales of product recovered), or quantification of tangible benefits (e.g. health benefits).</w:t>
            </w:r>
            <w:r>
              <w:rPr>
                <w:rFonts w:cs="Arial"/>
                <w:szCs w:val="24"/>
              </w:rPr>
              <w:t xml:space="preserve"> </w:t>
            </w:r>
            <w:r w:rsidRPr="00615586">
              <w:rPr>
                <w:rFonts w:cs="Arial"/>
                <w:szCs w:val="24"/>
              </w:rPr>
              <w:t xml:space="preserve">The table below could be used as reference for computing the project’s projected Return On Investment. </w:t>
            </w:r>
            <w:r>
              <w:rPr>
                <w:rFonts w:cs="Arial"/>
                <w:szCs w:val="24"/>
              </w:rPr>
              <w:t>To</w:t>
            </w:r>
            <w:r w:rsidRPr="00D2342F">
              <w:rPr>
                <w:rFonts w:cs="Arial"/>
                <w:szCs w:val="24"/>
              </w:rPr>
              <w:t xml:space="preserve"> provide the necessary information below and attach a detailed Excel calculation within the Annexes</w:t>
            </w:r>
            <w:r>
              <w:rPr>
                <w:rFonts w:cs="Arial"/>
                <w:szCs w:val="24"/>
              </w:rPr>
              <w:t>.</w:t>
            </w:r>
          </w:p>
          <w:p w14:paraId="1FDDB7C9" w14:textId="40A16F23" w:rsidR="00AE55DF" w:rsidRDefault="00AE55DF" w:rsidP="00BD3536">
            <w:pPr>
              <w:ind w:left="357"/>
              <w:jc w:val="both"/>
              <w:rPr>
                <w:rFonts w:cs="Arial"/>
                <w:szCs w:val="24"/>
              </w:rPr>
            </w:pPr>
          </w:p>
        </w:tc>
      </w:tr>
      <w:tr w:rsidR="00AE55DF" w14:paraId="06457AF0" w14:textId="77777777" w:rsidTr="00E60680">
        <w:tc>
          <w:tcPr>
            <w:tcW w:w="9026" w:type="dxa"/>
          </w:tcPr>
          <w:tbl>
            <w:tblPr>
              <w:tblW w:w="8489"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2"/>
              <w:gridCol w:w="1827"/>
            </w:tblGrid>
            <w:tr w:rsidR="00AE55DF" w:rsidRPr="00843D34" w14:paraId="5284A2F7" w14:textId="77777777" w:rsidTr="00100B9C">
              <w:trPr>
                <w:trHeight w:val="172"/>
                <w:tblHeader/>
              </w:trPr>
              <w:tc>
                <w:tcPr>
                  <w:tcW w:w="5000" w:type="pct"/>
                  <w:gridSpan w:val="2"/>
                  <w:shd w:val="clear" w:color="auto" w:fill="FFFFFF"/>
                  <w:tcMar>
                    <w:top w:w="15" w:type="dxa"/>
                    <w:left w:w="15" w:type="dxa"/>
                    <w:bottom w:w="15" w:type="dxa"/>
                    <w:right w:w="15" w:type="dxa"/>
                  </w:tcMar>
                  <w:vAlign w:val="center"/>
                  <w:hideMark/>
                </w:tcPr>
                <w:p w14:paraId="718E2C27" w14:textId="77777777" w:rsidR="00AE55DF" w:rsidRPr="000949E8" w:rsidRDefault="00AE55DF" w:rsidP="00BD3536">
                  <w:pPr>
                    <w:spacing w:after="0" w:line="240" w:lineRule="auto"/>
                    <w:rPr>
                      <w:rFonts w:cs="Arial"/>
                      <w:b/>
                      <w:bCs/>
                      <w:color w:val="1A202C"/>
                      <w:szCs w:val="24"/>
                    </w:rPr>
                  </w:pPr>
                  <w:r w:rsidRPr="000949E8">
                    <w:rPr>
                      <w:rFonts w:cs="Arial"/>
                      <w:b/>
                      <w:bCs/>
                      <w:color w:val="1A202C"/>
                      <w:szCs w:val="24"/>
                    </w:rPr>
                    <w:lastRenderedPageBreak/>
                    <w:t>Annual Return On Investment (ROI):</w:t>
                  </w:r>
                </w:p>
                <w:p w14:paraId="4BE2AFF2" w14:textId="7640B86B" w:rsidR="00AE55DF" w:rsidRPr="000949E8" w:rsidRDefault="00AE55DF" w:rsidP="00BD3536">
                  <w:pPr>
                    <w:spacing w:after="0" w:line="240" w:lineRule="auto"/>
                    <w:rPr>
                      <w:rFonts w:cs="Arial"/>
                      <w:color w:val="1A202C"/>
                      <w:sz w:val="20"/>
                      <w:szCs w:val="20"/>
                    </w:rPr>
                  </w:pPr>
                  <m:oMathPara>
                    <m:oMath>
                      <m:r>
                        <w:rPr>
                          <w:rFonts w:ascii="Cambria Math" w:hAnsi="Cambria Math" w:cs="Arial"/>
                          <w:color w:val="1A202C"/>
                          <w:sz w:val="16"/>
                          <w:szCs w:val="16"/>
                        </w:rPr>
                        <m:t xml:space="preserve"> </m:t>
                      </m:r>
                      <m:f>
                        <m:fPr>
                          <m:ctrlPr>
                            <w:rPr>
                              <w:rFonts w:ascii="Cambria Math" w:hAnsi="Cambria Math" w:cs="Arial"/>
                              <w:i/>
                              <w:color w:val="1A202C"/>
                              <w:sz w:val="16"/>
                              <w:szCs w:val="16"/>
                            </w:rPr>
                          </m:ctrlPr>
                        </m:fPr>
                        <m:num>
                          <m:r>
                            <m:rPr>
                              <m:sty m:val="p"/>
                            </m:rPr>
                            <w:rPr>
                              <w:rFonts w:ascii="Cambria Math" w:hAnsi="Cambria Math" w:cs="Arial"/>
                              <w:color w:val="1A202C"/>
                              <w:sz w:val="16"/>
                              <w:szCs w:val="16"/>
                            </w:rPr>
                            <m:t xml:space="preserve">Total Cost Savings </m:t>
                          </m:r>
                          <m:d>
                            <m:dPr>
                              <m:begChr m:val="["/>
                              <m:endChr m:val="]"/>
                              <m:ctrlPr>
                                <w:rPr>
                                  <w:rFonts w:ascii="Cambria Math" w:hAnsi="Cambria Math" w:cs="Arial"/>
                                  <w:color w:val="1A202C"/>
                                  <w:sz w:val="16"/>
                                  <w:szCs w:val="16"/>
                                </w:rPr>
                              </m:ctrlPr>
                            </m:dPr>
                            <m:e>
                              <m:r>
                                <w:rPr>
                                  <w:rFonts w:ascii="Cambria Math" w:hAnsi="Cambria Math" w:cs="Arial"/>
                                  <w:color w:val="1A202C"/>
                                  <w:sz w:val="16"/>
                                  <w:szCs w:val="16"/>
                                </w:rPr>
                                <m:t>A+C</m:t>
                              </m:r>
                            </m:e>
                          </m:d>
                          <m:r>
                            <m:rPr>
                              <m:sty m:val="p"/>
                            </m:rPr>
                            <w:rPr>
                              <w:rFonts w:ascii="Cambria Math" w:hAnsi="Cambria Math" w:cs="Arial"/>
                              <w:color w:val="1A202C"/>
                              <w:sz w:val="16"/>
                              <w:szCs w:val="16"/>
                            </w:rPr>
                            <m:t>+ Total Revenue Generated</m:t>
                          </m:r>
                          <m:d>
                            <m:dPr>
                              <m:begChr m:val="["/>
                              <m:endChr m:val="]"/>
                              <m:ctrlPr>
                                <w:rPr>
                                  <w:rFonts w:ascii="Cambria Math" w:hAnsi="Cambria Math" w:cs="Arial"/>
                                  <w:color w:val="1A202C"/>
                                  <w:sz w:val="16"/>
                                  <w:szCs w:val="16"/>
                                </w:rPr>
                              </m:ctrlPr>
                            </m:dPr>
                            <m:e>
                              <m:r>
                                <w:rPr>
                                  <w:rFonts w:ascii="Cambria Math" w:hAnsi="Cambria Math" w:cs="Arial"/>
                                  <w:color w:val="1A202C"/>
                                  <w:sz w:val="16"/>
                                  <w:szCs w:val="16"/>
                                </w:rPr>
                                <m:t>B</m:t>
                              </m:r>
                            </m:e>
                          </m:d>
                          <m:r>
                            <w:rPr>
                              <w:rFonts w:ascii="Cambria Math" w:hAnsi="Cambria Math" w:cs="Arial"/>
                              <w:color w:val="1A202C"/>
                              <w:sz w:val="16"/>
                              <w:szCs w:val="16"/>
                            </w:rPr>
                            <m:t xml:space="preserve">- </m:t>
                          </m:r>
                          <m:r>
                            <m:rPr>
                              <m:sty m:val="p"/>
                            </m:rPr>
                            <w:rPr>
                              <w:rFonts w:ascii="Cambria Math" w:hAnsi="Cambria Math" w:cs="Arial"/>
                              <w:color w:val="1A202C"/>
                              <w:sz w:val="16"/>
                              <w:szCs w:val="16"/>
                            </w:rPr>
                            <m:t>Total Project Cost [</m:t>
                          </m:r>
                          <m:sSub>
                            <m:sSubPr>
                              <m:ctrlPr>
                                <w:rPr>
                                  <w:rFonts w:ascii="Cambria Math" w:hAnsi="Cambria Math" w:cs="Arial"/>
                                  <w:color w:val="1A202C"/>
                                  <w:sz w:val="16"/>
                                  <w:szCs w:val="16"/>
                                </w:rPr>
                              </m:ctrlPr>
                            </m:sSubPr>
                            <m:e>
                              <m:r>
                                <w:rPr>
                                  <w:rFonts w:ascii="Cambria Math" w:hAnsi="Cambria Math" w:cs="Arial"/>
                                  <w:color w:val="1A202C"/>
                                  <w:sz w:val="16"/>
                                  <w:szCs w:val="16"/>
                                </w:rPr>
                                <m:t>X</m:t>
                              </m:r>
                            </m:e>
                            <m:sub>
                              <m:r>
                                <w:rPr>
                                  <w:rFonts w:ascii="Cambria Math" w:hAnsi="Cambria Math" w:cs="Arial"/>
                                  <w:color w:val="1A202C"/>
                                  <w:sz w:val="16"/>
                                  <w:szCs w:val="16"/>
                                </w:rPr>
                                <m:t>0</m:t>
                              </m:r>
                            </m:sub>
                          </m:sSub>
                          <m:r>
                            <m:rPr>
                              <m:sty m:val="p"/>
                            </m:rPr>
                            <w:rPr>
                              <w:rFonts w:ascii="Cambria Math" w:hAnsi="Cambria Math" w:cs="Arial"/>
                              <w:color w:val="1A202C"/>
                              <w:sz w:val="16"/>
                              <w:szCs w:val="16"/>
                              <w:vertAlign w:val="subscript"/>
                            </w:rPr>
                            <m:t>]</m:t>
                          </m:r>
                          <m:r>
                            <m:rPr>
                              <m:sty m:val="p"/>
                            </m:rPr>
                            <w:rPr>
                              <w:rFonts w:ascii="Cambria Math" w:hAnsi="Cambria Math" w:cs="Arial"/>
                              <w:color w:val="1A202C"/>
                              <w:sz w:val="16"/>
                              <w:szCs w:val="16"/>
                            </w:rPr>
                            <m:t xml:space="preserve"> </m:t>
                          </m:r>
                        </m:num>
                        <m:den>
                          <m:r>
                            <m:rPr>
                              <m:sty m:val="p"/>
                            </m:rPr>
                            <w:rPr>
                              <w:rFonts w:ascii="Cambria Math" w:hAnsi="Cambria Math" w:cs="Arial"/>
                              <w:color w:val="1A202C"/>
                              <w:sz w:val="16"/>
                              <w:szCs w:val="16"/>
                            </w:rPr>
                            <m:t>Total Project Cost [</m:t>
                          </m:r>
                          <m:sSub>
                            <m:sSubPr>
                              <m:ctrlPr>
                                <w:rPr>
                                  <w:rFonts w:ascii="Cambria Math" w:hAnsi="Cambria Math" w:cs="Arial"/>
                                  <w:color w:val="1A202C"/>
                                  <w:sz w:val="16"/>
                                  <w:szCs w:val="16"/>
                                </w:rPr>
                              </m:ctrlPr>
                            </m:sSubPr>
                            <m:e>
                              <m:r>
                                <w:rPr>
                                  <w:rFonts w:ascii="Cambria Math" w:hAnsi="Cambria Math" w:cs="Arial"/>
                                  <w:color w:val="1A202C"/>
                                  <w:sz w:val="16"/>
                                  <w:szCs w:val="16"/>
                                </w:rPr>
                                <m:t>X</m:t>
                              </m:r>
                            </m:e>
                            <m:sub>
                              <m:r>
                                <w:rPr>
                                  <w:rFonts w:ascii="Cambria Math" w:hAnsi="Cambria Math" w:cs="Arial"/>
                                  <w:color w:val="1A202C"/>
                                  <w:sz w:val="16"/>
                                  <w:szCs w:val="16"/>
                                </w:rPr>
                                <m:t>0</m:t>
                              </m:r>
                            </m:sub>
                          </m:sSub>
                          <m:r>
                            <m:rPr>
                              <m:sty m:val="p"/>
                            </m:rPr>
                            <w:rPr>
                              <w:rFonts w:ascii="Cambria Math" w:hAnsi="Cambria Math" w:cs="Arial"/>
                              <w:color w:val="1A202C"/>
                              <w:sz w:val="16"/>
                              <w:szCs w:val="16"/>
                            </w:rPr>
                            <m:t xml:space="preserve"> ]</m:t>
                          </m:r>
                        </m:den>
                      </m:f>
                      <m:r>
                        <w:rPr>
                          <w:rFonts w:ascii="Cambria Math" w:hAnsi="Cambria Math" w:cs="Arial"/>
                          <w:color w:val="1A202C"/>
                          <w:sz w:val="16"/>
                          <w:szCs w:val="16"/>
                        </w:rPr>
                        <m:t>×100%</m:t>
                      </m:r>
                    </m:oMath>
                  </m:oMathPara>
                </w:p>
              </w:tc>
            </w:tr>
            <w:tr w:rsidR="00AE55DF" w:rsidRPr="00843D34" w14:paraId="7914D20F" w14:textId="77777777" w:rsidTr="00527468">
              <w:trPr>
                <w:trHeight w:val="3995"/>
                <w:tblHeader/>
              </w:trPr>
              <w:tc>
                <w:tcPr>
                  <w:tcW w:w="3924" w:type="pct"/>
                  <w:shd w:val="clear" w:color="auto" w:fill="FFFFFF"/>
                  <w:tcMar>
                    <w:top w:w="15" w:type="dxa"/>
                    <w:left w:w="15" w:type="dxa"/>
                    <w:bottom w:w="15" w:type="dxa"/>
                    <w:right w:w="15" w:type="dxa"/>
                  </w:tcMar>
                  <w:vAlign w:val="center"/>
                  <w:hideMark/>
                </w:tcPr>
                <w:p w14:paraId="6A6E1022" w14:textId="7592FBF9" w:rsidR="00AE55DF" w:rsidRPr="00FF2606" w:rsidRDefault="00AE55DF" w:rsidP="00BD3536">
                  <w:pPr>
                    <w:spacing w:after="0" w:line="240" w:lineRule="auto"/>
                    <w:rPr>
                      <w:rFonts w:cs="Arial"/>
                      <w:color w:val="1A202C"/>
                      <w:sz w:val="20"/>
                      <w:szCs w:val="20"/>
                    </w:rPr>
                  </w:pPr>
                  <w:r w:rsidRPr="00FF2606">
                    <w:rPr>
                      <w:rFonts w:cs="Arial"/>
                      <w:color w:val="1A202C"/>
                      <w:sz w:val="20"/>
                      <w:szCs w:val="20"/>
                    </w:rPr>
                    <w:t>X</w:t>
                  </w:r>
                  <w:r w:rsidRPr="00FF2606">
                    <w:rPr>
                      <w:rFonts w:cs="Arial"/>
                      <w:color w:val="1A202C"/>
                      <w:sz w:val="20"/>
                      <w:szCs w:val="20"/>
                      <w:vertAlign w:val="subscript"/>
                    </w:rPr>
                    <w:t>0</w:t>
                  </w:r>
                  <w:r w:rsidRPr="00FF2606">
                    <w:rPr>
                      <w:rFonts w:cs="Arial"/>
                      <w:color w:val="1A202C"/>
                      <w:sz w:val="20"/>
                      <w:szCs w:val="20"/>
                    </w:rPr>
                    <w:t xml:space="preserve"> = Total Project Cost (CAPEX + OPEX)</w:t>
                  </w:r>
                </w:p>
                <w:tbl>
                  <w:tblPr>
                    <w:tblStyle w:val="TableGrid"/>
                    <w:tblW w:w="6622" w:type="dxa"/>
                    <w:tblLook w:val="04A0" w:firstRow="1" w:lastRow="0" w:firstColumn="1" w:lastColumn="0" w:noHBand="0" w:noVBand="1"/>
                  </w:tblPr>
                  <w:tblGrid>
                    <w:gridCol w:w="1961"/>
                    <w:gridCol w:w="1418"/>
                    <w:gridCol w:w="1701"/>
                    <w:gridCol w:w="1542"/>
                  </w:tblGrid>
                  <w:tr w:rsidR="00AE55DF" w:rsidRPr="00FF2606" w14:paraId="35C1AD30" w14:textId="77777777" w:rsidTr="00551E9E">
                    <w:tc>
                      <w:tcPr>
                        <w:tcW w:w="1961" w:type="dxa"/>
                      </w:tcPr>
                      <w:p w14:paraId="080B6046" w14:textId="77777777" w:rsidR="00AE55DF" w:rsidRPr="00FF2606" w:rsidRDefault="00AE55DF" w:rsidP="00BD3536">
                        <w:pPr>
                          <w:rPr>
                            <w:rFonts w:cs="Arial"/>
                            <w:color w:val="1A202C"/>
                            <w:sz w:val="20"/>
                            <w:szCs w:val="20"/>
                          </w:rPr>
                        </w:pPr>
                        <w:r w:rsidRPr="00FF2606">
                          <w:rPr>
                            <w:rFonts w:cs="Arial"/>
                            <w:color w:val="1A202C"/>
                            <w:sz w:val="20"/>
                            <w:szCs w:val="20"/>
                          </w:rPr>
                          <w:t>Description</w:t>
                        </w:r>
                      </w:p>
                    </w:tc>
                    <w:tc>
                      <w:tcPr>
                        <w:tcW w:w="1418" w:type="dxa"/>
                      </w:tcPr>
                      <w:p w14:paraId="37791494" w14:textId="77777777" w:rsidR="00AE55DF" w:rsidRPr="00FF2606" w:rsidRDefault="00AE55DF" w:rsidP="00BD3536">
                        <w:pPr>
                          <w:rPr>
                            <w:rFonts w:eastAsia="Times New Roman" w:cs="Arial"/>
                            <w:sz w:val="20"/>
                            <w:szCs w:val="20"/>
                            <w:lang w:val="en-GB" w:eastAsia="en-GB"/>
                          </w:rPr>
                        </w:pPr>
                        <w:r w:rsidRPr="00FF2606">
                          <w:rPr>
                            <w:rFonts w:eastAsia="Times New Roman" w:cs="Arial"/>
                            <w:sz w:val="20"/>
                            <w:szCs w:val="20"/>
                            <w:lang w:val="en-GB" w:eastAsia="en-GB"/>
                          </w:rPr>
                          <w:t>Quantity</w:t>
                        </w:r>
                      </w:p>
                      <w:p w14:paraId="3B173F9E" w14:textId="2EE6BF26" w:rsidR="00AE55DF" w:rsidRPr="00FF2606" w:rsidRDefault="00AE55DF" w:rsidP="00BD3536">
                        <w:pPr>
                          <w:rPr>
                            <w:rFonts w:eastAsia="Times New Roman" w:cs="Arial"/>
                            <w:sz w:val="20"/>
                            <w:szCs w:val="20"/>
                            <w:lang w:val="en-GB" w:eastAsia="en-GB"/>
                          </w:rPr>
                        </w:pPr>
                        <w:r w:rsidRPr="00FF2606">
                          <w:rPr>
                            <w:rFonts w:eastAsia="Times New Roman" w:cs="Arial"/>
                            <w:sz w:val="20"/>
                            <w:szCs w:val="20"/>
                            <w:lang w:val="en-GB" w:eastAsia="en-GB"/>
                          </w:rPr>
                          <w:t>(per annual)</w:t>
                        </w:r>
                      </w:p>
                    </w:tc>
                    <w:tc>
                      <w:tcPr>
                        <w:tcW w:w="1701" w:type="dxa"/>
                      </w:tcPr>
                      <w:p w14:paraId="05F05FAD" w14:textId="77777777" w:rsidR="00AE55DF" w:rsidRPr="00FF2606" w:rsidRDefault="00AE55DF" w:rsidP="00BD3536">
                        <w:pPr>
                          <w:rPr>
                            <w:rFonts w:eastAsia="Times New Roman" w:cs="Arial"/>
                            <w:sz w:val="20"/>
                            <w:szCs w:val="20"/>
                            <w:lang w:val="en-GB" w:eastAsia="en-GB"/>
                          </w:rPr>
                        </w:pPr>
                        <w:r w:rsidRPr="00FF2606">
                          <w:rPr>
                            <w:rFonts w:eastAsia="Times New Roman" w:cs="Arial"/>
                            <w:sz w:val="20"/>
                            <w:szCs w:val="20"/>
                            <w:lang w:val="en-GB" w:eastAsia="en-GB"/>
                          </w:rPr>
                          <w:t>Assumptions</w:t>
                        </w:r>
                      </w:p>
                    </w:tc>
                    <w:tc>
                      <w:tcPr>
                        <w:tcW w:w="1542" w:type="dxa"/>
                      </w:tcPr>
                      <w:p w14:paraId="58EBCA2E" w14:textId="77777777" w:rsidR="00AE55DF" w:rsidRPr="00FF2606" w:rsidRDefault="00AE55DF" w:rsidP="00BD3536">
                        <w:pPr>
                          <w:rPr>
                            <w:rFonts w:eastAsia="Times New Roman" w:cs="Arial"/>
                            <w:sz w:val="20"/>
                            <w:szCs w:val="20"/>
                            <w:lang w:val="en-GB" w:eastAsia="en-GB"/>
                          </w:rPr>
                        </w:pPr>
                        <w:r w:rsidRPr="00FF2606">
                          <w:rPr>
                            <w:rFonts w:eastAsia="Times New Roman" w:cs="Arial"/>
                            <w:sz w:val="20"/>
                            <w:szCs w:val="20"/>
                            <w:lang w:val="en-GB" w:eastAsia="en-GB"/>
                          </w:rPr>
                          <w:t xml:space="preserve">Spending </w:t>
                        </w:r>
                      </w:p>
                      <w:p w14:paraId="71932A10" w14:textId="563DC150" w:rsidR="00AE55DF" w:rsidRPr="00FF2606" w:rsidRDefault="00AE55DF" w:rsidP="00BD3536">
                        <w:pPr>
                          <w:rPr>
                            <w:rFonts w:eastAsia="Times New Roman" w:cs="Arial"/>
                            <w:sz w:val="20"/>
                            <w:szCs w:val="20"/>
                            <w:lang w:val="en-GB" w:eastAsia="en-GB"/>
                          </w:rPr>
                        </w:pPr>
                        <w:r w:rsidRPr="00FF2606">
                          <w:rPr>
                            <w:rFonts w:eastAsia="Times New Roman" w:cs="Arial"/>
                            <w:sz w:val="20"/>
                            <w:szCs w:val="20"/>
                            <w:lang w:val="en-GB" w:eastAsia="en-GB"/>
                          </w:rPr>
                          <w:t>(per annual)</w:t>
                        </w:r>
                      </w:p>
                    </w:tc>
                  </w:tr>
                  <w:permStart w:id="317276728" w:edGrp="everyone" w:colFirst="0" w:colLast="0"/>
                  <w:permStart w:id="802912091" w:edGrp="everyone" w:colFirst="1" w:colLast="1"/>
                  <w:permStart w:id="1464079793" w:edGrp="everyone" w:colFirst="2" w:colLast="2"/>
                  <w:permStart w:id="1751320611" w:edGrp="everyone" w:colFirst="3" w:colLast="3"/>
                  <w:tr w:rsidR="00AE55DF" w:rsidRPr="00FF2606" w14:paraId="6AEB7B4B" w14:textId="77777777" w:rsidTr="00551E9E">
                    <w:tc>
                      <w:tcPr>
                        <w:tcW w:w="1961" w:type="dxa"/>
                      </w:tcPr>
                      <w:p w14:paraId="2BE2F679" w14:textId="1DED8EC5" w:rsidR="00AE55DF" w:rsidRPr="00FF2606" w:rsidRDefault="00F34203" w:rsidP="00BD3536">
                        <w:pPr>
                          <w:rPr>
                            <w:rFonts w:cs="Arial"/>
                            <w:color w:val="1A202C"/>
                            <w:sz w:val="20"/>
                            <w:szCs w:val="20"/>
                          </w:rPr>
                        </w:pPr>
                        <w:sdt>
                          <w:sdtPr>
                            <w:rPr>
                              <w:rStyle w:val="Styleforproposalinputs"/>
                              <w:sz w:val="20"/>
                              <w:szCs w:val="20"/>
                            </w:rPr>
                            <w:id w:val="-1118215602"/>
                            <w:placeholder>
                              <w:docPart w:val="6CE7CE1DE0E647009DA17B019DB3B208"/>
                            </w:placeholder>
                            <w:showingPlcHdr/>
                            <w:text/>
                          </w:sdtPr>
                          <w:sdtEndPr>
                            <w:rPr>
                              <w:rStyle w:val="DefaultParagraphFont"/>
                              <w:rFonts w:cs="Arial"/>
                              <w:color w:val="1A202C"/>
                            </w:rPr>
                          </w:sdtEndPr>
                          <w:sdtContent>
                            <w:r w:rsidR="00AE55DF" w:rsidRPr="00FF2606">
                              <w:rPr>
                                <w:rStyle w:val="PlaceholderText"/>
                                <w:rFonts w:cs="Arial"/>
                                <w:sz w:val="20"/>
                                <w:szCs w:val="20"/>
                              </w:rPr>
                              <w:t>CAPEX</w:t>
                            </w:r>
                          </w:sdtContent>
                        </w:sdt>
                      </w:p>
                    </w:tc>
                    <w:tc>
                      <w:tcPr>
                        <w:tcW w:w="1418" w:type="dxa"/>
                      </w:tcPr>
                      <w:p w14:paraId="3D1641AB" w14:textId="74AB602E" w:rsidR="00AE55DF" w:rsidRPr="00FF2606" w:rsidRDefault="00AE55DF" w:rsidP="00BD3536">
                        <w:pPr>
                          <w:rPr>
                            <w:rFonts w:eastAsia="Times New Roman" w:cs="Arial"/>
                            <w:sz w:val="20"/>
                            <w:szCs w:val="20"/>
                            <w:lang w:val="en-GB" w:eastAsia="en-GB"/>
                          </w:rPr>
                        </w:pPr>
                        <w:r w:rsidRPr="00FF2606">
                          <w:rPr>
                            <w:rFonts w:cs="Arial"/>
                            <w:color w:val="1A202C"/>
                            <w:sz w:val="20"/>
                            <w:szCs w:val="20"/>
                          </w:rPr>
                          <w:t>-</w:t>
                        </w:r>
                      </w:p>
                    </w:tc>
                    <w:tc>
                      <w:tcPr>
                        <w:tcW w:w="1701" w:type="dxa"/>
                      </w:tcPr>
                      <w:p w14:paraId="7CF4522F" w14:textId="77777777" w:rsidR="00AE55DF" w:rsidRPr="00FF2606" w:rsidRDefault="00F34203" w:rsidP="00BD3536">
                        <w:pPr>
                          <w:rPr>
                            <w:rFonts w:cs="Arial"/>
                            <w:sz w:val="20"/>
                            <w:szCs w:val="20"/>
                          </w:rPr>
                        </w:pPr>
                        <w:sdt>
                          <w:sdtPr>
                            <w:rPr>
                              <w:rStyle w:val="Styleforproposalinputs"/>
                              <w:sz w:val="20"/>
                              <w:szCs w:val="20"/>
                            </w:rPr>
                            <w:alias w:val="Text Box"/>
                            <w:tag w:val="Text Box"/>
                            <w:id w:val="1468463414"/>
                            <w:placeholder>
                              <w:docPart w:val="3438A2DB38B842439B7AA1010447F36A"/>
                            </w:placeholder>
                            <w:showingPlcHdr/>
                          </w:sdtPr>
                          <w:sdtEndPr>
                            <w:rPr>
                              <w:rStyle w:val="DefaultParagraphFont"/>
                              <w:rFonts w:cs="Arial"/>
                              <w:color w:val="auto"/>
                            </w:rPr>
                          </w:sdtEndPr>
                          <w:sdtContent>
                            <w:r w:rsidR="00AE55DF" w:rsidRPr="00FF2606">
                              <w:rPr>
                                <w:rStyle w:val="PlaceholderText"/>
                                <w:rFonts w:cs="Arial"/>
                                <w:sz w:val="20"/>
                                <w:szCs w:val="20"/>
                              </w:rPr>
                              <w:t>Click or tap here to enter text.</w:t>
                            </w:r>
                          </w:sdtContent>
                        </w:sdt>
                      </w:p>
                      <w:p w14:paraId="19E2226D" w14:textId="4401C0E5" w:rsidR="00AE55DF" w:rsidRPr="00FF2606" w:rsidRDefault="00AE55DF" w:rsidP="00BD3536">
                        <w:pPr>
                          <w:rPr>
                            <w:rFonts w:cs="Arial"/>
                            <w:color w:val="1A202C"/>
                            <w:sz w:val="20"/>
                            <w:szCs w:val="20"/>
                          </w:rPr>
                        </w:pPr>
                      </w:p>
                    </w:tc>
                    <w:tc>
                      <w:tcPr>
                        <w:tcW w:w="1542" w:type="dxa"/>
                      </w:tcPr>
                      <w:p w14:paraId="134F7941" w14:textId="5719B718" w:rsidR="00AE55DF" w:rsidRPr="00FF2606" w:rsidRDefault="00AE55DF" w:rsidP="00BD3536">
                        <w:pPr>
                          <w:rPr>
                            <w:rFonts w:eastAsia="Times New Roman" w:cs="Arial"/>
                            <w:sz w:val="20"/>
                            <w:szCs w:val="20"/>
                            <w:lang w:val="en-GB" w:eastAsia="en-GB"/>
                          </w:rPr>
                        </w:pPr>
                        <w:r w:rsidRPr="00FF2606">
                          <w:rPr>
                            <w:rFonts w:eastAsia="Times New Roman" w:cs="Arial"/>
                            <w:sz w:val="20"/>
                            <w:szCs w:val="20"/>
                            <w:lang w:val="en-GB" w:eastAsia="en-GB"/>
                          </w:rPr>
                          <w:t>$</w:t>
                        </w:r>
                        <w:r w:rsidRPr="00FF2606">
                          <w:rPr>
                            <w:rStyle w:val="Styleforproposalinputs"/>
                            <w:sz w:val="20"/>
                            <w:szCs w:val="20"/>
                          </w:rPr>
                          <w:t xml:space="preserve"> </w:t>
                        </w:r>
                        <w:sdt>
                          <w:sdtPr>
                            <w:rPr>
                              <w:rStyle w:val="Styleforproposalinputs"/>
                              <w:sz w:val="20"/>
                              <w:szCs w:val="20"/>
                            </w:rPr>
                            <w:alias w:val="$"/>
                            <w:tag w:val="$"/>
                            <w:id w:val="-201864495"/>
                            <w:placeholder>
                              <w:docPart w:val="B2C9D748F08148ACAA0F96D87403845D"/>
                            </w:placeholder>
                            <w:showingPlcHdr/>
                            <w:text/>
                          </w:sdtPr>
                          <w:sdtEndPr>
                            <w:rPr>
                              <w:rStyle w:val="DefaultParagraphFont"/>
                              <w:rFonts w:eastAsia="Times New Roman" w:cs="Arial"/>
                              <w:color w:val="auto"/>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r w:rsidRPr="00FF2606">
                          <w:rPr>
                            <w:rFonts w:eastAsia="Times New Roman" w:cs="Arial"/>
                            <w:sz w:val="20"/>
                            <w:szCs w:val="20"/>
                            <w:lang w:val="en-GB" w:eastAsia="en-GB"/>
                          </w:rPr>
                          <w:t xml:space="preserve"> per project</w:t>
                        </w:r>
                      </w:p>
                    </w:tc>
                  </w:tr>
                  <w:permStart w:id="332165961" w:edGrp="everyone" w:colFirst="0" w:colLast="0"/>
                  <w:permStart w:id="968183267" w:edGrp="everyone" w:colFirst="1" w:colLast="1"/>
                  <w:permStart w:id="267788943" w:edGrp="everyone" w:colFirst="2" w:colLast="2"/>
                  <w:permStart w:id="530546159" w:edGrp="everyone" w:colFirst="3" w:colLast="3"/>
                  <w:permEnd w:id="317276728"/>
                  <w:permEnd w:id="802912091"/>
                  <w:permEnd w:id="1464079793"/>
                  <w:permEnd w:id="1751320611"/>
                  <w:tr w:rsidR="00AE55DF" w:rsidRPr="00FF2606" w14:paraId="786B14E6" w14:textId="77777777" w:rsidTr="00551E9E">
                    <w:tc>
                      <w:tcPr>
                        <w:tcW w:w="1961" w:type="dxa"/>
                      </w:tcPr>
                      <w:p w14:paraId="140B9522" w14:textId="0DD70BE0" w:rsidR="00AE55DF" w:rsidRPr="00FF2606" w:rsidRDefault="00F34203" w:rsidP="00BD3536">
                        <w:pPr>
                          <w:rPr>
                            <w:rFonts w:cs="Arial"/>
                            <w:color w:val="1A202C"/>
                            <w:sz w:val="20"/>
                            <w:szCs w:val="20"/>
                          </w:rPr>
                        </w:pPr>
                        <w:sdt>
                          <w:sdtPr>
                            <w:rPr>
                              <w:rStyle w:val="Styleforproposalinputs"/>
                              <w:sz w:val="20"/>
                              <w:szCs w:val="20"/>
                            </w:rPr>
                            <w:id w:val="1212621589"/>
                            <w:placeholder>
                              <w:docPart w:val="D527BF6EC08F4537A8D60B7580961EB7"/>
                            </w:placeholder>
                            <w:showingPlcHdr/>
                            <w:text/>
                          </w:sdtPr>
                          <w:sdtEndPr>
                            <w:rPr>
                              <w:rStyle w:val="DefaultParagraphFont"/>
                              <w:rFonts w:cs="Arial"/>
                              <w:color w:val="1A202C"/>
                            </w:rPr>
                          </w:sdtEndPr>
                          <w:sdtContent>
                            <w:r w:rsidR="00AE55DF" w:rsidRPr="00FF2606">
                              <w:rPr>
                                <w:rStyle w:val="PlaceholderText"/>
                                <w:rFonts w:cs="Arial"/>
                                <w:sz w:val="20"/>
                                <w:szCs w:val="20"/>
                              </w:rPr>
                              <w:t>Land cost</w:t>
                            </w:r>
                          </w:sdtContent>
                        </w:sdt>
                      </w:p>
                    </w:tc>
                    <w:tc>
                      <w:tcPr>
                        <w:tcW w:w="1418" w:type="dxa"/>
                      </w:tcPr>
                      <w:p w14:paraId="1B64FC0A" w14:textId="3D50C009" w:rsidR="00AE55DF" w:rsidRPr="00FF2606" w:rsidRDefault="00F34203" w:rsidP="00BD3536">
                        <w:pPr>
                          <w:rPr>
                            <w:rFonts w:cs="Arial"/>
                            <w:color w:val="1A202C"/>
                            <w:sz w:val="20"/>
                            <w:szCs w:val="20"/>
                          </w:rPr>
                        </w:pPr>
                        <w:sdt>
                          <w:sdtPr>
                            <w:rPr>
                              <w:rStyle w:val="Styleforproposalinputs"/>
                              <w:sz w:val="20"/>
                              <w:szCs w:val="20"/>
                            </w:rPr>
                            <w:alias w:val="Quantity"/>
                            <w:tag w:val="Quantity"/>
                            <w:id w:val="587894944"/>
                            <w:placeholder>
                              <w:docPart w:val="E33A0628A98F4BBEB20F5332E63CD326"/>
                            </w:placeholder>
                            <w:showingPlcHdr/>
                            <w:text/>
                          </w:sdtPr>
                          <w:sdtEndPr>
                            <w:rPr>
                              <w:rStyle w:val="DefaultParagraphFont"/>
                              <w:rFonts w:cs="Arial"/>
                              <w:color w:val="1A202C"/>
                            </w:rPr>
                          </w:sdtEndPr>
                          <w:sdtContent>
                            <w:r w:rsidR="00AE55DF" w:rsidRPr="00FF2606">
                              <w:rPr>
                                <w:rStyle w:val="PlaceholderText"/>
                                <w:rFonts w:cs="Arial"/>
                                <w:sz w:val="20"/>
                                <w:szCs w:val="20"/>
                              </w:rPr>
                              <w:t>Quantity</w:t>
                            </w:r>
                          </w:sdtContent>
                        </w:sdt>
                        <w:r w:rsidR="00AE55DF" w:rsidRPr="00FF2606">
                          <w:rPr>
                            <w:rFonts w:cs="Arial"/>
                            <w:color w:val="1A202C"/>
                            <w:sz w:val="20"/>
                            <w:szCs w:val="20"/>
                          </w:rPr>
                          <w:t xml:space="preserve"> </w:t>
                        </w:r>
                        <w:sdt>
                          <w:sdtPr>
                            <w:rPr>
                              <w:rStyle w:val="Styleforproposalinputs"/>
                              <w:sz w:val="20"/>
                              <w:szCs w:val="20"/>
                            </w:rPr>
                            <w:alias w:val="Unit"/>
                            <w:tag w:val="Unit"/>
                            <w:id w:val="-1287497208"/>
                            <w:placeholder>
                              <w:docPart w:val="77BB42627514480D884C93FF9B1AA22B"/>
                            </w:placeholder>
                            <w:showingPlcHdr/>
                            <w:comboBox>
                              <w:listItem w:value="Choose an item."/>
                              <w:listItem w:displayText="tonnes" w:value="tonnes"/>
                              <w:listItem w:displayText="m2" w:value="m2"/>
                              <w:listItem w:displayText="m3" w:value="m3"/>
                              <w:listItem w:displayText="Kwh" w:value="Kwh"/>
                              <w:listItem w:displayText="pax" w:value="pax"/>
                              <w:listItem w:displayText="maintenance" w:value="maintenance"/>
                              <w:listItem w:displayText="others (please key in the quantity within combo box)" w:value="others (please key in the quantity within combo box)"/>
                            </w:comboBox>
                          </w:sdtPr>
                          <w:sdtEndPr>
                            <w:rPr>
                              <w:rStyle w:val="DefaultParagraphFont"/>
                              <w:rFonts w:eastAsia="Times New Roman" w:cs="Arial"/>
                              <w:color w:val="auto"/>
                              <w:lang w:val="en-GB" w:eastAsia="en-GB"/>
                            </w:rPr>
                          </w:sdtEndPr>
                          <w:sdtContent>
                            <w:r w:rsidR="00AE55DF" w:rsidRPr="00FF2606">
                              <w:rPr>
                                <w:rStyle w:val="PlaceholderText"/>
                                <w:rFonts w:cs="Arial"/>
                                <w:sz w:val="20"/>
                                <w:szCs w:val="20"/>
                              </w:rPr>
                              <w:t>unit</w:t>
                            </w:r>
                          </w:sdtContent>
                        </w:sdt>
                      </w:p>
                    </w:tc>
                    <w:tc>
                      <w:tcPr>
                        <w:tcW w:w="1701" w:type="dxa"/>
                      </w:tcPr>
                      <w:p w14:paraId="0C25D870" w14:textId="641D13BB" w:rsidR="00AE55DF" w:rsidRPr="00FF2606" w:rsidRDefault="00AE55DF" w:rsidP="00BD3536">
                        <w:pPr>
                          <w:rPr>
                            <w:rFonts w:eastAsia="Times New Roman" w:cs="Arial"/>
                            <w:sz w:val="20"/>
                            <w:szCs w:val="20"/>
                            <w:lang w:val="en-GB" w:eastAsia="en-GB"/>
                          </w:rPr>
                        </w:pPr>
                        <w:r w:rsidRPr="00FF2606">
                          <w:rPr>
                            <w:rFonts w:eastAsia="Times New Roman" w:cs="Arial"/>
                            <w:sz w:val="20"/>
                            <w:szCs w:val="20"/>
                            <w:lang w:val="en-GB" w:eastAsia="en-GB"/>
                          </w:rPr>
                          <w:t>$</w:t>
                        </w:r>
                        <w:sdt>
                          <w:sdtPr>
                            <w:rPr>
                              <w:rStyle w:val="Styleforproposalinputs"/>
                              <w:sz w:val="20"/>
                              <w:szCs w:val="20"/>
                            </w:rPr>
                            <w:alias w:val="$"/>
                            <w:tag w:val="$"/>
                            <w:id w:val="781692136"/>
                            <w:placeholder>
                              <w:docPart w:val="99E9BE291C634226A894AA4CFE5F2055"/>
                            </w:placeholder>
                            <w:showingPlcHdr/>
                            <w:text/>
                          </w:sdtPr>
                          <w:sdtEndPr>
                            <w:rPr>
                              <w:rStyle w:val="DefaultParagraphFont"/>
                              <w:rFonts w:eastAsia="Times New Roman" w:cs="Arial"/>
                              <w:color w:val="auto"/>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r w:rsidRPr="00FF2606">
                          <w:rPr>
                            <w:rFonts w:eastAsia="Times New Roman" w:cs="Arial"/>
                            <w:sz w:val="20"/>
                            <w:szCs w:val="20"/>
                            <w:lang w:val="en-GB" w:eastAsia="en-GB"/>
                          </w:rPr>
                          <w:t xml:space="preserve"> per </w:t>
                        </w:r>
                        <w:sdt>
                          <w:sdtPr>
                            <w:rPr>
                              <w:rStyle w:val="Styleforproposalinputs"/>
                              <w:sz w:val="20"/>
                              <w:szCs w:val="20"/>
                            </w:rPr>
                            <w:alias w:val="Unit"/>
                            <w:tag w:val="Unit"/>
                            <w:id w:val="-584923255"/>
                            <w:placeholder>
                              <w:docPart w:val="C46DF6DE147B4CF4945CB87415CAAB8A"/>
                            </w:placeholder>
                            <w:showingPlcHdr/>
                            <w:comboBox>
                              <w:listItem w:value="Choose an item."/>
                              <w:listItem w:displayText="tonnes" w:value="tonnes"/>
                              <w:listItem w:displayText="m2" w:value="m2"/>
                              <w:listItem w:displayText="m3" w:value="m3"/>
                              <w:listItem w:displayText="Kwh" w:value="Kwh"/>
                              <w:listItem w:displayText="pax" w:value="pax"/>
                              <w:listItem w:displayText="maintenance" w:value="maintenance"/>
                              <w:listItem w:displayText="others (please key in the quantity within combo box)" w:value="others (please key in the quantity within combo box)"/>
                            </w:comboBox>
                          </w:sdtPr>
                          <w:sdtEndPr>
                            <w:rPr>
                              <w:rStyle w:val="DefaultParagraphFont"/>
                              <w:rFonts w:eastAsia="Times New Roman" w:cs="Arial"/>
                              <w:color w:val="auto"/>
                              <w:lang w:val="en-GB" w:eastAsia="en-GB"/>
                            </w:rPr>
                          </w:sdtEndPr>
                          <w:sdtContent>
                            <w:r w:rsidRPr="00FF2606">
                              <w:rPr>
                                <w:rStyle w:val="PlaceholderText"/>
                                <w:rFonts w:cs="Arial"/>
                                <w:sz w:val="20"/>
                                <w:szCs w:val="20"/>
                              </w:rPr>
                              <w:t>unit</w:t>
                            </w:r>
                          </w:sdtContent>
                        </w:sdt>
                      </w:p>
                    </w:tc>
                    <w:tc>
                      <w:tcPr>
                        <w:tcW w:w="1542" w:type="dxa"/>
                      </w:tcPr>
                      <w:p w14:paraId="22ECFB22" w14:textId="2DCCCDDF" w:rsidR="00AE55DF" w:rsidRPr="00FF2606" w:rsidRDefault="00AE55DF" w:rsidP="00BD3536">
                        <w:pPr>
                          <w:rPr>
                            <w:rFonts w:eastAsia="Times New Roman" w:cs="Arial"/>
                            <w:sz w:val="20"/>
                            <w:szCs w:val="20"/>
                            <w:lang w:val="en-GB" w:eastAsia="en-GB"/>
                          </w:rPr>
                        </w:pPr>
                        <w:r w:rsidRPr="00FF2606">
                          <w:rPr>
                            <w:rFonts w:eastAsia="Times New Roman" w:cs="Arial"/>
                            <w:sz w:val="20"/>
                            <w:szCs w:val="20"/>
                            <w:lang w:val="en-GB" w:eastAsia="en-GB"/>
                          </w:rPr>
                          <w:t>$</w:t>
                        </w:r>
                        <w:r w:rsidRPr="00FF2606">
                          <w:rPr>
                            <w:rStyle w:val="Styleforproposalinputs"/>
                            <w:sz w:val="20"/>
                            <w:szCs w:val="20"/>
                          </w:rPr>
                          <w:t xml:space="preserve"> </w:t>
                        </w:r>
                        <w:sdt>
                          <w:sdtPr>
                            <w:rPr>
                              <w:rStyle w:val="Styleforproposalinputs"/>
                              <w:sz w:val="20"/>
                              <w:szCs w:val="20"/>
                            </w:rPr>
                            <w:alias w:val="$"/>
                            <w:tag w:val="$"/>
                            <w:id w:val="-1967735654"/>
                            <w:placeholder>
                              <w:docPart w:val="499C27DE463B4610BE3DEF4A9C00642F"/>
                            </w:placeholder>
                            <w:showingPlcHdr/>
                            <w:text/>
                          </w:sdtPr>
                          <w:sdtEndPr>
                            <w:rPr>
                              <w:rStyle w:val="DefaultParagraphFont"/>
                              <w:rFonts w:eastAsia="Times New Roman" w:cs="Arial"/>
                              <w:color w:val="auto"/>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p>
                    </w:tc>
                  </w:tr>
                  <w:permStart w:id="910509625" w:edGrp="everyone" w:colFirst="0" w:colLast="0"/>
                  <w:permStart w:id="1334801377" w:edGrp="everyone" w:colFirst="1" w:colLast="1"/>
                  <w:permStart w:id="700281330" w:edGrp="everyone" w:colFirst="2" w:colLast="2"/>
                  <w:permStart w:id="617512051" w:edGrp="everyone" w:colFirst="3" w:colLast="3"/>
                  <w:permEnd w:id="332165961"/>
                  <w:permEnd w:id="968183267"/>
                  <w:permEnd w:id="267788943"/>
                  <w:permEnd w:id="530546159"/>
                  <w:tr w:rsidR="00AE55DF" w:rsidRPr="00FF2606" w14:paraId="5446F392" w14:textId="77777777" w:rsidTr="00551E9E">
                    <w:tc>
                      <w:tcPr>
                        <w:tcW w:w="1961" w:type="dxa"/>
                      </w:tcPr>
                      <w:p w14:paraId="1906BF11" w14:textId="592B5E54" w:rsidR="00AE55DF" w:rsidRPr="00FF2606" w:rsidRDefault="00F34203" w:rsidP="00BD3536">
                        <w:pPr>
                          <w:rPr>
                            <w:rFonts w:cs="Arial"/>
                            <w:color w:val="1A202C"/>
                            <w:sz w:val="20"/>
                            <w:szCs w:val="20"/>
                          </w:rPr>
                        </w:pPr>
                        <w:sdt>
                          <w:sdtPr>
                            <w:rPr>
                              <w:rStyle w:val="Styleforproposalinputs"/>
                              <w:sz w:val="20"/>
                              <w:szCs w:val="20"/>
                            </w:rPr>
                            <w:id w:val="-1724986769"/>
                            <w:placeholder>
                              <w:docPart w:val="CB23E21A213946D5A0362805821AB2D3"/>
                            </w:placeholder>
                            <w:showingPlcHdr/>
                            <w:text/>
                          </w:sdtPr>
                          <w:sdtEndPr>
                            <w:rPr>
                              <w:rStyle w:val="DefaultParagraphFont"/>
                              <w:rFonts w:cs="Arial"/>
                              <w:color w:val="1A202C"/>
                            </w:rPr>
                          </w:sdtEndPr>
                          <w:sdtContent>
                            <w:r w:rsidR="00AE55DF" w:rsidRPr="00FF2606">
                              <w:rPr>
                                <w:rStyle w:val="PlaceholderText"/>
                                <w:rFonts w:cs="Arial"/>
                                <w:sz w:val="20"/>
                                <w:szCs w:val="20"/>
                              </w:rPr>
                              <w:t>OPEX-Energy</w:t>
                            </w:r>
                          </w:sdtContent>
                        </w:sdt>
                      </w:p>
                    </w:tc>
                    <w:tc>
                      <w:tcPr>
                        <w:tcW w:w="1418" w:type="dxa"/>
                      </w:tcPr>
                      <w:p w14:paraId="32DCBB4E" w14:textId="10F338EA" w:rsidR="00AE55DF" w:rsidRPr="00FF2606" w:rsidRDefault="00F34203" w:rsidP="00BD3536">
                        <w:pPr>
                          <w:rPr>
                            <w:rFonts w:cs="Arial"/>
                            <w:color w:val="1A202C"/>
                            <w:sz w:val="20"/>
                            <w:szCs w:val="20"/>
                          </w:rPr>
                        </w:pPr>
                        <w:sdt>
                          <w:sdtPr>
                            <w:rPr>
                              <w:rStyle w:val="Styleforproposalinputs"/>
                              <w:sz w:val="20"/>
                              <w:szCs w:val="20"/>
                            </w:rPr>
                            <w:alias w:val="Quantity"/>
                            <w:tag w:val="Quantity"/>
                            <w:id w:val="-3129660"/>
                            <w:placeholder>
                              <w:docPart w:val="599C10604D8D4075B6153CDD68CE2995"/>
                            </w:placeholder>
                            <w:showingPlcHdr/>
                            <w:text/>
                          </w:sdtPr>
                          <w:sdtEndPr>
                            <w:rPr>
                              <w:rStyle w:val="DefaultParagraphFont"/>
                              <w:rFonts w:cs="Arial"/>
                              <w:color w:val="1A202C"/>
                            </w:rPr>
                          </w:sdtEndPr>
                          <w:sdtContent>
                            <w:r w:rsidR="00AE55DF" w:rsidRPr="00FF2606">
                              <w:rPr>
                                <w:rStyle w:val="PlaceholderText"/>
                                <w:rFonts w:cs="Arial"/>
                                <w:sz w:val="20"/>
                                <w:szCs w:val="20"/>
                              </w:rPr>
                              <w:t>Quantity</w:t>
                            </w:r>
                          </w:sdtContent>
                        </w:sdt>
                        <w:r w:rsidR="00AE55DF" w:rsidRPr="00FF2606">
                          <w:rPr>
                            <w:rFonts w:cs="Arial"/>
                            <w:color w:val="1A202C"/>
                            <w:sz w:val="20"/>
                            <w:szCs w:val="20"/>
                          </w:rPr>
                          <w:t xml:space="preserve"> </w:t>
                        </w:r>
                        <w:sdt>
                          <w:sdtPr>
                            <w:rPr>
                              <w:rStyle w:val="Styleforproposalinputs"/>
                              <w:sz w:val="20"/>
                              <w:szCs w:val="20"/>
                            </w:rPr>
                            <w:alias w:val="Unit"/>
                            <w:tag w:val="Unit"/>
                            <w:id w:val="855156051"/>
                            <w:placeholder>
                              <w:docPart w:val="46B7DA705B5F4E09A34322051AF794E4"/>
                            </w:placeholder>
                            <w:showingPlcHdr/>
                            <w:comboBox>
                              <w:listItem w:value="Choose an item."/>
                              <w:listItem w:displayText="tonnes" w:value="tonnes"/>
                              <w:listItem w:displayText="m2" w:value="m2"/>
                              <w:listItem w:displayText="m3" w:value="m3"/>
                              <w:listItem w:displayText="Kwh" w:value="Kwh"/>
                              <w:listItem w:displayText="pax" w:value="pax"/>
                              <w:listItem w:displayText="maintenance" w:value="maintenance"/>
                              <w:listItem w:displayText="others (please key in the quantity within combo box)" w:value="others (please key in the quantity within combo box)"/>
                            </w:comboBox>
                          </w:sdtPr>
                          <w:sdtEndPr>
                            <w:rPr>
                              <w:rStyle w:val="DefaultParagraphFont"/>
                              <w:rFonts w:eastAsia="Times New Roman" w:cs="Arial"/>
                              <w:color w:val="auto"/>
                              <w:lang w:val="en-GB" w:eastAsia="en-GB"/>
                            </w:rPr>
                          </w:sdtEndPr>
                          <w:sdtContent>
                            <w:r w:rsidR="00AE55DF" w:rsidRPr="00FF2606">
                              <w:rPr>
                                <w:rStyle w:val="PlaceholderText"/>
                                <w:rFonts w:cs="Arial"/>
                                <w:sz w:val="20"/>
                                <w:szCs w:val="20"/>
                              </w:rPr>
                              <w:t>unit</w:t>
                            </w:r>
                          </w:sdtContent>
                        </w:sdt>
                      </w:p>
                    </w:tc>
                    <w:tc>
                      <w:tcPr>
                        <w:tcW w:w="1701" w:type="dxa"/>
                      </w:tcPr>
                      <w:p w14:paraId="590A67CA" w14:textId="360F3333" w:rsidR="00AE55DF" w:rsidRPr="00FF2606" w:rsidRDefault="00AE55DF" w:rsidP="00BD3536">
                        <w:pPr>
                          <w:rPr>
                            <w:rFonts w:cs="Arial"/>
                            <w:color w:val="1A202C"/>
                            <w:sz w:val="20"/>
                            <w:szCs w:val="20"/>
                          </w:rPr>
                        </w:pPr>
                        <w:r w:rsidRPr="00FF2606">
                          <w:rPr>
                            <w:rFonts w:eastAsia="Times New Roman" w:cs="Arial"/>
                            <w:sz w:val="20"/>
                            <w:szCs w:val="20"/>
                            <w:lang w:val="en-GB" w:eastAsia="en-GB"/>
                          </w:rPr>
                          <w:t>$</w:t>
                        </w:r>
                        <w:sdt>
                          <w:sdtPr>
                            <w:rPr>
                              <w:rStyle w:val="Styleforproposalinputs"/>
                              <w:sz w:val="20"/>
                              <w:szCs w:val="20"/>
                            </w:rPr>
                            <w:alias w:val="$"/>
                            <w:tag w:val="$"/>
                            <w:id w:val="1424224674"/>
                            <w:placeholder>
                              <w:docPart w:val="088C0C53FBA940C2ACF599A08428C335"/>
                            </w:placeholder>
                            <w:showingPlcHdr/>
                            <w:text/>
                          </w:sdtPr>
                          <w:sdtEndPr>
                            <w:rPr>
                              <w:rStyle w:val="DefaultParagraphFont"/>
                              <w:rFonts w:eastAsia="Times New Roman" w:cs="Arial"/>
                              <w:color w:val="auto"/>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r w:rsidRPr="00FF2606">
                          <w:rPr>
                            <w:rFonts w:eastAsia="Times New Roman" w:cs="Arial"/>
                            <w:sz w:val="20"/>
                            <w:szCs w:val="20"/>
                            <w:lang w:val="en-GB" w:eastAsia="en-GB"/>
                          </w:rPr>
                          <w:t xml:space="preserve"> per </w:t>
                        </w:r>
                        <w:sdt>
                          <w:sdtPr>
                            <w:rPr>
                              <w:rStyle w:val="Styleforproposalinputs"/>
                              <w:sz w:val="20"/>
                              <w:szCs w:val="20"/>
                            </w:rPr>
                            <w:alias w:val="Unit"/>
                            <w:tag w:val="Unit"/>
                            <w:id w:val="1089117395"/>
                            <w:placeholder>
                              <w:docPart w:val="7390612DB1264DA19AF359E0687D1D32"/>
                            </w:placeholder>
                            <w:showingPlcHdr/>
                            <w:comboBox>
                              <w:listItem w:value="Choose an item."/>
                              <w:listItem w:displayText="tonnes" w:value="tonnes"/>
                              <w:listItem w:displayText="m2" w:value="m2"/>
                              <w:listItem w:displayText="m3" w:value="m3"/>
                              <w:listItem w:displayText="Kwh" w:value="Kwh"/>
                              <w:listItem w:displayText="pax" w:value="pax"/>
                              <w:listItem w:displayText="maintenance" w:value="maintenance"/>
                              <w:listItem w:displayText="others (please key in the quantity within combo box)" w:value="others (please key in the quantity within combo box)"/>
                            </w:comboBox>
                          </w:sdtPr>
                          <w:sdtEndPr>
                            <w:rPr>
                              <w:rStyle w:val="DefaultParagraphFont"/>
                              <w:rFonts w:eastAsia="Times New Roman" w:cs="Arial"/>
                              <w:color w:val="auto"/>
                              <w:lang w:val="en-GB" w:eastAsia="en-GB"/>
                            </w:rPr>
                          </w:sdtEndPr>
                          <w:sdtContent>
                            <w:r w:rsidRPr="00FF2606">
                              <w:rPr>
                                <w:rStyle w:val="PlaceholderText"/>
                                <w:rFonts w:cs="Arial"/>
                                <w:sz w:val="20"/>
                                <w:szCs w:val="20"/>
                              </w:rPr>
                              <w:t>unit</w:t>
                            </w:r>
                          </w:sdtContent>
                        </w:sdt>
                      </w:p>
                    </w:tc>
                    <w:tc>
                      <w:tcPr>
                        <w:tcW w:w="1542" w:type="dxa"/>
                      </w:tcPr>
                      <w:p w14:paraId="7F3CA305" w14:textId="76817112" w:rsidR="00AE55DF" w:rsidRPr="00FF2606" w:rsidRDefault="00AE55DF" w:rsidP="00BD3536">
                        <w:pPr>
                          <w:rPr>
                            <w:rFonts w:eastAsia="Times New Roman" w:cs="Arial"/>
                            <w:sz w:val="20"/>
                            <w:szCs w:val="20"/>
                            <w:lang w:val="en-GB" w:eastAsia="en-GB"/>
                          </w:rPr>
                        </w:pPr>
                        <w:r w:rsidRPr="00FF2606">
                          <w:rPr>
                            <w:rFonts w:eastAsia="Times New Roman" w:cs="Arial"/>
                            <w:sz w:val="20"/>
                            <w:szCs w:val="20"/>
                            <w:lang w:val="en-GB" w:eastAsia="en-GB"/>
                          </w:rPr>
                          <w:t>$</w:t>
                        </w:r>
                        <w:r w:rsidRPr="00FF2606">
                          <w:rPr>
                            <w:rStyle w:val="Styleforproposalinputs"/>
                            <w:sz w:val="20"/>
                            <w:szCs w:val="20"/>
                          </w:rPr>
                          <w:t xml:space="preserve"> </w:t>
                        </w:r>
                        <w:sdt>
                          <w:sdtPr>
                            <w:rPr>
                              <w:rStyle w:val="Styleforproposalinputs"/>
                              <w:sz w:val="20"/>
                              <w:szCs w:val="20"/>
                            </w:rPr>
                            <w:alias w:val="$"/>
                            <w:tag w:val="$"/>
                            <w:id w:val="1645776984"/>
                            <w:placeholder>
                              <w:docPart w:val="CC799816FD044FE3892BE7BAB8C142E4"/>
                            </w:placeholder>
                            <w:showingPlcHdr/>
                            <w:text/>
                          </w:sdtPr>
                          <w:sdtEndPr>
                            <w:rPr>
                              <w:rStyle w:val="DefaultParagraphFont"/>
                              <w:rFonts w:eastAsia="Times New Roman" w:cs="Arial"/>
                              <w:color w:val="auto"/>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p>
                    </w:tc>
                  </w:tr>
                  <w:permStart w:id="1207573667" w:edGrp="everyone" w:colFirst="0" w:colLast="0"/>
                  <w:permStart w:id="2101574944" w:edGrp="everyone" w:colFirst="1" w:colLast="1"/>
                  <w:permStart w:id="1290288643" w:edGrp="everyone" w:colFirst="2" w:colLast="2"/>
                  <w:permStart w:id="1975263176" w:edGrp="everyone" w:colFirst="3" w:colLast="3"/>
                  <w:permEnd w:id="910509625"/>
                  <w:permEnd w:id="1334801377"/>
                  <w:permEnd w:id="700281330"/>
                  <w:permEnd w:id="617512051"/>
                  <w:tr w:rsidR="00AE55DF" w:rsidRPr="00FF2606" w14:paraId="7A005D6C" w14:textId="77777777" w:rsidTr="00551E9E">
                    <w:tc>
                      <w:tcPr>
                        <w:tcW w:w="1961" w:type="dxa"/>
                      </w:tcPr>
                      <w:p w14:paraId="7B0209B2" w14:textId="36CAE77C" w:rsidR="00AE55DF" w:rsidRPr="00FF2606" w:rsidRDefault="00F34203" w:rsidP="00BD3536">
                        <w:pPr>
                          <w:rPr>
                            <w:rFonts w:cs="Arial"/>
                            <w:color w:val="1A202C"/>
                            <w:sz w:val="20"/>
                            <w:szCs w:val="20"/>
                          </w:rPr>
                        </w:pPr>
                        <w:sdt>
                          <w:sdtPr>
                            <w:rPr>
                              <w:rStyle w:val="Styleforproposalinputs"/>
                              <w:sz w:val="20"/>
                              <w:szCs w:val="20"/>
                            </w:rPr>
                            <w:id w:val="-939835466"/>
                            <w:placeholder>
                              <w:docPart w:val="158C1C5B336B4F09A7AA4209D6F83053"/>
                            </w:placeholder>
                            <w:showingPlcHdr/>
                            <w:text/>
                          </w:sdtPr>
                          <w:sdtEndPr>
                            <w:rPr>
                              <w:rStyle w:val="DefaultParagraphFont"/>
                              <w:rFonts w:cs="Arial"/>
                              <w:color w:val="1A202C"/>
                            </w:rPr>
                          </w:sdtEndPr>
                          <w:sdtContent>
                            <w:r w:rsidR="00AE55DF" w:rsidRPr="00FF2606">
                              <w:rPr>
                                <w:rStyle w:val="PlaceholderText"/>
                                <w:rFonts w:cs="Arial"/>
                                <w:sz w:val="20"/>
                                <w:szCs w:val="20"/>
                              </w:rPr>
                              <w:t>OPEX-Chemical/Material</w:t>
                            </w:r>
                          </w:sdtContent>
                        </w:sdt>
                      </w:p>
                    </w:tc>
                    <w:tc>
                      <w:tcPr>
                        <w:tcW w:w="1418" w:type="dxa"/>
                      </w:tcPr>
                      <w:p w14:paraId="183AF744" w14:textId="167348CB" w:rsidR="00AE55DF" w:rsidRPr="00FF2606" w:rsidRDefault="00F34203" w:rsidP="00BD3536">
                        <w:pPr>
                          <w:rPr>
                            <w:rFonts w:cs="Arial"/>
                            <w:color w:val="1A202C"/>
                            <w:sz w:val="20"/>
                            <w:szCs w:val="20"/>
                          </w:rPr>
                        </w:pPr>
                        <w:sdt>
                          <w:sdtPr>
                            <w:rPr>
                              <w:rStyle w:val="Styleforproposalinputs"/>
                              <w:sz w:val="20"/>
                              <w:szCs w:val="20"/>
                            </w:rPr>
                            <w:alias w:val="Quantity"/>
                            <w:tag w:val="Quantity"/>
                            <w:id w:val="794954847"/>
                            <w:placeholder>
                              <w:docPart w:val="F292B5B7FC6340358A6497FC612C4B83"/>
                            </w:placeholder>
                            <w:showingPlcHdr/>
                            <w:text/>
                          </w:sdtPr>
                          <w:sdtEndPr>
                            <w:rPr>
                              <w:rStyle w:val="DefaultParagraphFont"/>
                              <w:rFonts w:cs="Arial"/>
                              <w:color w:val="1A202C"/>
                            </w:rPr>
                          </w:sdtEndPr>
                          <w:sdtContent>
                            <w:r w:rsidR="00AE55DF" w:rsidRPr="00FF2606">
                              <w:rPr>
                                <w:rStyle w:val="PlaceholderText"/>
                                <w:rFonts w:cs="Arial"/>
                                <w:sz w:val="20"/>
                                <w:szCs w:val="20"/>
                              </w:rPr>
                              <w:t>Quantity</w:t>
                            </w:r>
                          </w:sdtContent>
                        </w:sdt>
                        <w:r w:rsidR="00AE55DF" w:rsidRPr="00FF2606">
                          <w:rPr>
                            <w:rFonts w:cs="Arial"/>
                            <w:color w:val="1A202C"/>
                            <w:sz w:val="20"/>
                            <w:szCs w:val="20"/>
                          </w:rPr>
                          <w:t xml:space="preserve"> </w:t>
                        </w:r>
                        <w:sdt>
                          <w:sdtPr>
                            <w:rPr>
                              <w:rStyle w:val="Styleforproposalinputs"/>
                              <w:sz w:val="20"/>
                              <w:szCs w:val="20"/>
                            </w:rPr>
                            <w:alias w:val="Unit"/>
                            <w:tag w:val="Unit"/>
                            <w:id w:val="-173342532"/>
                            <w:placeholder>
                              <w:docPart w:val="45C4C20D7E26447E94D61351CF134C98"/>
                            </w:placeholder>
                            <w:showingPlcHdr/>
                            <w:comboBox>
                              <w:listItem w:value="Choose an item."/>
                              <w:listItem w:displayText="tonnes" w:value="tonnes"/>
                              <w:listItem w:displayText="m2" w:value="m2"/>
                              <w:listItem w:displayText="m3" w:value="m3"/>
                              <w:listItem w:displayText="Kwh" w:value="Kwh"/>
                              <w:listItem w:displayText="pax" w:value="pax"/>
                              <w:listItem w:displayText="maintenance" w:value="maintenance"/>
                              <w:listItem w:displayText="others (please key in the quantity within combo box)" w:value="others (please key in the quantity within combo box)"/>
                            </w:comboBox>
                          </w:sdtPr>
                          <w:sdtEndPr>
                            <w:rPr>
                              <w:rStyle w:val="DefaultParagraphFont"/>
                              <w:rFonts w:eastAsia="Times New Roman" w:cs="Arial"/>
                              <w:color w:val="auto"/>
                              <w:lang w:val="en-GB" w:eastAsia="en-GB"/>
                            </w:rPr>
                          </w:sdtEndPr>
                          <w:sdtContent>
                            <w:r w:rsidR="00AE55DF" w:rsidRPr="00FF2606">
                              <w:rPr>
                                <w:rStyle w:val="PlaceholderText"/>
                                <w:rFonts w:cs="Arial"/>
                                <w:sz w:val="20"/>
                                <w:szCs w:val="20"/>
                              </w:rPr>
                              <w:t>unit</w:t>
                            </w:r>
                          </w:sdtContent>
                        </w:sdt>
                      </w:p>
                    </w:tc>
                    <w:tc>
                      <w:tcPr>
                        <w:tcW w:w="1701" w:type="dxa"/>
                      </w:tcPr>
                      <w:p w14:paraId="292C9A16" w14:textId="469ED59C" w:rsidR="00AE55DF" w:rsidRPr="00FF2606" w:rsidRDefault="00AE55DF" w:rsidP="00BD3536">
                        <w:pPr>
                          <w:rPr>
                            <w:rFonts w:cs="Arial"/>
                            <w:color w:val="1A202C"/>
                            <w:sz w:val="20"/>
                            <w:szCs w:val="20"/>
                          </w:rPr>
                        </w:pPr>
                        <w:r w:rsidRPr="00FF2606">
                          <w:rPr>
                            <w:rFonts w:eastAsia="Times New Roman" w:cs="Arial"/>
                            <w:sz w:val="20"/>
                            <w:szCs w:val="20"/>
                            <w:lang w:val="en-GB" w:eastAsia="en-GB"/>
                          </w:rPr>
                          <w:t>$</w:t>
                        </w:r>
                        <w:sdt>
                          <w:sdtPr>
                            <w:rPr>
                              <w:rStyle w:val="Styleforproposalinputs"/>
                              <w:sz w:val="20"/>
                              <w:szCs w:val="20"/>
                            </w:rPr>
                            <w:alias w:val="$"/>
                            <w:tag w:val="$"/>
                            <w:id w:val="-1107884504"/>
                            <w:placeholder>
                              <w:docPart w:val="774AE51587D04C2CACBCD2EB4610B789"/>
                            </w:placeholder>
                            <w:showingPlcHdr/>
                            <w:text/>
                          </w:sdtPr>
                          <w:sdtEndPr>
                            <w:rPr>
                              <w:rStyle w:val="DefaultParagraphFont"/>
                              <w:rFonts w:eastAsia="Times New Roman" w:cs="Arial"/>
                              <w:color w:val="auto"/>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r w:rsidRPr="00FF2606">
                          <w:rPr>
                            <w:rFonts w:eastAsia="Times New Roman" w:cs="Arial"/>
                            <w:sz w:val="20"/>
                            <w:szCs w:val="20"/>
                            <w:lang w:val="en-GB" w:eastAsia="en-GB"/>
                          </w:rPr>
                          <w:t xml:space="preserve"> per </w:t>
                        </w:r>
                        <w:sdt>
                          <w:sdtPr>
                            <w:rPr>
                              <w:rStyle w:val="Styleforproposalinputs"/>
                              <w:sz w:val="20"/>
                              <w:szCs w:val="20"/>
                            </w:rPr>
                            <w:alias w:val="Unit"/>
                            <w:tag w:val="Unit"/>
                            <w:id w:val="1808580524"/>
                            <w:placeholder>
                              <w:docPart w:val="DF2BBC68526F4A5EA80008957BD4BB20"/>
                            </w:placeholder>
                            <w:showingPlcHdr/>
                            <w:comboBox>
                              <w:listItem w:value="Choose an item."/>
                              <w:listItem w:displayText="tonnes" w:value="tonnes"/>
                              <w:listItem w:displayText="m2" w:value="m2"/>
                              <w:listItem w:displayText="m3" w:value="m3"/>
                              <w:listItem w:displayText="Kwh" w:value="Kwh"/>
                              <w:listItem w:displayText="pax" w:value="pax"/>
                              <w:listItem w:displayText="maintenance" w:value="maintenance"/>
                              <w:listItem w:displayText="others (please key in the quantity within combo box)" w:value="others (please key in the quantity within combo box)"/>
                            </w:comboBox>
                          </w:sdtPr>
                          <w:sdtEndPr>
                            <w:rPr>
                              <w:rStyle w:val="DefaultParagraphFont"/>
                              <w:rFonts w:eastAsia="Times New Roman" w:cs="Arial"/>
                              <w:color w:val="auto"/>
                              <w:lang w:val="en-GB" w:eastAsia="en-GB"/>
                            </w:rPr>
                          </w:sdtEndPr>
                          <w:sdtContent>
                            <w:r w:rsidRPr="00FF2606">
                              <w:rPr>
                                <w:rStyle w:val="PlaceholderText"/>
                                <w:rFonts w:cs="Arial"/>
                                <w:sz w:val="20"/>
                                <w:szCs w:val="20"/>
                              </w:rPr>
                              <w:t>unit</w:t>
                            </w:r>
                          </w:sdtContent>
                        </w:sdt>
                      </w:p>
                    </w:tc>
                    <w:tc>
                      <w:tcPr>
                        <w:tcW w:w="1542" w:type="dxa"/>
                      </w:tcPr>
                      <w:p w14:paraId="2F20022E" w14:textId="03D7B714" w:rsidR="00AE55DF" w:rsidRPr="00FF2606" w:rsidRDefault="00AE55DF" w:rsidP="00BD3536">
                        <w:pPr>
                          <w:rPr>
                            <w:rFonts w:eastAsia="Times New Roman" w:cs="Arial"/>
                            <w:sz w:val="20"/>
                            <w:szCs w:val="20"/>
                            <w:lang w:val="en-GB" w:eastAsia="en-GB"/>
                          </w:rPr>
                        </w:pPr>
                        <w:r w:rsidRPr="00FF2606">
                          <w:rPr>
                            <w:rFonts w:eastAsia="Times New Roman" w:cs="Arial"/>
                            <w:sz w:val="20"/>
                            <w:szCs w:val="20"/>
                            <w:lang w:val="en-GB" w:eastAsia="en-GB"/>
                          </w:rPr>
                          <w:t>$</w:t>
                        </w:r>
                        <w:r w:rsidRPr="00FF2606">
                          <w:rPr>
                            <w:rStyle w:val="Styleforproposalinputs"/>
                            <w:sz w:val="20"/>
                            <w:szCs w:val="20"/>
                          </w:rPr>
                          <w:t xml:space="preserve"> </w:t>
                        </w:r>
                        <w:sdt>
                          <w:sdtPr>
                            <w:rPr>
                              <w:rStyle w:val="Styleforproposalinputs"/>
                              <w:sz w:val="20"/>
                              <w:szCs w:val="20"/>
                            </w:rPr>
                            <w:alias w:val="$"/>
                            <w:tag w:val="$"/>
                            <w:id w:val="-2068799282"/>
                            <w:placeholder>
                              <w:docPart w:val="D66DB3FB4EE641A0BE565C48F9A49DD4"/>
                            </w:placeholder>
                            <w:showingPlcHdr/>
                            <w:text/>
                          </w:sdtPr>
                          <w:sdtEndPr>
                            <w:rPr>
                              <w:rStyle w:val="DefaultParagraphFont"/>
                              <w:rFonts w:eastAsia="Times New Roman" w:cs="Arial"/>
                              <w:color w:val="auto"/>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p>
                    </w:tc>
                  </w:tr>
                  <w:permStart w:id="140707056" w:edGrp="everyone" w:colFirst="0" w:colLast="0"/>
                  <w:permStart w:id="1874689378" w:edGrp="everyone" w:colFirst="1" w:colLast="1"/>
                  <w:permStart w:id="1550743879" w:edGrp="everyone" w:colFirst="2" w:colLast="2"/>
                  <w:permStart w:id="1195391147" w:edGrp="everyone" w:colFirst="3" w:colLast="3"/>
                  <w:permEnd w:id="1207573667"/>
                  <w:permEnd w:id="2101574944"/>
                  <w:permEnd w:id="1290288643"/>
                  <w:permEnd w:id="1975263176"/>
                  <w:tr w:rsidR="00AE55DF" w:rsidRPr="00FF2606" w14:paraId="1F2F399B" w14:textId="77777777" w:rsidTr="00551E9E">
                    <w:tc>
                      <w:tcPr>
                        <w:tcW w:w="1961" w:type="dxa"/>
                      </w:tcPr>
                      <w:p w14:paraId="3F403A35" w14:textId="0EA5205E" w:rsidR="00AE55DF" w:rsidRPr="00FF2606" w:rsidRDefault="00F34203" w:rsidP="00BD3536">
                        <w:pPr>
                          <w:rPr>
                            <w:rFonts w:cs="Arial"/>
                            <w:color w:val="1A202C"/>
                            <w:sz w:val="20"/>
                            <w:szCs w:val="20"/>
                          </w:rPr>
                        </w:pPr>
                        <w:sdt>
                          <w:sdtPr>
                            <w:rPr>
                              <w:rStyle w:val="Styleforproposalinputs"/>
                              <w:sz w:val="20"/>
                              <w:szCs w:val="20"/>
                            </w:rPr>
                            <w:id w:val="1473560358"/>
                            <w:placeholder>
                              <w:docPart w:val="50C521D42A504988A64B359FFA68F626"/>
                            </w:placeholder>
                            <w:showingPlcHdr/>
                            <w:text/>
                          </w:sdtPr>
                          <w:sdtEndPr>
                            <w:rPr>
                              <w:rStyle w:val="DefaultParagraphFont"/>
                              <w:rFonts w:cs="Arial"/>
                              <w:color w:val="1A202C"/>
                            </w:rPr>
                          </w:sdtEndPr>
                          <w:sdtContent>
                            <w:r w:rsidR="00AE55DF" w:rsidRPr="00FF2606">
                              <w:rPr>
                                <w:rStyle w:val="PlaceholderText"/>
                                <w:rFonts w:cs="Arial"/>
                                <w:sz w:val="20"/>
                                <w:szCs w:val="20"/>
                              </w:rPr>
                              <w:t>OPEX-Maintenance</w:t>
                            </w:r>
                          </w:sdtContent>
                        </w:sdt>
                      </w:p>
                    </w:tc>
                    <w:tc>
                      <w:tcPr>
                        <w:tcW w:w="1418" w:type="dxa"/>
                      </w:tcPr>
                      <w:p w14:paraId="1E05D5E7" w14:textId="7EABFD51" w:rsidR="00AE55DF" w:rsidRPr="00FF2606" w:rsidRDefault="00F34203" w:rsidP="00BD3536">
                        <w:pPr>
                          <w:rPr>
                            <w:rFonts w:cs="Arial"/>
                            <w:color w:val="1A202C"/>
                            <w:sz w:val="20"/>
                            <w:szCs w:val="20"/>
                          </w:rPr>
                        </w:pPr>
                        <w:sdt>
                          <w:sdtPr>
                            <w:rPr>
                              <w:rStyle w:val="Styleforproposalinputs"/>
                              <w:sz w:val="20"/>
                              <w:szCs w:val="20"/>
                            </w:rPr>
                            <w:alias w:val="Quantity"/>
                            <w:tag w:val="Quantity"/>
                            <w:id w:val="1837501953"/>
                            <w:placeholder>
                              <w:docPart w:val="A5519DB9A34A4572880B8618BF868391"/>
                            </w:placeholder>
                            <w:showingPlcHdr/>
                            <w:text/>
                          </w:sdtPr>
                          <w:sdtEndPr>
                            <w:rPr>
                              <w:rStyle w:val="DefaultParagraphFont"/>
                              <w:rFonts w:cs="Arial"/>
                              <w:color w:val="1A202C"/>
                            </w:rPr>
                          </w:sdtEndPr>
                          <w:sdtContent>
                            <w:r w:rsidR="00AE55DF" w:rsidRPr="00FF2606">
                              <w:rPr>
                                <w:rStyle w:val="PlaceholderText"/>
                                <w:rFonts w:cs="Arial"/>
                                <w:sz w:val="20"/>
                                <w:szCs w:val="20"/>
                              </w:rPr>
                              <w:t>Quantity</w:t>
                            </w:r>
                          </w:sdtContent>
                        </w:sdt>
                        <w:r w:rsidR="00AE55DF" w:rsidRPr="00FF2606">
                          <w:rPr>
                            <w:rFonts w:cs="Arial"/>
                            <w:color w:val="1A202C"/>
                            <w:sz w:val="20"/>
                            <w:szCs w:val="20"/>
                          </w:rPr>
                          <w:t xml:space="preserve"> </w:t>
                        </w:r>
                        <w:sdt>
                          <w:sdtPr>
                            <w:rPr>
                              <w:rStyle w:val="Styleforproposalinputs"/>
                              <w:sz w:val="20"/>
                              <w:szCs w:val="20"/>
                            </w:rPr>
                            <w:alias w:val="Unit"/>
                            <w:tag w:val="Unit"/>
                            <w:id w:val="-1983461041"/>
                            <w:placeholder>
                              <w:docPart w:val="C5DBC2779BDD4F979A5DDD838D519AB4"/>
                            </w:placeholder>
                            <w:showingPlcHdr/>
                            <w:comboBox>
                              <w:listItem w:value="Choose an item."/>
                              <w:listItem w:displayText="tonnes" w:value="tonnes"/>
                              <w:listItem w:displayText="m2" w:value="m2"/>
                              <w:listItem w:displayText="m3" w:value="m3"/>
                              <w:listItem w:displayText="Kwh" w:value="Kwh"/>
                              <w:listItem w:displayText="pax" w:value="pax"/>
                              <w:listItem w:displayText="maintenance" w:value="maintenance"/>
                              <w:listItem w:displayText="others (please key in the quantity within combo box)" w:value="others (please key in the quantity within combo box)"/>
                            </w:comboBox>
                          </w:sdtPr>
                          <w:sdtEndPr>
                            <w:rPr>
                              <w:rStyle w:val="DefaultParagraphFont"/>
                              <w:rFonts w:eastAsia="Times New Roman" w:cs="Arial"/>
                              <w:color w:val="auto"/>
                              <w:lang w:val="en-GB" w:eastAsia="en-GB"/>
                            </w:rPr>
                          </w:sdtEndPr>
                          <w:sdtContent>
                            <w:r w:rsidR="00AE55DF" w:rsidRPr="00FF2606">
                              <w:rPr>
                                <w:rStyle w:val="PlaceholderText"/>
                                <w:rFonts w:cs="Arial"/>
                                <w:sz w:val="20"/>
                                <w:szCs w:val="20"/>
                              </w:rPr>
                              <w:t>unit</w:t>
                            </w:r>
                          </w:sdtContent>
                        </w:sdt>
                      </w:p>
                    </w:tc>
                    <w:tc>
                      <w:tcPr>
                        <w:tcW w:w="1701" w:type="dxa"/>
                      </w:tcPr>
                      <w:p w14:paraId="60EBBFCE" w14:textId="60D22593" w:rsidR="00AE55DF" w:rsidRPr="00FF2606" w:rsidRDefault="00AE55DF" w:rsidP="00BD3536">
                        <w:pPr>
                          <w:rPr>
                            <w:rFonts w:eastAsia="Times New Roman" w:cs="Arial"/>
                            <w:sz w:val="20"/>
                            <w:szCs w:val="20"/>
                            <w:lang w:val="en-GB" w:eastAsia="en-GB"/>
                          </w:rPr>
                        </w:pPr>
                        <w:r w:rsidRPr="00FF2606">
                          <w:rPr>
                            <w:rFonts w:eastAsia="Times New Roman" w:cs="Arial"/>
                            <w:sz w:val="20"/>
                            <w:szCs w:val="20"/>
                            <w:lang w:val="en-GB" w:eastAsia="en-GB"/>
                          </w:rPr>
                          <w:t>$</w:t>
                        </w:r>
                        <w:sdt>
                          <w:sdtPr>
                            <w:rPr>
                              <w:rStyle w:val="Styleforproposalinputs"/>
                              <w:sz w:val="20"/>
                              <w:szCs w:val="20"/>
                            </w:rPr>
                            <w:alias w:val="$"/>
                            <w:tag w:val="$"/>
                            <w:id w:val="-1584369177"/>
                            <w:placeholder>
                              <w:docPart w:val="C6FC62F0C51C4CFC91D9E9A9DE45D1E0"/>
                            </w:placeholder>
                            <w:showingPlcHdr/>
                            <w:text/>
                          </w:sdtPr>
                          <w:sdtEndPr>
                            <w:rPr>
                              <w:rStyle w:val="DefaultParagraphFont"/>
                              <w:rFonts w:eastAsia="Times New Roman" w:cs="Arial"/>
                              <w:color w:val="auto"/>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r w:rsidRPr="00FF2606">
                          <w:rPr>
                            <w:rFonts w:eastAsia="Times New Roman" w:cs="Arial"/>
                            <w:sz w:val="20"/>
                            <w:szCs w:val="20"/>
                            <w:lang w:val="en-GB" w:eastAsia="en-GB"/>
                          </w:rPr>
                          <w:t xml:space="preserve"> per </w:t>
                        </w:r>
                        <w:sdt>
                          <w:sdtPr>
                            <w:rPr>
                              <w:rStyle w:val="Styleforproposalinputs"/>
                              <w:sz w:val="20"/>
                              <w:szCs w:val="20"/>
                            </w:rPr>
                            <w:alias w:val="Unit"/>
                            <w:tag w:val="Unit"/>
                            <w:id w:val="-159390843"/>
                            <w:placeholder>
                              <w:docPart w:val="00C3316530714FDB956D750C31AD6E54"/>
                            </w:placeholder>
                            <w:showingPlcHdr/>
                            <w:comboBox>
                              <w:listItem w:value="Choose an item."/>
                              <w:listItem w:displayText="tonnes" w:value="tonnes"/>
                              <w:listItem w:displayText="m2" w:value="m2"/>
                              <w:listItem w:displayText="m3" w:value="m3"/>
                              <w:listItem w:displayText="Kwh" w:value="Kwh"/>
                              <w:listItem w:displayText="pax" w:value="pax"/>
                              <w:listItem w:displayText="maintenance" w:value="maintenance"/>
                              <w:listItem w:displayText="others (please key in the quantity within combo box)" w:value="others (please key in the quantity within combo box)"/>
                            </w:comboBox>
                          </w:sdtPr>
                          <w:sdtEndPr>
                            <w:rPr>
                              <w:rStyle w:val="DefaultParagraphFont"/>
                              <w:rFonts w:eastAsia="Times New Roman" w:cs="Arial"/>
                              <w:color w:val="auto"/>
                              <w:lang w:val="en-GB" w:eastAsia="en-GB"/>
                            </w:rPr>
                          </w:sdtEndPr>
                          <w:sdtContent>
                            <w:r w:rsidRPr="00FF2606">
                              <w:rPr>
                                <w:rStyle w:val="PlaceholderText"/>
                                <w:rFonts w:cs="Arial"/>
                                <w:sz w:val="20"/>
                                <w:szCs w:val="20"/>
                              </w:rPr>
                              <w:t>unit</w:t>
                            </w:r>
                          </w:sdtContent>
                        </w:sdt>
                      </w:p>
                    </w:tc>
                    <w:tc>
                      <w:tcPr>
                        <w:tcW w:w="1542" w:type="dxa"/>
                      </w:tcPr>
                      <w:p w14:paraId="4F2A2737" w14:textId="3601DB5B" w:rsidR="00AE55DF" w:rsidRPr="00FF2606" w:rsidRDefault="00AE55DF" w:rsidP="00BD3536">
                        <w:pPr>
                          <w:rPr>
                            <w:rFonts w:eastAsia="Times New Roman" w:cs="Arial"/>
                            <w:sz w:val="20"/>
                            <w:szCs w:val="20"/>
                            <w:lang w:val="en-GB" w:eastAsia="en-GB"/>
                          </w:rPr>
                        </w:pPr>
                        <w:r w:rsidRPr="00FF2606">
                          <w:rPr>
                            <w:rFonts w:eastAsia="Times New Roman" w:cs="Arial"/>
                            <w:sz w:val="20"/>
                            <w:szCs w:val="20"/>
                            <w:lang w:val="en-GB" w:eastAsia="en-GB"/>
                          </w:rPr>
                          <w:t>$</w:t>
                        </w:r>
                        <w:r w:rsidRPr="00FF2606">
                          <w:rPr>
                            <w:rStyle w:val="Styleforproposalinputs"/>
                            <w:sz w:val="20"/>
                            <w:szCs w:val="20"/>
                          </w:rPr>
                          <w:t xml:space="preserve"> </w:t>
                        </w:r>
                        <w:sdt>
                          <w:sdtPr>
                            <w:rPr>
                              <w:rStyle w:val="Styleforproposalinputs"/>
                              <w:sz w:val="20"/>
                              <w:szCs w:val="20"/>
                            </w:rPr>
                            <w:alias w:val="$"/>
                            <w:tag w:val="$"/>
                            <w:id w:val="265740092"/>
                            <w:placeholder>
                              <w:docPart w:val="10ECB6FD1FDC46DDB7A39EDE831A1F72"/>
                            </w:placeholder>
                            <w:showingPlcHdr/>
                            <w:text/>
                          </w:sdtPr>
                          <w:sdtEndPr>
                            <w:rPr>
                              <w:rStyle w:val="DefaultParagraphFont"/>
                              <w:rFonts w:eastAsia="Times New Roman" w:cs="Arial"/>
                              <w:color w:val="auto"/>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p>
                    </w:tc>
                  </w:tr>
                  <w:permStart w:id="43325951" w:edGrp="everyone" w:colFirst="0" w:colLast="0"/>
                  <w:permStart w:id="1562585199" w:edGrp="everyone" w:colFirst="1" w:colLast="1"/>
                  <w:permStart w:id="1593987876" w:edGrp="everyone" w:colFirst="2" w:colLast="2"/>
                  <w:permStart w:id="609491619" w:edGrp="everyone" w:colFirst="3" w:colLast="3"/>
                  <w:permEnd w:id="140707056"/>
                  <w:permEnd w:id="1874689378"/>
                  <w:permEnd w:id="1550743879"/>
                  <w:permEnd w:id="1195391147"/>
                  <w:tr w:rsidR="00AE55DF" w:rsidRPr="00FF2606" w14:paraId="71F2E70C" w14:textId="77777777" w:rsidTr="00D75A0D">
                    <w:trPr>
                      <w:trHeight w:val="58"/>
                    </w:trPr>
                    <w:tc>
                      <w:tcPr>
                        <w:tcW w:w="1961" w:type="dxa"/>
                      </w:tcPr>
                      <w:p w14:paraId="4155B7B5" w14:textId="688561EC" w:rsidR="00AE55DF" w:rsidRPr="00FF2606" w:rsidRDefault="00F34203" w:rsidP="00BD3536">
                        <w:pPr>
                          <w:rPr>
                            <w:rFonts w:cs="Arial"/>
                            <w:color w:val="1A202C"/>
                            <w:sz w:val="20"/>
                            <w:szCs w:val="20"/>
                          </w:rPr>
                        </w:pPr>
                        <w:sdt>
                          <w:sdtPr>
                            <w:rPr>
                              <w:rStyle w:val="Styleforproposalinputs"/>
                              <w:sz w:val="20"/>
                              <w:szCs w:val="20"/>
                            </w:rPr>
                            <w:id w:val="676930620"/>
                            <w:placeholder>
                              <w:docPart w:val="068BAF767978492399D0A97599C2EF63"/>
                            </w:placeholder>
                            <w:showingPlcHdr/>
                            <w:text/>
                          </w:sdtPr>
                          <w:sdtEndPr>
                            <w:rPr>
                              <w:rStyle w:val="DefaultParagraphFont"/>
                              <w:rFonts w:cs="Arial"/>
                              <w:color w:val="1A202C"/>
                            </w:rPr>
                          </w:sdtEndPr>
                          <w:sdtContent>
                            <w:r w:rsidR="00AE55DF" w:rsidRPr="00FF2606">
                              <w:rPr>
                                <w:rStyle w:val="PlaceholderText"/>
                                <w:rFonts w:cs="Arial"/>
                                <w:sz w:val="20"/>
                                <w:szCs w:val="20"/>
                              </w:rPr>
                              <w:t>OPEX-M</w:t>
                            </w:r>
                            <w:r w:rsidR="00AE55DF" w:rsidRPr="00FF2606">
                              <w:rPr>
                                <w:rStyle w:val="PlaceholderText"/>
                                <w:sz w:val="20"/>
                                <w:szCs w:val="20"/>
                              </w:rPr>
                              <w:t>anpower (Executive)</w:t>
                            </w:r>
                          </w:sdtContent>
                        </w:sdt>
                      </w:p>
                    </w:tc>
                    <w:tc>
                      <w:tcPr>
                        <w:tcW w:w="1418" w:type="dxa"/>
                      </w:tcPr>
                      <w:p w14:paraId="10757C2A" w14:textId="23119DAA" w:rsidR="00AE55DF" w:rsidRPr="00FF2606" w:rsidRDefault="00F34203" w:rsidP="00BD3536">
                        <w:pPr>
                          <w:rPr>
                            <w:rFonts w:cs="Arial"/>
                            <w:color w:val="1A202C"/>
                            <w:sz w:val="20"/>
                            <w:szCs w:val="20"/>
                          </w:rPr>
                        </w:pPr>
                        <w:sdt>
                          <w:sdtPr>
                            <w:rPr>
                              <w:rStyle w:val="Styleforproposalinputs"/>
                              <w:sz w:val="20"/>
                              <w:szCs w:val="20"/>
                            </w:rPr>
                            <w:alias w:val="Quantity"/>
                            <w:tag w:val="Quantity"/>
                            <w:id w:val="-368534607"/>
                            <w:placeholder>
                              <w:docPart w:val="3C47E3C474CE43B8AB94F282F6B5C9C7"/>
                            </w:placeholder>
                            <w:showingPlcHdr/>
                            <w:text/>
                          </w:sdtPr>
                          <w:sdtEndPr>
                            <w:rPr>
                              <w:rStyle w:val="DefaultParagraphFont"/>
                              <w:rFonts w:cs="Arial"/>
                              <w:color w:val="1A202C"/>
                            </w:rPr>
                          </w:sdtEndPr>
                          <w:sdtContent>
                            <w:r w:rsidR="00AE55DF" w:rsidRPr="00FF2606">
                              <w:rPr>
                                <w:rStyle w:val="PlaceholderText"/>
                                <w:rFonts w:cs="Arial"/>
                                <w:sz w:val="20"/>
                                <w:szCs w:val="20"/>
                              </w:rPr>
                              <w:t>Quantity</w:t>
                            </w:r>
                          </w:sdtContent>
                        </w:sdt>
                        <w:r w:rsidR="00AE55DF" w:rsidRPr="00FF2606">
                          <w:rPr>
                            <w:rFonts w:cs="Arial"/>
                            <w:color w:val="1A202C"/>
                            <w:sz w:val="20"/>
                            <w:szCs w:val="20"/>
                          </w:rPr>
                          <w:t xml:space="preserve"> </w:t>
                        </w:r>
                        <w:sdt>
                          <w:sdtPr>
                            <w:rPr>
                              <w:rStyle w:val="Styleforproposalinputs"/>
                              <w:sz w:val="20"/>
                              <w:szCs w:val="20"/>
                            </w:rPr>
                            <w:alias w:val="Unit"/>
                            <w:tag w:val="Unit"/>
                            <w:id w:val="1175998523"/>
                            <w:placeholder>
                              <w:docPart w:val="6C0EBCDCD0804F12A347AE21F12B3B91"/>
                            </w:placeholder>
                            <w:showingPlcHdr/>
                            <w:comboBox>
                              <w:listItem w:value="Choose an item."/>
                              <w:listItem w:displayText="tonnes" w:value="tonnes"/>
                              <w:listItem w:displayText="m2" w:value="m2"/>
                              <w:listItem w:displayText="m3" w:value="m3"/>
                              <w:listItem w:displayText="Kwh" w:value="Kwh"/>
                              <w:listItem w:displayText="pax" w:value="pax"/>
                              <w:listItem w:displayText="maintenance" w:value="maintenance"/>
                              <w:listItem w:displayText="others (please key in the quantity within combo box)" w:value="others (please key in the quantity within combo box)"/>
                            </w:comboBox>
                          </w:sdtPr>
                          <w:sdtEndPr>
                            <w:rPr>
                              <w:rStyle w:val="DefaultParagraphFont"/>
                              <w:rFonts w:eastAsia="Times New Roman" w:cs="Arial"/>
                              <w:color w:val="auto"/>
                              <w:lang w:val="en-GB" w:eastAsia="en-GB"/>
                            </w:rPr>
                          </w:sdtEndPr>
                          <w:sdtContent>
                            <w:r w:rsidR="00AE55DF" w:rsidRPr="00FF2606">
                              <w:rPr>
                                <w:rStyle w:val="PlaceholderText"/>
                                <w:rFonts w:cs="Arial"/>
                                <w:sz w:val="20"/>
                                <w:szCs w:val="20"/>
                              </w:rPr>
                              <w:t>unit</w:t>
                            </w:r>
                          </w:sdtContent>
                        </w:sdt>
                      </w:p>
                    </w:tc>
                    <w:tc>
                      <w:tcPr>
                        <w:tcW w:w="1701" w:type="dxa"/>
                      </w:tcPr>
                      <w:p w14:paraId="06290FD5" w14:textId="6CB4AD39" w:rsidR="00AE55DF" w:rsidRPr="00FF2606" w:rsidRDefault="00AE55DF" w:rsidP="00BD3536">
                        <w:pPr>
                          <w:rPr>
                            <w:rFonts w:eastAsia="Times New Roman" w:cs="Arial"/>
                            <w:sz w:val="20"/>
                            <w:szCs w:val="20"/>
                            <w:lang w:val="en-GB" w:eastAsia="en-GB"/>
                          </w:rPr>
                        </w:pPr>
                        <w:r w:rsidRPr="00FF2606">
                          <w:rPr>
                            <w:rFonts w:eastAsia="Times New Roman" w:cs="Arial"/>
                            <w:sz w:val="20"/>
                            <w:szCs w:val="20"/>
                            <w:lang w:val="en-GB" w:eastAsia="en-GB"/>
                          </w:rPr>
                          <w:t>$</w:t>
                        </w:r>
                        <w:sdt>
                          <w:sdtPr>
                            <w:rPr>
                              <w:rStyle w:val="Styleforproposalinputs"/>
                              <w:sz w:val="20"/>
                              <w:szCs w:val="20"/>
                            </w:rPr>
                            <w:alias w:val="$"/>
                            <w:tag w:val="$"/>
                            <w:id w:val="1807346355"/>
                            <w:placeholder>
                              <w:docPart w:val="59EA9804F4CF4828854D859318FD7EBA"/>
                            </w:placeholder>
                            <w:showingPlcHdr/>
                            <w:text/>
                          </w:sdtPr>
                          <w:sdtEndPr>
                            <w:rPr>
                              <w:rStyle w:val="DefaultParagraphFont"/>
                              <w:rFonts w:eastAsia="Times New Roman" w:cs="Arial"/>
                              <w:color w:val="auto"/>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r w:rsidRPr="00FF2606">
                          <w:rPr>
                            <w:rFonts w:eastAsia="Times New Roman" w:cs="Arial"/>
                            <w:sz w:val="20"/>
                            <w:szCs w:val="20"/>
                            <w:lang w:val="en-GB" w:eastAsia="en-GB"/>
                          </w:rPr>
                          <w:t xml:space="preserve"> per </w:t>
                        </w:r>
                        <w:sdt>
                          <w:sdtPr>
                            <w:rPr>
                              <w:rStyle w:val="Styleforproposalinputs"/>
                              <w:sz w:val="20"/>
                              <w:szCs w:val="20"/>
                            </w:rPr>
                            <w:alias w:val="Unit"/>
                            <w:tag w:val="Unit"/>
                            <w:id w:val="1116880658"/>
                            <w:placeholder>
                              <w:docPart w:val="9438164F39C0428481462F816924320D"/>
                            </w:placeholder>
                            <w:showingPlcHdr/>
                            <w:comboBox>
                              <w:listItem w:value="Choose an item."/>
                              <w:listItem w:displayText="tonnes" w:value="tonnes"/>
                              <w:listItem w:displayText="m2" w:value="m2"/>
                              <w:listItem w:displayText="m3" w:value="m3"/>
                              <w:listItem w:displayText="Kwh" w:value="Kwh"/>
                              <w:listItem w:displayText="pax" w:value="pax"/>
                              <w:listItem w:displayText="maintenance" w:value="maintenance"/>
                              <w:listItem w:displayText="others (please key in the quantity within combo box)" w:value="others (please key in the quantity within combo box)"/>
                            </w:comboBox>
                          </w:sdtPr>
                          <w:sdtEndPr>
                            <w:rPr>
                              <w:rStyle w:val="DefaultParagraphFont"/>
                              <w:rFonts w:eastAsia="Times New Roman" w:cs="Arial"/>
                              <w:color w:val="auto"/>
                              <w:lang w:val="en-GB" w:eastAsia="en-GB"/>
                            </w:rPr>
                          </w:sdtEndPr>
                          <w:sdtContent>
                            <w:r w:rsidRPr="00FF2606">
                              <w:rPr>
                                <w:rStyle w:val="PlaceholderText"/>
                                <w:rFonts w:cs="Arial"/>
                                <w:sz w:val="20"/>
                                <w:szCs w:val="20"/>
                              </w:rPr>
                              <w:t>unit</w:t>
                            </w:r>
                          </w:sdtContent>
                        </w:sdt>
                      </w:p>
                    </w:tc>
                    <w:tc>
                      <w:tcPr>
                        <w:tcW w:w="1542" w:type="dxa"/>
                      </w:tcPr>
                      <w:p w14:paraId="7051172C" w14:textId="08AF30AC" w:rsidR="00AE55DF" w:rsidRPr="00FF2606" w:rsidRDefault="00AE55DF" w:rsidP="00BD3536">
                        <w:pPr>
                          <w:rPr>
                            <w:rFonts w:eastAsia="Times New Roman" w:cs="Arial"/>
                            <w:sz w:val="20"/>
                            <w:szCs w:val="20"/>
                            <w:lang w:val="en-GB" w:eastAsia="en-GB"/>
                          </w:rPr>
                        </w:pPr>
                        <w:r w:rsidRPr="00FF2606">
                          <w:rPr>
                            <w:rFonts w:eastAsia="Times New Roman" w:cs="Arial"/>
                            <w:sz w:val="20"/>
                            <w:szCs w:val="20"/>
                            <w:lang w:val="en-GB" w:eastAsia="en-GB"/>
                          </w:rPr>
                          <w:t>$</w:t>
                        </w:r>
                        <w:r w:rsidRPr="00FF2606">
                          <w:rPr>
                            <w:rStyle w:val="Styleforproposalinputs"/>
                            <w:sz w:val="20"/>
                            <w:szCs w:val="20"/>
                          </w:rPr>
                          <w:t xml:space="preserve"> </w:t>
                        </w:r>
                        <w:sdt>
                          <w:sdtPr>
                            <w:rPr>
                              <w:rStyle w:val="Styleforproposalinputs"/>
                              <w:sz w:val="20"/>
                              <w:szCs w:val="20"/>
                            </w:rPr>
                            <w:alias w:val="$"/>
                            <w:tag w:val="$"/>
                            <w:id w:val="372978934"/>
                            <w:placeholder>
                              <w:docPart w:val="8131A9F95592420780B5AAAD64BBA437"/>
                            </w:placeholder>
                            <w:showingPlcHdr/>
                            <w:text/>
                          </w:sdtPr>
                          <w:sdtEndPr>
                            <w:rPr>
                              <w:rStyle w:val="DefaultParagraphFont"/>
                              <w:rFonts w:eastAsia="Times New Roman" w:cs="Arial"/>
                              <w:color w:val="auto"/>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p>
                    </w:tc>
                  </w:tr>
                  <w:permStart w:id="1401771739" w:edGrp="everyone" w:colFirst="0" w:colLast="0"/>
                  <w:permStart w:id="1439978456" w:edGrp="everyone" w:colFirst="1" w:colLast="1"/>
                  <w:permStart w:id="1184723937" w:edGrp="everyone" w:colFirst="2" w:colLast="2"/>
                  <w:permStart w:id="648099186" w:edGrp="everyone" w:colFirst="3" w:colLast="3"/>
                  <w:permEnd w:id="43325951"/>
                  <w:permEnd w:id="1562585199"/>
                  <w:permEnd w:id="1593987876"/>
                  <w:permEnd w:id="609491619"/>
                  <w:tr w:rsidR="00AE55DF" w:rsidRPr="00FF2606" w14:paraId="43713166" w14:textId="77777777" w:rsidTr="00D75A0D">
                    <w:trPr>
                      <w:trHeight w:val="58"/>
                    </w:trPr>
                    <w:tc>
                      <w:tcPr>
                        <w:tcW w:w="1961" w:type="dxa"/>
                      </w:tcPr>
                      <w:p w14:paraId="57FD1A01" w14:textId="3BCF15CB" w:rsidR="00AE55DF" w:rsidRPr="00FF2606" w:rsidRDefault="00F34203" w:rsidP="00BD3536">
                        <w:pPr>
                          <w:rPr>
                            <w:rFonts w:cs="Arial"/>
                            <w:color w:val="1A202C"/>
                            <w:sz w:val="20"/>
                            <w:szCs w:val="20"/>
                          </w:rPr>
                        </w:pPr>
                        <w:sdt>
                          <w:sdtPr>
                            <w:rPr>
                              <w:rStyle w:val="Styleforproposalinputs"/>
                              <w:sz w:val="20"/>
                              <w:szCs w:val="20"/>
                            </w:rPr>
                            <w:id w:val="92221600"/>
                            <w:placeholder>
                              <w:docPart w:val="19A656B1E35046D79D49EE95AB6B96E7"/>
                            </w:placeholder>
                            <w:showingPlcHdr/>
                            <w:text/>
                          </w:sdtPr>
                          <w:sdtEndPr>
                            <w:rPr>
                              <w:rStyle w:val="DefaultParagraphFont"/>
                              <w:rFonts w:cs="Arial"/>
                              <w:color w:val="1A202C"/>
                            </w:rPr>
                          </w:sdtEndPr>
                          <w:sdtContent>
                            <w:r w:rsidR="00AE55DF" w:rsidRPr="00FF2606">
                              <w:rPr>
                                <w:rStyle w:val="PlaceholderText"/>
                                <w:rFonts w:cs="Arial"/>
                                <w:sz w:val="20"/>
                                <w:szCs w:val="20"/>
                              </w:rPr>
                              <w:t>OPEX-M</w:t>
                            </w:r>
                            <w:r w:rsidR="00AE55DF" w:rsidRPr="00FF2606">
                              <w:rPr>
                                <w:rStyle w:val="PlaceholderText"/>
                                <w:sz w:val="20"/>
                                <w:szCs w:val="20"/>
                              </w:rPr>
                              <w:t>anpower (Non-Executive)</w:t>
                            </w:r>
                          </w:sdtContent>
                        </w:sdt>
                      </w:p>
                    </w:tc>
                    <w:tc>
                      <w:tcPr>
                        <w:tcW w:w="1418" w:type="dxa"/>
                      </w:tcPr>
                      <w:p w14:paraId="23DB8204" w14:textId="64F0DFE8" w:rsidR="00AE55DF" w:rsidRPr="00FF2606" w:rsidRDefault="00F34203" w:rsidP="00BD3536">
                        <w:pPr>
                          <w:rPr>
                            <w:rFonts w:cs="Arial"/>
                            <w:color w:val="1A202C"/>
                            <w:sz w:val="20"/>
                            <w:szCs w:val="20"/>
                          </w:rPr>
                        </w:pPr>
                        <w:sdt>
                          <w:sdtPr>
                            <w:rPr>
                              <w:rStyle w:val="Styleforproposalinputs"/>
                              <w:sz w:val="20"/>
                              <w:szCs w:val="20"/>
                            </w:rPr>
                            <w:alias w:val="Quantity"/>
                            <w:tag w:val="Quantity"/>
                            <w:id w:val="-1485703369"/>
                            <w:placeholder>
                              <w:docPart w:val="938BDDF262A24061B4A608256450A7C0"/>
                            </w:placeholder>
                            <w:showingPlcHdr/>
                            <w:text/>
                          </w:sdtPr>
                          <w:sdtEndPr>
                            <w:rPr>
                              <w:rStyle w:val="DefaultParagraphFont"/>
                              <w:rFonts w:cs="Arial"/>
                              <w:color w:val="1A202C"/>
                            </w:rPr>
                          </w:sdtEndPr>
                          <w:sdtContent>
                            <w:r w:rsidR="00AE55DF" w:rsidRPr="00FF2606">
                              <w:rPr>
                                <w:rStyle w:val="PlaceholderText"/>
                                <w:rFonts w:cs="Arial"/>
                                <w:sz w:val="20"/>
                                <w:szCs w:val="20"/>
                              </w:rPr>
                              <w:t>Quantity</w:t>
                            </w:r>
                          </w:sdtContent>
                        </w:sdt>
                        <w:r w:rsidR="00AE55DF" w:rsidRPr="00FF2606">
                          <w:rPr>
                            <w:rFonts w:cs="Arial"/>
                            <w:color w:val="1A202C"/>
                            <w:sz w:val="20"/>
                            <w:szCs w:val="20"/>
                          </w:rPr>
                          <w:t xml:space="preserve"> </w:t>
                        </w:r>
                        <w:sdt>
                          <w:sdtPr>
                            <w:rPr>
                              <w:rStyle w:val="Styleforproposalinputs"/>
                              <w:sz w:val="20"/>
                              <w:szCs w:val="20"/>
                            </w:rPr>
                            <w:alias w:val="Unit"/>
                            <w:tag w:val="Unit"/>
                            <w:id w:val="1532071968"/>
                            <w:placeholder>
                              <w:docPart w:val="B05A025B9B7540B08F3E3787575454A5"/>
                            </w:placeholder>
                            <w:showingPlcHdr/>
                            <w:comboBox>
                              <w:listItem w:value="Choose an item."/>
                              <w:listItem w:displayText="tonnes" w:value="tonnes"/>
                              <w:listItem w:displayText="m2" w:value="m2"/>
                              <w:listItem w:displayText="m3" w:value="m3"/>
                              <w:listItem w:displayText="Kwh" w:value="Kwh"/>
                              <w:listItem w:displayText="pax" w:value="pax"/>
                              <w:listItem w:displayText="maintenance" w:value="maintenance"/>
                              <w:listItem w:displayText="others (please key in the quantity within combo box)" w:value="others (please key in the quantity within combo box)"/>
                            </w:comboBox>
                          </w:sdtPr>
                          <w:sdtEndPr>
                            <w:rPr>
                              <w:rStyle w:val="DefaultParagraphFont"/>
                              <w:rFonts w:eastAsia="Times New Roman" w:cs="Arial"/>
                              <w:color w:val="auto"/>
                              <w:lang w:val="en-GB" w:eastAsia="en-GB"/>
                            </w:rPr>
                          </w:sdtEndPr>
                          <w:sdtContent>
                            <w:r w:rsidR="00AE55DF" w:rsidRPr="00FF2606">
                              <w:rPr>
                                <w:rStyle w:val="PlaceholderText"/>
                                <w:rFonts w:cs="Arial"/>
                                <w:sz w:val="20"/>
                                <w:szCs w:val="20"/>
                              </w:rPr>
                              <w:t>unit</w:t>
                            </w:r>
                          </w:sdtContent>
                        </w:sdt>
                      </w:p>
                    </w:tc>
                    <w:tc>
                      <w:tcPr>
                        <w:tcW w:w="1701" w:type="dxa"/>
                      </w:tcPr>
                      <w:p w14:paraId="37178B47" w14:textId="70CC49AF" w:rsidR="00AE55DF" w:rsidRPr="00FF2606" w:rsidRDefault="00AE55DF" w:rsidP="00BD3536">
                        <w:pPr>
                          <w:rPr>
                            <w:rFonts w:eastAsia="Times New Roman" w:cs="Arial"/>
                            <w:sz w:val="20"/>
                            <w:szCs w:val="20"/>
                            <w:lang w:val="en-GB" w:eastAsia="en-GB"/>
                          </w:rPr>
                        </w:pPr>
                        <w:r w:rsidRPr="00FF2606">
                          <w:rPr>
                            <w:rFonts w:eastAsia="Times New Roman" w:cs="Arial"/>
                            <w:sz w:val="20"/>
                            <w:szCs w:val="20"/>
                            <w:lang w:val="en-GB" w:eastAsia="en-GB"/>
                          </w:rPr>
                          <w:t>$</w:t>
                        </w:r>
                        <w:sdt>
                          <w:sdtPr>
                            <w:rPr>
                              <w:rStyle w:val="Styleforproposalinputs"/>
                              <w:sz w:val="20"/>
                              <w:szCs w:val="20"/>
                            </w:rPr>
                            <w:alias w:val="$"/>
                            <w:tag w:val="$"/>
                            <w:id w:val="-1822429084"/>
                            <w:placeholder>
                              <w:docPart w:val="47D195B70BF647FE84C1EA8288EF16D6"/>
                            </w:placeholder>
                            <w:showingPlcHdr/>
                            <w:text/>
                          </w:sdtPr>
                          <w:sdtEndPr>
                            <w:rPr>
                              <w:rStyle w:val="DefaultParagraphFont"/>
                              <w:rFonts w:eastAsia="Times New Roman" w:cs="Arial"/>
                              <w:color w:val="auto"/>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r w:rsidRPr="00FF2606">
                          <w:rPr>
                            <w:rFonts w:eastAsia="Times New Roman" w:cs="Arial"/>
                            <w:sz w:val="20"/>
                            <w:szCs w:val="20"/>
                            <w:lang w:val="en-GB" w:eastAsia="en-GB"/>
                          </w:rPr>
                          <w:t xml:space="preserve"> per </w:t>
                        </w:r>
                        <w:sdt>
                          <w:sdtPr>
                            <w:rPr>
                              <w:rStyle w:val="Styleforproposalinputs"/>
                              <w:sz w:val="20"/>
                              <w:szCs w:val="20"/>
                            </w:rPr>
                            <w:alias w:val="Unit"/>
                            <w:tag w:val="Unit"/>
                            <w:id w:val="-1875297175"/>
                            <w:placeholder>
                              <w:docPart w:val="0A30DC0F769E458596EDCD01EC15540D"/>
                            </w:placeholder>
                            <w:showingPlcHdr/>
                            <w:comboBox>
                              <w:listItem w:value="Choose an item."/>
                              <w:listItem w:displayText="tonnes" w:value="tonnes"/>
                              <w:listItem w:displayText="m2" w:value="m2"/>
                              <w:listItem w:displayText="m3" w:value="m3"/>
                              <w:listItem w:displayText="Kwh" w:value="Kwh"/>
                              <w:listItem w:displayText="pax" w:value="pax"/>
                              <w:listItem w:displayText="maintenance" w:value="maintenance"/>
                              <w:listItem w:displayText="others (please key in the quantity within combo box)" w:value="others (please key in the quantity within combo box)"/>
                            </w:comboBox>
                          </w:sdtPr>
                          <w:sdtEndPr>
                            <w:rPr>
                              <w:rStyle w:val="DefaultParagraphFont"/>
                              <w:rFonts w:eastAsia="Times New Roman" w:cs="Arial"/>
                              <w:color w:val="auto"/>
                              <w:lang w:val="en-GB" w:eastAsia="en-GB"/>
                            </w:rPr>
                          </w:sdtEndPr>
                          <w:sdtContent>
                            <w:r w:rsidRPr="00FF2606">
                              <w:rPr>
                                <w:rStyle w:val="PlaceholderText"/>
                                <w:rFonts w:cs="Arial"/>
                                <w:sz w:val="20"/>
                                <w:szCs w:val="20"/>
                              </w:rPr>
                              <w:t>unit</w:t>
                            </w:r>
                          </w:sdtContent>
                        </w:sdt>
                      </w:p>
                    </w:tc>
                    <w:tc>
                      <w:tcPr>
                        <w:tcW w:w="1542" w:type="dxa"/>
                      </w:tcPr>
                      <w:p w14:paraId="1D46E2A2" w14:textId="33407ECE" w:rsidR="00AE55DF" w:rsidRPr="00FF2606" w:rsidRDefault="00AE55DF" w:rsidP="00BD3536">
                        <w:pPr>
                          <w:rPr>
                            <w:rFonts w:eastAsia="Times New Roman" w:cs="Arial"/>
                            <w:sz w:val="20"/>
                            <w:szCs w:val="20"/>
                            <w:lang w:val="en-GB" w:eastAsia="en-GB"/>
                          </w:rPr>
                        </w:pPr>
                        <w:r w:rsidRPr="00FF2606">
                          <w:rPr>
                            <w:rFonts w:eastAsia="Times New Roman" w:cs="Arial"/>
                            <w:sz w:val="20"/>
                            <w:szCs w:val="20"/>
                            <w:lang w:val="en-GB" w:eastAsia="en-GB"/>
                          </w:rPr>
                          <w:t>$</w:t>
                        </w:r>
                        <w:r w:rsidRPr="00FF2606">
                          <w:rPr>
                            <w:rStyle w:val="Styleforproposalinputs"/>
                            <w:sz w:val="20"/>
                            <w:szCs w:val="20"/>
                          </w:rPr>
                          <w:t xml:space="preserve"> </w:t>
                        </w:r>
                        <w:sdt>
                          <w:sdtPr>
                            <w:rPr>
                              <w:rStyle w:val="Styleforproposalinputs"/>
                              <w:sz w:val="20"/>
                              <w:szCs w:val="20"/>
                            </w:rPr>
                            <w:alias w:val="$"/>
                            <w:tag w:val="$"/>
                            <w:id w:val="551660721"/>
                            <w:placeholder>
                              <w:docPart w:val="6175155CA73341359B8056BF2DF1F3FC"/>
                            </w:placeholder>
                            <w:showingPlcHdr/>
                            <w:text/>
                          </w:sdtPr>
                          <w:sdtEndPr>
                            <w:rPr>
                              <w:rStyle w:val="DefaultParagraphFont"/>
                              <w:rFonts w:eastAsia="Times New Roman" w:cs="Arial"/>
                              <w:color w:val="auto"/>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p>
                    </w:tc>
                  </w:tr>
                  <w:permEnd w:id="1401771739"/>
                  <w:permEnd w:id="1439978456"/>
                  <w:permEnd w:id="1184723937"/>
                  <w:permEnd w:id="648099186"/>
                </w:tbl>
                <w:p w14:paraId="456CC595" w14:textId="2EB82B9E" w:rsidR="00AE55DF" w:rsidRPr="00FF2606" w:rsidRDefault="00AE55DF" w:rsidP="00BD3536">
                  <w:pPr>
                    <w:spacing w:after="0" w:line="240" w:lineRule="auto"/>
                    <w:rPr>
                      <w:rFonts w:cs="Arial"/>
                      <w:b/>
                      <w:bCs/>
                      <w:color w:val="1A202C"/>
                      <w:sz w:val="20"/>
                      <w:szCs w:val="20"/>
                    </w:rPr>
                  </w:pPr>
                </w:p>
              </w:tc>
              <w:tc>
                <w:tcPr>
                  <w:tcW w:w="1076" w:type="pct"/>
                  <w:shd w:val="clear" w:color="auto" w:fill="FFFFFF"/>
                  <w:tcMar>
                    <w:top w:w="15" w:type="dxa"/>
                    <w:left w:w="15" w:type="dxa"/>
                    <w:bottom w:w="15" w:type="dxa"/>
                    <w:right w:w="15" w:type="dxa"/>
                  </w:tcMar>
                  <w:vAlign w:val="center"/>
                  <w:hideMark/>
                </w:tcPr>
                <w:p w14:paraId="784F169F" w14:textId="5F19F8AC" w:rsidR="00AE55DF" w:rsidRPr="00FF2606" w:rsidRDefault="00AE55DF" w:rsidP="00BD3536">
                  <w:pPr>
                    <w:spacing w:after="0" w:line="240" w:lineRule="auto"/>
                    <w:rPr>
                      <w:rFonts w:cs="Arial"/>
                      <w:color w:val="1A202C"/>
                      <w:sz w:val="20"/>
                      <w:szCs w:val="20"/>
                    </w:rPr>
                  </w:pPr>
                  <w:r w:rsidRPr="00FF2606">
                    <w:rPr>
                      <w:rFonts w:cs="Arial"/>
                      <w:color w:val="1A202C"/>
                      <w:sz w:val="20"/>
                      <w:szCs w:val="20"/>
                    </w:rPr>
                    <w:t>Total spending project period</w:t>
                  </w:r>
                </w:p>
                <w:p w14:paraId="78E4B586" w14:textId="674DE6B6" w:rsidR="00AE55DF" w:rsidRPr="00FF2606" w:rsidRDefault="00AE55DF" w:rsidP="00BD3536">
                  <w:pPr>
                    <w:spacing w:after="0" w:line="240" w:lineRule="auto"/>
                    <w:rPr>
                      <w:rFonts w:cs="Arial"/>
                      <w:color w:val="1A202C"/>
                      <w:sz w:val="20"/>
                      <w:szCs w:val="20"/>
                    </w:rPr>
                  </w:pPr>
                  <w:r w:rsidRPr="00FF2606">
                    <w:rPr>
                      <w:rFonts w:cs="Arial"/>
                      <w:color w:val="1A202C"/>
                      <w:sz w:val="20"/>
                      <w:szCs w:val="20"/>
                    </w:rPr>
                    <w:t xml:space="preserve">(-) </w:t>
                  </w:r>
                  <w:r w:rsidRPr="00FF2606">
                    <w:rPr>
                      <w:rFonts w:eastAsia="Times New Roman" w:cs="Arial"/>
                      <w:sz w:val="20"/>
                      <w:szCs w:val="20"/>
                      <w:lang w:val="en-GB" w:eastAsia="en-GB"/>
                    </w:rPr>
                    <w:t>$</w:t>
                  </w:r>
                  <w:r w:rsidRPr="00FF2606">
                    <w:rPr>
                      <w:rStyle w:val="Styleforproposalinputs"/>
                      <w:sz w:val="20"/>
                      <w:szCs w:val="20"/>
                    </w:rPr>
                    <w:t xml:space="preserve"> </w:t>
                  </w:r>
                  <w:sdt>
                    <w:sdtPr>
                      <w:rPr>
                        <w:rStyle w:val="Styleforproposalinputs"/>
                        <w:sz w:val="20"/>
                        <w:szCs w:val="20"/>
                      </w:rPr>
                      <w:alias w:val="$"/>
                      <w:tag w:val="$"/>
                      <w:id w:val="646558540"/>
                      <w:placeholder>
                        <w:docPart w:val="6D65764E84DD4FC18C0DDBA7DC97CE8A"/>
                      </w:placeholder>
                      <w:showingPlcHdr/>
                      <w:text/>
                    </w:sdtPr>
                    <w:sdtEndPr>
                      <w:rPr>
                        <w:rStyle w:val="DefaultParagraphFont"/>
                        <w:rFonts w:eastAsia="Times New Roman" w:cs="Arial"/>
                        <w:color w:val="auto"/>
                        <w:lang w:val="en-GB" w:eastAsia="en-GB"/>
                      </w:rPr>
                    </w:sdtEndPr>
                    <w:sdtContent>
                      <w:permStart w:id="511987267" w:edGrp="everyone"/>
                      <w:proofErr w:type="gramStart"/>
                      <w:r w:rsidRPr="00FF2606">
                        <w:rPr>
                          <w:rStyle w:val="PlaceholderText"/>
                          <w:rFonts w:cs="Arial"/>
                          <w:sz w:val="20"/>
                          <w:szCs w:val="20"/>
                        </w:rPr>
                        <w:t>X,XXX</w:t>
                      </w:r>
                      <w:proofErr w:type="gramEnd"/>
                      <w:r w:rsidRPr="00FF2606">
                        <w:rPr>
                          <w:rStyle w:val="PlaceholderText"/>
                          <w:rFonts w:cs="Arial"/>
                          <w:sz w:val="20"/>
                          <w:szCs w:val="20"/>
                        </w:rPr>
                        <w:t>,XXX</w:t>
                      </w:r>
                      <w:permEnd w:id="511987267"/>
                    </w:sdtContent>
                  </w:sdt>
                </w:p>
              </w:tc>
            </w:tr>
            <w:tr w:rsidR="00AE55DF" w:rsidRPr="00843D34" w14:paraId="55E05C47" w14:textId="77777777" w:rsidTr="00527468">
              <w:trPr>
                <w:trHeight w:val="16"/>
              </w:trPr>
              <w:tc>
                <w:tcPr>
                  <w:tcW w:w="3924" w:type="pct"/>
                  <w:shd w:val="clear" w:color="auto" w:fill="FFFFFF"/>
                  <w:tcMar>
                    <w:top w:w="0" w:type="dxa"/>
                    <w:left w:w="15" w:type="dxa"/>
                    <w:bottom w:w="0" w:type="dxa"/>
                    <w:right w:w="15" w:type="dxa"/>
                  </w:tcMar>
                  <w:vAlign w:val="center"/>
                  <w:hideMark/>
                </w:tcPr>
                <w:p w14:paraId="2ECB775F" w14:textId="277F0F8E" w:rsidR="00AE55DF" w:rsidRPr="00FF2606" w:rsidRDefault="00AE55DF" w:rsidP="00BD3536">
                  <w:pPr>
                    <w:spacing w:after="0" w:line="240" w:lineRule="auto"/>
                    <w:contextualSpacing/>
                    <w:rPr>
                      <w:rFonts w:cs="Arial"/>
                      <w:color w:val="1A202C"/>
                      <w:sz w:val="20"/>
                      <w:szCs w:val="20"/>
                    </w:rPr>
                  </w:pPr>
                  <w:r w:rsidRPr="00FF2606">
                    <w:rPr>
                      <w:rFonts w:cs="Arial"/>
                      <w:color w:val="1A202C"/>
                      <w:sz w:val="20"/>
                      <w:szCs w:val="20"/>
                    </w:rPr>
                    <w:t>Cost Avoidance (A)</w:t>
                  </w:r>
                </w:p>
                <w:tbl>
                  <w:tblPr>
                    <w:tblStyle w:val="TableGrid"/>
                    <w:tblW w:w="6622" w:type="dxa"/>
                    <w:tblLook w:val="04A0" w:firstRow="1" w:lastRow="0" w:firstColumn="1" w:lastColumn="0" w:noHBand="0" w:noVBand="1"/>
                  </w:tblPr>
                  <w:tblGrid>
                    <w:gridCol w:w="1961"/>
                    <w:gridCol w:w="1418"/>
                    <w:gridCol w:w="1701"/>
                    <w:gridCol w:w="1542"/>
                  </w:tblGrid>
                  <w:tr w:rsidR="00AE55DF" w:rsidRPr="00FF2606" w14:paraId="59A812BE" w14:textId="0FA8893F" w:rsidTr="00551E9E">
                    <w:tc>
                      <w:tcPr>
                        <w:tcW w:w="1961" w:type="dxa"/>
                      </w:tcPr>
                      <w:p w14:paraId="6E4CD341" w14:textId="61793FF8" w:rsidR="00AE55DF" w:rsidRPr="00FF2606" w:rsidRDefault="00AE55DF" w:rsidP="00BD3536">
                        <w:pPr>
                          <w:contextualSpacing/>
                          <w:rPr>
                            <w:rFonts w:cs="Arial"/>
                            <w:color w:val="1A202C"/>
                            <w:sz w:val="20"/>
                            <w:szCs w:val="20"/>
                          </w:rPr>
                        </w:pPr>
                        <w:r w:rsidRPr="00FF2606">
                          <w:rPr>
                            <w:rFonts w:cs="Arial"/>
                            <w:color w:val="1A202C"/>
                            <w:sz w:val="20"/>
                            <w:szCs w:val="20"/>
                          </w:rPr>
                          <w:t>Description</w:t>
                        </w:r>
                      </w:p>
                    </w:tc>
                    <w:tc>
                      <w:tcPr>
                        <w:tcW w:w="1418" w:type="dxa"/>
                      </w:tcPr>
                      <w:p w14:paraId="1E21B26B" w14:textId="77777777" w:rsidR="00AE55DF" w:rsidRPr="00FF2606" w:rsidRDefault="00AE55DF" w:rsidP="00BD3536">
                        <w:pPr>
                          <w:contextualSpacing/>
                          <w:rPr>
                            <w:rFonts w:eastAsia="Times New Roman" w:cs="Arial"/>
                            <w:sz w:val="20"/>
                            <w:szCs w:val="20"/>
                            <w:lang w:val="en-GB" w:eastAsia="en-GB"/>
                          </w:rPr>
                        </w:pPr>
                        <w:r w:rsidRPr="00FF2606">
                          <w:rPr>
                            <w:rFonts w:eastAsia="Times New Roman" w:cs="Arial"/>
                            <w:sz w:val="20"/>
                            <w:szCs w:val="20"/>
                            <w:lang w:val="en-GB" w:eastAsia="en-GB"/>
                          </w:rPr>
                          <w:t>Quantity</w:t>
                        </w:r>
                      </w:p>
                      <w:p w14:paraId="00BB8352" w14:textId="5AE2099E" w:rsidR="00AE55DF" w:rsidRPr="00FF2606" w:rsidRDefault="00AE55DF" w:rsidP="00BD3536">
                        <w:pPr>
                          <w:contextualSpacing/>
                          <w:rPr>
                            <w:rFonts w:eastAsia="Times New Roman" w:cs="Arial"/>
                            <w:sz w:val="20"/>
                            <w:szCs w:val="20"/>
                            <w:lang w:val="en-GB" w:eastAsia="en-GB"/>
                          </w:rPr>
                        </w:pPr>
                        <w:r w:rsidRPr="00FF2606">
                          <w:rPr>
                            <w:rFonts w:eastAsia="Times New Roman" w:cs="Arial"/>
                            <w:sz w:val="20"/>
                            <w:szCs w:val="20"/>
                            <w:lang w:val="en-GB" w:eastAsia="en-GB"/>
                          </w:rPr>
                          <w:t>(per annual)</w:t>
                        </w:r>
                      </w:p>
                    </w:tc>
                    <w:tc>
                      <w:tcPr>
                        <w:tcW w:w="1701" w:type="dxa"/>
                      </w:tcPr>
                      <w:p w14:paraId="104246F0" w14:textId="6102D0EA" w:rsidR="00AE55DF" w:rsidRPr="00FF2606" w:rsidRDefault="00AE55DF" w:rsidP="00BD3536">
                        <w:pPr>
                          <w:contextualSpacing/>
                          <w:rPr>
                            <w:rFonts w:eastAsia="Times New Roman" w:cs="Arial"/>
                            <w:sz w:val="20"/>
                            <w:szCs w:val="20"/>
                            <w:lang w:val="en-GB" w:eastAsia="en-GB"/>
                          </w:rPr>
                        </w:pPr>
                        <w:r w:rsidRPr="00FF2606">
                          <w:rPr>
                            <w:rFonts w:eastAsia="Times New Roman" w:cs="Arial"/>
                            <w:sz w:val="20"/>
                            <w:szCs w:val="20"/>
                            <w:lang w:val="en-GB" w:eastAsia="en-GB"/>
                          </w:rPr>
                          <w:t>Assumptions</w:t>
                        </w:r>
                      </w:p>
                    </w:tc>
                    <w:tc>
                      <w:tcPr>
                        <w:tcW w:w="1542" w:type="dxa"/>
                      </w:tcPr>
                      <w:p w14:paraId="1C296238" w14:textId="7A74FAFC" w:rsidR="00AE55DF" w:rsidRPr="00FF2606" w:rsidRDefault="00AE55DF" w:rsidP="00BD3536">
                        <w:pPr>
                          <w:contextualSpacing/>
                          <w:rPr>
                            <w:rFonts w:eastAsia="Times New Roman" w:cs="Arial"/>
                            <w:sz w:val="20"/>
                            <w:szCs w:val="20"/>
                            <w:lang w:val="en-GB" w:eastAsia="en-GB"/>
                          </w:rPr>
                        </w:pPr>
                        <w:r w:rsidRPr="00FF2606">
                          <w:rPr>
                            <w:rFonts w:eastAsia="Times New Roman" w:cs="Arial"/>
                            <w:sz w:val="20"/>
                            <w:szCs w:val="20"/>
                            <w:lang w:val="en-GB" w:eastAsia="en-GB"/>
                          </w:rPr>
                          <w:t>Earnings</w:t>
                        </w:r>
                      </w:p>
                      <w:p w14:paraId="214E5042" w14:textId="44061C4D" w:rsidR="00AE55DF" w:rsidRPr="00FF2606" w:rsidRDefault="00AE55DF" w:rsidP="00BD3536">
                        <w:pPr>
                          <w:contextualSpacing/>
                          <w:rPr>
                            <w:rFonts w:eastAsia="Times New Roman" w:cs="Arial"/>
                            <w:sz w:val="20"/>
                            <w:szCs w:val="20"/>
                            <w:lang w:val="en-GB" w:eastAsia="en-GB"/>
                          </w:rPr>
                        </w:pPr>
                        <w:r w:rsidRPr="00FF2606">
                          <w:rPr>
                            <w:rFonts w:eastAsia="Times New Roman" w:cs="Arial"/>
                            <w:sz w:val="20"/>
                            <w:szCs w:val="20"/>
                            <w:lang w:val="en-GB" w:eastAsia="en-GB"/>
                          </w:rPr>
                          <w:t>(per annual)</w:t>
                        </w:r>
                      </w:p>
                    </w:tc>
                  </w:tr>
                  <w:permStart w:id="1769082209" w:edGrp="everyone" w:colFirst="0" w:colLast="0"/>
                  <w:permStart w:id="126494482" w:edGrp="everyone" w:colFirst="1" w:colLast="1"/>
                  <w:permStart w:id="1603758272" w:edGrp="everyone" w:colFirst="2" w:colLast="2"/>
                  <w:permStart w:id="1185113730" w:edGrp="everyone" w:colFirst="3" w:colLast="3"/>
                  <w:tr w:rsidR="00AE55DF" w:rsidRPr="00FF2606" w14:paraId="796F7262" w14:textId="29417A1E" w:rsidTr="00551E9E">
                    <w:tc>
                      <w:tcPr>
                        <w:tcW w:w="1961" w:type="dxa"/>
                      </w:tcPr>
                      <w:p w14:paraId="0ED7DDB1" w14:textId="0DF33C55" w:rsidR="00AE55DF" w:rsidRPr="00FF2606" w:rsidRDefault="00F34203" w:rsidP="00BD3536">
                        <w:pPr>
                          <w:contextualSpacing/>
                          <w:rPr>
                            <w:rFonts w:cs="Arial"/>
                            <w:color w:val="1A202C"/>
                            <w:sz w:val="20"/>
                            <w:szCs w:val="20"/>
                          </w:rPr>
                        </w:pPr>
                        <w:sdt>
                          <w:sdtPr>
                            <w:rPr>
                              <w:rStyle w:val="Styleforproposalinputs"/>
                              <w:sz w:val="20"/>
                              <w:szCs w:val="20"/>
                            </w:rPr>
                            <w:id w:val="-1628542956"/>
                            <w:placeholder>
                              <w:docPart w:val="B3C7F37A59964A95A4B769714C764839"/>
                            </w:placeholder>
                            <w:showingPlcHdr/>
                            <w:text/>
                          </w:sdtPr>
                          <w:sdtEndPr>
                            <w:rPr>
                              <w:rStyle w:val="DefaultParagraphFont"/>
                              <w:rFonts w:cs="Arial"/>
                              <w:color w:val="1A202C"/>
                            </w:rPr>
                          </w:sdtEndPr>
                          <w:sdtContent>
                            <w:r w:rsidR="00AE55DF" w:rsidRPr="00FF2606">
                              <w:rPr>
                                <w:rStyle w:val="PlaceholderText"/>
                                <w:rFonts w:cs="Arial"/>
                                <w:sz w:val="20"/>
                                <w:szCs w:val="20"/>
                              </w:rPr>
                              <w:t>Cost saving from avoiding landfilling</w:t>
                            </w:r>
                          </w:sdtContent>
                        </w:sdt>
                      </w:p>
                      <w:p w14:paraId="2F52E43D" w14:textId="77777777" w:rsidR="00AE55DF" w:rsidRPr="00FF2606" w:rsidRDefault="00AE55DF" w:rsidP="00BD3536">
                        <w:pPr>
                          <w:contextualSpacing/>
                          <w:rPr>
                            <w:rFonts w:cs="Arial"/>
                            <w:color w:val="1A202C"/>
                            <w:sz w:val="20"/>
                            <w:szCs w:val="20"/>
                          </w:rPr>
                        </w:pPr>
                      </w:p>
                    </w:tc>
                    <w:tc>
                      <w:tcPr>
                        <w:tcW w:w="1418" w:type="dxa"/>
                      </w:tcPr>
                      <w:p w14:paraId="6A75B1AF" w14:textId="57EFEDB3" w:rsidR="00AE55DF" w:rsidRPr="00FF2606" w:rsidRDefault="00F34203" w:rsidP="00BD3536">
                        <w:pPr>
                          <w:contextualSpacing/>
                          <w:rPr>
                            <w:rFonts w:eastAsia="Times New Roman" w:cs="Arial"/>
                            <w:sz w:val="20"/>
                            <w:szCs w:val="20"/>
                            <w:lang w:val="en-GB" w:eastAsia="en-GB"/>
                          </w:rPr>
                        </w:pPr>
                        <w:sdt>
                          <w:sdtPr>
                            <w:rPr>
                              <w:rStyle w:val="Styleforproposalinputs"/>
                              <w:sz w:val="20"/>
                              <w:szCs w:val="20"/>
                            </w:rPr>
                            <w:alias w:val="Quantity"/>
                            <w:tag w:val="Quantity"/>
                            <w:id w:val="1293322119"/>
                            <w:placeholder>
                              <w:docPart w:val="C28574E5EAB74F41A08AE0BA5AB820C8"/>
                            </w:placeholder>
                            <w:showingPlcHdr/>
                            <w:text/>
                          </w:sdtPr>
                          <w:sdtEndPr>
                            <w:rPr>
                              <w:rStyle w:val="DefaultParagraphFont"/>
                              <w:rFonts w:cs="Arial"/>
                              <w:color w:val="1A202C"/>
                            </w:rPr>
                          </w:sdtEndPr>
                          <w:sdtContent>
                            <w:r w:rsidR="00AE55DF" w:rsidRPr="00FF2606">
                              <w:rPr>
                                <w:rStyle w:val="PlaceholderText"/>
                                <w:rFonts w:cs="Arial"/>
                                <w:sz w:val="20"/>
                                <w:szCs w:val="20"/>
                              </w:rPr>
                              <w:t>Quantity</w:t>
                            </w:r>
                          </w:sdtContent>
                        </w:sdt>
                        <w:r w:rsidR="00AE55DF" w:rsidRPr="00FF2606">
                          <w:rPr>
                            <w:rFonts w:cs="Arial"/>
                            <w:color w:val="1A202C"/>
                            <w:sz w:val="20"/>
                            <w:szCs w:val="20"/>
                          </w:rPr>
                          <w:t xml:space="preserve"> </w:t>
                        </w:r>
                        <w:sdt>
                          <w:sdtPr>
                            <w:rPr>
                              <w:rStyle w:val="Styleforproposalinputs"/>
                              <w:sz w:val="20"/>
                              <w:szCs w:val="20"/>
                            </w:rPr>
                            <w:alias w:val="Unit"/>
                            <w:tag w:val="Unit"/>
                            <w:id w:val="-1373455994"/>
                            <w:placeholder>
                              <w:docPart w:val="CC7420DCEA324DC5B9CE7B57B9FFB472"/>
                            </w:placeholder>
                            <w:showingPlcHdr/>
                            <w:comboBox>
                              <w:listItem w:value="Choose an item."/>
                              <w:listItem w:displayText="tonnes" w:value="tonnes"/>
                              <w:listItem w:displayText="m2" w:value="m2"/>
                              <w:listItem w:displayText="m3" w:value="m3"/>
                              <w:listItem w:displayText="Kwh" w:value="Kwh"/>
                              <w:listItem w:displayText="pax" w:value="pax"/>
                              <w:listItem w:displayText="maintenance" w:value="maintenance"/>
                              <w:listItem w:displayText="others (please key in the quantity within combo box)" w:value="others (please key in the quantity within combo box)"/>
                            </w:comboBox>
                          </w:sdtPr>
                          <w:sdtEndPr>
                            <w:rPr>
                              <w:rStyle w:val="DefaultParagraphFont"/>
                              <w:rFonts w:eastAsia="Times New Roman" w:cs="Arial"/>
                              <w:color w:val="auto"/>
                              <w:lang w:val="en-GB" w:eastAsia="en-GB"/>
                            </w:rPr>
                          </w:sdtEndPr>
                          <w:sdtContent>
                            <w:r w:rsidR="00AE55DF" w:rsidRPr="00FF2606">
                              <w:rPr>
                                <w:rStyle w:val="PlaceholderText"/>
                                <w:rFonts w:cs="Arial"/>
                                <w:sz w:val="20"/>
                                <w:szCs w:val="20"/>
                              </w:rPr>
                              <w:t>unit</w:t>
                            </w:r>
                          </w:sdtContent>
                        </w:sdt>
                      </w:p>
                    </w:tc>
                    <w:tc>
                      <w:tcPr>
                        <w:tcW w:w="1701" w:type="dxa"/>
                      </w:tcPr>
                      <w:p w14:paraId="2B2D06ED" w14:textId="2FA1D0F0" w:rsidR="00AE55DF" w:rsidRPr="00FF2606" w:rsidRDefault="00AE55DF" w:rsidP="00BD3536">
                        <w:pPr>
                          <w:contextualSpacing/>
                          <w:rPr>
                            <w:rFonts w:cs="Arial"/>
                            <w:color w:val="1A202C"/>
                            <w:sz w:val="20"/>
                            <w:szCs w:val="20"/>
                          </w:rPr>
                        </w:pPr>
                        <w:r w:rsidRPr="00FF2606">
                          <w:rPr>
                            <w:rFonts w:eastAsia="Times New Roman" w:cs="Arial"/>
                            <w:sz w:val="20"/>
                            <w:szCs w:val="20"/>
                            <w:lang w:val="en-GB" w:eastAsia="en-GB"/>
                          </w:rPr>
                          <w:t>$</w:t>
                        </w:r>
                        <w:sdt>
                          <w:sdtPr>
                            <w:rPr>
                              <w:rStyle w:val="Styleforproposalinputs"/>
                              <w:sz w:val="20"/>
                              <w:szCs w:val="20"/>
                            </w:rPr>
                            <w:alias w:val="$"/>
                            <w:tag w:val="$"/>
                            <w:id w:val="1181008878"/>
                            <w:placeholder>
                              <w:docPart w:val="E59AD28C22E9444B8C6ECA18B2DC948B"/>
                            </w:placeholder>
                            <w:showingPlcHdr/>
                            <w:text/>
                          </w:sdtPr>
                          <w:sdtEndPr>
                            <w:rPr>
                              <w:rStyle w:val="DefaultParagraphFont"/>
                              <w:rFonts w:eastAsia="Times New Roman" w:cs="Arial"/>
                              <w:color w:val="auto"/>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r w:rsidRPr="00FF2606">
                          <w:rPr>
                            <w:rFonts w:eastAsia="Times New Roman" w:cs="Arial"/>
                            <w:sz w:val="20"/>
                            <w:szCs w:val="20"/>
                            <w:lang w:val="en-GB" w:eastAsia="en-GB"/>
                          </w:rPr>
                          <w:t xml:space="preserve"> per </w:t>
                        </w:r>
                        <w:sdt>
                          <w:sdtPr>
                            <w:rPr>
                              <w:rStyle w:val="Styleforproposalinputs"/>
                              <w:sz w:val="20"/>
                              <w:szCs w:val="20"/>
                            </w:rPr>
                            <w:alias w:val="Unit"/>
                            <w:tag w:val="Unit"/>
                            <w:id w:val="-637496945"/>
                            <w:placeholder>
                              <w:docPart w:val="607BBFB6D72A405BBDD6BDDD6B9CEC91"/>
                            </w:placeholder>
                            <w:showingPlcHdr/>
                            <w:comboBox>
                              <w:listItem w:value="Choose an item."/>
                              <w:listItem w:displayText="tonnes" w:value="tonnes"/>
                              <w:listItem w:displayText="m2" w:value="m2"/>
                              <w:listItem w:displayText="m3" w:value="m3"/>
                              <w:listItem w:displayText="Kwh" w:value="Kwh"/>
                              <w:listItem w:displayText="pax" w:value="pax"/>
                              <w:listItem w:displayText="maintenance" w:value="maintenance"/>
                              <w:listItem w:displayText="others (please key in the quantity within combo box)" w:value="others (please key in the quantity within combo box)"/>
                            </w:comboBox>
                          </w:sdtPr>
                          <w:sdtEndPr>
                            <w:rPr>
                              <w:rStyle w:val="DefaultParagraphFont"/>
                              <w:rFonts w:eastAsia="Times New Roman" w:cs="Arial"/>
                              <w:color w:val="auto"/>
                              <w:lang w:val="en-GB" w:eastAsia="en-GB"/>
                            </w:rPr>
                          </w:sdtEndPr>
                          <w:sdtContent>
                            <w:r w:rsidRPr="00FF2606">
                              <w:rPr>
                                <w:rStyle w:val="PlaceholderText"/>
                                <w:rFonts w:cs="Arial"/>
                                <w:sz w:val="20"/>
                                <w:szCs w:val="20"/>
                              </w:rPr>
                              <w:t>unit</w:t>
                            </w:r>
                          </w:sdtContent>
                        </w:sdt>
                      </w:p>
                    </w:tc>
                    <w:tc>
                      <w:tcPr>
                        <w:tcW w:w="1542" w:type="dxa"/>
                      </w:tcPr>
                      <w:p w14:paraId="769A042B" w14:textId="79813480" w:rsidR="00AE55DF" w:rsidRPr="00FF2606" w:rsidRDefault="00AE55DF" w:rsidP="00BD3536">
                        <w:pPr>
                          <w:contextualSpacing/>
                          <w:rPr>
                            <w:rFonts w:eastAsia="Times New Roman" w:cs="Arial"/>
                            <w:sz w:val="20"/>
                            <w:szCs w:val="20"/>
                            <w:lang w:val="en-GB" w:eastAsia="en-GB"/>
                          </w:rPr>
                        </w:pPr>
                        <w:r w:rsidRPr="00FF2606">
                          <w:rPr>
                            <w:rFonts w:eastAsia="Times New Roman" w:cs="Arial"/>
                            <w:sz w:val="20"/>
                            <w:szCs w:val="20"/>
                            <w:lang w:val="en-GB" w:eastAsia="en-GB"/>
                          </w:rPr>
                          <w:t>$</w:t>
                        </w:r>
                        <w:r w:rsidRPr="00FF2606">
                          <w:rPr>
                            <w:rStyle w:val="Styleforproposalinputs"/>
                            <w:sz w:val="20"/>
                            <w:szCs w:val="20"/>
                          </w:rPr>
                          <w:t xml:space="preserve"> </w:t>
                        </w:r>
                        <w:sdt>
                          <w:sdtPr>
                            <w:rPr>
                              <w:rStyle w:val="Styleforproposalinputs"/>
                              <w:sz w:val="20"/>
                              <w:szCs w:val="20"/>
                            </w:rPr>
                            <w:alias w:val="$"/>
                            <w:tag w:val="$"/>
                            <w:id w:val="-417868843"/>
                            <w:placeholder>
                              <w:docPart w:val="1BFA88425F6742EE84A2709375FEA47F"/>
                            </w:placeholder>
                            <w:showingPlcHdr/>
                            <w:text/>
                          </w:sdtPr>
                          <w:sdtEndPr>
                            <w:rPr>
                              <w:rStyle w:val="DefaultParagraphFont"/>
                              <w:rFonts w:eastAsia="Times New Roman" w:cs="Arial"/>
                              <w:color w:val="auto"/>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p>
                    </w:tc>
                  </w:tr>
                  <w:permStart w:id="110827981" w:edGrp="everyone" w:colFirst="0" w:colLast="0"/>
                  <w:permStart w:id="368333709" w:edGrp="everyone" w:colFirst="1" w:colLast="1"/>
                  <w:permStart w:id="2065330213" w:edGrp="everyone" w:colFirst="2" w:colLast="2"/>
                  <w:permStart w:id="567764836" w:edGrp="everyone" w:colFirst="3" w:colLast="3"/>
                  <w:permEnd w:id="1769082209"/>
                  <w:permEnd w:id="126494482"/>
                  <w:permEnd w:id="1603758272"/>
                  <w:permEnd w:id="1185113730"/>
                  <w:tr w:rsidR="00AE55DF" w:rsidRPr="00FF2606" w14:paraId="35BAA6B3" w14:textId="4112D399" w:rsidTr="00551E9E">
                    <w:tc>
                      <w:tcPr>
                        <w:tcW w:w="1961" w:type="dxa"/>
                      </w:tcPr>
                      <w:p w14:paraId="164804FB" w14:textId="52B5C1E1" w:rsidR="00AE55DF" w:rsidRPr="00FF2606" w:rsidRDefault="00F34203" w:rsidP="00BD3536">
                        <w:pPr>
                          <w:contextualSpacing/>
                          <w:rPr>
                            <w:rFonts w:cs="Arial"/>
                            <w:color w:val="1A202C"/>
                            <w:sz w:val="20"/>
                            <w:szCs w:val="20"/>
                          </w:rPr>
                        </w:pPr>
                        <w:sdt>
                          <w:sdtPr>
                            <w:rPr>
                              <w:rStyle w:val="Styleforproposalinputs"/>
                              <w:sz w:val="20"/>
                              <w:szCs w:val="20"/>
                            </w:rPr>
                            <w:id w:val="817921643"/>
                            <w:placeholder>
                              <w:docPart w:val="99620CE6653244A2AACF1F0E43A08448"/>
                            </w:placeholder>
                            <w:showingPlcHdr/>
                            <w:text/>
                          </w:sdtPr>
                          <w:sdtEndPr>
                            <w:rPr>
                              <w:rStyle w:val="DefaultParagraphFont"/>
                              <w:rFonts w:cs="Arial"/>
                              <w:color w:val="1A202C"/>
                            </w:rPr>
                          </w:sdtEndPr>
                          <w:sdtContent>
                            <w:r w:rsidR="00AE55DF" w:rsidRPr="00FF2606">
                              <w:rPr>
                                <w:rStyle w:val="PlaceholderText"/>
                                <w:rFonts w:cs="Arial"/>
                                <w:sz w:val="20"/>
                                <w:szCs w:val="20"/>
                              </w:rPr>
                              <w:t>Material disposal</w:t>
                            </w:r>
                          </w:sdtContent>
                        </w:sdt>
                      </w:p>
                      <w:p w14:paraId="438413F6" w14:textId="77777777" w:rsidR="00AE55DF" w:rsidRPr="00FF2606" w:rsidRDefault="00AE55DF" w:rsidP="00BD3536">
                        <w:pPr>
                          <w:contextualSpacing/>
                          <w:rPr>
                            <w:rFonts w:cs="Arial"/>
                            <w:color w:val="1A202C"/>
                            <w:sz w:val="20"/>
                            <w:szCs w:val="20"/>
                          </w:rPr>
                        </w:pPr>
                      </w:p>
                    </w:tc>
                    <w:tc>
                      <w:tcPr>
                        <w:tcW w:w="1418" w:type="dxa"/>
                      </w:tcPr>
                      <w:p w14:paraId="4EC99D8E" w14:textId="5F189F90" w:rsidR="00AE55DF" w:rsidRPr="00FF2606" w:rsidRDefault="00F34203" w:rsidP="00BD3536">
                        <w:pPr>
                          <w:contextualSpacing/>
                          <w:rPr>
                            <w:rFonts w:cs="Arial"/>
                            <w:color w:val="1A202C"/>
                            <w:sz w:val="20"/>
                            <w:szCs w:val="20"/>
                          </w:rPr>
                        </w:pPr>
                        <w:sdt>
                          <w:sdtPr>
                            <w:rPr>
                              <w:rStyle w:val="Styleforproposalinputs"/>
                              <w:sz w:val="20"/>
                              <w:szCs w:val="20"/>
                            </w:rPr>
                            <w:alias w:val="Quantity"/>
                            <w:tag w:val="Quantity"/>
                            <w:id w:val="980969251"/>
                            <w:placeholder>
                              <w:docPart w:val="CFECC19175FF4C078EE158C418B5E2D6"/>
                            </w:placeholder>
                            <w:showingPlcHdr/>
                            <w:text/>
                          </w:sdtPr>
                          <w:sdtEndPr>
                            <w:rPr>
                              <w:rStyle w:val="DefaultParagraphFont"/>
                              <w:rFonts w:cs="Arial"/>
                              <w:color w:val="1A202C"/>
                            </w:rPr>
                          </w:sdtEndPr>
                          <w:sdtContent>
                            <w:r w:rsidR="00AE55DF" w:rsidRPr="00FF2606">
                              <w:rPr>
                                <w:rStyle w:val="PlaceholderText"/>
                                <w:rFonts w:cs="Arial"/>
                                <w:sz w:val="20"/>
                                <w:szCs w:val="20"/>
                              </w:rPr>
                              <w:t>Quantity</w:t>
                            </w:r>
                          </w:sdtContent>
                        </w:sdt>
                        <w:r w:rsidR="00AE55DF" w:rsidRPr="00FF2606">
                          <w:rPr>
                            <w:rFonts w:cs="Arial"/>
                            <w:color w:val="1A202C"/>
                            <w:sz w:val="20"/>
                            <w:szCs w:val="20"/>
                          </w:rPr>
                          <w:t xml:space="preserve"> </w:t>
                        </w:r>
                        <w:sdt>
                          <w:sdtPr>
                            <w:rPr>
                              <w:rStyle w:val="Styleforproposalinputs"/>
                              <w:sz w:val="20"/>
                              <w:szCs w:val="20"/>
                            </w:rPr>
                            <w:alias w:val="Unit"/>
                            <w:tag w:val="Unit"/>
                            <w:id w:val="54987463"/>
                            <w:placeholder>
                              <w:docPart w:val="AC57C647856E43DC845F549BCF39DBE9"/>
                            </w:placeholder>
                            <w:showingPlcHdr/>
                            <w:comboBox>
                              <w:listItem w:value="Choose an item."/>
                              <w:listItem w:displayText="tonnes" w:value="tonnes"/>
                              <w:listItem w:displayText="m2" w:value="m2"/>
                              <w:listItem w:displayText="m3" w:value="m3"/>
                              <w:listItem w:displayText="Kwh" w:value="Kwh"/>
                              <w:listItem w:displayText="pax" w:value="pax"/>
                              <w:listItem w:displayText="maintenance" w:value="maintenance"/>
                              <w:listItem w:displayText="others (please key in the quantity within combo box)" w:value="others (please key in the quantity within combo box)"/>
                            </w:comboBox>
                          </w:sdtPr>
                          <w:sdtEndPr>
                            <w:rPr>
                              <w:rStyle w:val="DefaultParagraphFont"/>
                              <w:rFonts w:eastAsia="Times New Roman" w:cs="Arial"/>
                              <w:color w:val="auto"/>
                              <w:lang w:val="en-GB" w:eastAsia="en-GB"/>
                            </w:rPr>
                          </w:sdtEndPr>
                          <w:sdtContent>
                            <w:r w:rsidR="00AE55DF" w:rsidRPr="00FF2606">
                              <w:rPr>
                                <w:rStyle w:val="PlaceholderText"/>
                                <w:rFonts w:cs="Arial"/>
                                <w:sz w:val="20"/>
                                <w:szCs w:val="20"/>
                              </w:rPr>
                              <w:t>unit</w:t>
                            </w:r>
                          </w:sdtContent>
                        </w:sdt>
                      </w:p>
                    </w:tc>
                    <w:tc>
                      <w:tcPr>
                        <w:tcW w:w="1701" w:type="dxa"/>
                      </w:tcPr>
                      <w:p w14:paraId="0CDA8205" w14:textId="1EA4C9C2" w:rsidR="00AE55DF" w:rsidRPr="00FF2606" w:rsidRDefault="00AE55DF" w:rsidP="00BD3536">
                        <w:pPr>
                          <w:contextualSpacing/>
                          <w:rPr>
                            <w:rFonts w:cs="Arial"/>
                            <w:color w:val="1A202C"/>
                            <w:sz w:val="20"/>
                            <w:szCs w:val="20"/>
                          </w:rPr>
                        </w:pPr>
                        <w:r w:rsidRPr="00FF2606">
                          <w:rPr>
                            <w:rFonts w:eastAsia="Times New Roman" w:cs="Arial"/>
                            <w:sz w:val="20"/>
                            <w:szCs w:val="20"/>
                            <w:lang w:val="en-GB" w:eastAsia="en-GB"/>
                          </w:rPr>
                          <w:t>$</w:t>
                        </w:r>
                        <w:sdt>
                          <w:sdtPr>
                            <w:rPr>
                              <w:rStyle w:val="Styleforproposalinputs"/>
                              <w:sz w:val="20"/>
                              <w:szCs w:val="20"/>
                            </w:rPr>
                            <w:alias w:val="$"/>
                            <w:tag w:val="$"/>
                            <w:id w:val="-1930725132"/>
                            <w:placeholder>
                              <w:docPart w:val="F44858A98DBA4D5E95FEC50547DDBF6A"/>
                            </w:placeholder>
                            <w:showingPlcHdr/>
                            <w:text/>
                          </w:sdtPr>
                          <w:sdtEndPr>
                            <w:rPr>
                              <w:rStyle w:val="DefaultParagraphFont"/>
                              <w:rFonts w:eastAsia="Times New Roman" w:cs="Arial"/>
                              <w:color w:val="auto"/>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r w:rsidRPr="00FF2606">
                          <w:rPr>
                            <w:rFonts w:eastAsia="Times New Roman" w:cs="Arial"/>
                            <w:sz w:val="20"/>
                            <w:szCs w:val="20"/>
                            <w:lang w:val="en-GB" w:eastAsia="en-GB"/>
                          </w:rPr>
                          <w:t xml:space="preserve"> per </w:t>
                        </w:r>
                        <w:sdt>
                          <w:sdtPr>
                            <w:rPr>
                              <w:rStyle w:val="Styleforproposalinputs"/>
                              <w:sz w:val="20"/>
                              <w:szCs w:val="20"/>
                            </w:rPr>
                            <w:alias w:val="Unit"/>
                            <w:tag w:val="Unit"/>
                            <w:id w:val="1910882318"/>
                            <w:placeholder>
                              <w:docPart w:val="773A4B1D909F434C82960198C77DD236"/>
                            </w:placeholder>
                            <w:showingPlcHdr/>
                            <w:comboBox>
                              <w:listItem w:value="Choose an item."/>
                              <w:listItem w:displayText="tonnes" w:value="tonnes"/>
                              <w:listItem w:displayText="m2" w:value="m2"/>
                              <w:listItem w:displayText="m3" w:value="m3"/>
                              <w:listItem w:displayText="Kwh" w:value="Kwh"/>
                              <w:listItem w:displayText="pax" w:value="pax"/>
                              <w:listItem w:displayText="maintenance" w:value="maintenance"/>
                              <w:listItem w:displayText="others (please key in the quantity within combo box)" w:value="others (please key in the quantity within combo box)"/>
                            </w:comboBox>
                          </w:sdtPr>
                          <w:sdtEndPr>
                            <w:rPr>
                              <w:rStyle w:val="DefaultParagraphFont"/>
                              <w:rFonts w:eastAsia="Times New Roman" w:cs="Arial"/>
                              <w:color w:val="auto"/>
                              <w:lang w:val="en-GB" w:eastAsia="en-GB"/>
                            </w:rPr>
                          </w:sdtEndPr>
                          <w:sdtContent>
                            <w:r w:rsidRPr="00FF2606">
                              <w:rPr>
                                <w:rStyle w:val="PlaceholderText"/>
                                <w:rFonts w:cs="Arial"/>
                                <w:sz w:val="20"/>
                                <w:szCs w:val="20"/>
                              </w:rPr>
                              <w:t>unit</w:t>
                            </w:r>
                          </w:sdtContent>
                        </w:sdt>
                      </w:p>
                    </w:tc>
                    <w:tc>
                      <w:tcPr>
                        <w:tcW w:w="1542" w:type="dxa"/>
                      </w:tcPr>
                      <w:p w14:paraId="2314AAB6" w14:textId="556B434E" w:rsidR="00AE55DF" w:rsidRPr="00FF2606" w:rsidRDefault="00AE55DF" w:rsidP="00BD3536">
                        <w:pPr>
                          <w:contextualSpacing/>
                          <w:rPr>
                            <w:rFonts w:eastAsia="Times New Roman" w:cs="Arial"/>
                            <w:sz w:val="20"/>
                            <w:szCs w:val="20"/>
                            <w:lang w:val="en-GB" w:eastAsia="en-GB"/>
                          </w:rPr>
                        </w:pPr>
                        <w:r w:rsidRPr="00FF2606">
                          <w:rPr>
                            <w:rFonts w:eastAsia="Times New Roman" w:cs="Arial"/>
                            <w:sz w:val="20"/>
                            <w:szCs w:val="20"/>
                            <w:lang w:val="en-GB" w:eastAsia="en-GB"/>
                          </w:rPr>
                          <w:t>$</w:t>
                        </w:r>
                        <w:r w:rsidRPr="00FF2606">
                          <w:rPr>
                            <w:rStyle w:val="Styleforproposalinputs"/>
                            <w:sz w:val="20"/>
                            <w:szCs w:val="20"/>
                          </w:rPr>
                          <w:t xml:space="preserve"> </w:t>
                        </w:r>
                        <w:sdt>
                          <w:sdtPr>
                            <w:rPr>
                              <w:rStyle w:val="Styleforproposalinputs"/>
                              <w:sz w:val="20"/>
                              <w:szCs w:val="20"/>
                            </w:rPr>
                            <w:alias w:val="$"/>
                            <w:tag w:val="$"/>
                            <w:id w:val="-161241974"/>
                            <w:placeholder>
                              <w:docPart w:val="81642328D7C348E889A79DAED9808B64"/>
                            </w:placeholder>
                            <w:showingPlcHdr/>
                            <w:text/>
                          </w:sdtPr>
                          <w:sdtEndPr>
                            <w:rPr>
                              <w:rStyle w:val="DefaultParagraphFont"/>
                              <w:rFonts w:eastAsia="Times New Roman" w:cs="Arial"/>
                              <w:color w:val="auto"/>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p>
                    </w:tc>
                  </w:tr>
                  <w:permStart w:id="529562993" w:edGrp="everyone" w:colFirst="0" w:colLast="0"/>
                  <w:permStart w:id="839925448" w:edGrp="everyone" w:colFirst="1" w:colLast="1"/>
                  <w:permStart w:id="554190242" w:edGrp="everyone" w:colFirst="2" w:colLast="2"/>
                  <w:permStart w:id="225012049" w:edGrp="everyone" w:colFirst="3" w:colLast="3"/>
                  <w:permEnd w:id="110827981"/>
                  <w:permEnd w:id="368333709"/>
                  <w:permEnd w:id="2065330213"/>
                  <w:permEnd w:id="567764836"/>
                  <w:tr w:rsidR="00AE55DF" w:rsidRPr="00FF2606" w14:paraId="290AED75" w14:textId="2ED39253" w:rsidTr="00551E9E">
                    <w:tc>
                      <w:tcPr>
                        <w:tcW w:w="1961" w:type="dxa"/>
                      </w:tcPr>
                      <w:p w14:paraId="7D54E53C" w14:textId="5F605BEA" w:rsidR="00AE55DF" w:rsidRPr="00FF2606" w:rsidRDefault="00F34203" w:rsidP="00BD3536">
                        <w:pPr>
                          <w:contextualSpacing/>
                          <w:rPr>
                            <w:rFonts w:cs="Arial"/>
                            <w:color w:val="1A202C"/>
                            <w:sz w:val="20"/>
                            <w:szCs w:val="20"/>
                          </w:rPr>
                        </w:pPr>
                        <w:sdt>
                          <w:sdtPr>
                            <w:rPr>
                              <w:rStyle w:val="Styleforproposalinputs"/>
                              <w:sz w:val="20"/>
                              <w:szCs w:val="20"/>
                            </w:rPr>
                            <w:id w:val="173772048"/>
                            <w:placeholder>
                              <w:docPart w:val="CB7CDCE7BF9D4B8F8F24D928A1599507"/>
                            </w:placeholder>
                            <w:showingPlcHdr/>
                            <w:text/>
                          </w:sdtPr>
                          <w:sdtEndPr>
                            <w:rPr>
                              <w:rStyle w:val="DefaultParagraphFont"/>
                              <w:rFonts w:cs="Arial"/>
                              <w:color w:val="1A202C"/>
                            </w:rPr>
                          </w:sdtEndPr>
                          <w:sdtContent>
                            <w:r w:rsidR="00AE55DF" w:rsidRPr="00FF2606">
                              <w:rPr>
                                <w:rStyle w:val="PlaceholderText"/>
                                <w:rFonts w:cs="Arial"/>
                                <w:sz w:val="20"/>
                                <w:szCs w:val="20"/>
                              </w:rPr>
                              <w:t>Others</w:t>
                            </w:r>
                          </w:sdtContent>
                        </w:sdt>
                      </w:p>
                      <w:p w14:paraId="5499F34C" w14:textId="77777777" w:rsidR="00AE55DF" w:rsidRPr="00FF2606" w:rsidRDefault="00AE55DF" w:rsidP="00BD3536">
                        <w:pPr>
                          <w:contextualSpacing/>
                          <w:rPr>
                            <w:rFonts w:cs="Arial"/>
                            <w:color w:val="1A202C"/>
                            <w:sz w:val="20"/>
                            <w:szCs w:val="20"/>
                          </w:rPr>
                        </w:pPr>
                      </w:p>
                    </w:tc>
                    <w:tc>
                      <w:tcPr>
                        <w:tcW w:w="1418" w:type="dxa"/>
                      </w:tcPr>
                      <w:p w14:paraId="62C3450E" w14:textId="2D7B16E3" w:rsidR="00AE55DF" w:rsidRPr="00FF2606" w:rsidRDefault="00F34203" w:rsidP="00BD3536">
                        <w:pPr>
                          <w:contextualSpacing/>
                          <w:rPr>
                            <w:rFonts w:cs="Arial"/>
                            <w:color w:val="1A202C"/>
                            <w:sz w:val="20"/>
                            <w:szCs w:val="20"/>
                          </w:rPr>
                        </w:pPr>
                        <w:sdt>
                          <w:sdtPr>
                            <w:rPr>
                              <w:rStyle w:val="Styleforproposalinputs"/>
                              <w:sz w:val="20"/>
                              <w:szCs w:val="20"/>
                            </w:rPr>
                            <w:alias w:val="Quantity"/>
                            <w:tag w:val="Quantity"/>
                            <w:id w:val="-677035664"/>
                            <w:placeholder>
                              <w:docPart w:val="24E4A340833346BF9E5F994A53CEE546"/>
                            </w:placeholder>
                            <w:showingPlcHdr/>
                            <w:text/>
                          </w:sdtPr>
                          <w:sdtEndPr>
                            <w:rPr>
                              <w:rStyle w:val="DefaultParagraphFont"/>
                              <w:rFonts w:cs="Arial"/>
                              <w:color w:val="1A202C"/>
                            </w:rPr>
                          </w:sdtEndPr>
                          <w:sdtContent>
                            <w:r w:rsidR="00AE55DF" w:rsidRPr="00FF2606">
                              <w:rPr>
                                <w:rStyle w:val="PlaceholderText"/>
                                <w:rFonts w:cs="Arial"/>
                                <w:sz w:val="20"/>
                                <w:szCs w:val="20"/>
                              </w:rPr>
                              <w:t>Quantity</w:t>
                            </w:r>
                          </w:sdtContent>
                        </w:sdt>
                        <w:r w:rsidR="00AE55DF" w:rsidRPr="00FF2606">
                          <w:rPr>
                            <w:rFonts w:cs="Arial"/>
                            <w:color w:val="1A202C"/>
                            <w:sz w:val="20"/>
                            <w:szCs w:val="20"/>
                          </w:rPr>
                          <w:t xml:space="preserve"> </w:t>
                        </w:r>
                        <w:sdt>
                          <w:sdtPr>
                            <w:rPr>
                              <w:rStyle w:val="Styleforproposalinputs"/>
                              <w:sz w:val="20"/>
                              <w:szCs w:val="20"/>
                            </w:rPr>
                            <w:alias w:val="Unit"/>
                            <w:tag w:val="Unit"/>
                            <w:id w:val="-878544665"/>
                            <w:placeholder>
                              <w:docPart w:val="F89EDC239D5248159A0DF676D56D08E8"/>
                            </w:placeholder>
                            <w:showingPlcHdr/>
                            <w:comboBox>
                              <w:listItem w:value="Choose an item."/>
                              <w:listItem w:displayText="tonnes" w:value="tonnes"/>
                              <w:listItem w:displayText="m2" w:value="m2"/>
                              <w:listItem w:displayText="m3" w:value="m3"/>
                              <w:listItem w:displayText="Kwh" w:value="Kwh"/>
                              <w:listItem w:displayText="pax" w:value="pax"/>
                              <w:listItem w:displayText="maintenance" w:value="maintenance"/>
                              <w:listItem w:displayText="others (please key in the quantity within combo box)" w:value="others (please key in the quantity within combo box)"/>
                            </w:comboBox>
                          </w:sdtPr>
                          <w:sdtEndPr>
                            <w:rPr>
                              <w:rStyle w:val="DefaultParagraphFont"/>
                              <w:rFonts w:eastAsia="Times New Roman" w:cs="Arial"/>
                              <w:color w:val="auto"/>
                              <w:lang w:val="en-GB" w:eastAsia="en-GB"/>
                            </w:rPr>
                          </w:sdtEndPr>
                          <w:sdtContent>
                            <w:r w:rsidR="00AE55DF" w:rsidRPr="00FF2606">
                              <w:rPr>
                                <w:rStyle w:val="PlaceholderText"/>
                                <w:rFonts w:cs="Arial"/>
                                <w:sz w:val="20"/>
                                <w:szCs w:val="20"/>
                              </w:rPr>
                              <w:t>unit</w:t>
                            </w:r>
                          </w:sdtContent>
                        </w:sdt>
                      </w:p>
                    </w:tc>
                    <w:tc>
                      <w:tcPr>
                        <w:tcW w:w="1701" w:type="dxa"/>
                      </w:tcPr>
                      <w:p w14:paraId="70CAA438" w14:textId="790617E5" w:rsidR="00AE55DF" w:rsidRPr="00FF2606" w:rsidRDefault="00AE55DF" w:rsidP="00BD3536">
                        <w:pPr>
                          <w:contextualSpacing/>
                          <w:rPr>
                            <w:rFonts w:cs="Arial"/>
                            <w:color w:val="1A202C"/>
                            <w:sz w:val="20"/>
                            <w:szCs w:val="20"/>
                          </w:rPr>
                        </w:pPr>
                        <w:r w:rsidRPr="00FF2606">
                          <w:rPr>
                            <w:rFonts w:eastAsia="Times New Roman" w:cs="Arial"/>
                            <w:sz w:val="20"/>
                            <w:szCs w:val="20"/>
                            <w:lang w:val="en-GB" w:eastAsia="en-GB"/>
                          </w:rPr>
                          <w:t>$</w:t>
                        </w:r>
                        <w:sdt>
                          <w:sdtPr>
                            <w:rPr>
                              <w:rStyle w:val="Styleforproposalinputs"/>
                              <w:sz w:val="20"/>
                              <w:szCs w:val="20"/>
                            </w:rPr>
                            <w:alias w:val="$"/>
                            <w:tag w:val="$"/>
                            <w:id w:val="154656731"/>
                            <w:placeholder>
                              <w:docPart w:val="AD2B4CF40CB9484D88C0B6780C89D30A"/>
                            </w:placeholder>
                            <w:showingPlcHdr/>
                            <w:text/>
                          </w:sdtPr>
                          <w:sdtEndPr>
                            <w:rPr>
                              <w:rStyle w:val="DefaultParagraphFont"/>
                              <w:rFonts w:eastAsia="Times New Roman" w:cs="Arial"/>
                              <w:color w:val="auto"/>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r w:rsidRPr="00FF2606">
                          <w:rPr>
                            <w:rFonts w:eastAsia="Times New Roman" w:cs="Arial"/>
                            <w:sz w:val="20"/>
                            <w:szCs w:val="20"/>
                            <w:lang w:val="en-GB" w:eastAsia="en-GB"/>
                          </w:rPr>
                          <w:t xml:space="preserve"> per </w:t>
                        </w:r>
                        <w:sdt>
                          <w:sdtPr>
                            <w:rPr>
                              <w:rStyle w:val="Styleforproposalinputs"/>
                              <w:sz w:val="20"/>
                              <w:szCs w:val="20"/>
                            </w:rPr>
                            <w:alias w:val="Unit"/>
                            <w:tag w:val="Unit"/>
                            <w:id w:val="850616565"/>
                            <w:placeholder>
                              <w:docPart w:val="BD8A3096B37348349E310A07C1D6A987"/>
                            </w:placeholder>
                            <w:showingPlcHdr/>
                            <w:comboBox>
                              <w:listItem w:value="Choose an item."/>
                              <w:listItem w:displayText="tonnes" w:value="tonnes"/>
                              <w:listItem w:displayText="m2" w:value="m2"/>
                              <w:listItem w:displayText="m3" w:value="m3"/>
                              <w:listItem w:displayText="Kwh" w:value="Kwh"/>
                              <w:listItem w:displayText="pax" w:value="pax"/>
                              <w:listItem w:displayText="maintenance" w:value="maintenance"/>
                              <w:listItem w:displayText="others (please key in the quantity within combo box)" w:value="others (please key in the quantity within combo box)"/>
                            </w:comboBox>
                          </w:sdtPr>
                          <w:sdtEndPr>
                            <w:rPr>
                              <w:rStyle w:val="DefaultParagraphFont"/>
                              <w:rFonts w:eastAsia="Times New Roman" w:cs="Arial"/>
                              <w:color w:val="auto"/>
                              <w:lang w:val="en-GB" w:eastAsia="en-GB"/>
                            </w:rPr>
                          </w:sdtEndPr>
                          <w:sdtContent>
                            <w:r w:rsidRPr="00FF2606">
                              <w:rPr>
                                <w:rStyle w:val="PlaceholderText"/>
                                <w:rFonts w:cs="Arial"/>
                                <w:sz w:val="20"/>
                                <w:szCs w:val="20"/>
                              </w:rPr>
                              <w:t>unit</w:t>
                            </w:r>
                          </w:sdtContent>
                        </w:sdt>
                      </w:p>
                    </w:tc>
                    <w:tc>
                      <w:tcPr>
                        <w:tcW w:w="1542" w:type="dxa"/>
                      </w:tcPr>
                      <w:p w14:paraId="0F8D6C04" w14:textId="5FBBC605" w:rsidR="00AE55DF" w:rsidRPr="00FF2606" w:rsidRDefault="00AE55DF" w:rsidP="00BD3536">
                        <w:pPr>
                          <w:contextualSpacing/>
                          <w:rPr>
                            <w:rFonts w:eastAsia="Times New Roman" w:cs="Arial"/>
                            <w:sz w:val="20"/>
                            <w:szCs w:val="20"/>
                            <w:lang w:val="en-GB" w:eastAsia="en-GB"/>
                          </w:rPr>
                        </w:pPr>
                        <w:r w:rsidRPr="00FF2606">
                          <w:rPr>
                            <w:rFonts w:eastAsia="Times New Roman" w:cs="Arial"/>
                            <w:sz w:val="20"/>
                            <w:szCs w:val="20"/>
                            <w:lang w:val="en-GB" w:eastAsia="en-GB"/>
                          </w:rPr>
                          <w:t>$</w:t>
                        </w:r>
                        <w:r w:rsidRPr="00FF2606">
                          <w:rPr>
                            <w:rStyle w:val="Styleforproposalinputs"/>
                            <w:sz w:val="20"/>
                            <w:szCs w:val="20"/>
                          </w:rPr>
                          <w:t xml:space="preserve"> </w:t>
                        </w:r>
                        <w:sdt>
                          <w:sdtPr>
                            <w:rPr>
                              <w:rStyle w:val="Styleforproposalinputs"/>
                              <w:sz w:val="20"/>
                              <w:szCs w:val="20"/>
                            </w:rPr>
                            <w:alias w:val="$"/>
                            <w:tag w:val="$"/>
                            <w:id w:val="2141911822"/>
                            <w:placeholder>
                              <w:docPart w:val="6164331811F64C7A8213517158AEA117"/>
                            </w:placeholder>
                            <w:showingPlcHdr/>
                            <w:text/>
                          </w:sdtPr>
                          <w:sdtEndPr>
                            <w:rPr>
                              <w:rStyle w:val="DefaultParagraphFont"/>
                              <w:rFonts w:eastAsia="Times New Roman" w:cs="Arial"/>
                              <w:color w:val="auto"/>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p>
                    </w:tc>
                  </w:tr>
                  <w:permEnd w:id="529562993"/>
                  <w:permEnd w:id="839925448"/>
                  <w:permEnd w:id="554190242"/>
                  <w:permEnd w:id="225012049"/>
                </w:tbl>
                <w:p w14:paraId="4EAF3CF8" w14:textId="5CF4AA2A" w:rsidR="00AE55DF" w:rsidRPr="00FF2606" w:rsidRDefault="00AE55DF" w:rsidP="00BD3536">
                  <w:pPr>
                    <w:spacing w:after="0" w:line="240" w:lineRule="auto"/>
                    <w:rPr>
                      <w:rFonts w:cs="Arial"/>
                      <w:color w:val="1A202C"/>
                      <w:sz w:val="20"/>
                      <w:szCs w:val="20"/>
                    </w:rPr>
                  </w:pPr>
                </w:p>
              </w:tc>
              <w:tc>
                <w:tcPr>
                  <w:tcW w:w="1076" w:type="pct"/>
                  <w:vMerge w:val="restart"/>
                  <w:shd w:val="clear" w:color="auto" w:fill="FFFFFF"/>
                  <w:tcMar>
                    <w:top w:w="0" w:type="dxa"/>
                    <w:left w:w="15" w:type="dxa"/>
                    <w:bottom w:w="0" w:type="dxa"/>
                    <w:right w:w="15" w:type="dxa"/>
                  </w:tcMar>
                  <w:vAlign w:val="center"/>
                  <w:hideMark/>
                </w:tcPr>
                <w:p w14:paraId="7F013258" w14:textId="129CA647" w:rsidR="00AE55DF" w:rsidRPr="00FF2606" w:rsidRDefault="00AE55DF" w:rsidP="00BD3536">
                  <w:pPr>
                    <w:spacing w:after="0" w:line="240" w:lineRule="auto"/>
                    <w:rPr>
                      <w:rFonts w:cs="Arial"/>
                      <w:color w:val="1A202C"/>
                      <w:sz w:val="20"/>
                      <w:szCs w:val="20"/>
                    </w:rPr>
                  </w:pPr>
                  <w:r w:rsidRPr="00FF2606">
                    <w:rPr>
                      <w:rFonts w:cs="Arial"/>
                      <w:color w:val="1A202C"/>
                      <w:sz w:val="20"/>
                      <w:szCs w:val="20"/>
                    </w:rPr>
                    <w:t>Total earning project period</w:t>
                  </w:r>
                </w:p>
                <w:p w14:paraId="33C2DE8B" w14:textId="72A6D8CB" w:rsidR="00AE55DF" w:rsidRPr="00FF2606" w:rsidRDefault="00AE55DF" w:rsidP="00BD3536">
                  <w:pPr>
                    <w:spacing w:after="0" w:line="240" w:lineRule="auto"/>
                    <w:rPr>
                      <w:rFonts w:cs="Arial"/>
                      <w:color w:val="1A202C"/>
                      <w:sz w:val="20"/>
                      <w:szCs w:val="20"/>
                    </w:rPr>
                  </w:pPr>
                  <w:r w:rsidRPr="00FF2606">
                    <w:rPr>
                      <w:rFonts w:eastAsia="Times New Roman" w:cs="Arial"/>
                      <w:sz w:val="20"/>
                      <w:szCs w:val="20"/>
                      <w:lang w:val="en-GB" w:eastAsia="en-GB"/>
                    </w:rPr>
                    <w:t>$</w:t>
                  </w:r>
                  <w:r w:rsidRPr="00FF2606">
                    <w:rPr>
                      <w:rStyle w:val="Styleforproposalinputs"/>
                      <w:sz w:val="20"/>
                      <w:szCs w:val="20"/>
                    </w:rPr>
                    <w:t xml:space="preserve"> </w:t>
                  </w:r>
                  <w:sdt>
                    <w:sdtPr>
                      <w:rPr>
                        <w:rStyle w:val="Styleforproposalinputs"/>
                        <w:sz w:val="20"/>
                        <w:szCs w:val="20"/>
                      </w:rPr>
                      <w:alias w:val="$"/>
                      <w:tag w:val="$"/>
                      <w:id w:val="1314992042"/>
                      <w:placeholder>
                        <w:docPart w:val="AB3B9F7F635A4DF686057B2BA5E7362F"/>
                      </w:placeholder>
                      <w:showingPlcHdr/>
                      <w:text/>
                    </w:sdtPr>
                    <w:sdtEndPr>
                      <w:rPr>
                        <w:rStyle w:val="DefaultParagraphFont"/>
                        <w:rFonts w:eastAsia="Times New Roman" w:cs="Arial"/>
                        <w:color w:val="auto"/>
                        <w:lang w:val="en-GB" w:eastAsia="en-GB"/>
                      </w:rPr>
                    </w:sdtEndPr>
                    <w:sdtContent>
                      <w:permStart w:id="541997003" w:edGrp="everyone" w:colFirst="0" w:colLast="0"/>
                      <w:proofErr w:type="gramStart"/>
                      <w:r w:rsidRPr="00FF2606">
                        <w:rPr>
                          <w:rStyle w:val="PlaceholderText"/>
                          <w:rFonts w:cs="Arial"/>
                          <w:sz w:val="20"/>
                          <w:szCs w:val="20"/>
                        </w:rPr>
                        <w:t>X,XXX</w:t>
                      </w:r>
                      <w:proofErr w:type="gramEnd"/>
                      <w:r w:rsidRPr="00FF2606">
                        <w:rPr>
                          <w:rStyle w:val="PlaceholderText"/>
                          <w:rFonts w:cs="Arial"/>
                          <w:sz w:val="20"/>
                          <w:szCs w:val="20"/>
                        </w:rPr>
                        <w:t>,XXX</w:t>
                      </w:r>
                      <w:permEnd w:id="541997003"/>
                    </w:sdtContent>
                  </w:sdt>
                </w:p>
              </w:tc>
            </w:tr>
            <w:tr w:rsidR="00AE55DF" w:rsidRPr="00843D34" w14:paraId="360ABE5E" w14:textId="77777777" w:rsidTr="00527468">
              <w:trPr>
                <w:trHeight w:val="9"/>
              </w:trPr>
              <w:tc>
                <w:tcPr>
                  <w:tcW w:w="3924" w:type="pct"/>
                  <w:shd w:val="clear" w:color="auto" w:fill="FFFFFF"/>
                  <w:tcMar>
                    <w:top w:w="0" w:type="dxa"/>
                    <w:left w:w="15" w:type="dxa"/>
                    <w:bottom w:w="0" w:type="dxa"/>
                    <w:right w:w="15" w:type="dxa"/>
                  </w:tcMar>
                  <w:vAlign w:val="center"/>
                </w:tcPr>
                <w:p w14:paraId="30B44241" w14:textId="0730E2F1" w:rsidR="00AE55DF" w:rsidRPr="00FF2606" w:rsidRDefault="00AE55DF" w:rsidP="00BD3536">
                  <w:pPr>
                    <w:spacing w:after="0" w:line="240" w:lineRule="auto"/>
                    <w:rPr>
                      <w:rFonts w:cs="Arial"/>
                      <w:color w:val="1A202C"/>
                      <w:sz w:val="20"/>
                      <w:szCs w:val="20"/>
                    </w:rPr>
                  </w:pPr>
                  <w:r w:rsidRPr="00FF2606">
                    <w:rPr>
                      <w:rFonts w:cs="Arial"/>
                      <w:color w:val="1A202C"/>
                      <w:sz w:val="20"/>
                      <w:szCs w:val="20"/>
                    </w:rPr>
                    <w:t>Revenue Generated (B)</w:t>
                  </w:r>
                </w:p>
                <w:tbl>
                  <w:tblPr>
                    <w:tblStyle w:val="TableGrid"/>
                    <w:tblW w:w="6622" w:type="dxa"/>
                    <w:tblLook w:val="04A0" w:firstRow="1" w:lastRow="0" w:firstColumn="1" w:lastColumn="0" w:noHBand="0" w:noVBand="1"/>
                  </w:tblPr>
                  <w:tblGrid>
                    <w:gridCol w:w="1961"/>
                    <w:gridCol w:w="1418"/>
                    <w:gridCol w:w="1701"/>
                    <w:gridCol w:w="1542"/>
                  </w:tblGrid>
                  <w:tr w:rsidR="00AE55DF" w:rsidRPr="00FF2606" w14:paraId="515FA957" w14:textId="77777777" w:rsidTr="00D75A0D">
                    <w:tc>
                      <w:tcPr>
                        <w:tcW w:w="1961" w:type="dxa"/>
                      </w:tcPr>
                      <w:p w14:paraId="0E5E8817" w14:textId="77777777" w:rsidR="00AE55DF" w:rsidRPr="00FF2606" w:rsidRDefault="00AE55DF" w:rsidP="00BD3536">
                        <w:pPr>
                          <w:rPr>
                            <w:rFonts w:cs="Arial"/>
                            <w:color w:val="1A202C"/>
                            <w:sz w:val="20"/>
                            <w:szCs w:val="20"/>
                          </w:rPr>
                        </w:pPr>
                        <w:r w:rsidRPr="00FF2606">
                          <w:rPr>
                            <w:rFonts w:cs="Arial"/>
                            <w:color w:val="1A202C"/>
                            <w:sz w:val="20"/>
                            <w:szCs w:val="20"/>
                          </w:rPr>
                          <w:t>Description</w:t>
                        </w:r>
                      </w:p>
                    </w:tc>
                    <w:tc>
                      <w:tcPr>
                        <w:tcW w:w="1418" w:type="dxa"/>
                      </w:tcPr>
                      <w:p w14:paraId="5B9790FA" w14:textId="77777777" w:rsidR="00AE55DF" w:rsidRPr="00FF2606" w:rsidRDefault="00AE55DF" w:rsidP="00BD3536">
                        <w:pPr>
                          <w:rPr>
                            <w:rFonts w:eastAsia="Times New Roman" w:cs="Arial"/>
                            <w:sz w:val="20"/>
                            <w:szCs w:val="20"/>
                            <w:lang w:val="en-GB" w:eastAsia="en-GB"/>
                          </w:rPr>
                        </w:pPr>
                        <w:r w:rsidRPr="00FF2606">
                          <w:rPr>
                            <w:rFonts w:eastAsia="Times New Roman" w:cs="Arial"/>
                            <w:sz w:val="20"/>
                            <w:szCs w:val="20"/>
                            <w:lang w:val="en-GB" w:eastAsia="en-GB"/>
                          </w:rPr>
                          <w:t>Quantity</w:t>
                        </w:r>
                      </w:p>
                      <w:p w14:paraId="60A1B09E" w14:textId="0855C793" w:rsidR="00AE55DF" w:rsidRPr="00FF2606" w:rsidRDefault="00AE55DF" w:rsidP="00BD3536">
                        <w:pPr>
                          <w:rPr>
                            <w:rFonts w:eastAsia="Times New Roman" w:cs="Arial"/>
                            <w:sz w:val="20"/>
                            <w:szCs w:val="20"/>
                            <w:lang w:val="en-GB" w:eastAsia="en-GB"/>
                          </w:rPr>
                        </w:pPr>
                        <w:r w:rsidRPr="00FF2606">
                          <w:rPr>
                            <w:rFonts w:eastAsia="Times New Roman" w:cs="Arial"/>
                            <w:sz w:val="20"/>
                            <w:szCs w:val="20"/>
                            <w:lang w:val="en-GB" w:eastAsia="en-GB"/>
                          </w:rPr>
                          <w:t>(per annual)</w:t>
                        </w:r>
                      </w:p>
                    </w:tc>
                    <w:tc>
                      <w:tcPr>
                        <w:tcW w:w="1701" w:type="dxa"/>
                      </w:tcPr>
                      <w:p w14:paraId="36018985" w14:textId="77777777" w:rsidR="00AE55DF" w:rsidRPr="00FF2606" w:rsidRDefault="00AE55DF" w:rsidP="00BD3536">
                        <w:pPr>
                          <w:rPr>
                            <w:rFonts w:eastAsia="Times New Roman" w:cs="Arial"/>
                            <w:sz w:val="20"/>
                            <w:szCs w:val="20"/>
                            <w:lang w:val="en-GB" w:eastAsia="en-GB"/>
                          </w:rPr>
                        </w:pPr>
                        <w:r w:rsidRPr="00FF2606">
                          <w:rPr>
                            <w:rFonts w:eastAsia="Times New Roman" w:cs="Arial"/>
                            <w:sz w:val="20"/>
                            <w:szCs w:val="20"/>
                            <w:lang w:val="en-GB" w:eastAsia="en-GB"/>
                          </w:rPr>
                          <w:t>Assumptions</w:t>
                        </w:r>
                      </w:p>
                    </w:tc>
                    <w:tc>
                      <w:tcPr>
                        <w:tcW w:w="1542" w:type="dxa"/>
                      </w:tcPr>
                      <w:p w14:paraId="0F5E0842" w14:textId="77777777" w:rsidR="00AE55DF" w:rsidRPr="00FF2606" w:rsidRDefault="00AE55DF" w:rsidP="00BD3536">
                        <w:pPr>
                          <w:rPr>
                            <w:rFonts w:eastAsia="Times New Roman" w:cs="Arial"/>
                            <w:sz w:val="20"/>
                            <w:szCs w:val="20"/>
                            <w:lang w:val="en-GB" w:eastAsia="en-GB"/>
                          </w:rPr>
                        </w:pPr>
                        <w:r w:rsidRPr="00FF2606">
                          <w:rPr>
                            <w:rFonts w:eastAsia="Times New Roman" w:cs="Arial"/>
                            <w:sz w:val="20"/>
                            <w:szCs w:val="20"/>
                            <w:lang w:val="en-GB" w:eastAsia="en-GB"/>
                          </w:rPr>
                          <w:t>Earnings</w:t>
                        </w:r>
                      </w:p>
                      <w:p w14:paraId="14A32218" w14:textId="77777777" w:rsidR="00AE55DF" w:rsidRPr="00FF2606" w:rsidRDefault="00AE55DF" w:rsidP="00BD3536">
                        <w:pPr>
                          <w:rPr>
                            <w:rFonts w:eastAsia="Times New Roman" w:cs="Arial"/>
                            <w:sz w:val="20"/>
                            <w:szCs w:val="20"/>
                            <w:lang w:val="en-GB" w:eastAsia="en-GB"/>
                          </w:rPr>
                        </w:pPr>
                        <w:r w:rsidRPr="00FF2606">
                          <w:rPr>
                            <w:rFonts w:eastAsia="Times New Roman" w:cs="Arial"/>
                            <w:sz w:val="20"/>
                            <w:szCs w:val="20"/>
                            <w:lang w:val="en-GB" w:eastAsia="en-GB"/>
                          </w:rPr>
                          <w:t>(per annual)</w:t>
                        </w:r>
                      </w:p>
                    </w:tc>
                  </w:tr>
                  <w:permStart w:id="2142184686" w:edGrp="everyone" w:colFirst="0" w:colLast="0"/>
                  <w:permStart w:id="1919232502" w:edGrp="everyone" w:colFirst="1" w:colLast="1"/>
                  <w:permStart w:id="1987925874" w:edGrp="everyone" w:colFirst="2" w:colLast="2"/>
                  <w:permStart w:id="1822651792" w:edGrp="everyone" w:colFirst="3" w:colLast="3"/>
                  <w:tr w:rsidR="00AE55DF" w:rsidRPr="00FF2606" w14:paraId="3694699E" w14:textId="77777777" w:rsidTr="00D75A0D">
                    <w:tc>
                      <w:tcPr>
                        <w:tcW w:w="1961" w:type="dxa"/>
                      </w:tcPr>
                      <w:p w14:paraId="687C538A" w14:textId="794A2194" w:rsidR="00AE55DF" w:rsidRPr="00FF2606" w:rsidRDefault="00F34203" w:rsidP="00BD3536">
                        <w:pPr>
                          <w:rPr>
                            <w:rFonts w:cs="Arial"/>
                            <w:color w:val="1A202C"/>
                            <w:sz w:val="20"/>
                            <w:szCs w:val="20"/>
                          </w:rPr>
                        </w:pPr>
                        <w:sdt>
                          <w:sdtPr>
                            <w:rPr>
                              <w:rStyle w:val="Styleforproposalinputs"/>
                              <w:sz w:val="20"/>
                              <w:szCs w:val="20"/>
                            </w:rPr>
                            <w:id w:val="187803326"/>
                            <w:placeholder>
                              <w:docPart w:val="5276BE6A363F49FE831967BBEB3FE3C5"/>
                            </w:placeholder>
                            <w:showingPlcHdr/>
                            <w:text/>
                          </w:sdtPr>
                          <w:sdtEndPr>
                            <w:rPr>
                              <w:rStyle w:val="DefaultParagraphFont"/>
                              <w:rFonts w:cs="Arial"/>
                              <w:color w:val="1A202C"/>
                            </w:rPr>
                          </w:sdtEndPr>
                          <w:sdtContent>
                            <w:r w:rsidR="00AE55DF" w:rsidRPr="00FF2606">
                              <w:rPr>
                                <w:rStyle w:val="PlaceholderText"/>
                                <w:rFonts w:cs="Arial"/>
                                <w:sz w:val="20"/>
                                <w:szCs w:val="20"/>
                              </w:rPr>
                              <w:t>Sales revenue from resource recovered</w:t>
                            </w:r>
                          </w:sdtContent>
                        </w:sdt>
                      </w:p>
                    </w:tc>
                    <w:tc>
                      <w:tcPr>
                        <w:tcW w:w="1418" w:type="dxa"/>
                      </w:tcPr>
                      <w:p w14:paraId="049DB319" w14:textId="08406C78" w:rsidR="00AE55DF" w:rsidRPr="00FF2606" w:rsidRDefault="00F34203" w:rsidP="00BD3536">
                        <w:pPr>
                          <w:rPr>
                            <w:rFonts w:eastAsia="Times New Roman" w:cs="Arial"/>
                            <w:sz w:val="20"/>
                            <w:szCs w:val="20"/>
                            <w:lang w:val="en-GB" w:eastAsia="en-GB"/>
                          </w:rPr>
                        </w:pPr>
                        <w:sdt>
                          <w:sdtPr>
                            <w:rPr>
                              <w:rStyle w:val="Styleforproposalinputs"/>
                              <w:sz w:val="20"/>
                              <w:szCs w:val="20"/>
                            </w:rPr>
                            <w:alias w:val="Quantity"/>
                            <w:tag w:val="Quantity"/>
                            <w:id w:val="25148657"/>
                            <w:placeholder>
                              <w:docPart w:val="1627896E82314DEC87027DB281E98810"/>
                            </w:placeholder>
                            <w:showingPlcHdr/>
                            <w:text/>
                          </w:sdtPr>
                          <w:sdtEndPr>
                            <w:rPr>
                              <w:rStyle w:val="DefaultParagraphFont"/>
                              <w:rFonts w:cs="Arial"/>
                              <w:color w:val="1A202C"/>
                            </w:rPr>
                          </w:sdtEndPr>
                          <w:sdtContent>
                            <w:r w:rsidR="00AE55DF" w:rsidRPr="00FF2606">
                              <w:rPr>
                                <w:rStyle w:val="PlaceholderText"/>
                                <w:rFonts w:cs="Arial"/>
                                <w:sz w:val="20"/>
                                <w:szCs w:val="20"/>
                              </w:rPr>
                              <w:t>Quantity</w:t>
                            </w:r>
                          </w:sdtContent>
                        </w:sdt>
                        <w:r w:rsidR="00AE55DF" w:rsidRPr="00FF2606">
                          <w:rPr>
                            <w:rFonts w:cs="Arial"/>
                            <w:color w:val="1A202C"/>
                            <w:sz w:val="20"/>
                            <w:szCs w:val="20"/>
                          </w:rPr>
                          <w:t xml:space="preserve"> </w:t>
                        </w:r>
                        <w:sdt>
                          <w:sdtPr>
                            <w:rPr>
                              <w:rStyle w:val="Styleforproposalinputs"/>
                              <w:sz w:val="20"/>
                              <w:szCs w:val="20"/>
                            </w:rPr>
                            <w:alias w:val="Unit"/>
                            <w:tag w:val="Unit"/>
                            <w:id w:val="-594854527"/>
                            <w:placeholder>
                              <w:docPart w:val="B38CC98EFF094C6AA2197F476C5616B2"/>
                            </w:placeholder>
                            <w:showingPlcHdr/>
                            <w:comboBox>
                              <w:listItem w:value="Choose an item."/>
                              <w:listItem w:displayText="tonnes" w:value="tonnes"/>
                              <w:listItem w:displayText="m2" w:value="m2"/>
                              <w:listItem w:displayText="m3" w:value="m3"/>
                              <w:listItem w:displayText="Kwh" w:value="Kwh"/>
                              <w:listItem w:displayText="pax" w:value="pax"/>
                              <w:listItem w:displayText="maintenance" w:value="maintenance"/>
                              <w:listItem w:displayText="others (please key in the quantity within combo box)" w:value="others (please key in the quantity within combo box)"/>
                            </w:comboBox>
                          </w:sdtPr>
                          <w:sdtEndPr>
                            <w:rPr>
                              <w:rStyle w:val="DefaultParagraphFont"/>
                              <w:rFonts w:eastAsia="Times New Roman" w:cs="Arial"/>
                              <w:color w:val="auto"/>
                              <w:lang w:val="en-GB" w:eastAsia="en-GB"/>
                            </w:rPr>
                          </w:sdtEndPr>
                          <w:sdtContent>
                            <w:r w:rsidR="00AE55DF" w:rsidRPr="00FF2606">
                              <w:rPr>
                                <w:rStyle w:val="PlaceholderText"/>
                                <w:rFonts w:cs="Arial"/>
                                <w:sz w:val="20"/>
                                <w:szCs w:val="20"/>
                              </w:rPr>
                              <w:t>unit</w:t>
                            </w:r>
                          </w:sdtContent>
                        </w:sdt>
                      </w:p>
                    </w:tc>
                    <w:tc>
                      <w:tcPr>
                        <w:tcW w:w="1701" w:type="dxa"/>
                      </w:tcPr>
                      <w:p w14:paraId="30EC7104" w14:textId="00606D67" w:rsidR="00AE55DF" w:rsidRPr="00FF2606" w:rsidRDefault="00AE55DF" w:rsidP="00BD3536">
                        <w:pPr>
                          <w:rPr>
                            <w:rFonts w:cs="Arial"/>
                            <w:color w:val="1A202C"/>
                            <w:sz w:val="20"/>
                            <w:szCs w:val="20"/>
                          </w:rPr>
                        </w:pPr>
                        <w:r w:rsidRPr="00FF2606">
                          <w:rPr>
                            <w:rFonts w:eastAsia="Times New Roman" w:cs="Arial"/>
                            <w:sz w:val="20"/>
                            <w:szCs w:val="20"/>
                            <w:lang w:val="en-GB" w:eastAsia="en-GB"/>
                          </w:rPr>
                          <w:t>$</w:t>
                        </w:r>
                        <w:sdt>
                          <w:sdtPr>
                            <w:rPr>
                              <w:rStyle w:val="Styleforproposalinputs"/>
                              <w:sz w:val="20"/>
                              <w:szCs w:val="20"/>
                            </w:rPr>
                            <w:alias w:val="$"/>
                            <w:tag w:val="$"/>
                            <w:id w:val="-1025476809"/>
                            <w:placeholder>
                              <w:docPart w:val="2417106560AA4AE0AD84B1D1FAFB5D22"/>
                            </w:placeholder>
                            <w:showingPlcHdr/>
                            <w:text/>
                          </w:sdtPr>
                          <w:sdtEndPr>
                            <w:rPr>
                              <w:rStyle w:val="DefaultParagraphFont"/>
                              <w:rFonts w:eastAsia="Times New Roman" w:cs="Arial"/>
                              <w:color w:val="auto"/>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r w:rsidRPr="00FF2606">
                          <w:rPr>
                            <w:rFonts w:eastAsia="Times New Roman" w:cs="Arial"/>
                            <w:sz w:val="20"/>
                            <w:szCs w:val="20"/>
                            <w:lang w:val="en-GB" w:eastAsia="en-GB"/>
                          </w:rPr>
                          <w:t xml:space="preserve"> per </w:t>
                        </w:r>
                        <w:sdt>
                          <w:sdtPr>
                            <w:rPr>
                              <w:rStyle w:val="Styleforproposalinputs"/>
                              <w:sz w:val="20"/>
                              <w:szCs w:val="20"/>
                            </w:rPr>
                            <w:alias w:val="Unit"/>
                            <w:tag w:val="Unit"/>
                            <w:id w:val="-747192665"/>
                            <w:placeholder>
                              <w:docPart w:val="FDCBE9BEBDFB4C2F8921FBEA102634F9"/>
                            </w:placeholder>
                            <w:showingPlcHdr/>
                            <w:comboBox>
                              <w:listItem w:value="Choose an item."/>
                              <w:listItem w:displayText="tonnes" w:value="tonnes"/>
                              <w:listItem w:displayText="m2" w:value="m2"/>
                              <w:listItem w:displayText="m3" w:value="m3"/>
                              <w:listItem w:displayText="Kwh" w:value="Kwh"/>
                              <w:listItem w:displayText="pax" w:value="pax"/>
                              <w:listItem w:displayText="maintenance" w:value="maintenance"/>
                              <w:listItem w:displayText="others (please key in the quantity within combo box)" w:value="others (please key in the quantity within combo box)"/>
                            </w:comboBox>
                          </w:sdtPr>
                          <w:sdtEndPr>
                            <w:rPr>
                              <w:rStyle w:val="DefaultParagraphFont"/>
                              <w:rFonts w:eastAsia="Times New Roman" w:cs="Arial"/>
                              <w:color w:val="auto"/>
                              <w:lang w:val="en-GB" w:eastAsia="en-GB"/>
                            </w:rPr>
                          </w:sdtEndPr>
                          <w:sdtContent>
                            <w:r w:rsidRPr="00FF2606">
                              <w:rPr>
                                <w:rStyle w:val="PlaceholderText"/>
                                <w:rFonts w:cs="Arial"/>
                                <w:sz w:val="20"/>
                                <w:szCs w:val="20"/>
                              </w:rPr>
                              <w:t>unit</w:t>
                            </w:r>
                          </w:sdtContent>
                        </w:sdt>
                      </w:p>
                    </w:tc>
                    <w:tc>
                      <w:tcPr>
                        <w:tcW w:w="1542" w:type="dxa"/>
                      </w:tcPr>
                      <w:p w14:paraId="79B8835C" w14:textId="450190F3" w:rsidR="00AE55DF" w:rsidRPr="00FF2606" w:rsidRDefault="00AE55DF" w:rsidP="00BD3536">
                        <w:pPr>
                          <w:rPr>
                            <w:rFonts w:eastAsia="Times New Roman" w:cs="Arial"/>
                            <w:sz w:val="20"/>
                            <w:szCs w:val="20"/>
                            <w:lang w:val="en-GB" w:eastAsia="en-GB"/>
                          </w:rPr>
                        </w:pPr>
                        <w:r w:rsidRPr="00FF2606">
                          <w:rPr>
                            <w:rFonts w:eastAsia="Times New Roman" w:cs="Arial"/>
                            <w:sz w:val="20"/>
                            <w:szCs w:val="20"/>
                            <w:lang w:val="en-GB" w:eastAsia="en-GB"/>
                          </w:rPr>
                          <w:t>$</w:t>
                        </w:r>
                        <w:r w:rsidRPr="00FF2606">
                          <w:rPr>
                            <w:rStyle w:val="Styleforproposalinputs"/>
                            <w:sz w:val="20"/>
                            <w:szCs w:val="20"/>
                          </w:rPr>
                          <w:t xml:space="preserve"> </w:t>
                        </w:r>
                        <w:sdt>
                          <w:sdtPr>
                            <w:rPr>
                              <w:rStyle w:val="Styleforproposalinputs"/>
                              <w:sz w:val="20"/>
                              <w:szCs w:val="20"/>
                            </w:rPr>
                            <w:alias w:val="$"/>
                            <w:tag w:val="$"/>
                            <w:id w:val="-849493947"/>
                            <w:placeholder>
                              <w:docPart w:val="E1BE18B454AD43B99A19FC76DBFC860E"/>
                            </w:placeholder>
                            <w:showingPlcHdr/>
                            <w:text/>
                          </w:sdtPr>
                          <w:sdtEndPr>
                            <w:rPr>
                              <w:rStyle w:val="DefaultParagraphFont"/>
                              <w:rFonts w:eastAsia="Times New Roman" w:cs="Arial"/>
                              <w:color w:val="auto"/>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p>
                    </w:tc>
                  </w:tr>
                  <w:permStart w:id="577924614" w:edGrp="everyone" w:colFirst="0" w:colLast="0"/>
                  <w:permStart w:id="1445996631" w:edGrp="everyone" w:colFirst="1" w:colLast="1"/>
                  <w:permStart w:id="1150107029" w:edGrp="everyone" w:colFirst="2" w:colLast="2"/>
                  <w:permStart w:id="631120888" w:edGrp="everyone" w:colFirst="3" w:colLast="3"/>
                  <w:permEnd w:id="2142184686"/>
                  <w:permEnd w:id="1919232502"/>
                  <w:permEnd w:id="1987925874"/>
                  <w:permEnd w:id="1822651792"/>
                  <w:tr w:rsidR="00AE55DF" w:rsidRPr="00FF2606" w14:paraId="42B12D75" w14:textId="77777777" w:rsidTr="00D75A0D">
                    <w:tc>
                      <w:tcPr>
                        <w:tcW w:w="1961" w:type="dxa"/>
                      </w:tcPr>
                      <w:p w14:paraId="240F0D40" w14:textId="32EF5A0D" w:rsidR="00AE55DF" w:rsidRPr="00FF2606" w:rsidRDefault="00F34203" w:rsidP="00BD3536">
                        <w:pPr>
                          <w:rPr>
                            <w:rFonts w:cs="Arial"/>
                            <w:color w:val="1A202C"/>
                            <w:sz w:val="20"/>
                            <w:szCs w:val="20"/>
                          </w:rPr>
                        </w:pPr>
                        <w:sdt>
                          <w:sdtPr>
                            <w:rPr>
                              <w:rStyle w:val="Styleforproposalinputs"/>
                              <w:sz w:val="20"/>
                              <w:szCs w:val="20"/>
                            </w:rPr>
                            <w:id w:val="-1530322002"/>
                            <w:placeholder>
                              <w:docPart w:val="435E217A6F3C4DDF83B9AB26A605D42E"/>
                            </w:placeholder>
                            <w:showingPlcHdr/>
                            <w:text/>
                          </w:sdtPr>
                          <w:sdtEndPr>
                            <w:rPr>
                              <w:rStyle w:val="DefaultParagraphFont"/>
                              <w:rFonts w:cs="Arial"/>
                              <w:color w:val="1A202C"/>
                            </w:rPr>
                          </w:sdtEndPr>
                          <w:sdtContent>
                            <w:r w:rsidR="00AE55DF" w:rsidRPr="00FF2606">
                              <w:rPr>
                                <w:rStyle w:val="PlaceholderText"/>
                                <w:rFonts w:cs="Arial"/>
                                <w:sz w:val="20"/>
                                <w:szCs w:val="20"/>
                              </w:rPr>
                              <w:t>Sales of product/services</w:t>
                            </w:r>
                          </w:sdtContent>
                        </w:sdt>
                      </w:p>
                    </w:tc>
                    <w:tc>
                      <w:tcPr>
                        <w:tcW w:w="1418" w:type="dxa"/>
                      </w:tcPr>
                      <w:p w14:paraId="707C2118" w14:textId="12A534C4" w:rsidR="00AE55DF" w:rsidRPr="00FF2606" w:rsidRDefault="00F34203" w:rsidP="00BD3536">
                        <w:pPr>
                          <w:rPr>
                            <w:rFonts w:cs="Arial"/>
                            <w:color w:val="1A202C"/>
                            <w:sz w:val="20"/>
                            <w:szCs w:val="20"/>
                          </w:rPr>
                        </w:pPr>
                        <w:sdt>
                          <w:sdtPr>
                            <w:rPr>
                              <w:rStyle w:val="Styleforproposalinputs"/>
                              <w:sz w:val="20"/>
                              <w:szCs w:val="20"/>
                            </w:rPr>
                            <w:alias w:val="Quantity"/>
                            <w:tag w:val="Quantity"/>
                            <w:id w:val="243530569"/>
                            <w:placeholder>
                              <w:docPart w:val="05490CD364FD42FFA3A224606C5E5C24"/>
                            </w:placeholder>
                            <w:showingPlcHdr/>
                            <w:text/>
                          </w:sdtPr>
                          <w:sdtEndPr>
                            <w:rPr>
                              <w:rStyle w:val="DefaultParagraphFont"/>
                              <w:rFonts w:cs="Arial"/>
                              <w:color w:val="1A202C"/>
                            </w:rPr>
                          </w:sdtEndPr>
                          <w:sdtContent>
                            <w:r w:rsidR="00AE55DF" w:rsidRPr="00FF2606">
                              <w:rPr>
                                <w:rStyle w:val="PlaceholderText"/>
                                <w:rFonts w:cs="Arial"/>
                                <w:sz w:val="20"/>
                                <w:szCs w:val="20"/>
                              </w:rPr>
                              <w:t>Quantity</w:t>
                            </w:r>
                          </w:sdtContent>
                        </w:sdt>
                        <w:r w:rsidR="00AE55DF" w:rsidRPr="00FF2606">
                          <w:rPr>
                            <w:rFonts w:cs="Arial"/>
                            <w:color w:val="1A202C"/>
                            <w:sz w:val="20"/>
                            <w:szCs w:val="20"/>
                          </w:rPr>
                          <w:t xml:space="preserve"> </w:t>
                        </w:r>
                        <w:sdt>
                          <w:sdtPr>
                            <w:rPr>
                              <w:rStyle w:val="Styleforproposalinputs"/>
                              <w:sz w:val="20"/>
                              <w:szCs w:val="20"/>
                            </w:rPr>
                            <w:alias w:val="Unit"/>
                            <w:tag w:val="Unit"/>
                            <w:id w:val="-1823886463"/>
                            <w:placeholder>
                              <w:docPart w:val="1AB1FE197E8F49E4B0B2A169799DFE1D"/>
                            </w:placeholder>
                            <w:showingPlcHdr/>
                            <w:comboBox>
                              <w:listItem w:value="Choose an item."/>
                              <w:listItem w:displayText="tonnes" w:value="tonnes"/>
                              <w:listItem w:displayText="m2" w:value="m2"/>
                              <w:listItem w:displayText="m3" w:value="m3"/>
                              <w:listItem w:displayText="Kwh" w:value="Kwh"/>
                              <w:listItem w:displayText="pax" w:value="pax"/>
                              <w:listItem w:displayText="maintenance" w:value="maintenance"/>
                              <w:listItem w:displayText="others (please key in the quantity within combo box)" w:value="others (please key in the quantity within combo box)"/>
                            </w:comboBox>
                          </w:sdtPr>
                          <w:sdtEndPr>
                            <w:rPr>
                              <w:rStyle w:val="DefaultParagraphFont"/>
                              <w:rFonts w:eastAsia="Times New Roman" w:cs="Arial"/>
                              <w:color w:val="auto"/>
                              <w:lang w:val="en-GB" w:eastAsia="en-GB"/>
                            </w:rPr>
                          </w:sdtEndPr>
                          <w:sdtContent>
                            <w:r w:rsidR="00AE55DF" w:rsidRPr="00FF2606">
                              <w:rPr>
                                <w:rStyle w:val="PlaceholderText"/>
                                <w:rFonts w:cs="Arial"/>
                                <w:sz w:val="20"/>
                                <w:szCs w:val="20"/>
                              </w:rPr>
                              <w:t>unit</w:t>
                            </w:r>
                          </w:sdtContent>
                        </w:sdt>
                      </w:p>
                    </w:tc>
                    <w:tc>
                      <w:tcPr>
                        <w:tcW w:w="1701" w:type="dxa"/>
                      </w:tcPr>
                      <w:p w14:paraId="650E958B" w14:textId="0694554A" w:rsidR="00AE55DF" w:rsidRPr="00FF2606" w:rsidRDefault="00AE55DF" w:rsidP="00BD3536">
                        <w:pPr>
                          <w:rPr>
                            <w:rFonts w:cs="Arial"/>
                            <w:color w:val="1A202C"/>
                            <w:sz w:val="20"/>
                            <w:szCs w:val="20"/>
                          </w:rPr>
                        </w:pPr>
                        <w:r w:rsidRPr="00FF2606">
                          <w:rPr>
                            <w:rFonts w:eastAsia="Times New Roman" w:cs="Arial"/>
                            <w:sz w:val="20"/>
                            <w:szCs w:val="20"/>
                            <w:lang w:val="en-GB" w:eastAsia="en-GB"/>
                          </w:rPr>
                          <w:t>$</w:t>
                        </w:r>
                        <w:sdt>
                          <w:sdtPr>
                            <w:rPr>
                              <w:rStyle w:val="Styleforproposalinputs"/>
                              <w:sz w:val="20"/>
                              <w:szCs w:val="20"/>
                            </w:rPr>
                            <w:alias w:val="$"/>
                            <w:tag w:val="$"/>
                            <w:id w:val="-176270262"/>
                            <w:placeholder>
                              <w:docPart w:val="01B7276094C04EC78B73325FCD9739C1"/>
                            </w:placeholder>
                            <w:showingPlcHdr/>
                            <w:text/>
                          </w:sdtPr>
                          <w:sdtEndPr>
                            <w:rPr>
                              <w:rStyle w:val="DefaultParagraphFont"/>
                              <w:rFonts w:eastAsia="Times New Roman" w:cs="Arial"/>
                              <w:color w:val="auto"/>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r w:rsidRPr="00FF2606">
                          <w:rPr>
                            <w:rFonts w:eastAsia="Times New Roman" w:cs="Arial"/>
                            <w:sz w:val="20"/>
                            <w:szCs w:val="20"/>
                            <w:lang w:val="en-GB" w:eastAsia="en-GB"/>
                          </w:rPr>
                          <w:t xml:space="preserve"> per </w:t>
                        </w:r>
                        <w:sdt>
                          <w:sdtPr>
                            <w:rPr>
                              <w:rStyle w:val="Styleforproposalinputs"/>
                              <w:sz w:val="20"/>
                              <w:szCs w:val="20"/>
                            </w:rPr>
                            <w:alias w:val="Unit"/>
                            <w:tag w:val="Unit"/>
                            <w:id w:val="50595499"/>
                            <w:placeholder>
                              <w:docPart w:val="8AB90A80DED049A5A6C6B56B5C553D32"/>
                            </w:placeholder>
                            <w:showingPlcHdr/>
                            <w:comboBox>
                              <w:listItem w:value="Choose an item."/>
                              <w:listItem w:displayText="tonnes" w:value="tonnes"/>
                              <w:listItem w:displayText="m2" w:value="m2"/>
                              <w:listItem w:displayText="m3" w:value="m3"/>
                              <w:listItem w:displayText="Kwh" w:value="Kwh"/>
                              <w:listItem w:displayText="pax" w:value="pax"/>
                              <w:listItem w:displayText="maintenance" w:value="maintenance"/>
                              <w:listItem w:displayText="others (please key in the quantity within combo box)" w:value="others (please key in the quantity within combo box)"/>
                            </w:comboBox>
                          </w:sdtPr>
                          <w:sdtEndPr>
                            <w:rPr>
                              <w:rStyle w:val="DefaultParagraphFont"/>
                              <w:rFonts w:eastAsia="Times New Roman" w:cs="Arial"/>
                              <w:color w:val="auto"/>
                              <w:lang w:val="en-GB" w:eastAsia="en-GB"/>
                            </w:rPr>
                          </w:sdtEndPr>
                          <w:sdtContent>
                            <w:r w:rsidRPr="00FF2606">
                              <w:rPr>
                                <w:rStyle w:val="PlaceholderText"/>
                                <w:rFonts w:cs="Arial"/>
                                <w:sz w:val="20"/>
                                <w:szCs w:val="20"/>
                              </w:rPr>
                              <w:t>unit</w:t>
                            </w:r>
                          </w:sdtContent>
                        </w:sdt>
                      </w:p>
                    </w:tc>
                    <w:tc>
                      <w:tcPr>
                        <w:tcW w:w="1542" w:type="dxa"/>
                      </w:tcPr>
                      <w:p w14:paraId="7B8BF133" w14:textId="7A22B98E" w:rsidR="00AE55DF" w:rsidRPr="00FF2606" w:rsidRDefault="00AE55DF" w:rsidP="00BD3536">
                        <w:pPr>
                          <w:rPr>
                            <w:rFonts w:eastAsia="Times New Roman" w:cs="Arial"/>
                            <w:sz w:val="20"/>
                            <w:szCs w:val="20"/>
                            <w:lang w:val="en-GB" w:eastAsia="en-GB"/>
                          </w:rPr>
                        </w:pPr>
                        <w:r w:rsidRPr="00FF2606">
                          <w:rPr>
                            <w:rFonts w:eastAsia="Times New Roman" w:cs="Arial"/>
                            <w:sz w:val="20"/>
                            <w:szCs w:val="20"/>
                            <w:lang w:val="en-GB" w:eastAsia="en-GB"/>
                          </w:rPr>
                          <w:t>$</w:t>
                        </w:r>
                        <w:r w:rsidRPr="00FF2606">
                          <w:rPr>
                            <w:rStyle w:val="Styleforproposalinputs"/>
                            <w:sz w:val="20"/>
                            <w:szCs w:val="20"/>
                          </w:rPr>
                          <w:t xml:space="preserve"> </w:t>
                        </w:r>
                        <w:sdt>
                          <w:sdtPr>
                            <w:rPr>
                              <w:rStyle w:val="Styleforproposalinputs"/>
                              <w:sz w:val="20"/>
                              <w:szCs w:val="20"/>
                            </w:rPr>
                            <w:alias w:val="$"/>
                            <w:tag w:val="$"/>
                            <w:id w:val="2004774578"/>
                            <w:placeholder>
                              <w:docPart w:val="67357F256BAE4974ABFEA3DA95E49441"/>
                            </w:placeholder>
                            <w:showingPlcHdr/>
                            <w:text/>
                          </w:sdtPr>
                          <w:sdtEndPr>
                            <w:rPr>
                              <w:rStyle w:val="DefaultParagraphFont"/>
                              <w:rFonts w:eastAsia="Times New Roman" w:cs="Arial"/>
                              <w:color w:val="auto"/>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p>
                    </w:tc>
                  </w:tr>
                  <w:permStart w:id="1780107711" w:edGrp="everyone" w:colFirst="0" w:colLast="0"/>
                  <w:permStart w:id="730868822" w:edGrp="everyone" w:colFirst="1" w:colLast="1"/>
                  <w:permStart w:id="67534516" w:edGrp="everyone" w:colFirst="2" w:colLast="2"/>
                  <w:permStart w:id="2001404093" w:edGrp="everyone" w:colFirst="3" w:colLast="3"/>
                  <w:permEnd w:id="577924614"/>
                  <w:permEnd w:id="1445996631"/>
                  <w:permEnd w:id="1150107029"/>
                  <w:permEnd w:id="631120888"/>
                  <w:tr w:rsidR="00AE55DF" w:rsidRPr="00FF2606" w14:paraId="2ADD9085" w14:textId="77777777" w:rsidTr="00D75A0D">
                    <w:tc>
                      <w:tcPr>
                        <w:tcW w:w="1961" w:type="dxa"/>
                      </w:tcPr>
                      <w:p w14:paraId="3888D3AC" w14:textId="63B7D4B9" w:rsidR="00AE55DF" w:rsidRPr="00FF2606" w:rsidRDefault="00F34203" w:rsidP="00BD3536">
                        <w:pPr>
                          <w:rPr>
                            <w:rFonts w:cs="Arial"/>
                            <w:color w:val="1A202C"/>
                            <w:sz w:val="20"/>
                            <w:szCs w:val="20"/>
                          </w:rPr>
                        </w:pPr>
                        <w:sdt>
                          <w:sdtPr>
                            <w:rPr>
                              <w:rStyle w:val="Styleforproposalinputs"/>
                              <w:sz w:val="20"/>
                              <w:szCs w:val="20"/>
                            </w:rPr>
                            <w:id w:val="-1666694910"/>
                            <w:placeholder>
                              <w:docPart w:val="7D36389F72EE45DB99B2C69ED4F0CC3E"/>
                            </w:placeholder>
                            <w:showingPlcHdr/>
                            <w:text/>
                          </w:sdtPr>
                          <w:sdtEndPr>
                            <w:rPr>
                              <w:rStyle w:val="DefaultParagraphFont"/>
                              <w:rFonts w:cs="Arial"/>
                              <w:color w:val="1A202C"/>
                            </w:rPr>
                          </w:sdtEndPr>
                          <w:sdtContent>
                            <w:r w:rsidR="00AE55DF" w:rsidRPr="00FF2606">
                              <w:rPr>
                                <w:rStyle w:val="PlaceholderText"/>
                                <w:rFonts w:cs="Arial"/>
                                <w:sz w:val="20"/>
                                <w:szCs w:val="20"/>
                              </w:rPr>
                              <w:t>Others</w:t>
                            </w:r>
                          </w:sdtContent>
                        </w:sdt>
                      </w:p>
                    </w:tc>
                    <w:tc>
                      <w:tcPr>
                        <w:tcW w:w="1418" w:type="dxa"/>
                      </w:tcPr>
                      <w:p w14:paraId="742D4479" w14:textId="19E9CC34" w:rsidR="00AE55DF" w:rsidRPr="00FF2606" w:rsidRDefault="00F34203" w:rsidP="00BD3536">
                        <w:pPr>
                          <w:rPr>
                            <w:rFonts w:cs="Arial"/>
                            <w:color w:val="1A202C"/>
                            <w:sz w:val="20"/>
                            <w:szCs w:val="20"/>
                          </w:rPr>
                        </w:pPr>
                        <w:sdt>
                          <w:sdtPr>
                            <w:rPr>
                              <w:rStyle w:val="Styleforproposalinputs"/>
                              <w:sz w:val="20"/>
                              <w:szCs w:val="20"/>
                            </w:rPr>
                            <w:alias w:val="Quantity"/>
                            <w:tag w:val="Quantity"/>
                            <w:id w:val="-73436288"/>
                            <w:placeholder>
                              <w:docPart w:val="B2206CB668F3480093C00C8B39C68630"/>
                            </w:placeholder>
                            <w:showingPlcHdr/>
                            <w:text/>
                          </w:sdtPr>
                          <w:sdtEndPr>
                            <w:rPr>
                              <w:rStyle w:val="DefaultParagraphFont"/>
                              <w:rFonts w:cs="Arial"/>
                              <w:color w:val="1A202C"/>
                            </w:rPr>
                          </w:sdtEndPr>
                          <w:sdtContent>
                            <w:r w:rsidR="00AE55DF" w:rsidRPr="00FF2606">
                              <w:rPr>
                                <w:rStyle w:val="PlaceholderText"/>
                                <w:rFonts w:cs="Arial"/>
                                <w:sz w:val="20"/>
                                <w:szCs w:val="20"/>
                              </w:rPr>
                              <w:t>Quantity</w:t>
                            </w:r>
                          </w:sdtContent>
                        </w:sdt>
                        <w:r w:rsidR="00AE55DF" w:rsidRPr="00FF2606">
                          <w:rPr>
                            <w:rFonts w:cs="Arial"/>
                            <w:color w:val="1A202C"/>
                            <w:sz w:val="20"/>
                            <w:szCs w:val="20"/>
                          </w:rPr>
                          <w:t xml:space="preserve"> </w:t>
                        </w:r>
                        <w:sdt>
                          <w:sdtPr>
                            <w:rPr>
                              <w:rStyle w:val="Styleforproposalinputs"/>
                              <w:sz w:val="20"/>
                              <w:szCs w:val="20"/>
                            </w:rPr>
                            <w:alias w:val="Unit"/>
                            <w:tag w:val="Unit"/>
                            <w:id w:val="1389610719"/>
                            <w:placeholder>
                              <w:docPart w:val="31E6895C39474626BEB8F8D524B5289C"/>
                            </w:placeholder>
                            <w:showingPlcHdr/>
                            <w:comboBox>
                              <w:listItem w:value="Choose an item."/>
                              <w:listItem w:displayText="tonnes" w:value="tonnes"/>
                              <w:listItem w:displayText="m2" w:value="m2"/>
                              <w:listItem w:displayText="m3" w:value="m3"/>
                              <w:listItem w:displayText="Kwh" w:value="Kwh"/>
                              <w:listItem w:displayText="pax" w:value="pax"/>
                              <w:listItem w:displayText="maintenance" w:value="maintenance"/>
                              <w:listItem w:displayText="others (please key in the quantity within combo box)" w:value="others (please key in the quantity within combo box)"/>
                            </w:comboBox>
                          </w:sdtPr>
                          <w:sdtEndPr>
                            <w:rPr>
                              <w:rStyle w:val="DefaultParagraphFont"/>
                              <w:rFonts w:eastAsia="Times New Roman" w:cs="Arial"/>
                              <w:color w:val="auto"/>
                              <w:lang w:val="en-GB" w:eastAsia="en-GB"/>
                            </w:rPr>
                          </w:sdtEndPr>
                          <w:sdtContent>
                            <w:r w:rsidR="00AE55DF" w:rsidRPr="00FF2606">
                              <w:rPr>
                                <w:rStyle w:val="PlaceholderText"/>
                                <w:rFonts w:cs="Arial"/>
                                <w:sz w:val="20"/>
                                <w:szCs w:val="20"/>
                              </w:rPr>
                              <w:t>unit</w:t>
                            </w:r>
                          </w:sdtContent>
                        </w:sdt>
                      </w:p>
                    </w:tc>
                    <w:tc>
                      <w:tcPr>
                        <w:tcW w:w="1701" w:type="dxa"/>
                      </w:tcPr>
                      <w:p w14:paraId="07A8D1BE" w14:textId="7FB5D06E" w:rsidR="00AE55DF" w:rsidRPr="00FF2606" w:rsidRDefault="00AE55DF" w:rsidP="00BD3536">
                        <w:pPr>
                          <w:rPr>
                            <w:rFonts w:cs="Arial"/>
                            <w:color w:val="1A202C"/>
                            <w:sz w:val="20"/>
                            <w:szCs w:val="20"/>
                          </w:rPr>
                        </w:pPr>
                        <w:r w:rsidRPr="00FF2606">
                          <w:rPr>
                            <w:rFonts w:eastAsia="Times New Roman" w:cs="Arial"/>
                            <w:sz w:val="20"/>
                            <w:szCs w:val="20"/>
                            <w:lang w:val="en-GB" w:eastAsia="en-GB"/>
                          </w:rPr>
                          <w:t>$</w:t>
                        </w:r>
                        <w:sdt>
                          <w:sdtPr>
                            <w:rPr>
                              <w:rStyle w:val="Styleforproposalinputs"/>
                              <w:sz w:val="20"/>
                              <w:szCs w:val="20"/>
                            </w:rPr>
                            <w:alias w:val="$"/>
                            <w:tag w:val="$"/>
                            <w:id w:val="1341500567"/>
                            <w:placeholder>
                              <w:docPart w:val="F3DC98FB38F54EF590652CD3804586CB"/>
                            </w:placeholder>
                            <w:showingPlcHdr/>
                            <w:text/>
                          </w:sdtPr>
                          <w:sdtEndPr>
                            <w:rPr>
                              <w:rStyle w:val="DefaultParagraphFont"/>
                              <w:rFonts w:eastAsia="Times New Roman" w:cs="Arial"/>
                              <w:color w:val="auto"/>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r w:rsidRPr="00FF2606">
                          <w:rPr>
                            <w:rFonts w:eastAsia="Times New Roman" w:cs="Arial"/>
                            <w:sz w:val="20"/>
                            <w:szCs w:val="20"/>
                            <w:lang w:val="en-GB" w:eastAsia="en-GB"/>
                          </w:rPr>
                          <w:t xml:space="preserve"> per </w:t>
                        </w:r>
                        <w:sdt>
                          <w:sdtPr>
                            <w:rPr>
                              <w:rStyle w:val="Styleforproposalinputs"/>
                              <w:sz w:val="20"/>
                              <w:szCs w:val="20"/>
                            </w:rPr>
                            <w:alias w:val="Unit"/>
                            <w:tag w:val="Unit"/>
                            <w:id w:val="-1931421996"/>
                            <w:placeholder>
                              <w:docPart w:val="EDA788287EA845F99969E9FBE2A1D2F1"/>
                            </w:placeholder>
                            <w:showingPlcHdr/>
                            <w:comboBox>
                              <w:listItem w:value="Choose an item."/>
                              <w:listItem w:displayText="tonnes" w:value="tonnes"/>
                              <w:listItem w:displayText="m2" w:value="m2"/>
                              <w:listItem w:displayText="m3" w:value="m3"/>
                              <w:listItem w:displayText="Kwh" w:value="Kwh"/>
                              <w:listItem w:displayText="pax" w:value="pax"/>
                              <w:listItem w:displayText="maintenance" w:value="maintenance"/>
                              <w:listItem w:displayText="others (please key in the quantity within combo box)" w:value="others (please key in the quantity within combo box)"/>
                            </w:comboBox>
                          </w:sdtPr>
                          <w:sdtEndPr>
                            <w:rPr>
                              <w:rStyle w:val="DefaultParagraphFont"/>
                              <w:rFonts w:eastAsia="Times New Roman" w:cs="Arial"/>
                              <w:color w:val="auto"/>
                              <w:lang w:val="en-GB" w:eastAsia="en-GB"/>
                            </w:rPr>
                          </w:sdtEndPr>
                          <w:sdtContent>
                            <w:r w:rsidRPr="00FF2606">
                              <w:rPr>
                                <w:rStyle w:val="PlaceholderText"/>
                                <w:rFonts w:cs="Arial"/>
                                <w:sz w:val="20"/>
                                <w:szCs w:val="20"/>
                              </w:rPr>
                              <w:t>unit</w:t>
                            </w:r>
                          </w:sdtContent>
                        </w:sdt>
                      </w:p>
                    </w:tc>
                    <w:tc>
                      <w:tcPr>
                        <w:tcW w:w="1542" w:type="dxa"/>
                      </w:tcPr>
                      <w:p w14:paraId="72831C32" w14:textId="375B5B69" w:rsidR="00AE55DF" w:rsidRPr="00FF2606" w:rsidRDefault="00AE55DF" w:rsidP="00BD3536">
                        <w:pPr>
                          <w:rPr>
                            <w:rFonts w:eastAsia="Times New Roman" w:cs="Arial"/>
                            <w:sz w:val="20"/>
                            <w:szCs w:val="20"/>
                            <w:lang w:val="en-GB" w:eastAsia="en-GB"/>
                          </w:rPr>
                        </w:pPr>
                        <w:r w:rsidRPr="00FF2606">
                          <w:rPr>
                            <w:rFonts w:eastAsia="Times New Roman" w:cs="Arial"/>
                            <w:sz w:val="20"/>
                            <w:szCs w:val="20"/>
                            <w:lang w:val="en-GB" w:eastAsia="en-GB"/>
                          </w:rPr>
                          <w:t>$</w:t>
                        </w:r>
                        <w:r w:rsidRPr="00FF2606">
                          <w:rPr>
                            <w:rStyle w:val="Styleforproposalinputs"/>
                            <w:sz w:val="20"/>
                            <w:szCs w:val="20"/>
                          </w:rPr>
                          <w:t xml:space="preserve"> </w:t>
                        </w:r>
                        <w:sdt>
                          <w:sdtPr>
                            <w:rPr>
                              <w:rStyle w:val="Styleforproposalinputs"/>
                              <w:sz w:val="20"/>
                              <w:szCs w:val="20"/>
                            </w:rPr>
                            <w:alias w:val="$"/>
                            <w:tag w:val="$"/>
                            <w:id w:val="532238296"/>
                            <w:placeholder>
                              <w:docPart w:val="870EDB8CD55448F087AAD56527699CDE"/>
                            </w:placeholder>
                            <w:showingPlcHdr/>
                            <w:text/>
                          </w:sdtPr>
                          <w:sdtEndPr>
                            <w:rPr>
                              <w:rStyle w:val="DefaultParagraphFont"/>
                              <w:rFonts w:eastAsia="Times New Roman" w:cs="Arial"/>
                              <w:color w:val="auto"/>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p>
                    </w:tc>
                  </w:tr>
                  <w:permEnd w:id="1780107711"/>
                  <w:permEnd w:id="730868822"/>
                  <w:permEnd w:id="67534516"/>
                  <w:permEnd w:id="2001404093"/>
                </w:tbl>
                <w:p w14:paraId="701849F3" w14:textId="77777777" w:rsidR="00AE55DF" w:rsidRPr="00FF2606" w:rsidRDefault="00AE55DF" w:rsidP="00BD3536">
                  <w:pPr>
                    <w:spacing w:after="0" w:line="240" w:lineRule="auto"/>
                    <w:rPr>
                      <w:rFonts w:cs="Arial"/>
                      <w:color w:val="1A202C"/>
                      <w:sz w:val="20"/>
                      <w:szCs w:val="20"/>
                    </w:rPr>
                  </w:pPr>
                </w:p>
              </w:tc>
              <w:tc>
                <w:tcPr>
                  <w:tcW w:w="1076" w:type="pct"/>
                  <w:vMerge/>
                  <w:shd w:val="clear" w:color="auto" w:fill="FFFFFF"/>
                  <w:tcMar>
                    <w:top w:w="0" w:type="dxa"/>
                    <w:left w:w="15" w:type="dxa"/>
                    <w:bottom w:w="0" w:type="dxa"/>
                    <w:right w:w="15" w:type="dxa"/>
                  </w:tcMar>
                  <w:vAlign w:val="center"/>
                </w:tcPr>
                <w:p w14:paraId="6ED9D69A" w14:textId="7AB3AB69" w:rsidR="00AE55DF" w:rsidRPr="00FF2606" w:rsidRDefault="00AE55DF" w:rsidP="00BD3536">
                  <w:pPr>
                    <w:spacing w:after="0" w:line="240" w:lineRule="auto"/>
                    <w:rPr>
                      <w:rFonts w:cs="Arial"/>
                      <w:color w:val="1A202C"/>
                      <w:sz w:val="20"/>
                      <w:szCs w:val="20"/>
                    </w:rPr>
                  </w:pPr>
                </w:p>
              </w:tc>
            </w:tr>
            <w:tr w:rsidR="00AE55DF" w:rsidRPr="00843D34" w14:paraId="02C0F007" w14:textId="77777777" w:rsidTr="00527468">
              <w:trPr>
                <w:trHeight w:val="437"/>
              </w:trPr>
              <w:tc>
                <w:tcPr>
                  <w:tcW w:w="3924" w:type="pct"/>
                  <w:shd w:val="clear" w:color="auto" w:fill="FFFFFF"/>
                  <w:tcMar>
                    <w:top w:w="0" w:type="dxa"/>
                    <w:left w:w="15" w:type="dxa"/>
                    <w:bottom w:w="0" w:type="dxa"/>
                    <w:right w:w="15" w:type="dxa"/>
                  </w:tcMar>
                  <w:vAlign w:val="center"/>
                  <w:hideMark/>
                </w:tcPr>
                <w:p w14:paraId="1B40EB35" w14:textId="1302F4A0" w:rsidR="00AE55DF" w:rsidRPr="00FF2606" w:rsidRDefault="00AE55DF" w:rsidP="00BD3536">
                  <w:pPr>
                    <w:spacing w:after="0" w:line="240" w:lineRule="auto"/>
                    <w:rPr>
                      <w:rFonts w:cs="Arial"/>
                      <w:color w:val="1A202C"/>
                      <w:sz w:val="20"/>
                      <w:szCs w:val="20"/>
                    </w:rPr>
                  </w:pPr>
                  <w:r w:rsidRPr="00FF2606">
                    <w:rPr>
                      <w:rFonts w:cs="Arial"/>
                      <w:color w:val="1A202C"/>
                      <w:sz w:val="20"/>
                      <w:szCs w:val="20"/>
                    </w:rPr>
                    <w:t>Other Tangible Benefits (C)</w:t>
                  </w:r>
                </w:p>
                <w:tbl>
                  <w:tblPr>
                    <w:tblStyle w:val="TableGrid"/>
                    <w:tblW w:w="6622" w:type="dxa"/>
                    <w:tblLook w:val="04A0" w:firstRow="1" w:lastRow="0" w:firstColumn="1" w:lastColumn="0" w:noHBand="0" w:noVBand="1"/>
                  </w:tblPr>
                  <w:tblGrid>
                    <w:gridCol w:w="1961"/>
                    <w:gridCol w:w="1418"/>
                    <w:gridCol w:w="1701"/>
                    <w:gridCol w:w="1542"/>
                  </w:tblGrid>
                  <w:tr w:rsidR="00AE55DF" w:rsidRPr="00FF2606" w14:paraId="2243C0C8" w14:textId="77777777" w:rsidTr="00551E9E">
                    <w:tc>
                      <w:tcPr>
                        <w:tcW w:w="1961" w:type="dxa"/>
                      </w:tcPr>
                      <w:p w14:paraId="1A9BE33C" w14:textId="77777777" w:rsidR="00AE55DF" w:rsidRPr="00FF2606" w:rsidRDefault="00AE55DF" w:rsidP="00BD3536">
                        <w:pPr>
                          <w:rPr>
                            <w:rFonts w:cs="Arial"/>
                            <w:color w:val="1A202C"/>
                            <w:sz w:val="20"/>
                            <w:szCs w:val="20"/>
                          </w:rPr>
                        </w:pPr>
                        <w:r w:rsidRPr="00FF2606">
                          <w:rPr>
                            <w:rFonts w:cs="Arial"/>
                            <w:color w:val="1A202C"/>
                            <w:sz w:val="20"/>
                            <w:szCs w:val="20"/>
                          </w:rPr>
                          <w:t>Description</w:t>
                        </w:r>
                      </w:p>
                    </w:tc>
                    <w:tc>
                      <w:tcPr>
                        <w:tcW w:w="1418" w:type="dxa"/>
                      </w:tcPr>
                      <w:p w14:paraId="6969420C" w14:textId="77777777" w:rsidR="00AE55DF" w:rsidRPr="00FF2606" w:rsidRDefault="00AE55DF" w:rsidP="00BD3536">
                        <w:pPr>
                          <w:rPr>
                            <w:rFonts w:eastAsia="Times New Roman" w:cs="Arial"/>
                            <w:sz w:val="20"/>
                            <w:szCs w:val="20"/>
                            <w:lang w:val="en-GB" w:eastAsia="en-GB"/>
                          </w:rPr>
                        </w:pPr>
                        <w:r w:rsidRPr="00FF2606">
                          <w:rPr>
                            <w:rFonts w:eastAsia="Times New Roman" w:cs="Arial"/>
                            <w:sz w:val="20"/>
                            <w:szCs w:val="20"/>
                            <w:lang w:val="en-GB" w:eastAsia="en-GB"/>
                          </w:rPr>
                          <w:t>Quantity</w:t>
                        </w:r>
                      </w:p>
                      <w:p w14:paraId="0617AA9E" w14:textId="59E11C03" w:rsidR="00AE55DF" w:rsidRPr="00FF2606" w:rsidRDefault="00AE55DF" w:rsidP="00BD3536">
                        <w:pPr>
                          <w:rPr>
                            <w:rFonts w:eastAsia="Times New Roman" w:cs="Arial"/>
                            <w:sz w:val="20"/>
                            <w:szCs w:val="20"/>
                            <w:lang w:val="en-GB" w:eastAsia="en-GB"/>
                          </w:rPr>
                        </w:pPr>
                        <w:r w:rsidRPr="00FF2606">
                          <w:rPr>
                            <w:rFonts w:eastAsia="Times New Roman" w:cs="Arial"/>
                            <w:sz w:val="20"/>
                            <w:szCs w:val="20"/>
                            <w:lang w:val="en-GB" w:eastAsia="en-GB"/>
                          </w:rPr>
                          <w:t>(per annual)</w:t>
                        </w:r>
                      </w:p>
                    </w:tc>
                    <w:tc>
                      <w:tcPr>
                        <w:tcW w:w="1701" w:type="dxa"/>
                      </w:tcPr>
                      <w:p w14:paraId="54F92439" w14:textId="77777777" w:rsidR="00AE55DF" w:rsidRPr="00FF2606" w:rsidRDefault="00AE55DF" w:rsidP="00BD3536">
                        <w:pPr>
                          <w:rPr>
                            <w:rFonts w:eastAsia="Times New Roman" w:cs="Arial"/>
                            <w:sz w:val="20"/>
                            <w:szCs w:val="20"/>
                            <w:lang w:val="en-GB" w:eastAsia="en-GB"/>
                          </w:rPr>
                        </w:pPr>
                        <w:r w:rsidRPr="00FF2606">
                          <w:rPr>
                            <w:rFonts w:eastAsia="Times New Roman" w:cs="Arial"/>
                            <w:sz w:val="20"/>
                            <w:szCs w:val="20"/>
                            <w:lang w:val="en-GB" w:eastAsia="en-GB"/>
                          </w:rPr>
                          <w:t>Assumptions</w:t>
                        </w:r>
                      </w:p>
                    </w:tc>
                    <w:tc>
                      <w:tcPr>
                        <w:tcW w:w="1542" w:type="dxa"/>
                      </w:tcPr>
                      <w:p w14:paraId="256F9509" w14:textId="77777777" w:rsidR="00AE55DF" w:rsidRPr="00FF2606" w:rsidRDefault="00AE55DF" w:rsidP="00BD3536">
                        <w:pPr>
                          <w:rPr>
                            <w:rFonts w:eastAsia="Times New Roman" w:cs="Arial"/>
                            <w:sz w:val="20"/>
                            <w:szCs w:val="20"/>
                            <w:lang w:val="en-GB" w:eastAsia="en-GB"/>
                          </w:rPr>
                        </w:pPr>
                        <w:r w:rsidRPr="00FF2606">
                          <w:rPr>
                            <w:rFonts w:eastAsia="Times New Roman" w:cs="Arial"/>
                            <w:sz w:val="20"/>
                            <w:szCs w:val="20"/>
                            <w:lang w:val="en-GB" w:eastAsia="en-GB"/>
                          </w:rPr>
                          <w:t>Earnings</w:t>
                        </w:r>
                      </w:p>
                      <w:p w14:paraId="74EF7AB7" w14:textId="13BBD474" w:rsidR="00AE55DF" w:rsidRPr="00FF2606" w:rsidRDefault="00AE55DF" w:rsidP="00BD3536">
                        <w:pPr>
                          <w:rPr>
                            <w:rFonts w:eastAsia="Times New Roman" w:cs="Arial"/>
                            <w:sz w:val="20"/>
                            <w:szCs w:val="20"/>
                            <w:lang w:val="en-GB" w:eastAsia="en-GB"/>
                          </w:rPr>
                        </w:pPr>
                        <w:r w:rsidRPr="00FF2606">
                          <w:rPr>
                            <w:rFonts w:eastAsia="Times New Roman" w:cs="Arial"/>
                            <w:sz w:val="20"/>
                            <w:szCs w:val="20"/>
                            <w:lang w:val="en-GB" w:eastAsia="en-GB"/>
                          </w:rPr>
                          <w:t>(per annual)</w:t>
                        </w:r>
                      </w:p>
                    </w:tc>
                  </w:tr>
                  <w:permStart w:id="475487271" w:edGrp="everyone" w:colFirst="0" w:colLast="0"/>
                  <w:permStart w:id="1204381804" w:edGrp="everyone" w:colFirst="1" w:colLast="1"/>
                  <w:permStart w:id="2022980050" w:edGrp="everyone" w:colFirst="2" w:colLast="2"/>
                  <w:permStart w:id="2073893238" w:edGrp="everyone" w:colFirst="3" w:colLast="3"/>
                  <w:tr w:rsidR="00AE55DF" w:rsidRPr="00FF2606" w14:paraId="5500FEFA" w14:textId="77777777" w:rsidTr="00551E9E">
                    <w:tc>
                      <w:tcPr>
                        <w:tcW w:w="1961" w:type="dxa"/>
                      </w:tcPr>
                      <w:p w14:paraId="1C478DB4" w14:textId="45196D0F" w:rsidR="00AE55DF" w:rsidRPr="00FF2606" w:rsidRDefault="00F34203" w:rsidP="00BD3536">
                        <w:pPr>
                          <w:rPr>
                            <w:rFonts w:cs="Arial"/>
                            <w:color w:val="1A202C"/>
                            <w:sz w:val="20"/>
                            <w:szCs w:val="20"/>
                          </w:rPr>
                        </w:pPr>
                        <w:sdt>
                          <w:sdtPr>
                            <w:rPr>
                              <w:rStyle w:val="Styleforproposalinputs"/>
                              <w:sz w:val="20"/>
                              <w:szCs w:val="20"/>
                            </w:rPr>
                            <w:id w:val="-11455524"/>
                            <w:placeholder>
                              <w:docPart w:val="EBDEE98960374B62AE86457B795E607B"/>
                            </w:placeholder>
                            <w:showingPlcHdr/>
                            <w:text/>
                          </w:sdtPr>
                          <w:sdtEndPr>
                            <w:rPr>
                              <w:rStyle w:val="DefaultParagraphFont"/>
                              <w:rFonts w:cs="Arial"/>
                              <w:color w:val="1A202C"/>
                            </w:rPr>
                          </w:sdtEndPr>
                          <w:sdtContent>
                            <w:r w:rsidR="00AE55DF" w:rsidRPr="00FF2606">
                              <w:rPr>
                                <w:rStyle w:val="PlaceholderText"/>
                                <w:rFonts w:cs="Arial"/>
                                <w:sz w:val="20"/>
                                <w:szCs w:val="20"/>
                              </w:rPr>
                              <w:t>Health benefits</w:t>
                            </w:r>
                          </w:sdtContent>
                        </w:sdt>
                      </w:p>
                      <w:p w14:paraId="0013EC17" w14:textId="4D679847" w:rsidR="00AE55DF" w:rsidRPr="00FF2606" w:rsidRDefault="00AE55DF" w:rsidP="00BD3536">
                        <w:pPr>
                          <w:rPr>
                            <w:rFonts w:cs="Arial"/>
                            <w:color w:val="1A202C"/>
                            <w:sz w:val="20"/>
                            <w:szCs w:val="20"/>
                          </w:rPr>
                        </w:pPr>
                      </w:p>
                    </w:tc>
                    <w:tc>
                      <w:tcPr>
                        <w:tcW w:w="1418" w:type="dxa"/>
                      </w:tcPr>
                      <w:p w14:paraId="1754DC97" w14:textId="15BB5B10" w:rsidR="00AE55DF" w:rsidRPr="00FF2606" w:rsidRDefault="00AE55DF" w:rsidP="00BD3536">
                        <w:pPr>
                          <w:rPr>
                            <w:rFonts w:eastAsia="Times New Roman" w:cs="Arial"/>
                            <w:sz w:val="20"/>
                            <w:szCs w:val="20"/>
                            <w:lang w:val="en-GB" w:eastAsia="en-GB"/>
                          </w:rPr>
                        </w:pPr>
                        <w:r w:rsidRPr="00FF2606">
                          <w:rPr>
                            <w:rFonts w:cs="Arial"/>
                            <w:color w:val="1A202C"/>
                            <w:sz w:val="20"/>
                            <w:szCs w:val="20"/>
                          </w:rPr>
                          <w:t>-</w:t>
                        </w:r>
                      </w:p>
                    </w:tc>
                    <w:tc>
                      <w:tcPr>
                        <w:tcW w:w="1701" w:type="dxa"/>
                      </w:tcPr>
                      <w:p w14:paraId="2D9F431B" w14:textId="0520C2B1" w:rsidR="00AE55DF" w:rsidRPr="00FF2606" w:rsidRDefault="00F34203" w:rsidP="00BD3536">
                        <w:pPr>
                          <w:rPr>
                            <w:rFonts w:cs="Arial"/>
                            <w:color w:val="1A202C"/>
                            <w:sz w:val="20"/>
                            <w:szCs w:val="20"/>
                          </w:rPr>
                        </w:pPr>
                        <w:sdt>
                          <w:sdtPr>
                            <w:rPr>
                              <w:rStyle w:val="Styleforproposalinputs"/>
                              <w:sz w:val="20"/>
                              <w:szCs w:val="20"/>
                            </w:rPr>
                            <w:alias w:val="Text Box"/>
                            <w:tag w:val="Text Box"/>
                            <w:id w:val="-1648900464"/>
                            <w:placeholder>
                              <w:docPart w:val="06B24EF88A504E5BA44E208696136021"/>
                            </w:placeholder>
                            <w:showingPlcHdr/>
                          </w:sdtPr>
                          <w:sdtEndPr>
                            <w:rPr>
                              <w:rStyle w:val="DefaultParagraphFont"/>
                              <w:rFonts w:cs="Arial"/>
                              <w:color w:val="auto"/>
                            </w:rPr>
                          </w:sdtEndPr>
                          <w:sdtContent>
                            <w:r w:rsidR="00AE55DF" w:rsidRPr="00FF2606">
                              <w:rPr>
                                <w:rStyle w:val="PlaceholderText"/>
                                <w:rFonts w:cs="Arial"/>
                                <w:sz w:val="20"/>
                                <w:szCs w:val="20"/>
                              </w:rPr>
                              <w:t>Click or tap here to enter text.</w:t>
                            </w:r>
                          </w:sdtContent>
                        </w:sdt>
                      </w:p>
                    </w:tc>
                    <w:tc>
                      <w:tcPr>
                        <w:tcW w:w="1542" w:type="dxa"/>
                      </w:tcPr>
                      <w:p w14:paraId="51DE376C" w14:textId="1508AC8B" w:rsidR="00AE55DF" w:rsidRPr="00FF2606" w:rsidRDefault="00AE55DF" w:rsidP="00BD3536">
                        <w:pPr>
                          <w:rPr>
                            <w:rFonts w:eastAsia="Times New Roman" w:cs="Arial"/>
                            <w:sz w:val="20"/>
                            <w:szCs w:val="20"/>
                            <w:lang w:val="en-GB" w:eastAsia="en-GB"/>
                          </w:rPr>
                        </w:pPr>
                        <w:r w:rsidRPr="00FF2606">
                          <w:rPr>
                            <w:rFonts w:eastAsia="Times New Roman" w:cs="Arial"/>
                            <w:sz w:val="20"/>
                            <w:szCs w:val="20"/>
                            <w:lang w:val="en-GB" w:eastAsia="en-GB"/>
                          </w:rPr>
                          <w:t>$</w:t>
                        </w:r>
                        <w:r w:rsidRPr="00FF2606">
                          <w:rPr>
                            <w:rStyle w:val="Styleforproposalinputs"/>
                            <w:sz w:val="20"/>
                            <w:szCs w:val="20"/>
                          </w:rPr>
                          <w:t xml:space="preserve"> </w:t>
                        </w:r>
                        <w:sdt>
                          <w:sdtPr>
                            <w:rPr>
                              <w:rStyle w:val="Styleforproposalinputs"/>
                              <w:sz w:val="20"/>
                              <w:szCs w:val="20"/>
                            </w:rPr>
                            <w:alias w:val="$"/>
                            <w:tag w:val="$"/>
                            <w:id w:val="-263536313"/>
                            <w:placeholder>
                              <w:docPart w:val="A6F4AF26E08E46B2B6EF128A722E3A6E"/>
                            </w:placeholder>
                            <w:showingPlcHdr/>
                            <w:text/>
                          </w:sdtPr>
                          <w:sdtEndPr>
                            <w:rPr>
                              <w:rStyle w:val="DefaultParagraphFont"/>
                              <w:rFonts w:eastAsia="Times New Roman" w:cs="Arial"/>
                              <w:color w:val="auto"/>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p>
                    </w:tc>
                  </w:tr>
                  <w:permStart w:id="520815242" w:edGrp="everyone" w:colFirst="0" w:colLast="0"/>
                  <w:permStart w:id="1882788554" w:edGrp="everyone" w:colFirst="1" w:colLast="1"/>
                  <w:permStart w:id="1848902218" w:edGrp="everyone" w:colFirst="2" w:colLast="2"/>
                  <w:permStart w:id="111745992" w:edGrp="everyone" w:colFirst="3" w:colLast="3"/>
                  <w:permEnd w:id="475487271"/>
                  <w:permEnd w:id="1204381804"/>
                  <w:permEnd w:id="2022980050"/>
                  <w:permEnd w:id="2073893238"/>
                  <w:tr w:rsidR="00AE55DF" w:rsidRPr="00FF2606" w14:paraId="2D8BAAD6" w14:textId="77777777" w:rsidTr="00551E9E">
                    <w:tc>
                      <w:tcPr>
                        <w:tcW w:w="1961" w:type="dxa"/>
                      </w:tcPr>
                      <w:p w14:paraId="47A330EF" w14:textId="512A2958" w:rsidR="00AE55DF" w:rsidRPr="00FF2606" w:rsidRDefault="00F34203" w:rsidP="00BD3536">
                        <w:pPr>
                          <w:rPr>
                            <w:rFonts w:cs="Arial"/>
                            <w:color w:val="1A202C"/>
                            <w:sz w:val="20"/>
                            <w:szCs w:val="20"/>
                          </w:rPr>
                        </w:pPr>
                        <w:sdt>
                          <w:sdtPr>
                            <w:rPr>
                              <w:rStyle w:val="Styleforproposalinputs"/>
                              <w:sz w:val="20"/>
                              <w:szCs w:val="20"/>
                            </w:rPr>
                            <w:id w:val="1484503947"/>
                            <w:placeholder>
                              <w:docPart w:val="2FCDBD8FFAA64C049AB34FC895BA1618"/>
                            </w:placeholder>
                            <w:showingPlcHdr/>
                            <w:text/>
                          </w:sdtPr>
                          <w:sdtEndPr>
                            <w:rPr>
                              <w:rStyle w:val="DefaultParagraphFont"/>
                              <w:rFonts w:cs="Arial"/>
                              <w:color w:val="1A202C"/>
                            </w:rPr>
                          </w:sdtEndPr>
                          <w:sdtContent>
                            <w:r w:rsidR="00AE55DF" w:rsidRPr="00FF2606">
                              <w:rPr>
                                <w:rStyle w:val="PlaceholderText"/>
                                <w:rFonts w:cs="Arial"/>
                                <w:sz w:val="20"/>
                                <w:szCs w:val="20"/>
                              </w:rPr>
                              <w:t>Others</w:t>
                            </w:r>
                          </w:sdtContent>
                        </w:sdt>
                      </w:p>
                      <w:p w14:paraId="5A9925E7" w14:textId="77777777" w:rsidR="00AE55DF" w:rsidRPr="00FF2606" w:rsidRDefault="00AE55DF" w:rsidP="00BD3536">
                        <w:pPr>
                          <w:rPr>
                            <w:rFonts w:cs="Arial"/>
                            <w:color w:val="1A202C"/>
                            <w:sz w:val="20"/>
                            <w:szCs w:val="20"/>
                          </w:rPr>
                        </w:pPr>
                      </w:p>
                    </w:tc>
                    <w:tc>
                      <w:tcPr>
                        <w:tcW w:w="1418" w:type="dxa"/>
                      </w:tcPr>
                      <w:p w14:paraId="404FEA08" w14:textId="20A5B2E5" w:rsidR="00AE55DF" w:rsidRPr="00FF2606" w:rsidRDefault="00AE55DF" w:rsidP="00BD3536">
                        <w:pPr>
                          <w:rPr>
                            <w:rFonts w:cs="Arial"/>
                            <w:color w:val="1A202C"/>
                            <w:sz w:val="20"/>
                            <w:szCs w:val="20"/>
                          </w:rPr>
                        </w:pPr>
                        <w:r w:rsidRPr="00FF2606">
                          <w:rPr>
                            <w:rFonts w:cs="Arial"/>
                            <w:color w:val="1A202C"/>
                            <w:sz w:val="20"/>
                            <w:szCs w:val="20"/>
                          </w:rPr>
                          <w:t>-</w:t>
                        </w:r>
                      </w:p>
                    </w:tc>
                    <w:tc>
                      <w:tcPr>
                        <w:tcW w:w="1701" w:type="dxa"/>
                      </w:tcPr>
                      <w:p w14:paraId="54D209F3" w14:textId="722102B8" w:rsidR="00AE55DF" w:rsidRPr="00FF2606" w:rsidRDefault="00F34203" w:rsidP="00BD3536">
                        <w:pPr>
                          <w:rPr>
                            <w:rFonts w:cs="Arial"/>
                            <w:color w:val="1A202C"/>
                            <w:sz w:val="20"/>
                            <w:szCs w:val="20"/>
                          </w:rPr>
                        </w:pPr>
                        <w:sdt>
                          <w:sdtPr>
                            <w:rPr>
                              <w:rStyle w:val="Styleforproposalinputs"/>
                              <w:sz w:val="20"/>
                              <w:szCs w:val="20"/>
                            </w:rPr>
                            <w:alias w:val="Text Box"/>
                            <w:tag w:val="Text Box"/>
                            <w:id w:val="-1085455341"/>
                            <w:placeholder>
                              <w:docPart w:val="9A692E93E19A4EF397A930A5EE620DED"/>
                            </w:placeholder>
                            <w:showingPlcHdr/>
                          </w:sdtPr>
                          <w:sdtEndPr>
                            <w:rPr>
                              <w:rStyle w:val="DefaultParagraphFont"/>
                              <w:rFonts w:cs="Arial"/>
                              <w:color w:val="auto"/>
                            </w:rPr>
                          </w:sdtEndPr>
                          <w:sdtContent>
                            <w:r w:rsidR="00AE55DF" w:rsidRPr="00FF2606">
                              <w:rPr>
                                <w:rStyle w:val="PlaceholderText"/>
                                <w:rFonts w:cs="Arial"/>
                                <w:sz w:val="20"/>
                                <w:szCs w:val="20"/>
                              </w:rPr>
                              <w:t>Click or tap here to enter text.</w:t>
                            </w:r>
                          </w:sdtContent>
                        </w:sdt>
                      </w:p>
                    </w:tc>
                    <w:tc>
                      <w:tcPr>
                        <w:tcW w:w="1542" w:type="dxa"/>
                      </w:tcPr>
                      <w:p w14:paraId="18D48F57" w14:textId="7C8B8386" w:rsidR="00AE55DF" w:rsidRPr="00FF2606" w:rsidRDefault="00AE55DF" w:rsidP="00BD3536">
                        <w:pPr>
                          <w:rPr>
                            <w:rFonts w:eastAsia="Times New Roman" w:cs="Arial"/>
                            <w:sz w:val="20"/>
                            <w:szCs w:val="20"/>
                            <w:lang w:val="en-GB" w:eastAsia="en-GB"/>
                          </w:rPr>
                        </w:pPr>
                        <w:r w:rsidRPr="00FF2606">
                          <w:rPr>
                            <w:rFonts w:eastAsia="Times New Roman" w:cs="Arial"/>
                            <w:sz w:val="20"/>
                            <w:szCs w:val="20"/>
                            <w:lang w:val="en-GB" w:eastAsia="en-GB"/>
                          </w:rPr>
                          <w:t>$</w:t>
                        </w:r>
                        <w:r w:rsidRPr="00FF2606">
                          <w:rPr>
                            <w:rStyle w:val="Styleforproposalinputs"/>
                            <w:sz w:val="20"/>
                            <w:szCs w:val="20"/>
                          </w:rPr>
                          <w:t xml:space="preserve"> </w:t>
                        </w:r>
                        <w:sdt>
                          <w:sdtPr>
                            <w:rPr>
                              <w:rStyle w:val="Styleforproposalinputs"/>
                              <w:sz w:val="20"/>
                              <w:szCs w:val="20"/>
                            </w:rPr>
                            <w:alias w:val="$"/>
                            <w:tag w:val="$"/>
                            <w:id w:val="639002843"/>
                            <w:placeholder>
                              <w:docPart w:val="39CD84788EDB4D75B338EDC77A601DC9"/>
                            </w:placeholder>
                            <w:showingPlcHdr/>
                            <w:text/>
                          </w:sdtPr>
                          <w:sdtEndPr>
                            <w:rPr>
                              <w:rStyle w:val="DefaultParagraphFont"/>
                              <w:rFonts w:eastAsia="Times New Roman" w:cs="Arial"/>
                              <w:color w:val="auto"/>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p>
                    </w:tc>
                  </w:tr>
                  <w:permEnd w:id="520815242"/>
                  <w:permEnd w:id="1882788554"/>
                  <w:permEnd w:id="1848902218"/>
                  <w:permEnd w:id="111745992"/>
                </w:tbl>
                <w:p w14:paraId="248C1ACF" w14:textId="4BA297BE" w:rsidR="00AE55DF" w:rsidRPr="00FF2606" w:rsidRDefault="00AE55DF" w:rsidP="00BD3536">
                  <w:pPr>
                    <w:spacing w:after="0" w:line="240" w:lineRule="auto"/>
                    <w:rPr>
                      <w:rFonts w:cs="Arial"/>
                      <w:color w:val="1A202C"/>
                      <w:sz w:val="20"/>
                      <w:szCs w:val="20"/>
                    </w:rPr>
                  </w:pPr>
                </w:p>
              </w:tc>
              <w:tc>
                <w:tcPr>
                  <w:tcW w:w="1076" w:type="pct"/>
                  <w:vMerge/>
                  <w:shd w:val="clear" w:color="auto" w:fill="FFFFFF"/>
                  <w:tcMar>
                    <w:top w:w="0" w:type="dxa"/>
                    <w:left w:w="15" w:type="dxa"/>
                    <w:bottom w:w="0" w:type="dxa"/>
                    <w:right w:w="15" w:type="dxa"/>
                  </w:tcMar>
                  <w:hideMark/>
                </w:tcPr>
                <w:p w14:paraId="2DED46C6" w14:textId="1386339F" w:rsidR="00AE55DF" w:rsidRPr="00FF2606" w:rsidRDefault="00AE55DF" w:rsidP="00BD3536">
                  <w:pPr>
                    <w:spacing w:after="0" w:line="240" w:lineRule="auto"/>
                    <w:rPr>
                      <w:rFonts w:cs="Arial"/>
                      <w:color w:val="1A202C"/>
                      <w:sz w:val="20"/>
                      <w:szCs w:val="20"/>
                    </w:rPr>
                  </w:pPr>
                </w:p>
              </w:tc>
            </w:tr>
            <w:tr w:rsidR="00AE55DF" w:rsidRPr="00843D34" w14:paraId="1780E322" w14:textId="77777777" w:rsidTr="00527468">
              <w:trPr>
                <w:trHeight w:val="174"/>
              </w:trPr>
              <w:tc>
                <w:tcPr>
                  <w:tcW w:w="3924" w:type="pct"/>
                  <w:shd w:val="clear" w:color="auto" w:fill="FFFFFF"/>
                  <w:tcMar>
                    <w:top w:w="0" w:type="dxa"/>
                    <w:left w:w="15" w:type="dxa"/>
                    <w:bottom w:w="0" w:type="dxa"/>
                    <w:right w:w="15" w:type="dxa"/>
                  </w:tcMar>
                  <w:vAlign w:val="center"/>
                  <w:hideMark/>
                </w:tcPr>
                <w:p w14:paraId="22126573" w14:textId="77777777" w:rsidR="00AE55DF" w:rsidRPr="00FF2606" w:rsidRDefault="00AE55DF" w:rsidP="00BD3536">
                  <w:pPr>
                    <w:spacing w:after="0" w:line="240" w:lineRule="auto"/>
                    <w:rPr>
                      <w:rFonts w:cs="Arial"/>
                      <w:color w:val="1A202C"/>
                      <w:sz w:val="20"/>
                      <w:szCs w:val="20"/>
                    </w:rPr>
                  </w:pPr>
                  <w:r w:rsidRPr="00FF2606">
                    <w:rPr>
                      <w:rFonts w:cs="Arial"/>
                      <w:color w:val="1A202C"/>
                      <w:sz w:val="20"/>
                      <w:szCs w:val="20"/>
                    </w:rPr>
                    <w:t>Return On Investment (ROI)</w:t>
                  </w:r>
                </w:p>
              </w:tc>
              <w:tc>
                <w:tcPr>
                  <w:tcW w:w="1076" w:type="pct"/>
                  <w:shd w:val="clear" w:color="auto" w:fill="FFFFFF"/>
                  <w:tcMar>
                    <w:top w:w="0" w:type="dxa"/>
                    <w:left w:w="15" w:type="dxa"/>
                    <w:bottom w:w="0" w:type="dxa"/>
                    <w:right w:w="15" w:type="dxa"/>
                  </w:tcMar>
                  <w:vAlign w:val="center"/>
                  <w:hideMark/>
                </w:tcPr>
                <w:p w14:paraId="36CAA74C" w14:textId="3E881D75" w:rsidR="00AE55DF" w:rsidRPr="00FF2606" w:rsidRDefault="00F34203" w:rsidP="00BD3536">
                  <w:pPr>
                    <w:spacing w:after="0" w:line="240" w:lineRule="auto"/>
                    <w:rPr>
                      <w:rFonts w:cs="Arial"/>
                      <w:color w:val="1A202C"/>
                      <w:sz w:val="20"/>
                      <w:szCs w:val="20"/>
                    </w:rPr>
                  </w:pPr>
                  <w:sdt>
                    <w:sdtPr>
                      <w:rPr>
                        <w:rStyle w:val="Styleforproposalinputs"/>
                        <w:sz w:val="20"/>
                        <w:szCs w:val="20"/>
                      </w:rPr>
                      <w:alias w:val="ROI"/>
                      <w:tag w:val="ROI"/>
                      <w:id w:val="1357782133"/>
                      <w:placeholder>
                        <w:docPart w:val="D3189877C9914B3282BDF8BE8C22EAE5"/>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listItem w:displayText="101" w:value="101"/>
                        <w:listItem w:displayText="102" w:value="102"/>
                        <w:listItem w:displayText="103" w:value="103"/>
                        <w:listItem w:displayText="104" w:value="104"/>
                        <w:listItem w:displayText="105" w:value="105"/>
                        <w:listItem w:displayText="106" w:value="106"/>
                        <w:listItem w:displayText="107" w:value="107"/>
                        <w:listItem w:displayText="108" w:value="108"/>
                        <w:listItem w:displayText="109" w:value="109"/>
                        <w:listItem w:displayText="110" w:value="110"/>
                        <w:listItem w:displayText="111" w:value="111"/>
                        <w:listItem w:displayText="112" w:value="112"/>
                        <w:listItem w:displayText="113" w:value="113"/>
                        <w:listItem w:displayText="114" w:value="114"/>
                        <w:listItem w:displayText="115" w:value="115"/>
                        <w:listItem w:displayText="116" w:value="116"/>
                        <w:listItem w:displayText="117" w:value="117"/>
                        <w:listItem w:displayText="118" w:value="118"/>
                        <w:listItem w:displayText="119" w:value="119"/>
                        <w:listItem w:displayText="120" w:value="120"/>
                        <w:listItem w:displayText="121" w:value="121"/>
                        <w:listItem w:displayText="122" w:value="122"/>
                        <w:listItem w:displayText="123" w:value="123"/>
                        <w:listItem w:displayText="124" w:value="124"/>
                        <w:listItem w:displayText="125" w:value="125"/>
                        <w:listItem w:displayText="126" w:value="126"/>
                        <w:listItem w:displayText="127" w:value="127"/>
                        <w:listItem w:displayText="128" w:value="128"/>
                        <w:listItem w:displayText="129" w:value="129"/>
                        <w:listItem w:displayText="130" w:value="130"/>
                        <w:listItem w:displayText="131" w:value="131"/>
                        <w:listItem w:displayText="132" w:value="132"/>
                        <w:listItem w:displayText="133" w:value="133"/>
                        <w:listItem w:displayText="134" w:value="134"/>
                        <w:listItem w:displayText="135" w:value="135"/>
                        <w:listItem w:displayText="136" w:value="136"/>
                        <w:listItem w:displayText="137" w:value="137"/>
                        <w:listItem w:displayText="138" w:value="138"/>
                        <w:listItem w:displayText="139" w:value="139"/>
                        <w:listItem w:displayText="140" w:value="140"/>
                        <w:listItem w:displayText="141" w:value="141"/>
                        <w:listItem w:displayText="142" w:value="142"/>
                        <w:listItem w:displayText="143" w:value="143"/>
                        <w:listItem w:displayText="144" w:value="144"/>
                        <w:listItem w:displayText="145" w:value="145"/>
                        <w:listItem w:displayText="146" w:value="146"/>
                        <w:listItem w:displayText="147" w:value="147"/>
                        <w:listItem w:displayText="148" w:value="148"/>
                        <w:listItem w:displayText="149" w:value="149"/>
                        <w:listItem w:displayText="150" w:value="150"/>
                        <w:listItem w:displayText="151" w:value="151"/>
                        <w:listItem w:displayText="152" w:value="152"/>
                        <w:listItem w:displayText="153" w:value="153"/>
                        <w:listItem w:displayText="154" w:value="154"/>
                        <w:listItem w:displayText="155" w:value="155"/>
                        <w:listItem w:displayText="156" w:value="156"/>
                        <w:listItem w:displayText="157" w:value="157"/>
                        <w:listItem w:displayText="158" w:value="158"/>
                        <w:listItem w:displayText="159" w:value="159"/>
                        <w:listItem w:displayText="160" w:value="160"/>
                        <w:listItem w:displayText="161" w:value="161"/>
                        <w:listItem w:displayText="162" w:value="162"/>
                        <w:listItem w:displayText="163" w:value="163"/>
                        <w:listItem w:displayText="164" w:value="164"/>
                        <w:listItem w:displayText="165" w:value="165"/>
                        <w:listItem w:displayText="166" w:value="166"/>
                        <w:listItem w:displayText="167" w:value="167"/>
                        <w:listItem w:displayText="168" w:value="168"/>
                        <w:listItem w:displayText="169" w:value="169"/>
                        <w:listItem w:displayText="170" w:value="170"/>
                        <w:listItem w:displayText="171" w:value="171"/>
                        <w:listItem w:displayText="172" w:value="172"/>
                        <w:listItem w:displayText="173" w:value="173"/>
                        <w:listItem w:displayText="174" w:value="174"/>
                        <w:listItem w:displayText="175" w:value="175"/>
                        <w:listItem w:displayText="176" w:value="176"/>
                        <w:listItem w:displayText="177" w:value="177"/>
                        <w:listItem w:displayText="178" w:value="178"/>
                        <w:listItem w:displayText="179" w:value="179"/>
                        <w:listItem w:displayText="180" w:value="180"/>
                        <w:listItem w:displayText="181" w:value="181"/>
                        <w:listItem w:displayText="182" w:value="182"/>
                        <w:listItem w:displayText="183" w:value="183"/>
                        <w:listItem w:displayText="184" w:value="184"/>
                        <w:listItem w:displayText="185" w:value="185"/>
                        <w:listItem w:displayText="186" w:value="186"/>
                        <w:listItem w:displayText="187" w:value="187"/>
                        <w:listItem w:displayText="188" w:value="188"/>
                        <w:listItem w:displayText="189" w:value="189"/>
                        <w:listItem w:displayText="190" w:value="190"/>
                        <w:listItem w:displayText="191" w:value="191"/>
                        <w:listItem w:displayText="192" w:value="192"/>
                        <w:listItem w:displayText="193" w:value="193"/>
                        <w:listItem w:displayText="194" w:value="194"/>
                        <w:listItem w:displayText="195" w:value="195"/>
                        <w:listItem w:displayText="196" w:value="196"/>
                        <w:listItem w:displayText="197" w:value="197"/>
                        <w:listItem w:displayText="198" w:value="198"/>
                        <w:listItem w:displayText="199" w:value="199"/>
                        <w:listItem w:displayText="200" w:value="200"/>
                        <w:listItem w:displayText="201" w:value="201"/>
                        <w:listItem w:displayText="202" w:value="202"/>
                        <w:listItem w:displayText="203" w:value="203"/>
                        <w:listItem w:displayText="204" w:value="204"/>
                        <w:listItem w:displayText="205" w:value="205"/>
                        <w:listItem w:displayText="206" w:value="206"/>
                        <w:listItem w:displayText="207" w:value="207"/>
                        <w:listItem w:displayText="208" w:value="208"/>
                        <w:listItem w:displayText="209" w:value="209"/>
                        <w:listItem w:displayText="210" w:value="210"/>
                        <w:listItem w:displayText="211" w:value="211"/>
                        <w:listItem w:displayText="212" w:value="212"/>
                        <w:listItem w:displayText="213" w:value="213"/>
                        <w:listItem w:displayText="214" w:value="214"/>
                        <w:listItem w:displayText="215" w:value="215"/>
                        <w:listItem w:displayText="216" w:value="216"/>
                        <w:listItem w:displayText="217" w:value="217"/>
                        <w:listItem w:displayText="218" w:value="218"/>
                        <w:listItem w:displayText="219" w:value="219"/>
                        <w:listItem w:displayText="220" w:value="220"/>
                        <w:listItem w:displayText="221" w:value="221"/>
                        <w:listItem w:displayText="222" w:value="222"/>
                        <w:listItem w:displayText="223" w:value="223"/>
                        <w:listItem w:displayText="224" w:value="224"/>
                        <w:listItem w:displayText="225" w:value="225"/>
                        <w:listItem w:displayText="226" w:value="226"/>
                        <w:listItem w:displayText="227" w:value="227"/>
                        <w:listItem w:displayText="228" w:value="228"/>
                        <w:listItem w:displayText="229" w:value="229"/>
                        <w:listItem w:displayText="230" w:value="230"/>
                        <w:listItem w:displayText="231" w:value="231"/>
                        <w:listItem w:displayText="232" w:value="232"/>
                        <w:listItem w:displayText="233" w:value="233"/>
                        <w:listItem w:displayText="234" w:value="234"/>
                        <w:listItem w:displayText="235" w:value="235"/>
                        <w:listItem w:displayText="236" w:value="236"/>
                        <w:listItem w:displayText="237" w:value="237"/>
                        <w:listItem w:displayText="238" w:value="238"/>
                        <w:listItem w:displayText="239" w:value="239"/>
                        <w:listItem w:displayText="240" w:value="240"/>
                        <w:listItem w:displayText="241" w:value="241"/>
                        <w:listItem w:displayText="242" w:value="242"/>
                        <w:listItem w:displayText="243" w:value="243"/>
                        <w:listItem w:displayText="244" w:value="244"/>
                        <w:listItem w:displayText="245" w:value="245"/>
                        <w:listItem w:displayText="246" w:value="246"/>
                        <w:listItem w:displayText="247" w:value="247"/>
                        <w:listItem w:displayText="248" w:value="248"/>
                        <w:listItem w:displayText="249" w:value="249"/>
                        <w:listItem w:displayText="250" w:value="250"/>
                        <w:listItem w:displayText="251" w:value="251"/>
                        <w:listItem w:displayText="252" w:value="252"/>
                        <w:listItem w:displayText="253" w:value="253"/>
                        <w:listItem w:displayText="254" w:value="254"/>
                        <w:listItem w:displayText="255" w:value="255"/>
                        <w:listItem w:displayText="256" w:value="256"/>
                        <w:listItem w:displayText="257" w:value="257"/>
                        <w:listItem w:displayText="258" w:value="258"/>
                        <w:listItem w:displayText="259" w:value="259"/>
                        <w:listItem w:displayText="260" w:value="260"/>
                        <w:listItem w:displayText="261" w:value="261"/>
                        <w:listItem w:displayText="262" w:value="262"/>
                        <w:listItem w:displayText="263" w:value="263"/>
                        <w:listItem w:displayText="264" w:value="264"/>
                        <w:listItem w:displayText="265" w:value="265"/>
                        <w:listItem w:displayText="266" w:value="266"/>
                        <w:listItem w:displayText="267" w:value="267"/>
                        <w:listItem w:displayText="268" w:value="268"/>
                        <w:listItem w:displayText="269" w:value="269"/>
                        <w:listItem w:displayText="270" w:value="270"/>
                        <w:listItem w:displayText="271" w:value="271"/>
                        <w:listItem w:displayText="272" w:value="272"/>
                        <w:listItem w:displayText="273" w:value="273"/>
                        <w:listItem w:displayText="274" w:value="274"/>
                        <w:listItem w:displayText="275" w:value="275"/>
                        <w:listItem w:displayText="276" w:value="276"/>
                        <w:listItem w:displayText="277" w:value="277"/>
                        <w:listItem w:displayText="278" w:value="278"/>
                        <w:listItem w:displayText="279" w:value="279"/>
                        <w:listItem w:displayText="280" w:value="280"/>
                        <w:listItem w:displayText="281" w:value="281"/>
                        <w:listItem w:displayText="282" w:value="282"/>
                        <w:listItem w:displayText="283" w:value="283"/>
                        <w:listItem w:displayText="284" w:value="284"/>
                        <w:listItem w:displayText="285" w:value="285"/>
                        <w:listItem w:displayText="286" w:value="286"/>
                        <w:listItem w:displayText="287" w:value="287"/>
                        <w:listItem w:displayText="288" w:value="288"/>
                        <w:listItem w:displayText="289" w:value="289"/>
                        <w:listItem w:displayText="290" w:value="290"/>
                        <w:listItem w:displayText="291" w:value="291"/>
                        <w:listItem w:displayText="292" w:value="292"/>
                        <w:listItem w:displayText="293" w:value="293"/>
                        <w:listItem w:displayText="294" w:value="294"/>
                        <w:listItem w:displayText="295" w:value="295"/>
                        <w:listItem w:displayText="296" w:value="296"/>
                        <w:listItem w:displayText="297" w:value="297"/>
                        <w:listItem w:displayText="298" w:value="298"/>
                        <w:listItem w:displayText="299" w:value="299"/>
                        <w:listItem w:displayText="300" w:value="300"/>
                        <w:listItem w:displayText="301" w:value="301"/>
                        <w:listItem w:displayText="302" w:value="302"/>
                        <w:listItem w:displayText="303" w:value="303"/>
                        <w:listItem w:displayText="304" w:value="304"/>
                        <w:listItem w:displayText="305" w:value="305"/>
                        <w:listItem w:displayText="306" w:value="306"/>
                        <w:listItem w:displayText="307" w:value="307"/>
                        <w:listItem w:displayText="308" w:value="308"/>
                        <w:listItem w:displayText="309" w:value="309"/>
                        <w:listItem w:displayText="310" w:value="310"/>
                        <w:listItem w:displayText="311" w:value="311"/>
                        <w:listItem w:displayText="312" w:value="312"/>
                        <w:listItem w:displayText="313" w:value="313"/>
                        <w:listItem w:displayText="314" w:value="314"/>
                        <w:listItem w:displayText="315" w:value="315"/>
                        <w:listItem w:displayText="316" w:value="316"/>
                        <w:listItem w:displayText="317" w:value="317"/>
                        <w:listItem w:displayText="318" w:value="318"/>
                        <w:listItem w:displayText="319" w:value="319"/>
                        <w:listItem w:displayText="320" w:value="320"/>
                        <w:listItem w:displayText="321" w:value="321"/>
                        <w:listItem w:displayText="322" w:value="322"/>
                        <w:listItem w:displayText="323" w:value="323"/>
                        <w:listItem w:displayText="324" w:value="324"/>
                        <w:listItem w:displayText="325" w:value="325"/>
                        <w:listItem w:displayText="326" w:value="326"/>
                        <w:listItem w:displayText="327" w:value="327"/>
                        <w:listItem w:displayText="328" w:value="328"/>
                        <w:listItem w:displayText="329" w:value="329"/>
                        <w:listItem w:displayText="330" w:value="330"/>
                        <w:listItem w:displayText="331" w:value="331"/>
                        <w:listItem w:displayText="332" w:value="332"/>
                        <w:listItem w:displayText="333" w:value="333"/>
                        <w:listItem w:displayText="334" w:value="334"/>
                        <w:listItem w:displayText="335" w:value="335"/>
                        <w:listItem w:displayText="336" w:value="336"/>
                        <w:listItem w:displayText="337" w:value="337"/>
                        <w:listItem w:displayText="338" w:value="338"/>
                        <w:listItem w:displayText="339" w:value="339"/>
                        <w:listItem w:displayText="340" w:value="340"/>
                        <w:listItem w:displayText="341" w:value="341"/>
                        <w:listItem w:displayText="342" w:value="342"/>
                        <w:listItem w:displayText="343" w:value="343"/>
                        <w:listItem w:displayText="344" w:value="344"/>
                        <w:listItem w:displayText="345" w:value="345"/>
                        <w:listItem w:displayText="346" w:value="346"/>
                        <w:listItem w:displayText="347" w:value="347"/>
                        <w:listItem w:displayText="348" w:value="348"/>
                        <w:listItem w:displayText="349" w:value="349"/>
                        <w:listItem w:displayText="350" w:value="350"/>
                        <w:listItem w:displayText="351" w:value="351"/>
                        <w:listItem w:displayText="352" w:value="352"/>
                        <w:listItem w:displayText="353" w:value="353"/>
                        <w:listItem w:displayText="354" w:value="354"/>
                        <w:listItem w:displayText="355" w:value="355"/>
                        <w:listItem w:displayText="356" w:value="356"/>
                        <w:listItem w:displayText="357" w:value="357"/>
                        <w:listItem w:displayText="358" w:value="358"/>
                        <w:listItem w:displayText="359" w:value="359"/>
                        <w:listItem w:displayText="360" w:value="360"/>
                        <w:listItem w:displayText="361" w:value="361"/>
                        <w:listItem w:displayText="362" w:value="362"/>
                        <w:listItem w:displayText="363" w:value="363"/>
                        <w:listItem w:displayText="364" w:value="364"/>
                        <w:listItem w:displayText="365" w:value="365"/>
                        <w:listItem w:displayText="366" w:value="366"/>
                        <w:listItem w:displayText="367" w:value="367"/>
                        <w:listItem w:displayText="368" w:value="368"/>
                        <w:listItem w:displayText="369" w:value="369"/>
                        <w:listItem w:displayText="370" w:value="370"/>
                        <w:listItem w:displayText="371" w:value="371"/>
                        <w:listItem w:displayText="372" w:value="372"/>
                        <w:listItem w:displayText="373" w:value="373"/>
                        <w:listItem w:displayText="374" w:value="374"/>
                        <w:listItem w:displayText="375" w:value="375"/>
                        <w:listItem w:displayText="376" w:value="376"/>
                        <w:listItem w:displayText="377" w:value="377"/>
                        <w:listItem w:displayText="378" w:value="378"/>
                        <w:listItem w:displayText="379" w:value="379"/>
                        <w:listItem w:displayText="380" w:value="380"/>
                        <w:listItem w:displayText="381" w:value="381"/>
                        <w:listItem w:displayText="382" w:value="382"/>
                        <w:listItem w:displayText="383" w:value="383"/>
                        <w:listItem w:displayText="384" w:value="384"/>
                        <w:listItem w:displayText="385" w:value="385"/>
                        <w:listItem w:displayText="386" w:value="386"/>
                        <w:listItem w:displayText="387" w:value="387"/>
                        <w:listItem w:displayText="388" w:value="388"/>
                        <w:listItem w:displayText="389" w:value="389"/>
                        <w:listItem w:displayText="390" w:value="390"/>
                        <w:listItem w:displayText="391" w:value="391"/>
                        <w:listItem w:displayText="392" w:value="392"/>
                        <w:listItem w:displayText="393" w:value="393"/>
                        <w:listItem w:displayText="394" w:value="394"/>
                        <w:listItem w:displayText="395" w:value="395"/>
                        <w:listItem w:displayText="396" w:value="396"/>
                        <w:listItem w:displayText="397" w:value="397"/>
                        <w:listItem w:displayText="398" w:value="398"/>
                        <w:listItem w:displayText="399" w:value="399"/>
                        <w:listItem w:displayText="400" w:value="400"/>
                        <w:listItem w:displayText="401" w:value="401"/>
                        <w:listItem w:displayText="402" w:value="402"/>
                        <w:listItem w:displayText="403" w:value="403"/>
                        <w:listItem w:displayText="404" w:value="404"/>
                        <w:listItem w:displayText="405" w:value="405"/>
                        <w:listItem w:displayText="406" w:value="406"/>
                        <w:listItem w:displayText="407" w:value="407"/>
                        <w:listItem w:displayText="408" w:value="408"/>
                        <w:listItem w:displayText="409" w:value="409"/>
                        <w:listItem w:displayText="410" w:value="410"/>
                        <w:listItem w:displayText="411" w:value="411"/>
                        <w:listItem w:displayText="412" w:value="412"/>
                        <w:listItem w:displayText="413" w:value="413"/>
                        <w:listItem w:displayText="414" w:value="414"/>
                        <w:listItem w:displayText="415" w:value="415"/>
                        <w:listItem w:displayText="416" w:value="416"/>
                        <w:listItem w:displayText="417" w:value="417"/>
                        <w:listItem w:displayText="418" w:value="418"/>
                        <w:listItem w:displayText="419" w:value="419"/>
                        <w:listItem w:displayText="420" w:value="420"/>
                        <w:listItem w:displayText="421" w:value="421"/>
                        <w:listItem w:displayText="422" w:value="422"/>
                        <w:listItem w:displayText="423" w:value="423"/>
                        <w:listItem w:displayText="424" w:value="424"/>
                        <w:listItem w:displayText="425" w:value="425"/>
                        <w:listItem w:displayText="426" w:value="426"/>
                        <w:listItem w:displayText="427" w:value="427"/>
                        <w:listItem w:displayText="428" w:value="428"/>
                        <w:listItem w:displayText="429" w:value="429"/>
                        <w:listItem w:displayText="430" w:value="430"/>
                        <w:listItem w:displayText="431" w:value="431"/>
                        <w:listItem w:displayText="432" w:value="432"/>
                        <w:listItem w:displayText="433" w:value="433"/>
                        <w:listItem w:displayText="434" w:value="434"/>
                        <w:listItem w:displayText="435" w:value="435"/>
                        <w:listItem w:displayText="436" w:value="436"/>
                        <w:listItem w:displayText="437" w:value="437"/>
                        <w:listItem w:displayText="438" w:value="438"/>
                        <w:listItem w:displayText="439" w:value="439"/>
                        <w:listItem w:displayText="440" w:value="440"/>
                        <w:listItem w:displayText="441" w:value="441"/>
                        <w:listItem w:displayText="442" w:value="442"/>
                        <w:listItem w:displayText="443" w:value="443"/>
                        <w:listItem w:displayText="444" w:value="444"/>
                        <w:listItem w:displayText="445" w:value="445"/>
                        <w:listItem w:displayText="446" w:value="446"/>
                        <w:listItem w:displayText="447" w:value="447"/>
                        <w:listItem w:displayText="448" w:value="448"/>
                        <w:listItem w:displayText="449" w:value="449"/>
                        <w:listItem w:displayText="450" w:value="450"/>
                        <w:listItem w:displayText="451" w:value="451"/>
                        <w:listItem w:displayText="452" w:value="452"/>
                        <w:listItem w:displayText="453" w:value="453"/>
                        <w:listItem w:displayText="454" w:value="454"/>
                        <w:listItem w:displayText="455" w:value="455"/>
                        <w:listItem w:displayText="456" w:value="456"/>
                        <w:listItem w:displayText="457" w:value="457"/>
                        <w:listItem w:displayText="458" w:value="458"/>
                        <w:listItem w:displayText="459" w:value="459"/>
                        <w:listItem w:displayText="460" w:value="460"/>
                        <w:listItem w:displayText="461" w:value="461"/>
                        <w:listItem w:displayText="462" w:value="462"/>
                        <w:listItem w:displayText="463" w:value="463"/>
                        <w:listItem w:displayText="464" w:value="464"/>
                        <w:listItem w:displayText="465" w:value="465"/>
                        <w:listItem w:displayText="466" w:value="466"/>
                        <w:listItem w:displayText="467" w:value="467"/>
                        <w:listItem w:displayText="468" w:value="468"/>
                        <w:listItem w:displayText="469" w:value="469"/>
                        <w:listItem w:displayText="470" w:value="470"/>
                        <w:listItem w:displayText="471" w:value="471"/>
                        <w:listItem w:displayText="472" w:value="472"/>
                        <w:listItem w:displayText="473" w:value="473"/>
                        <w:listItem w:displayText="474" w:value="474"/>
                        <w:listItem w:displayText="475" w:value="475"/>
                        <w:listItem w:displayText="476" w:value="476"/>
                        <w:listItem w:displayText="477" w:value="477"/>
                        <w:listItem w:displayText="478" w:value="478"/>
                        <w:listItem w:displayText="479" w:value="479"/>
                        <w:listItem w:displayText="480" w:value="480"/>
                        <w:listItem w:displayText="481" w:value="481"/>
                        <w:listItem w:displayText="482" w:value="482"/>
                        <w:listItem w:displayText="483" w:value="483"/>
                        <w:listItem w:displayText="484" w:value="484"/>
                        <w:listItem w:displayText="485" w:value="485"/>
                        <w:listItem w:displayText="486" w:value="486"/>
                        <w:listItem w:displayText="487" w:value="487"/>
                        <w:listItem w:displayText="488" w:value="488"/>
                        <w:listItem w:displayText="489" w:value="489"/>
                        <w:listItem w:displayText="490" w:value="490"/>
                        <w:listItem w:displayText="491" w:value="491"/>
                        <w:listItem w:displayText="492" w:value="492"/>
                        <w:listItem w:displayText="493" w:value="493"/>
                        <w:listItem w:displayText="494" w:value="494"/>
                        <w:listItem w:displayText="495" w:value="495"/>
                        <w:listItem w:displayText="496" w:value="496"/>
                        <w:listItem w:displayText="497" w:value="497"/>
                        <w:listItem w:displayText="498" w:value="498"/>
                        <w:listItem w:displayText="499" w:value="499"/>
                        <w:listItem w:displayText="500" w:value="500"/>
                        <w:listItem w:displayText="501" w:value="501"/>
                        <w:listItem w:displayText="502" w:value="502"/>
                        <w:listItem w:displayText="503" w:value="503"/>
                        <w:listItem w:displayText="504" w:value="504"/>
                        <w:listItem w:displayText="505" w:value="505"/>
                        <w:listItem w:displayText="506" w:value="506"/>
                        <w:listItem w:displayText="507" w:value="507"/>
                        <w:listItem w:displayText="508" w:value="508"/>
                        <w:listItem w:displayText="509" w:value="509"/>
                        <w:listItem w:displayText="510" w:value="510"/>
                        <w:listItem w:displayText="511" w:value="511"/>
                        <w:listItem w:displayText="512" w:value="512"/>
                        <w:listItem w:displayText="513" w:value="513"/>
                        <w:listItem w:displayText="514" w:value="514"/>
                        <w:listItem w:displayText="515" w:value="515"/>
                        <w:listItem w:displayText="516" w:value="516"/>
                        <w:listItem w:displayText="517" w:value="517"/>
                        <w:listItem w:displayText="518" w:value="518"/>
                        <w:listItem w:displayText="519" w:value="519"/>
                        <w:listItem w:displayText="520" w:value="520"/>
                        <w:listItem w:displayText="521" w:value="521"/>
                        <w:listItem w:displayText="522" w:value="522"/>
                        <w:listItem w:displayText="523" w:value="523"/>
                        <w:listItem w:displayText="524" w:value="524"/>
                        <w:listItem w:displayText="525" w:value="525"/>
                        <w:listItem w:displayText="526" w:value="526"/>
                        <w:listItem w:displayText="527" w:value="527"/>
                        <w:listItem w:displayText="528" w:value="528"/>
                        <w:listItem w:displayText="529" w:value="529"/>
                        <w:listItem w:displayText="530" w:value="530"/>
                        <w:listItem w:displayText="531" w:value="531"/>
                        <w:listItem w:displayText="532" w:value="532"/>
                        <w:listItem w:displayText="533" w:value="533"/>
                        <w:listItem w:displayText="534" w:value="534"/>
                        <w:listItem w:displayText="535" w:value="535"/>
                        <w:listItem w:displayText="536" w:value="536"/>
                        <w:listItem w:displayText="537" w:value="537"/>
                        <w:listItem w:displayText="538" w:value="538"/>
                        <w:listItem w:displayText="539" w:value="539"/>
                        <w:listItem w:displayText="540" w:value="540"/>
                        <w:listItem w:displayText="541" w:value="541"/>
                        <w:listItem w:displayText="542" w:value="542"/>
                        <w:listItem w:displayText="543" w:value="543"/>
                        <w:listItem w:displayText="544" w:value="544"/>
                        <w:listItem w:displayText="545" w:value="545"/>
                        <w:listItem w:displayText="546" w:value="546"/>
                        <w:listItem w:displayText="547" w:value="547"/>
                        <w:listItem w:displayText="548" w:value="548"/>
                        <w:listItem w:displayText="549" w:value="549"/>
                        <w:listItem w:displayText="550" w:value="550"/>
                        <w:listItem w:displayText="551" w:value="551"/>
                        <w:listItem w:displayText="552" w:value="552"/>
                        <w:listItem w:displayText="553" w:value="553"/>
                        <w:listItem w:displayText="554" w:value="554"/>
                        <w:listItem w:displayText="555" w:value="555"/>
                        <w:listItem w:displayText="556" w:value="556"/>
                        <w:listItem w:displayText="557" w:value="557"/>
                        <w:listItem w:displayText="558" w:value="558"/>
                        <w:listItem w:displayText="559" w:value="559"/>
                        <w:listItem w:displayText="560" w:value="560"/>
                        <w:listItem w:displayText="561" w:value="561"/>
                        <w:listItem w:displayText="562" w:value="562"/>
                        <w:listItem w:displayText="563" w:value="563"/>
                        <w:listItem w:displayText="564" w:value="564"/>
                        <w:listItem w:displayText="565" w:value="565"/>
                        <w:listItem w:displayText="566" w:value="566"/>
                        <w:listItem w:displayText="567" w:value="567"/>
                        <w:listItem w:displayText="568" w:value="568"/>
                        <w:listItem w:displayText="569" w:value="569"/>
                        <w:listItem w:displayText="570" w:value="570"/>
                        <w:listItem w:displayText="571" w:value="571"/>
                        <w:listItem w:displayText="572" w:value="572"/>
                        <w:listItem w:displayText="573" w:value="573"/>
                        <w:listItem w:displayText="574" w:value="574"/>
                        <w:listItem w:displayText="575" w:value="575"/>
                        <w:listItem w:displayText="576" w:value="576"/>
                        <w:listItem w:displayText="577" w:value="577"/>
                        <w:listItem w:displayText="578" w:value="578"/>
                        <w:listItem w:displayText="579" w:value="579"/>
                        <w:listItem w:displayText="580" w:value="580"/>
                        <w:listItem w:displayText="581" w:value="581"/>
                        <w:listItem w:displayText="582" w:value="582"/>
                        <w:listItem w:displayText="583" w:value="583"/>
                        <w:listItem w:displayText="584" w:value="584"/>
                        <w:listItem w:displayText="585" w:value="585"/>
                        <w:listItem w:displayText="586" w:value="586"/>
                        <w:listItem w:displayText="587" w:value="587"/>
                        <w:listItem w:displayText="588" w:value="588"/>
                        <w:listItem w:displayText="589" w:value="589"/>
                        <w:listItem w:displayText="590" w:value="590"/>
                        <w:listItem w:displayText="591" w:value="591"/>
                        <w:listItem w:displayText="592" w:value="592"/>
                        <w:listItem w:displayText="593" w:value="593"/>
                        <w:listItem w:displayText="594" w:value="594"/>
                        <w:listItem w:displayText="595" w:value="595"/>
                        <w:listItem w:displayText="596" w:value="596"/>
                        <w:listItem w:displayText="597" w:value="597"/>
                        <w:listItem w:displayText="598" w:value="598"/>
                        <w:listItem w:displayText="599" w:value="599"/>
                        <w:listItem w:displayText="600" w:value="600"/>
                        <w:listItem w:displayText="601" w:value="601"/>
                        <w:listItem w:displayText="602" w:value="602"/>
                        <w:listItem w:displayText="603" w:value="603"/>
                        <w:listItem w:displayText="604" w:value="604"/>
                        <w:listItem w:displayText="605" w:value="605"/>
                        <w:listItem w:displayText="606" w:value="606"/>
                        <w:listItem w:displayText="607" w:value="607"/>
                        <w:listItem w:displayText="608" w:value="608"/>
                        <w:listItem w:displayText="609" w:value="609"/>
                        <w:listItem w:displayText="610" w:value="610"/>
                        <w:listItem w:displayText="611" w:value="611"/>
                        <w:listItem w:displayText="612" w:value="612"/>
                        <w:listItem w:displayText="613" w:value="613"/>
                        <w:listItem w:displayText="614" w:value="614"/>
                        <w:listItem w:displayText="615" w:value="615"/>
                        <w:listItem w:displayText="616" w:value="616"/>
                        <w:listItem w:displayText="617" w:value="617"/>
                        <w:listItem w:displayText="618" w:value="618"/>
                        <w:listItem w:displayText="619" w:value="619"/>
                        <w:listItem w:displayText="620" w:value="620"/>
                        <w:listItem w:displayText="621" w:value="621"/>
                        <w:listItem w:displayText="622" w:value="622"/>
                        <w:listItem w:displayText="623" w:value="623"/>
                        <w:listItem w:displayText="624" w:value="624"/>
                        <w:listItem w:displayText="625" w:value="625"/>
                        <w:listItem w:displayText="626" w:value="626"/>
                        <w:listItem w:displayText="627" w:value="627"/>
                        <w:listItem w:displayText="628" w:value="628"/>
                        <w:listItem w:displayText="629" w:value="629"/>
                        <w:listItem w:displayText="630" w:value="630"/>
                        <w:listItem w:displayText="631" w:value="631"/>
                        <w:listItem w:displayText="632" w:value="632"/>
                        <w:listItem w:displayText="633" w:value="633"/>
                        <w:listItem w:displayText="634" w:value="634"/>
                        <w:listItem w:displayText="635" w:value="635"/>
                        <w:listItem w:displayText="636" w:value="636"/>
                        <w:listItem w:displayText="637" w:value="637"/>
                        <w:listItem w:displayText="638" w:value="638"/>
                        <w:listItem w:displayText="639" w:value="639"/>
                        <w:listItem w:displayText="640" w:value="640"/>
                        <w:listItem w:displayText="641" w:value="641"/>
                        <w:listItem w:displayText="642" w:value="642"/>
                        <w:listItem w:displayText="643" w:value="643"/>
                        <w:listItem w:displayText="644" w:value="644"/>
                        <w:listItem w:displayText="645" w:value="645"/>
                        <w:listItem w:displayText="646" w:value="646"/>
                        <w:listItem w:displayText="647" w:value="647"/>
                        <w:listItem w:displayText="648" w:value="648"/>
                        <w:listItem w:displayText="649" w:value="649"/>
                        <w:listItem w:displayText="650" w:value="650"/>
                        <w:listItem w:displayText="651" w:value="651"/>
                        <w:listItem w:displayText="652" w:value="652"/>
                        <w:listItem w:displayText="653" w:value="653"/>
                        <w:listItem w:displayText="654" w:value="654"/>
                        <w:listItem w:displayText="655" w:value="655"/>
                        <w:listItem w:displayText="656" w:value="656"/>
                        <w:listItem w:displayText="657" w:value="657"/>
                        <w:listItem w:displayText="658" w:value="658"/>
                        <w:listItem w:displayText="659" w:value="659"/>
                        <w:listItem w:displayText="660" w:value="660"/>
                        <w:listItem w:displayText="661" w:value="661"/>
                        <w:listItem w:displayText="662" w:value="662"/>
                        <w:listItem w:displayText="663" w:value="663"/>
                        <w:listItem w:displayText="664" w:value="664"/>
                        <w:listItem w:displayText="665" w:value="665"/>
                        <w:listItem w:displayText="666" w:value="666"/>
                        <w:listItem w:displayText="667" w:value="667"/>
                        <w:listItem w:displayText="668" w:value="668"/>
                        <w:listItem w:displayText="669" w:value="669"/>
                        <w:listItem w:displayText="670" w:value="670"/>
                        <w:listItem w:displayText="671" w:value="671"/>
                        <w:listItem w:displayText="672" w:value="672"/>
                        <w:listItem w:displayText="673" w:value="673"/>
                        <w:listItem w:displayText="674" w:value="674"/>
                        <w:listItem w:displayText="675" w:value="675"/>
                        <w:listItem w:displayText="676" w:value="676"/>
                        <w:listItem w:displayText="677" w:value="677"/>
                        <w:listItem w:displayText="678" w:value="678"/>
                        <w:listItem w:displayText="679" w:value="679"/>
                        <w:listItem w:displayText="680" w:value="680"/>
                        <w:listItem w:displayText="681" w:value="681"/>
                        <w:listItem w:displayText="682" w:value="682"/>
                        <w:listItem w:displayText="683" w:value="683"/>
                        <w:listItem w:displayText="684" w:value="684"/>
                        <w:listItem w:displayText="685" w:value="685"/>
                        <w:listItem w:displayText="686" w:value="686"/>
                        <w:listItem w:displayText="687" w:value="687"/>
                        <w:listItem w:displayText="688" w:value="688"/>
                        <w:listItem w:displayText="689" w:value="689"/>
                        <w:listItem w:displayText="690" w:value="690"/>
                        <w:listItem w:displayText="691" w:value="691"/>
                        <w:listItem w:displayText="692" w:value="692"/>
                        <w:listItem w:displayText="693" w:value="693"/>
                        <w:listItem w:displayText="694" w:value="694"/>
                        <w:listItem w:displayText="695" w:value="695"/>
                        <w:listItem w:displayText="696" w:value="696"/>
                        <w:listItem w:displayText="697" w:value="697"/>
                        <w:listItem w:displayText="698" w:value="698"/>
                        <w:listItem w:displayText="699" w:value="699"/>
                        <w:listItem w:displayText="700" w:value="700"/>
                        <w:listItem w:displayText="701" w:value="701"/>
                        <w:listItem w:displayText="702" w:value="702"/>
                        <w:listItem w:displayText="703" w:value="703"/>
                        <w:listItem w:displayText="704" w:value="704"/>
                        <w:listItem w:displayText="705" w:value="705"/>
                        <w:listItem w:displayText="706" w:value="706"/>
                        <w:listItem w:displayText="707" w:value="707"/>
                        <w:listItem w:displayText="708" w:value="708"/>
                        <w:listItem w:displayText="709" w:value="709"/>
                        <w:listItem w:displayText="710" w:value="710"/>
                        <w:listItem w:displayText="711" w:value="711"/>
                        <w:listItem w:displayText="712" w:value="712"/>
                        <w:listItem w:displayText="713" w:value="713"/>
                        <w:listItem w:displayText="714" w:value="714"/>
                        <w:listItem w:displayText="715" w:value="715"/>
                        <w:listItem w:displayText="716" w:value="716"/>
                        <w:listItem w:displayText="717" w:value="717"/>
                        <w:listItem w:displayText="718" w:value="718"/>
                        <w:listItem w:displayText="719" w:value="719"/>
                        <w:listItem w:displayText="720" w:value="720"/>
                        <w:listItem w:displayText="721" w:value="721"/>
                        <w:listItem w:displayText="722" w:value="722"/>
                        <w:listItem w:displayText="723" w:value="723"/>
                        <w:listItem w:displayText="724" w:value="724"/>
                        <w:listItem w:displayText="725" w:value="725"/>
                        <w:listItem w:displayText="726" w:value="726"/>
                        <w:listItem w:displayText="727" w:value="727"/>
                        <w:listItem w:displayText="728" w:value="728"/>
                        <w:listItem w:displayText="729" w:value="729"/>
                        <w:listItem w:displayText="730" w:value="730"/>
                        <w:listItem w:displayText="731" w:value="731"/>
                        <w:listItem w:displayText="732" w:value="732"/>
                        <w:listItem w:displayText="733" w:value="733"/>
                        <w:listItem w:displayText="734" w:value="734"/>
                        <w:listItem w:displayText="735" w:value="735"/>
                        <w:listItem w:displayText="736" w:value="736"/>
                        <w:listItem w:displayText="737" w:value="737"/>
                        <w:listItem w:displayText="738" w:value="738"/>
                        <w:listItem w:displayText="739" w:value="739"/>
                        <w:listItem w:displayText="740" w:value="740"/>
                        <w:listItem w:displayText="741" w:value="741"/>
                        <w:listItem w:displayText="742" w:value="742"/>
                        <w:listItem w:displayText="743" w:value="743"/>
                        <w:listItem w:displayText="744" w:value="744"/>
                        <w:listItem w:displayText="745" w:value="745"/>
                        <w:listItem w:displayText="746" w:value="746"/>
                        <w:listItem w:displayText="747" w:value="747"/>
                        <w:listItem w:displayText="748" w:value="748"/>
                        <w:listItem w:displayText="749" w:value="749"/>
                        <w:listItem w:displayText="750" w:value="750"/>
                        <w:listItem w:displayText="751" w:value="751"/>
                        <w:listItem w:displayText="752" w:value="752"/>
                        <w:listItem w:displayText="753" w:value="753"/>
                        <w:listItem w:displayText="754" w:value="754"/>
                        <w:listItem w:displayText="755" w:value="755"/>
                        <w:listItem w:displayText="756" w:value="756"/>
                        <w:listItem w:displayText="757" w:value="757"/>
                        <w:listItem w:displayText="758" w:value="758"/>
                        <w:listItem w:displayText="759" w:value="759"/>
                        <w:listItem w:displayText="760" w:value="760"/>
                        <w:listItem w:displayText="761" w:value="761"/>
                        <w:listItem w:displayText="762" w:value="762"/>
                        <w:listItem w:displayText="763" w:value="763"/>
                        <w:listItem w:displayText="764" w:value="764"/>
                        <w:listItem w:displayText="765" w:value="765"/>
                        <w:listItem w:displayText="766" w:value="766"/>
                        <w:listItem w:displayText="767" w:value="767"/>
                        <w:listItem w:displayText="768" w:value="768"/>
                        <w:listItem w:displayText="769" w:value="769"/>
                        <w:listItem w:displayText="770" w:value="770"/>
                        <w:listItem w:displayText="771" w:value="771"/>
                        <w:listItem w:displayText="772" w:value="772"/>
                        <w:listItem w:displayText="773" w:value="773"/>
                        <w:listItem w:displayText="774" w:value="774"/>
                        <w:listItem w:displayText="775" w:value="775"/>
                        <w:listItem w:displayText="776" w:value="776"/>
                        <w:listItem w:displayText="777" w:value="777"/>
                        <w:listItem w:displayText="778" w:value="778"/>
                        <w:listItem w:displayText="779" w:value="779"/>
                        <w:listItem w:displayText="780" w:value="780"/>
                        <w:listItem w:displayText="781" w:value="781"/>
                        <w:listItem w:displayText="782" w:value="782"/>
                        <w:listItem w:displayText="783" w:value="783"/>
                        <w:listItem w:displayText="784" w:value="784"/>
                        <w:listItem w:displayText="785" w:value="785"/>
                        <w:listItem w:displayText="786" w:value="786"/>
                        <w:listItem w:displayText="787" w:value="787"/>
                        <w:listItem w:displayText="788" w:value="788"/>
                        <w:listItem w:displayText="789" w:value="789"/>
                        <w:listItem w:displayText="790" w:value="790"/>
                        <w:listItem w:displayText="791" w:value="791"/>
                        <w:listItem w:displayText="792" w:value="792"/>
                        <w:listItem w:displayText="793" w:value="793"/>
                        <w:listItem w:displayText="794" w:value="794"/>
                        <w:listItem w:displayText="795" w:value="795"/>
                        <w:listItem w:displayText="796" w:value="796"/>
                        <w:listItem w:displayText="797" w:value="797"/>
                        <w:listItem w:displayText="798" w:value="798"/>
                        <w:listItem w:displayText="799" w:value="799"/>
                        <w:listItem w:displayText="800" w:value="800"/>
                        <w:listItem w:displayText="801" w:value="801"/>
                        <w:listItem w:displayText="802" w:value="802"/>
                        <w:listItem w:displayText="803" w:value="803"/>
                        <w:listItem w:displayText="804" w:value="804"/>
                        <w:listItem w:displayText="805" w:value="805"/>
                        <w:listItem w:displayText="806" w:value="806"/>
                        <w:listItem w:displayText="807" w:value="807"/>
                        <w:listItem w:displayText="808" w:value="808"/>
                        <w:listItem w:displayText="809" w:value="809"/>
                        <w:listItem w:displayText="810" w:value="810"/>
                        <w:listItem w:displayText="811" w:value="811"/>
                        <w:listItem w:displayText="812" w:value="812"/>
                        <w:listItem w:displayText="813" w:value="813"/>
                        <w:listItem w:displayText="814" w:value="814"/>
                        <w:listItem w:displayText="815" w:value="815"/>
                        <w:listItem w:displayText="816" w:value="816"/>
                        <w:listItem w:displayText="817" w:value="817"/>
                        <w:listItem w:displayText="818" w:value="818"/>
                        <w:listItem w:displayText="819" w:value="819"/>
                        <w:listItem w:displayText="820" w:value="820"/>
                        <w:listItem w:displayText="821" w:value="821"/>
                        <w:listItem w:displayText="822" w:value="822"/>
                        <w:listItem w:displayText="823" w:value="823"/>
                        <w:listItem w:displayText="824" w:value="824"/>
                        <w:listItem w:displayText="825" w:value="825"/>
                        <w:listItem w:displayText="826" w:value="826"/>
                        <w:listItem w:displayText="827" w:value="827"/>
                        <w:listItem w:displayText="828" w:value="828"/>
                        <w:listItem w:displayText="829" w:value="829"/>
                        <w:listItem w:displayText="830" w:value="830"/>
                        <w:listItem w:displayText="831" w:value="831"/>
                        <w:listItem w:displayText="832" w:value="832"/>
                        <w:listItem w:displayText="833" w:value="833"/>
                        <w:listItem w:displayText="834" w:value="834"/>
                        <w:listItem w:displayText="835" w:value="835"/>
                        <w:listItem w:displayText="836" w:value="836"/>
                        <w:listItem w:displayText="837" w:value="837"/>
                        <w:listItem w:displayText="838" w:value="838"/>
                        <w:listItem w:displayText="839" w:value="839"/>
                        <w:listItem w:displayText="840" w:value="840"/>
                        <w:listItem w:displayText="841" w:value="841"/>
                        <w:listItem w:displayText="842" w:value="842"/>
                        <w:listItem w:displayText="843" w:value="843"/>
                        <w:listItem w:displayText="844" w:value="844"/>
                        <w:listItem w:displayText="845" w:value="845"/>
                        <w:listItem w:displayText="846" w:value="846"/>
                        <w:listItem w:displayText="847" w:value="847"/>
                        <w:listItem w:displayText="848" w:value="848"/>
                        <w:listItem w:displayText="849" w:value="849"/>
                        <w:listItem w:displayText="850" w:value="850"/>
                        <w:listItem w:displayText="851" w:value="851"/>
                        <w:listItem w:displayText="852" w:value="852"/>
                        <w:listItem w:displayText="853" w:value="853"/>
                        <w:listItem w:displayText="854" w:value="854"/>
                        <w:listItem w:displayText="855" w:value="855"/>
                        <w:listItem w:displayText="856" w:value="856"/>
                        <w:listItem w:displayText="857" w:value="857"/>
                        <w:listItem w:displayText="858" w:value="858"/>
                        <w:listItem w:displayText="859" w:value="859"/>
                        <w:listItem w:displayText="860" w:value="860"/>
                        <w:listItem w:displayText="861" w:value="861"/>
                        <w:listItem w:displayText="862" w:value="862"/>
                        <w:listItem w:displayText="863" w:value="863"/>
                        <w:listItem w:displayText="864" w:value="864"/>
                        <w:listItem w:displayText="865" w:value="865"/>
                        <w:listItem w:displayText="866" w:value="866"/>
                        <w:listItem w:displayText="867" w:value="867"/>
                        <w:listItem w:displayText="868" w:value="868"/>
                        <w:listItem w:displayText="869" w:value="869"/>
                        <w:listItem w:displayText="870" w:value="870"/>
                        <w:listItem w:displayText="871" w:value="871"/>
                        <w:listItem w:displayText="872" w:value="872"/>
                        <w:listItem w:displayText="873" w:value="873"/>
                        <w:listItem w:displayText="874" w:value="874"/>
                        <w:listItem w:displayText="875" w:value="875"/>
                        <w:listItem w:displayText="876" w:value="876"/>
                        <w:listItem w:displayText="877" w:value="877"/>
                        <w:listItem w:displayText="878" w:value="878"/>
                        <w:listItem w:displayText="879" w:value="879"/>
                        <w:listItem w:displayText="880" w:value="880"/>
                        <w:listItem w:displayText="881" w:value="881"/>
                        <w:listItem w:displayText="882" w:value="882"/>
                        <w:listItem w:displayText="883" w:value="883"/>
                        <w:listItem w:displayText="884" w:value="884"/>
                        <w:listItem w:displayText="885" w:value="885"/>
                        <w:listItem w:displayText="886" w:value="886"/>
                        <w:listItem w:displayText="887" w:value="887"/>
                        <w:listItem w:displayText="888" w:value="888"/>
                        <w:listItem w:displayText="889" w:value="889"/>
                        <w:listItem w:displayText="890" w:value="890"/>
                        <w:listItem w:displayText="891" w:value="891"/>
                        <w:listItem w:displayText="892" w:value="892"/>
                        <w:listItem w:displayText="893" w:value="893"/>
                        <w:listItem w:displayText="894" w:value="894"/>
                        <w:listItem w:displayText="895" w:value="895"/>
                        <w:listItem w:displayText="896" w:value="896"/>
                        <w:listItem w:displayText="897" w:value="897"/>
                        <w:listItem w:displayText="898" w:value="898"/>
                        <w:listItem w:displayText="899" w:value="899"/>
                        <w:listItem w:displayText="900" w:value="900"/>
                        <w:listItem w:displayText="901" w:value="901"/>
                        <w:listItem w:displayText="902" w:value="902"/>
                        <w:listItem w:displayText="903" w:value="903"/>
                        <w:listItem w:displayText="904" w:value="904"/>
                        <w:listItem w:displayText="905" w:value="905"/>
                        <w:listItem w:displayText="906" w:value="906"/>
                        <w:listItem w:displayText="907" w:value="907"/>
                        <w:listItem w:displayText="908" w:value="908"/>
                        <w:listItem w:displayText="909" w:value="909"/>
                        <w:listItem w:displayText="910" w:value="910"/>
                        <w:listItem w:displayText="911" w:value="911"/>
                        <w:listItem w:displayText="912" w:value="912"/>
                        <w:listItem w:displayText="913" w:value="913"/>
                        <w:listItem w:displayText="914" w:value="914"/>
                        <w:listItem w:displayText="915" w:value="915"/>
                        <w:listItem w:displayText="916" w:value="916"/>
                        <w:listItem w:displayText="917" w:value="917"/>
                        <w:listItem w:displayText="918" w:value="918"/>
                        <w:listItem w:displayText="919" w:value="919"/>
                        <w:listItem w:displayText="920" w:value="920"/>
                        <w:listItem w:displayText="921" w:value="921"/>
                        <w:listItem w:displayText="922" w:value="922"/>
                        <w:listItem w:displayText="923" w:value="923"/>
                        <w:listItem w:displayText="924" w:value="924"/>
                        <w:listItem w:displayText="925" w:value="925"/>
                        <w:listItem w:displayText="926" w:value="926"/>
                        <w:listItem w:displayText="927" w:value="927"/>
                        <w:listItem w:displayText="928" w:value="928"/>
                        <w:listItem w:displayText="929" w:value="929"/>
                        <w:listItem w:displayText="930" w:value="930"/>
                        <w:listItem w:displayText="931" w:value="931"/>
                        <w:listItem w:displayText="932" w:value="932"/>
                        <w:listItem w:displayText="933" w:value="933"/>
                        <w:listItem w:displayText="934" w:value="934"/>
                        <w:listItem w:displayText="935" w:value="935"/>
                        <w:listItem w:displayText="936" w:value="936"/>
                        <w:listItem w:displayText="937" w:value="937"/>
                        <w:listItem w:displayText="938" w:value="938"/>
                        <w:listItem w:displayText="939" w:value="939"/>
                        <w:listItem w:displayText="940" w:value="940"/>
                        <w:listItem w:displayText="941" w:value="941"/>
                        <w:listItem w:displayText="942" w:value="942"/>
                        <w:listItem w:displayText="943" w:value="943"/>
                        <w:listItem w:displayText="944" w:value="944"/>
                        <w:listItem w:displayText="945" w:value="945"/>
                        <w:listItem w:displayText="946" w:value="946"/>
                        <w:listItem w:displayText="947" w:value="947"/>
                        <w:listItem w:displayText="948" w:value="948"/>
                        <w:listItem w:displayText="949" w:value="949"/>
                        <w:listItem w:displayText="950" w:value="950"/>
                        <w:listItem w:displayText="951" w:value="951"/>
                        <w:listItem w:displayText="952" w:value="952"/>
                        <w:listItem w:displayText="953" w:value="953"/>
                        <w:listItem w:displayText="954" w:value="954"/>
                        <w:listItem w:displayText="955" w:value="955"/>
                        <w:listItem w:displayText="956" w:value="956"/>
                        <w:listItem w:displayText="957" w:value="957"/>
                        <w:listItem w:displayText="958" w:value="958"/>
                        <w:listItem w:displayText="959" w:value="959"/>
                        <w:listItem w:displayText="960" w:value="960"/>
                        <w:listItem w:displayText="961" w:value="961"/>
                        <w:listItem w:displayText="962" w:value="962"/>
                        <w:listItem w:displayText="963" w:value="963"/>
                        <w:listItem w:displayText="964" w:value="964"/>
                        <w:listItem w:displayText="965" w:value="965"/>
                        <w:listItem w:displayText="966" w:value="966"/>
                        <w:listItem w:displayText="967" w:value="967"/>
                        <w:listItem w:displayText="968" w:value="968"/>
                        <w:listItem w:displayText="969" w:value="969"/>
                        <w:listItem w:displayText="970" w:value="970"/>
                        <w:listItem w:displayText="971" w:value="971"/>
                        <w:listItem w:displayText="972" w:value="972"/>
                        <w:listItem w:displayText="973" w:value="973"/>
                        <w:listItem w:displayText="974" w:value="974"/>
                        <w:listItem w:displayText="975" w:value="975"/>
                        <w:listItem w:displayText="976" w:value="976"/>
                        <w:listItem w:displayText="977" w:value="977"/>
                        <w:listItem w:displayText="978" w:value="978"/>
                        <w:listItem w:displayText="979" w:value="979"/>
                        <w:listItem w:displayText="980" w:value="980"/>
                        <w:listItem w:displayText="981" w:value="981"/>
                        <w:listItem w:displayText="982" w:value="982"/>
                        <w:listItem w:displayText="983" w:value="983"/>
                        <w:listItem w:displayText="984" w:value="984"/>
                        <w:listItem w:displayText="985" w:value="985"/>
                        <w:listItem w:displayText="986" w:value="986"/>
                        <w:listItem w:displayText="987" w:value="987"/>
                        <w:listItem w:displayText="988" w:value="988"/>
                        <w:listItem w:displayText="989" w:value="989"/>
                        <w:listItem w:displayText="990" w:value="990"/>
                        <w:listItem w:displayText="991" w:value="991"/>
                        <w:listItem w:displayText="992" w:value="992"/>
                        <w:listItem w:displayText="993" w:value="993"/>
                        <w:listItem w:displayText="994" w:value="994"/>
                        <w:listItem w:displayText="995" w:value="995"/>
                        <w:listItem w:displayText="996" w:value="996"/>
                        <w:listItem w:displayText="997" w:value="997"/>
                        <w:listItem w:displayText="998" w:value="998"/>
                        <w:listItem w:displayText="999" w:value="999"/>
                        <w:listItem w:displayText="1000" w:value="1000"/>
                      </w:dropDownList>
                    </w:sdtPr>
                    <w:sdtEndPr>
                      <w:rPr>
                        <w:rStyle w:val="DefaultParagraphFont"/>
                        <w:rFonts w:cs="Arial"/>
                        <w:color w:val="auto"/>
                      </w:rPr>
                    </w:sdtEndPr>
                    <w:sdtContent>
                      <w:permStart w:id="2144352753" w:edGrp="everyone" w:colFirst="1" w:colLast="1"/>
                      <w:r w:rsidR="00AE55DF" w:rsidRPr="00FF2606">
                        <w:rPr>
                          <w:rStyle w:val="PlaceholderText"/>
                          <w:rFonts w:cs="Arial"/>
                          <w:sz w:val="20"/>
                          <w:szCs w:val="20"/>
                        </w:rPr>
                        <w:t>Choose an item.</w:t>
                      </w:r>
                      <w:permEnd w:id="2144352753"/>
                    </w:sdtContent>
                  </w:sdt>
                  <w:r w:rsidR="00AE55DF" w:rsidRPr="00FF2606">
                    <w:rPr>
                      <w:rFonts w:cs="Arial"/>
                      <w:color w:val="1A202C"/>
                      <w:sz w:val="20"/>
                      <w:szCs w:val="20"/>
                    </w:rPr>
                    <w:t xml:space="preserve"> %</w:t>
                  </w:r>
                </w:p>
              </w:tc>
            </w:tr>
            <w:tr w:rsidR="00AE55DF" w:rsidRPr="00843D34" w14:paraId="11EA5F74" w14:textId="77777777" w:rsidTr="00527468">
              <w:trPr>
                <w:trHeight w:val="16"/>
              </w:trPr>
              <w:tc>
                <w:tcPr>
                  <w:tcW w:w="3924" w:type="pct"/>
                  <w:shd w:val="clear" w:color="auto" w:fill="FFFFFF"/>
                  <w:tcMar>
                    <w:top w:w="0" w:type="dxa"/>
                    <w:left w:w="15" w:type="dxa"/>
                    <w:bottom w:w="0" w:type="dxa"/>
                    <w:right w:w="15" w:type="dxa"/>
                  </w:tcMar>
                  <w:vAlign w:val="center"/>
                  <w:hideMark/>
                </w:tcPr>
                <w:p w14:paraId="46963EA2" w14:textId="5FCF6547" w:rsidR="00AE55DF" w:rsidRPr="00FF2606" w:rsidRDefault="00AE55DF" w:rsidP="00BD3536">
                  <w:pPr>
                    <w:spacing w:after="0" w:line="240" w:lineRule="auto"/>
                    <w:rPr>
                      <w:rFonts w:cs="Arial"/>
                      <w:color w:val="1A202C"/>
                      <w:sz w:val="20"/>
                      <w:szCs w:val="20"/>
                    </w:rPr>
                  </w:pPr>
                  <w:r w:rsidRPr="00FF2606">
                    <w:rPr>
                      <w:rFonts w:cs="Arial"/>
                      <w:color w:val="1A202C"/>
                      <w:sz w:val="20"/>
                      <w:szCs w:val="20"/>
                    </w:rPr>
                    <w:t>Time period in years (t)</w:t>
                  </w:r>
                </w:p>
              </w:tc>
              <w:tc>
                <w:tcPr>
                  <w:tcW w:w="1076" w:type="pct"/>
                  <w:shd w:val="clear" w:color="auto" w:fill="FFFFFF"/>
                  <w:tcMar>
                    <w:top w:w="0" w:type="dxa"/>
                    <w:left w:w="15" w:type="dxa"/>
                    <w:bottom w:w="0" w:type="dxa"/>
                    <w:right w:w="15" w:type="dxa"/>
                  </w:tcMar>
                  <w:vAlign w:val="center"/>
                  <w:hideMark/>
                </w:tcPr>
                <w:p w14:paraId="0CED97EF" w14:textId="5E42855E" w:rsidR="00AE55DF" w:rsidRPr="00FF2606" w:rsidRDefault="00F34203" w:rsidP="00BD3536">
                  <w:pPr>
                    <w:spacing w:after="0" w:line="240" w:lineRule="auto"/>
                    <w:rPr>
                      <w:rFonts w:cs="Arial"/>
                      <w:color w:val="1A202C"/>
                      <w:sz w:val="20"/>
                      <w:szCs w:val="20"/>
                    </w:rPr>
                  </w:pPr>
                  <w:sdt>
                    <w:sdtPr>
                      <w:rPr>
                        <w:rStyle w:val="Styleforproposalinputs"/>
                        <w:sz w:val="20"/>
                        <w:szCs w:val="20"/>
                      </w:rPr>
                      <w:alias w:val="Time period"/>
                      <w:tag w:val="Time period"/>
                      <w:id w:val="466864238"/>
                      <w:placeholder>
                        <w:docPart w:val="178219084C8B4DD88CD48D06B2E84325"/>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dropDownList>
                    </w:sdtPr>
                    <w:sdtEndPr>
                      <w:rPr>
                        <w:rStyle w:val="DefaultParagraphFont"/>
                        <w:rFonts w:cs="Arial"/>
                        <w:color w:val="auto"/>
                      </w:rPr>
                    </w:sdtEndPr>
                    <w:sdtContent>
                      <w:permStart w:id="1432431096" w:edGrp="everyone" w:colFirst="1" w:colLast="1"/>
                      <w:r w:rsidR="00AE55DF" w:rsidRPr="00FF2606">
                        <w:rPr>
                          <w:rStyle w:val="PlaceholderText"/>
                          <w:rFonts w:cs="Arial"/>
                          <w:sz w:val="20"/>
                          <w:szCs w:val="20"/>
                        </w:rPr>
                        <w:t>Choose an item.</w:t>
                      </w:r>
                      <w:permEnd w:id="1432431096"/>
                    </w:sdtContent>
                  </w:sdt>
                  <w:r w:rsidR="00AE55DF" w:rsidRPr="00FF2606">
                    <w:rPr>
                      <w:rFonts w:cs="Arial"/>
                      <w:color w:val="1A202C"/>
                      <w:sz w:val="20"/>
                      <w:szCs w:val="20"/>
                    </w:rPr>
                    <w:t xml:space="preserve"> years</w:t>
                  </w:r>
                </w:p>
              </w:tc>
            </w:tr>
          </w:tbl>
          <w:p w14:paraId="4A8FB5FD" w14:textId="0C93756A" w:rsidR="00AE55DF" w:rsidRDefault="00AE55DF" w:rsidP="00BD3536">
            <w:pPr>
              <w:rPr>
                <w:rFonts w:cs="Arial"/>
                <w:szCs w:val="24"/>
              </w:rPr>
            </w:pPr>
            <w:r>
              <w:rPr>
                <w:rFonts w:cs="Arial"/>
                <w:szCs w:val="24"/>
              </w:rPr>
              <w:t xml:space="preserve"> </w:t>
            </w:r>
          </w:p>
        </w:tc>
      </w:tr>
      <w:tr w:rsidR="00AE55DF" w14:paraId="1016E3E9" w14:textId="77777777" w:rsidTr="00E60680">
        <w:tc>
          <w:tcPr>
            <w:tcW w:w="9026" w:type="dxa"/>
          </w:tcPr>
          <w:p w14:paraId="3E0EB11E" w14:textId="77777777" w:rsidR="008A2A07" w:rsidRPr="00E80A04" w:rsidRDefault="008A2A07" w:rsidP="00E80A04">
            <w:pPr>
              <w:pStyle w:val="ListParagraph"/>
              <w:ind w:left="567"/>
              <w:jc w:val="both"/>
              <w:rPr>
                <w:rFonts w:cs="Arial"/>
                <w:bCs/>
                <w:szCs w:val="24"/>
              </w:rPr>
            </w:pPr>
            <w:r w:rsidRPr="00E80A04">
              <w:rPr>
                <w:rFonts w:cs="Arial"/>
                <w:bCs/>
                <w:szCs w:val="24"/>
              </w:rPr>
              <w:t xml:space="preserve">[Required for proposal </w:t>
            </w:r>
            <w:r w:rsidRPr="00E80A04">
              <w:rPr>
                <w:rFonts w:cs="Arial" w:hint="eastAsia"/>
                <w:bCs/>
                <w:szCs w:val="24"/>
              </w:rPr>
              <w:t xml:space="preserve">ending at </w:t>
            </w:r>
            <w:r w:rsidRPr="00E80A04">
              <w:rPr>
                <w:rFonts w:cs="Arial" w:hint="eastAsia"/>
                <w:bCs/>
                <w:szCs w:val="24"/>
              </w:rPr>
              <w:t>≥</w:t>
            </w:r>
            <w:r w:rsidRPr="00E80A04">
              <w:rPr>
                <w:rFonts w:cs="Arial" w:hint="eastAsia"/>
                <w:bCs/>
                <w:szCs w:val="24"/>
              </w:rPr>
              <w:t>TRL6</w:t>
            </w:r>
            <w:r w:rsidRPr="00E80A04">
              <w:rPr>
                <w:rFonts w:cs="Arial"/>
                <w:bCs/>
                <w:szCs w:val="24"/>
              </w:rPr>
              <w:t>]</w:t>
            </w:r>
          </w:p>
          <w:p w14:paraId="35E4173D" w14:textId="54AD99AC" w:rsidR="008A2A07" w:rsidRDefault="008A2A07" w:rsidP="00BD3536">
            <w:pPr>
              <w:ind w:left="357"/>
              <w:jc w:val="both"/>
              <w:rPr>
                <w:rFonts w:cs="Arial"/>
                <w:szCs w:val="24"/>
              </w:rPr>
            </w:pPr>
          </w:p>
          <w:p w14:paraId="1C64634B" w14:textId="2AAB58E4" w:rsidR="00AE55DF" w:rsidRDefault="00AE55DF" w:rsidP="00D8146F">
            <w:pPr>
              <w:numPr>
                <w:ilvl w:val="0"/>
                <w:numId w:val="33"/>
              </w:numPr>
              <w:ind w:left="924" w:hanging="357"/>
              <w:jc w:val="both"/>
              <w:rPr>
                <w:rFonts w:cs="Arial"/>
                <w:szCs w:val="24"/>
              </w:rPr>
            </w:pPr>
            <w:r>
              <w:rPr>
                <w:rFonts w:cs="Arial"/>
                <w:szCs w:val="24"/>
              </w:rPr>
              <w:t>C</w:t>
            </w:r>
            <w:r w:rsidRPr="00527468">
              <w:rPr>
                <w:rFonts w:cs="Arial" w:hint="eastAsia"/>
                <w:szCs w:val="24"/>
              </w:rPr>
              <w:t>onstruct the Net Present Value using the earning and spending assumptions provided</w:t>
            </w:r>
            <w:r>
              <w:rPr>
                <w:rFonts w:cs="Arial"/>
                <w:szCs w:val="24"/>
              </w:rPr>
              <w:t xml:space="preserve"> above</w:t>
            </w:r>
            <w:r w:rsidRPr="00527468">
              <w:rPr>
                <w:rFonts w:cs="Arial" w:hint="eastAsia"/>
                <w:szCs w:val="24"/>
              </w:rPr>
              <w:t xml:space="preserve"> for the </w:t>
            </w:r>
            <w:r>
              <w:rPr>
                <w:rFonts w:cs="Arial"/>
                <w:szCs w:val="24"/>
              </w:rPr>
              <w:t>appropriate duration for a commercial scale project.</w:t>
            </w:r>
            <w:r w:rsidRPr="00527468">
              <w:rPr>
                <w:rFonts w:cs="Arial" w:hint="eastAsia"/>
                <w:szCs w:val="24"/>
              </w:rPr>
              <w:t xml:space="preserve"> It is important to factor in addit</w:t>
            </w:r>
            <w:r w:rsidRPr="00527468">
              <w:rPr>
                <w:rFonts w:cs="Arial"/>
                <w:szCs w:val="24"/>
              </w:rPr>
              <w:t>ional considerations such as debt services (bank loan) and</w:t>
            </w:r>
            <w:r>
              <w:rPr>
                <w:rFonts w:cs="Arial"/>
                <w:szCs w:val="24"/>
              </w:rPr>
              <w:t xml:space="preserve"> corporate</w:t>
            </w:r>
            <w:r w:rsidRPr="00527468">
              <w:rPr>
                <w:rFonts w:cs="Arial"/>
                <w:szCs w:val="24"/>
              </w:rPr>
              <w:t xml:space="preserve"> taxes.</w:t>
            </w:r>
            <w:r>
              <w:rPr>
                <w:rFonts w:cs="Arial"/>
                <w:szCs w:val="24"/>
              </w:rPr>
              <w:t xml:space="preserve"> </w:t>
            </w:r>
            <w:r w:rsidRPr="00DC0695">
              <w:rPr>
                <w:rFonts w:cs="Arial"/>
                <w:szCs w:val="24"/>
              </w:rPr>
              <w:t xml:space="preserve">The table below could be </w:t>
            </w:r>
            <w:r w:rsidRPr="00DC0695">
              <w:rPr>
                <w:rFonts w:cs="Arial"/>
                <w:szCs w:val="24"/>
              </w:rPr>
              <w:lastRenderedPageBreak/>
              <w:t xml:space="preserve">used as a reference for the project’s projected Net Present Value. Kindly </w:t>
            </w:r>
            <w:r w:rsidRPr="00527468">
              <w:rPr>
                <w:rFonts w:cs="Arial"/>
                <w:szCs w:val="24"/>
              </w:rPr>
              <w:t>provide the necessary information below and attach a detailed Excel calculation within the Annexes.</w:t>
            </w:r>
          </w:p>
          <w:p w14:paraId="04CEE43E" w14:textId="4A2F873F" w:rsidR="00AE55DF" w:rsidRPr="00E61F81" w:rsidRDefault="00AE55DF" w:rsidP="00BD3536">
            <w:pPr>
              <w:ind w:left="357"/>
              <w:jc w:val="both"/>
              <w:rPr>
                <w:rFonts w:cs="Arial"/>
                <w:szCs w:val="24"/>
              </w:rPr>
            </w:pPr>
          </w:p>
        </w:tc>
      </w:tr>
      <w:tr w:rsidR="00AE55DF" w14:paraId="4F2BF69B" w14:textId="77777777" w:rsidTr="00E60680">
        <w:tc>
          <w:tcPr>
            <w:tcW w:w="9026" w:type="dxa"/>
          </w:tcPr>
          <w:tbl>
            <w:tblPr>
              <w:tblW w:w="4821" w:type="pct"/>
              <w:tblInd w:w="315" w:type="dxa"/>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5448"/>
              <w:gridCol w:w="3041"/>
            </w:tblGrid>
            <w:tr w:rsidR="00AE55DF" w:rsidRPr="00270EFA" w14:paraId="00A5FAD9" w14:textId="77777777" w:rsidTr="00527468">
              <w:trPr>
                <w:trHeight w:val="21"/>
              </w:trPr>
              <w:tc>
                <w:tcPr>
                  <w:tcW w:w="5000" w:type="pct"/>
                  <w:gridSpan w:val="2"/>
                  <w:tcBorders>
                    <w:top w:val="single" w:sz="2" w:space="0" w:color="auto"/>
                    <w:left w:val="single" w:sz="2" w:space="0" w:color="auto"/>
                    <w:bottom w:val="nil"/>
                    <w:right w:val="single" w:sz="2" w:space="0" w:color="auto"/>
                  </w:tcBorders>
                  <w:shd w:val="clear" w:color="auto" w:fill="FFFFFF"/>
                  <w:tcMar>
                    <w:top w:w="0" w:type="dxa"/>
                    <w:left w:w="15" w:type="dxa"/>
                    <w:bottom w:w="0" w:type="dxa"/>
                    <w:right w:w="15" w:type="dxa"/>
                  </w:tcMar>
                  <w:vAlign w:val="center"/>
                  <w:hideMark/>
                </w:tcPr>
                <w:p w14:paraId="71BD279F" w14:textId="47E9EFD8" w:rsidR="00AE55DF" w:rsidRPr="00527468" w:rsidRDefault="00AE55DF" w:rsidP="00BD3536">
                  <w:pPr>
                    <w:spacing w:after="0" w:line="240" w:lineRule="auto"/>
                    <w:rPr>
                      <w:rFonts w:cs="Arial"/>
                      <w:color w:val="1A202C"/>
                      <w:sz w:val="20"/>
                      <w:szCs w:val="20"/>
                    </w:rPr>
                  </w:pPr>
                  <w:r w:rsidRPr="00527468">
                    <w:rPr>
                      <w:rFonts w:cs="Arial"/>
                      <w:b/>
                      <w:bCs/>
                      <w:color w:val="1A202C"/>
                      <w:szCs w:val="24"/>
                    </w:rPr>
                    <w:lastRenderedPageBreak/>
                    <w:t>Net Present Value</w:t>
                  </w:r>
                  <w:r w:rsidRPr="00527468">
                    <w:rPr>
                      <w:rFonts w:cs="Arial"/>
                      <w:color w:val="1A202C"/>
                      <w:szCs w:val="24"/>
                    </w:rPr>
                    <w:t>:</w:t>
                  </w:r>
                  <w:r w:rsidRPr="00270EFA">
                    <w:rPr>
                      <w:rFonts w:cs="Arial"/>
                      <w:color w:val="1A202C"/>
                      <w:sz w:val="20"/>
                      <w:szCs w:val="20"/>
                    </w:rPr>
                    <w:t xml:space="preserve"> </w:t>
                  </w:r>
                  <m:oMath>
                    <m:nary>
                      <m:naryPr>
                        <m:chr m:val="∑"/>
                        <m:limLoc m:val="undOvr"/>
                        <m:ctrlPr>
                          <w:rPr>
                            <w:rFonts w:ascii="Cambria Math" w:hAnsi="Cambria Math" w:cs="Arial"/>
                            <w:i/>
                            <w:color w:val="1A202C"/>
                            <w:sz w:val="20"/>
                            <w:szCs w:val="20"/>
                          </w:rPr>
                        </m:ctrlPr>
                      </m:naryPr>
                      <m:sub>
                        <m:r>
                          <w:rPr>
                            <w:rFonts w:ascii="Cambria Math" w:hAnsi="Cambria Math" w:cs="Arial"/>
                            <w:color w:val="1A202C"/>
                            <w:sz w:val="20"/>
                            <w:szCs w:val="20"/>
                          </w:rPr>
                          <m:t>t=0</m:t>
                        </m:r>
                      </m:sub>
                      <m:sup>
                        <m:r>
                          <w:rPr>
                            <w:rFonts w:ascii="Cambria Math" w:hAnsi="Cambria Math" w:cs="Arial"/>
                            <w:color w:val="1A202C"/>
                            <w:sz w:val="20"/>
                            <w:szCs w:val="20"/>
                          </w:rPr>
                          <m:t>n</m:t>
                        </m:r>
                      </m:sup>
                      <m:e>
                        <m:f>
                          <m:fPr>
                            <m:ctrlPr>
                              <w:rPr>
                                <w:rFonts w:ascii="Cambria Math" w:hAnsi="Cambria Math" w:cs="Arial"/>
                                <w:i/>
                                <w:color w:val="1A202C"/>
                                <w:sz w:val="20"/>
                                <w:szCs w:val="20"/>
                              </w:rPr>
                            </m:ctrlPr>
                          </m:fPr>
                          <m:num>
                            <m:sSub>
                              <m:sSubPr>
                                <m:ctrlPr>
                                  <w:rPr>
                                    <w:rFonts w:ascii="Cambria Math" w:hAnsi="Cambria Math" w:cs="Arial"/>
                                    <w:i/>
                                    <w:color w:val="1A202C"/>
                                    <w:sz w:val="20"/>
                                    <w:szCs w:val="20"/>
                                  </w:rPr>
                                </m:ctrlPr>
                              </m:sSubPr>
                              <m:e>
                                <m:r>
                                  <w:rPr>
                                    <w:rFonts w:ascii="Cambria Math" w:hAnsi="Cambria Math" w:cs="Arial"/>
                                    <w:color w:val="1A202C"/>
                                    <w:sz w:val="20"/>
                                    <w:szCs w:val="20"/>
                                  </w:rPr>
                                  <m:t>R</m:t>
                                </m:r>
                              </m:e>
                              <m:sub>
                                <m:r>
                                  <w:rPr>
                                    <w:rFonts w:ascii="Cambria Math" w:hAnsi="Cambria Math" w:cs="Arial"/>
                                    <w:color w:val="1A202C"/>
                                    <w:sz w:val="20"/>
                                    <w:szCs w:val="20"/>
                                  </w:rPr>
                                  <m:t>t</m:t>
                                </m:r>
                              </m:sub>
                            </m:sSub>
                          </m:num>
                          <m:den>
                            <m:sSup>
                              <m:sSupPr>
                                <m:ctrlPr>
                                  <w:rPr>
                                    <w:rFonts w:ascii="Cambria Math" w:hAnsi="Cambria Math" w:cs="Arial"/>
                                    <w:i/>
                                    <w:color w:val="1A202C"/>
                                    <w:sz w:val="20"/>
                                    <w:szCs w:val="20"/>
                                  </w:rPr>
                                </m:ctrlPr>
                              </m:sSupPr>
                              <m:e>
                                <m:r>
                                  <w:rPr>
                                    <w:rFonts w:ascii="Cambria Math" w:hAnsi="Cambria Math" w:cs="Arial"/>
                                    <w:color w:val="1A202C"/>
                                    <w:sz w:val="20"/>
                                    <w:szCs w:val="20"/>
                                  </w:rPr>
                                  <m:t>(1+i)</m:t>
                                </m:r>
                              </m:e>
                              <m:sup>
                                <m:r>
                                  <w:rPr>
                                    <w:rFonts w:ascii="Cambria Math" w:hAnsi="Cambria Math" w:cs="Arial"/>
                                    <w:color w:val="1A202C"/>
                                    <w:sz w:val="20"/>
                                    <w:szCs w:val="20"/>
                                  </w:rPr>
                                  <m:t>t</m:t>
                                </m:r>
                              </m:sup>
                            </m:sSup>
                          </m:den>
                        </m:f>
                      </m:e>
                    </m:nary>
                  </m:oMath>
                </w:p>
              </w:tc>
            </w:tr>
            <w:tr w:rsidR="00AE55DF" w:rsidRPr="00270EFA" w14:paraId="11B104CB" w14:textId="77777777" w:rsidTr="00527468">
              <w:trPr>
                <w:trHeight w:val="111"/>
              </w:trPr>
              <w:tc>
                <w:tcPr>
                  <w:tcW w:w="3209" w:type="pct"/>
                  <w:tcBorders>
                    <w:top w:val="single" w:sz="2" w:space="0" w:color="auto"/>
                    <w:left w:val="single" w:sz="2" w:space="0" w:color="auto"/>
                    <w:bottom w:val="nil"/>
                    <w:right w:val="single" w:sz="2" w:space="0" w:color="auto"/>
                  </w:tcBorders>
                  <w:shd w:val="clear" w:color="auto" w:fill="FFFFFF"/>
                  <w:tcMar>
                    <w:top w:w="0" w:type="dxa"/>
                    <w:left w:w="15" w:type="dxa"/>
                    <w:bottom w:w="0" w:type="dxa"/>
                    <w:right w:w="15" w:type="dxa"/>
                  </w:tcMar>
                  <w:vAlign w:val="center"/>
                  <w:hideMark/>
                </w:tcPr>
                <w:p w14:paraId="418E57D3" w14:textId="21C19572" w:rsidR="00AE55DF" w:rsidRPr="00FF2606" w:rsidRDefault="00AE55DF" w:rsidP="00050099">
                  <w:pPr>
                    <w:spacing w:after="0" w:line="240" w:lineRule="auto"/>
                    <w:ind w:left="10" w:right="-170"/>
                    <w:rPr>
                      <w:rFonts w:cs="Arial"/>
                      <w:color w:val="1A202C"/>
                      <w:sz w:val="20"/>
                      <w:szCs w:val="20"/>
                    </w:rPr>
                  </w:pPr>
                  <w:permStart w:id="1700347803" w:edGrp="everyone" w:colFirst="1" w:colLast="1"/>
                  <w:r w:rsidRPr="00FF2606">
                    <w:rPr>
                      <w:rFonts w:cs="Arial"/>
                      <w:color w:val="1A202C"/>
                      <w:sz w:val="20"/>
                      <w:szCs w:val="20"/>
                    </w:rPr>
                    <w:t>R</w:t>
                  </w:r>
                  <w:r w:rsidRPr="00FF2606">
                    <w:rPr>
                      <w:rFonts w:cs="Arial"/>
                      <w:color w:val="1A202C"/>
                      <w:sz w:val="20"/>
                      <w:szCs w:val="20"/>
                      <w:vertAlign w:val="subscript"/>
                    </w:rPr>
                    <w:t>t</w:t>
                  </w:r>
                  <w:r w:rsidRPr="00FF2606">
                    <w:rPr>
                      <w:rFonts w:cs="Arial"/>
                      <w:color w:val="1A202C"/>
                      <w:sz w:val="20"/>
                      <w:szCs w:val="20"/>
                    </w:rPr>
                    <w:t xml:space="preserve"> = Net cash inflow (earnings) – outflow (spending) during a single </w:t>
                  </w:r>
                  <w:proofErr w:type="gramStart"/>
                  <w:r w:rsidRPr="00FF2606">
                    <w:rPr>
                      <w:rFonts w:cs="Arial"/>
                      <w:color w:val="1A202C"/>
                      <w:sz w:val="20"/>
                      <w:szCs w:val="20"/>
                    </w:rPr>
                    <w:t>time period</w:t>
                  </w:r>
                  <w:proofErr w:type="gramEnd"/>
                  <w:r w:rsidRPr="00FF2606">
                    <w:rPr>
                      <w:rFonts w:cs="Arial"/>
                      <w:color w:val="1A202C"/>
                      <w:sz w:val="20"/>
                      <w:szCs w:val="20"/>
                    </w:rPr>
                    <w:t xml:space="preserve"> (t)</w:t>
                  </w:r>
                </w:p>
              </w:tc>
              <w:tc>
                <w:tcPr>
                  <w:tcW w:w="1791" w:type="pct"/>
                  <w:tcBorders>
                    <w:top w:val="single" w:sz="2" w:space="0" w:color="auto"/>
                    <w:left w:val="single" w:sz="2" w:space="0" w:color="auto"/>
                    <w:bottom w:val="nil"/>
                    <w:right w:val="single" w:sz="2" w:space="0" w:color="auto"/>
                  </w:tcBorders>
                  <w:shd w:val="clear" w:color="auto" w:fill="FFFFFF"/>
                  <w:tcMar>
                    <w:top w:w="0" w:type="dxa"/>
                    <w:left w:w="15" w:type="dxa"/>
                    <w:bottom w:w="0" w:type="dxa"/>
                    <w:right w:w="15" w:type="dxa"/>
                  </w:tcMar>
                  <w:vAlign w:val="center"/>
                  <w:hideMark/>
                </w:tcPr>
                <w:p w14:paraId="73053484" w14:textId="77777777" w:rsidR="00AE55DF" w:rsidRPr="00FF2606" w:rsidRDefault="00AE55DF" w:rsidP="00BD3536">
                  <w:pPr>
                    <w:spacing w:after="0" w:line="240" w:lineRule="auto"/>
                    <w:rPr>
                      <w:rFonts w:cs="Arial"/>
                      <w:color w:val="1A202C"/>
                      <w:sz w:val="20"/>
                      <w:szCs w:val="20"/>
                    </w:rPr>
                  </w:pPr>
                  <w:r w:rsidRPr="00FF2606">
                    <w:rPr>
                      <w:rFonts w:cs="Arial"/>
                      <w:color w:val="1A202C"/>
                      <w:sz w:val="20"/>
                      <w:szCs w:val="20"/>
                    </w:rPr>
                    <w:t>Year -5:</w:t>
                  </w:r>
                  <w:r w:rsidRPr="00FF2606">
                    <w:rPr>
                      <w:rFonts w:eastAsia="Times New Roman" w:cs="Arial"/>
                      <w:sz w:val="20"/>
                      <w:szCs w:val="20"/>
                      <w:lang w:val="en-GB" w:eastAsia="en-GB"/>
                    </w:rPr>
                    <w:t xml:space="preserve"> $</w:t>
                  </w:r>
                  <w:r w:rsidRPr="00FF2606">
                    <w:rPr>
                      <w:rStyle w:val="Styleforproposalinputs"/>
                      <w:sz w:val="20"/>
                      <w:szCs w:val="20"/>
                    </w:rPr>
                    <w:t xml:space="preserve"> </w:t>
                  </w:r>
                  <w:sdt>
                    <w:sdtPr>
                      <w:rPr>
                        <w:rStyle w:val="Styleforproposalinputs"/>
                        <w:sz w:val="20"/>
                        <w:szCs w:val="20"/>
                      </w:rPr>
                      <w:alias w:val="$"/>
                      <w:tag w:val="$"/>
                      <w:id w:val="728493765"/>
                      <w:placeholder>
                        <w:docPart w:val="E7230665945F4560A85A1D3BD7E1FE9D"/>
                      </w:placeholder>
                      <w:showingPlcHdr/>
                      <w:text/>
                    </w:sdtPr>
                    <w:sdtEndPr>
                      <w:rPr>
                        <w:rStyle w:val="DefaultParagraphFont"/>
                        <w:rFonts w:eastAsia="Times New Roman" w:cs="Arial"/>
                        <w:color w:val="auto"/>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r w:rsidRPr="00FF2606">
                    <w:rPr>
                      <w:rFonts w:cs="Arial"/>
                      <w:color w:val="1A202C"/>
                      <w:sz w:val="20"/>
                      <w:szCs w:val="20"/>
                    </w:rPr>
                    <w:t xml:space="preserve"> </w:t>
                  </w:r>
                </w:p>
                <w:p w14:paraId="00E71C90" w14:textId="5CF132DB" w:rsidR="00AE55DF" w:rsidRPr="00FF2606" w:rsidRDefault="00AE55DF" w:rsidP="00BD3536">
                  <w:pPr>
                    <w:spacing w:after="0" w:line="240" w:lineRule="auto"/>
                    <w:rPr>
                      <w:rFonts w:cs="Arial"/>
                      <w:color w:val="1A202C"/>
                      <w:sz w:val="20"/>
                      <w:szCs w:val="20"/>
                    </w:rPr>
                  </w:pPr>
                  <w:r w:rsidRPr="00FF2606">
                    <w:rPr>
                      <w:rFonts w:cs="Arial"/>
                      <w:color w:val="1A202C"/>
                      <w:sz w:val="20"/>
                      <w:szCs w:val="20"/>
                    </w:rPr>
                    <w:t>Year -4:</w:t>
                  </w:r>
                  <w:r w:rsidRPr="00FF2606">
                    <w:rPr>
                      <w:rFonts w:eastAsia="Times New Roman" w:cs="Arial"/>
                      <w:sz w:val="20"/>
                      <w:szCs w:val="20"/>
                      <w:lang w:val="en-GB" w:eastAsia="en-GB"/>
                    </w:rPr>
                    <w:t xml:space="preserve"> $</w:t>
                  </w:r>
                  <w:r w:rsidRPr="00FF2606">
                    <w:rPr>
                      <w:rStyle w:val="Styleforproposalinputs"/>
                      <w:sz w:val="20"/>
                      <w:szCs w:val="20"/>
                    </w:rPr>
                    <w:t xml:space="preserve"> </w:t>
                  </w:r>
                  <w:sdt>
                    <w:sdtPr>
                      <w:rPr>
                        <w:rStyle w:val="Styleforproposalinputs"/>
                        <w:sz w:val="20"/>
                        <w:szCs w:val="20"/>
                      </w:rPr>
                      <w:alias w:val="$"/>
                      <w:tag w:val="$"/>
                      <w:id w:val="-487711168"/>
                      <w:placeholder>
                        <w:docPart w:val="EEAF85372E71420091D3EF5361EA8D21"/>
                      </w:placeholder>
                      <w:showingPlcHdr/>
                      <w:text/>
                    </w:sdtPr>
                    <w:sdtEndPr>
                      <w:rPr>
                        <w:rStyle w:val="DefaultParagraphFont"/>
                        <w:rFonts w:eastAsia="Times New Roman" w:cs="Arial"/>
                        <w:color w:val="auto"/>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r w:rsidRPr="00FF2606">
                    <w:rPr>
                      <w:rFonts w:cs="Arial"/>
                      <w:color w:val="1A202C"/>
                      <w:sz w:val="20"/>
                      <w:szCs w:val="20"/>
                    </w:rPr>
                    <w:t xml:space="preserve"> </w:t>
                  </w:r>
                </w:p>
                <w:p w14:paraId="4E1CC322" w14:textId="07DB8357" w:rsidR="00AE55DF" w:rsidRPr="00FF2606" w:rsidRDefault="00AE55DF" w:rsidP="00BD3536">
                  <w:pPr>
                    <w:spacing w:after="0" w:line="240" w:lineRule="auto"/>
                    <w:rPr>
                      <w:rFonts w:cs="Arial"/>
                      <w:color w:val="1A202C"/>
                      <w:sz w:val="20"/>
                      <w:szCs w:val="20"/>
                    </w:rPr>
                  </w:pPr>
                  <w:r w:rsidRPr="00FF2606">
                    <w:rPr>
                      <w:rFonts w:cs="Arial"/>
                      <w:color w:val="1A202C"/>
                      <w:sz w:val="20"/>
                      <w:szCs w:val="20"/>
                    </w:rPr>
                    <w:t>Year -3:</w:t>
                  </w:r>
                  <w:r w:rsidRPr="00FF2606">
                    <w:rPr>
                      <w:rFonts w:eastAsia="Times New Roman" w:cs="Arial"/>
                      <w:sz w:val="20"/>
                      <w:szCs w:val="20"/>
                      <w:lang w:val="en-GB" w:eastAsia="en-GB"/>
                    </w:rPr>
                    <w:t xml:space="preserve"> $</w:t>
                  </w:r>
                  <w:r w:rsidRPr="00FF2606">
                    <w:rPr>
                      <w:rStyle w:val="Styleforproposalinputs"/>
                      <w:sz w:val="20"/>
                      <w:szCs w:val="20"/>
                    </w:rPr>
                    <w:t xml:space="preserve"> </w:t>
                  </w:r>
                  <w:sdt>
                    <w:sdtPr>
                      <w:rPr>
                        <w:rStyle w:val="Styleforproposalinputs"/>
                        <w:sz w:val="20"/>
                        <w:szCs w:val="20"/>
                      </w:rPr>
                      <w:alias w:val="$"/>
                      <w:tag w:val="$"/>
                      <w:id w:val="-1109040537"/>
                      <w:placeholder>
                        <w:docPart w:val="F00F32E41955467D90072D956B3DB954"/>
                      </w:placeholder>
                      <w:showingPlcHdr/>
                      <w:text/>
                    </w:sdtPr>
                    <w:sdtEndPr>
                      <w:rPr>
                        <w:rStyle w:val="DefaultParagraphFont"/>
                        <w:rFonts w:eastAsia="Times New Roman" w:cs="Arial"/>
                        <w:color w:val="auto"/>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r w:rsidRPr="00FF2606">
                    <w:rPr>
                      <w:rFonts w:cs="Arial"/>
                      <w:color w:val="1A202C"/>
                      <w:sz w:val="20"/>
                      <w:szCs w:val="20"/>
                    </w:rPr>
                    <w:t xml:space="preserve"> </w:t>
                  </w:r>
                </w:p>
                <w:p w14:paraId="4474808C" w14:textId="4A3D4E26" w:rsidR="00AE55DF" w:rsidRPr="00FF2606" w:rsidRDefault="00AE55DF" w:rsidP="00BD3536">
                  <w:pPr>
                    <w:spacing w:after="0" w:line="240" w:lineRule="auto"/>
                    <w:rPr>
                      <w:rFonts w:cs="Arial"/>
                      <w:color w:val="1A202C"/>
                      <w:sz w:val="20"/>
                      <w:szCs w:val="20"/>
                    </w:rPr>
                  </w:pPr>
                  <w:r w:rsidRPr="00FF2606">
                    <w:rPr>
                      <w:rFonts w:cs="Arial"/>
                      <w:color w:val="1A202C"/>
                      <w:sz w:val="20"/>
                      <w:szCs w:val="20"/>
                    </w:rPr>
                    <w:t>Year -2:</w:t>
                  </w:r>
                  <w:r w:rsidRPr="00FF2606">
                    <w:rPr>
                      <w:rFonts w:eastAsia="Times New Roman" w:cs="Arial"/>
                      <w:sz w:val="20"/>
                      <w:szCs w:val="20"/>
                      <w:lang w:val="en-GB" w:eastAsia="en-GB"/>
                    </w:rPr>
                    <w:t xml:space="preserve"> $</w:t>
                  </w:r>
                  <w:r w:rsidRPr="00FF2606">
                    <w:rPr>
                      <w:rStyle w:val="Styleforproposalinputs"/>
                      <w:sz w:val="20"/>
                      <w:szCs w:val="20"/>
                    </w:rPr>
                    <w:t xml:space="preserve"> </w:t>
                  </w:r>
                  <w:sdt>
                    <w:sdtPr>
                      <w:rPr>
                        <w:rStyle w:val="Styleforproposalinputs"/>
                        <w:sz w:val="20"/>
                        <w:szCs w:val="20"/>
                      </w:rPr>
                      <w:alias w:val="$"/>
                      <w:tag w:val="$"/>
                      <w:id w:val="705067173"/>
                      <w:placeholder>
                        <w:docPart w:val="2F03715EDB454FE6A12C8BB30DF8A6A9"/>
                      </w:placeholder>
                      <w:showingPlcHdr/>
                      <w:text/>
                    </w:sdtPr>
                    <w:sdtEndPr>
                      <w:rPr>
                        <w:rStyle w:val="DefaultParagraphFont"/>
                        <w:rFonts w:eastAsia="Times New Roman" w:cs="Arial"/>
                        <w:color w:val="auto"/>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p>
                <w:p w14:paraId="44744E1B" w14:textId="773444D5" w:rsidR="00AE55DF" w:rsidRPr="00FF2606" w:rsidRDefault="00AE55DF" w:rsidP="00BD3536">
                  <w:pPr>
                    <w:spacing w:after="0" w:line="240" w:lineRule="auto"/>
                    <w:rPr>
                      <w:rFonts w:cs="Arial"/>
                      <w:color w:val="1A202C"/>
                      <w:sz w:val="20"/>
                      <w:szCs w:val="20"/>
                    </w:rPr>
                  </w:pPr>
                  <w:r w:rsidRPr="00FF2606">
                    <w:rPr>
                      <w:rFonts w:cs="Arial"/>
                      <w:color w:val="1A202C"/>
                      <w:sz w:val="20"/>
                      <w:szCs w:val="20"/>
                    </w:rPr>
                    <w:t>Year -1:</w:t>
                  </w:r>
                  <w:r w:rsidRPr="00FF2606">
                    <w:rPr>
                      <w:rFonts w:eastAsia="Times New Roman" w:cs="Arial"/>
                      <w:sz w:val="20"/>
                      <w:szCs w:val="20"/>
                      <w:lang w:val="en-GB" w:eastAsia="en-GB"/>
                    </w:rPr>
                    <w:t xml:space="preserve"> $</w:t>
                  </w:r>
                  <w:r w:rsidRPr="00FF2606">
                    <w:rPr>
                      <w:rStyle w:val="Styleforproposalinputs"/>
                      <w:sz w:val="20"/>
                      <w:szCs w:val="20"/>
                    </w:rPr>
                    <w:t xml:space="preserve"> </w:t>
                  </w:r>
                  <w:sdt>
                    <w:sdtPr>
                      <w:rPr>
                        <w:rStyle w:val="Styleforproposalinputs"/>
                        <w:sz w:val="20"/>
                        <w:szCs w:val="20"/>
                      </w:rPr>
                      <w:alias w:val="$"/>
                      <w:tag w:val="$"/>
                      <w:id w:val="389000653"/>
                      <w:placeholder>
                        <w:docPart w:val="16278842D1824533B988C9B77A75E66B"/>
                      </w:placeholder>
                      <w:showingPlcHdr/>
                      <w:text/>
                    </w:sdtPr>
                    <w:sdtEndPr>
                      <w:rPr>
                        <w:rStyle w:val="DefaultParagraphFont"/>
                        <w:rFonts w:eastAsia="Times New Roman" w:cs="Arial"/>
                        <w:color w:val="auto"/>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p>
                <w:p w14:paraId="0CCBFED1" w14:textId="2F9BCF2F" w:rsidR="00AE55DF" w:rsidRPr="00FF2606" w:rsidRDefault="00AE55DF" w:rsidP="00BD3536">
                  <w:pPr>
                    <w:spacing w:after="0" w:line="240" w:lineRule="auto"/>
                    <w:rPr>
                      <w:rFonts w:cs="Arial"/>
                      <w:color w:val="1A202C"/>
                      <w:sz w:val="20"/>
                      <w:szCs w:val="20"/>
                    </w:rPr>
                  </w:pPr>
                  <w:r w:rsidRPr="00FF2606">
                    <w:rPr>
                      <w:rFonts w:cs="Arial"/>
                      <w:color w:val="1A202C"/>
                      <w:sz w:val="20"/>
                      <w:szCs w:val="20"/>
                    </w:rPr>
                    <w:t>Year 1:</w:t>
                  </w:r>
                  <w:r w:rsidRPr="00FF2606">
                    <w:rPr>
                      <w:rFonts w:eastAsia="Times New Roman" w:cs="Arial"/>
                      <w:sz w:val="20"/>
                      <w:szCs w:val="20"/>
                      <w:lang w:val="en-GB" w:eastAsia="en-GB"/>
                    </w:rPr>
                    <w:t xml:space="preserve"> $</w:t>
                  </w:r>
                  <w:r w:rsidRPr="00FF2606">
                    <w:rPr>
                      <w:rStyle w:val="Styleforproposalinputs"/>
                      <w:sz w:val="20"/>
                      <w:szCs w:val="20"/>
                    </w:rPr>
                    <w:t xml:space="preserve"> </w:t>
                  </w:r>
                  <w:sdt>
                    <w:sdtPr>
                      <w:rPr>
                        <w:rStyle w:val="Styleforproposalinputs"/>
                        <w:sz w:val="20"/>
                        <w:szCs w:val="20"/>
                      </w:rPr>
                      <w:alias w:val="$"/>
                      <w:tag w:val="$"/>
                      <w:id w:val="-534959324"/>
                      <w:placeholder>
                        <w:docPart w:val="79E68856C6DB4B60B6F96B93B1161709"/>
                      </w:placeholder>
                      <w:showingPlcHdr/>
                      <w:text/>
                    </w:sdtPr>
                    <w:sdtEndPr>
                      <w:rPr>
                        <w:rStyle w:val="DefaultParagraphFont"/>
                        <w:rFonts w:eastAsia="Times New Roman" w:cs="Arial"/>
                        <w:color w:val="auto"/>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p>
                <w:p w14:paraId="08FB3E25" w14:textId="03C268B7" w:rsidR="00AE55DF" w:rsidRPr="00FF2606" w:rsidRDefault="00AE55DF" w:rsidP="00BD3536">
                  <w:pPr>
                    <w:spacing w:after="0" w:line="240" w:lineRule="auto"/>
                    <w:rPr>
                      <w:rFonts w:cs="Arial"/>
                      <w:color w:val="1A202C"/>
                      <w:sz w:val="20"/>
                      <w:szCs w:val="20"/>
                    </w:rPr>
                  </w:pPr>
                  <w:r w:rsidRPr="00FF2606">
                    <w:rPr>
                      <w:rFonts w:cs="Arial"/>
                      <w:color w:val="1A202C"/>
                      <w:sz w:val="20"/>
                      <w:szCs w:val="20"/>
                    </w:rPr>
                    <w:t>Year 2:</w:t>
                  </w:r>
                  <w:r w:rsidRPr="00FF2606">
                    <w:rPr>
                      <w:rFonts w:eastAsia="Times New Roman" w:cs="Arial"/>
                      <w:sz w:val="20"/>
                      <w:szCs w:val="20"/>
                      <w:lang w:val="en-GB" w:eastAsia="en-GB"/>
                    </w:rPr>
                    <w:t xml:space="preserve"> $</w:t>
                  </w:r>
                  <w:r w:rsidRPr="00FF2606">
                    <w:rPr>
                      <w:rStyle w:val="Styleforproposalinputs"/>
                      <w:sz w:val="20"/>
                      <w:szCs w:val="20"/>
                    </w:rPr>
                    <w:t xml:space="preserve"> </w:t>
                  </w:r>
                  <w:sdt>
                    <w:sdtPr>
                      <w:rPr>
                        <w:rStyle w:val="Styleforproposalinputs"/>
                        <w:sz w:val="20"/>
                        <w:szCs w:val="20"/>
                      </w:rPr>
                      <w:alias w:val="$"/>
                      <w:tag w:val="$"/>
                      <w:id w:val="765740446"/>
                      <w:placeholder>
                        <w:docPart w:val="A619C623B56F493290875E05A5152D5E"/>
                      </w:placeholder>
                      <w:showingPlcHdr/>
                      <w:text/>
                    </w:sdtPr>
                    <w:sdtEndPr>
                      <w:rPr>
                        <w:rStyle w:val="DefaultParagraphFont"/>
                        <w:rFonts w:eastAsia="Times New Roman" w:cs="Arial"/>
                        <w:color w:val="auto"/>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p>
                <w:p w14:paraId="298BB6FB" w14:textId="3DE6BF7D" w:rsidR="00AE55DF" w:rsidRPr="00FF2606" w:rsidRDefault="00AE55DF" w:rsidP="00BD3536">
                  <w:pPr>
                    <w:spacing w:after="0" w:line="240" w:lineRule="auto"/>
                    <w:rPr>
                      <w:rFonts w:cs="Arial"/>
                      <w:color w:val="1A202C"/>
                      <w:sz w:val="20"/>
                      <w:szCs w:val="20"/>
                    </w:rPr>
                  </w:pPr>
                  <w:r w:rsidRPr="00FF2606">
                    <w:rPr>
                      <w:rFonts w:cs="Arial"/>
                      <w:color w:val="1A202C"/>
                      <w:sz w:val="20"/>
                      <w:szCs w:val="20"/>
                    </w:rPr>
                    <w:t>Year 3:</w:t>
                  </w:r>
                  <w:r w:rsidRPr="00FF2606">
                    <w:rPr>
                      <w:rFonts w:eastAsia="Times New Roman" w:cs="Arial"/>
                      <w:sz w:val="20"/>
                      <w:szCs w:val="20"/>
                      <w:lang w:val="en-GB" w:eastAsia="en-GB"/>
                    </w:rPr>
                    <w:t xml:space="preserve"> $</w:t>
                  </w:r>
                  <w:r w:rsidRPr="00FF2606">
                    <w:rPr>
                      <w:rStyle w:val="Styleforproposalinputs"/>
                      <w:sz w:val="20"/>
                      <w:szCs w:val="20"/>
                    </w:rPr>
                    <w:t xml:space="preserve"> </w:t>
                  </w:r>
                  <w:sdt>
                    <w:sdtPr>
                      <w:rPr>
                        <w:rStyle w:val="Styleforproposalinputs"/>
                        <w:sz w:val="20"/>
                        <w:szCs w:val="20"/>
                      </w:rPr>
                      <w:alias w:val="$"/>
                      <w:tag w:val="$"/>
                      <w:id w:val="869962928"/>
                      <w:placeholder>
                        <w:docPart w:val="D9C093F6550346FF8E1D80B03E6C92D7"/>
                      </w:placeholder>
                      <w:showingPlcHdr/>
                      <w:text/>
                    </w:sdtPr>
                    <w:sdtEndPr>
                      <w:rPr>
                        <w:rStyle w:val="DefaultParagraphFont"/>
                        <w:rFonts w:eastAsia="Times New Roman" w:cs="Arial"/>
                        <w:color w:val="auto"/>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p>
                <w:p w14:paraId="6FF79518" w14:textId="1356BA7E" w:rsidR="00AE55DF" w:rsidRPr="00FF2606" w:rsidRDefault="00AE55DF" w:rsidP="00BD3536">
                  <w:pPr>
                    <w:spacing w:after="0" w:line="240" w:lineRule="auto"/>
                    <w:rPr>
                      <w:rFonts w:cs="Arial"/>
                      <w:color w:val="1A202C"/>
                      <w:sz w:val="20"/>
                      <w:szCs w:val="20"/>
                    </w:rPr>
                  </w:pPr>
                  <w:r w:rsidRPr="00FF2606">
                    <w:rPr>
                      <w:rFonts w:cs="Arial"/>
                      <w:color w:val="1A202C"/>
                      <w:sz w:val="20"/>
                      <w:szCs w:val="20"/>
                    </w:rPr>
                    <w:t>Year 4:</w:t>
                  </w:r>
                  <w:r w:rsidRPr="00FF2606">
                    <w:rPr>
                      <w:rFonts w:eastAsia="Times New Roman" w:cs="Arial"/>
                      <w:sz w:val="20"/>
                      <w:szCs w:val="20"/>
                      <w:lang w:val="en-GB" w:eastAsia="en-GB"/>
                    </w:rPr>
                    <w:t xml:space="preserve"> $</w:t>
                  </w:r>
                  <w:r w:rsidRPr="00FF2606">
                    <w:rPr>
                      <w:rStyle w:val="Styleforproposalinputs"/>
                      <w:sz w:val="20"/>
                      <w:szCs w:val="20"/>
                    </w:rPr>
                    <w:t xml:space="preserve"> </w:t>
                  </w:r>
                  <w:sdt>
                    <w:sdtPr>
                      <w:rPr>
                        <w:rStyle w:val="Styleforproposalinputs"/>
                        <w:sz w:val="20"/>
                        <w:szCs w:val="20"/>
                      </w:rPr>
                      <w:alias w:val="$"/>
                      <w:tag w:val="$"/>
                      <w:id w:val="1480737159"/>
                      <w:placeholder>
                        <w:docPart w:val="E3D34AA418DA44C4B21D6DAE32138140"/>
                      </w:placeholder>
                      <w:showingPlcHdr/>
                      <w:text/>
                    </w:sdtPr>
                    <w:sdtEndPr>
                      <w:rPr>
                        <w:rStyle w:val="DefaultParagraphFont"/>
                        <w:rFonts w:eastAsia="Times New Roman" w:cs="Arial"/>
                        <w:color w:val="auto"/>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p>
                <w:p w14:paraId="1E759520" w14:textId="46134DB3" w:rsidR="00AE55DF" w:rsidRPr="00FF2606" w:rsidRDefault="00AE55DF" w:rsidP="00BD3536">
                  <w:pPr>
                    <w:spacing w:after="0" w:line="240" w:lineRule="auto"/>
                    <w:rPr>
                      <w:rFonts w:cs="Arial"/>
                      <w:color w:val="1A202C"/>
                      <w:sz w:val="20"/>
                      <w:szCs w:val="20"/>
                    </w:rPr>
                  </w:pPr>
                  <w:r w:rsidRPr="00FF2606">
                    <w:rPr>
                      <w:rFonts w:cs="Arial"/>
                      <w:color w:val="1A202C"/>
                      <w:sz w:val="20"/>
                      <w:szCs w:val="20"/>
                    </w:rPr>
                    <w:t>Year 5:</w:t>
                  </w:r>
                  <w:r w:rsidRPr="00FF2606">
                    <w:rPr>
                      <w:rFonts w:eastAsia="Times New Roman" w:cs="Arial"/>
                      <w:sz w:val="20"/>
                      <w:szCs w:val="20"/>
                      <w:lang w:val="en-GB" w:eastAsia="en-GB"/>
                    </w:rPr>
                    <w:t xml:space="preserve"> $</w:t>
                  </w:r>
                  <w:r w:rsidRPr="00FF2606">
                    <w:rPr>
                      <w:rStyle w:val="Styleforproposalinputs"/>
                      <w:sz w:val="20"/>
                      <w:szCs w:val="20"/>
                    </w:rPr>
                    <w:t xml:space="preserve"> </w:t>
                  </w:r>
                  <w:sdt>
                    <w:sdtPr>
                      <w:rPr>
                        <w:rStyle w:val="Styleforproposalinputs"/>
                        <w:sz w:val="20"/>
                        <w:szCs w:val="20"/>
                      </w:rPr>
                      <w:alias w:val="$"/>
                      <w:tag w:val="$"/>
                      <w:id w:val="580177503"/>
                      <w:placeholder>
                        <w:docPart w:val="D1E2731861494D0AB113566C777258D3"/>
                      </w:placeholder>
                      <w:showingPlcHdr/>
                      <w:text/>
                    </w:sdtPr>
                    <w:sdtEndPr>
                      <w:rPr>
                        <w:rStyle w:val="DefaultParagraphFont"/>
                        <w:rFonts w:eastAsia="Times New Roman" w:cs="Arial"/>
                        <w:color w:val="auto"/>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p>
                <w:p w14:paraId="1FE6B229" w14:textId="3FCC5C3D" w:rsidR="00AE55DF" w:rsidRPr="00FF2606" w:rsidRDefault="00AE55DF" w:rsidP="00BD3536">
                  <w:pPr>
                    <w:spacing w:after="0" w:line="240" w:lineRule="auto"/>
                    <w:rPr>
                      <w:rFonts w:cs="Arial"/>
                      <w:color w:val="1A202C"/>
                      <w:sz w:val="20"/>
                      <w:szCs w:val="20"/>
                    </w:rPr>
                  </w:pPr>
                  <w:r w:rsidRPr="00FF2606">
                    <w:rPr>
                      <w:rFonts w:cs="Arial"/>
                      <w:color w:val="1A202C"/>
                      <w:sz w:val="20"/>
                      <w:szCs w:val="20"/>
                    </w:rPr>
                    <w:t>Year 6:</w:t>
                  </w:r>
                  <w:r w:rsidRPr="00FF2606">
                    <w:rPr>
                      <w:rFonts w:eastAsia="Times New Roman" w:cs="Arial"/>
                      <w:sz w:val="20"/>
                      <w:szCs w:val="20"/>
                      <w:lang w:val="en-GB" w:eastAsia="en-GB"/>
                    </w:rPr>
                    <w:t xml:space="preserve"> $</w:t>
                  </w:r>
                  <w:r w:rsidRPr="00FF2606">
                    <w:rPr>
                      <w:rStyle w:val="Styleforproposalinputs"/>
                      <w:sz w:val="20"/>
                      <w:szCs w:val="20"/>
                    </w:rPr>
                    <w:t xml:space="preserve"> </w:t>
                  </w:r>
                  <w:sdt>
                    <w:sdtPr>
                      <w:rPr>
                        <w:rStyle w:val="Styleforproposalinputs"/>
                        <w:sz w:val="20"/>
                        <w:szCs w:val="20"/>
                      </w:rPr>
                      <w:alias w:val="$"/>
                      <w:tag w:val="$"/>
                      <w:id w:val="-959566807"/>
                      <w:placeholder>
                        <w:docPart w:val="EE7E7834A4174B6EA5FB15DF4656682A"/>
                      </w:placeholder>
                      <w:showingPlcHdr/>
                      <w:text/>
                    </w:sdtPr>
                    <w:sdtEndPr>
                      <w:rPr>
                        <w:rStyle w:val="DefaultParagraphFont"/>
                        <w:rFonts w:eastAsia="Times New Roman" w:cs="Arial"/>
                        <w:color w:val="auto"/>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p>
                <w:p w14:paraId="704D97F2" w14:textId="4B236614" w:rsidR="00AE55DF" w:rsidRPr="00FF2606" w:rsidRDefault="00AE55DF" w:rsidP="00BD3536">
                  <w:pPr>
                    <w:spacing w:after="0" w:line="240" w:lineRule="auto"/>
                    <w:rPr>
                      <w:rFonts w:cs="Arial"/>
                      <w:color w:val="1A202C"/>
                      <w:sz w:val="20"/>
                      <w:szCs w:val="20"/>
                    </w:rPr>
                  </w:pPr>
                  <w:r w:rsidRPr="00FF2606">
                    <w:rPr>
                      <w:rFonts w:cs="Arial"/>
                      <w:color w:val="1A202C"/>
                      <w:sz w:val="20"/>
                      <w:szCs w:val="20"/>
                    </w:rPr>
                    <w:t>Year 7:</w:t>
                  </w:r>
                  <w:r w:rsidRPr="00FF2606">
                    <w:rPr>
                      <w:rFonts w:eastAsia="Times New Roman" w:cs="Arial"/>
                      <w:sz w:val="20"/>
                      <w:szCs w:val="20"/>
                      <w:lang w:val="en-GB" w:eastAsia="en-GB"/>
                    </w:rPr>
                    <w:t xml:space="preserve"> $</w:t>
                  </w:r>
                  <w:r w:rsidRPr="00FF2606">
                    <w:rPr>
                      <w:rStyle w:val="Styleforproposalinputs"/>
                      <w:sz w:val="20"/>
                      <w:szCs w:val="20"/>
                    </w:rPr>
                    <w:t xml:space="preserve"> </w:t>
                  </w:r>
                  <w:sdt>
                    <w:sdtPr>
                      <w:rPr>
                        <w:rStyle w:val="Styleforproposalinputs"/>
                        <w:sz w:val="20"/>
                        <w:szCs w:val="20"/>
                      </w:rPr>
                      <w:alias w:val="$"/>
                      <w:tag w:val="$"/>
                      <w:id w:val="373045174"/>
                      <w:placeholder>
                        <w:docPart w:val="494E6333AECE48ADBE32934587FB5908"/>
                      </w:placeholder>
                      <w:showingPlcHdr/>
                      <w:text/>
                    </w:sdtPr>
                    <w:sdtEndPr>
                      <w:rPr>
                        <w:rStyle w:val="DefaultParagraphFont"/>
                        <w:rFonts w:eastAsia="Times New Roman" w:cs="Arial"/>
                        <w:color w:val="auto"/>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p>
                <w:p w14:paraId="6BCB22EF" w14:textId="40B4F0FE" w:rsidR="00AE55DF" w:rsidRPr="00FF2606" w:rsidRDefault="00AE55DF" w:rsidP="00BD3536">
                  <w:pPr>
                    <w:spacing w:after="0" w:line="240" w:lineRule="auto"/>
                    <w:rPr>
                      <w:rFonts w:cs="Arial"/>
                      <w:color w:val="1A202C"/>
                      <w:sz w:val="20"/>
                      <w:szCs w:val="20"/>
                    </w:rPr>
                  </w:pPr>
                  <w:r w:rsidRPr="00FF2606">
                    <w:rPr>
                      <w:rFonts w:cs="Arial"/>
                      <w:color w:val="1A202C"/>
                      <w:sz w:val="20"/>
                      <w:szCs w:val="20"/>
                    </w:rPr>
                    <w:t>Year 8:</w:t>
                  </w:r>
                  <w:r w:rsidRPr="00FF2606">
                    <w:rPr>
                      <w:rFonts w:eastAsia="Times New Roman" w:cs="Arial"/>
                      <w:sz w:val="20"/>
                      <w:szCs w:val="20"/>
                      <w:lang w:val="en-GB" w:eastAsia="en-GB"/>
                    </w:rPr>
                    <w:t xml:space="preserve"> $</w:t>
                  </w:r>
                  <w:r w:rsidRPr="00FF2606">
                    <w:rPr>
                      <w:rStyle w:val="Styleforproposalinputs"/>
                      <w:sz w:val="20"/>
                      <w:szCs w:val="20"/>
                    </w:rPr>
                    <w:t xml:space="preserve"> </w:t>
                  </w:r>
                  <w:sdt>
                    <w:sdtPr>
                      <w:rPr>
                        <w:rStyle w:val="Styleforproposalinputs"/>
                        <w:sz w:val="20"/>
                        <w:szCs w:val="20"/>
                      </w:rPr>
                      <w:alias w:val="$"/>
                      <w:tag w:val="$"/>
                      <w:id w:val="361947027"/>
                      <w:placeholder>
                        <w:docPart w:val="ADA688DA970E49959D92856A97A70B25"/>
                      </w:placeholder>
                      <w:showingPlcHdr/>
                      <w:text/>
                    </w:sdtPr>
                    <w:sdtEndPr>
                      <w:rPr>
                        <w:rStyle w:val="DefaultParagraphFont"/>
                        <w:rFonts w:eastAsia="Times New Roman" w:cs="Arial"/>
                        <w:color w:val="auto"/>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p>
                <w:p w14:paraId="6B082D1F" w14:textId="767F0510" w:rsidR="00AE55DF" w:rsidRPr="00FF2606" w:rsidRDefault="00AE55DF" w:rsidP="00BD3536">
                  <w:pPr>
                    <w:spacing w:after="0" w:line="240" w:lineRule="auto"/>
                    <w:rPr>
                      <w:rFonts w:cs="Arial"/>
                      <w:color w:val="1A202C"/>
                      <w:sz w:val="20"/>
                      <w:szCs w:val="20"/>
                    </w:rPr>
                  </w:pPr>
                  <w:r w:rsidRPr="00FF2606">
                    <w:rPr>
                      <w:rFonts w:cs="Arial"/>
                      <w:color w:val="1A202C"/>
                      <w:sz w:val="20"/>
                      <w:szCs w:val="20"/>
                    </w:rPr>
                    <w:t>Year 9:</w:t>
                  </w:r>
                  <w:r w:rsidRPr="00FF2606">
                    <w:rPr>
                      <w:rFonts w:eastAsia="Times New Roman" w:cs="Arial"/>
                      <w:sz w:val="20"/>
                      <w:szCs w:val="20"/>
                      <w:lang w:val="en-GB" w:eastAsia="en-GB"/>
                    </w:rPr>
                    <w:t xml:space="preserve"> $</w:t>
                  </w:r>
                  <w:r w:rsidRPr="00FF2606">
                    <w:rPr>
                      <w:rStyle w:val="Styleforproposalinputs"/>
                      <w:sz w:val="20"/>
                      <w:szCs w:val="20"/>
                    </w:rPr>
                    <w:t xml:space="preserve"> </w:t>
                  </w:r>
                  <w:sdt>
                    <w:sdtPr>
                      <w:rPr>
                        <w:rStyle w:val="Styleforproposalinputs"/>
                        <w:sz w:val="20"/>
                        <w:szCs w:val="20"/>
                      </w:rPr>
                      <w:alias w:val="$"/>
                      <w:tag w:val="$"/>
                      <w:id w:val="-786045954"/>
                      <w:placeholder>
                        <w:docPart w:val="8B6FA76C23F54107A2BBE6906911E327"/>
                      </w:placeholder>
                      <w:showingPlcHdr/>
                      <w:text/>
                    </w:sdtPr>
                    <w:sdtEndPr>
                      <w:rPr>
                        <w:rStyle w:val="DefaultParagraphFont"/>
                        <w:rFonts w:eastAsia="Times New Roman" w:cs="Arial"/>
                        <w:color w:val="auto"/>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p>
                <w:p w14:paraId="645A9A2C" w14:textId="1593B70F" w:rsidR="00AE55DF" w:rsidRPr="00FF2606" w:rsidRDefault="00AE55DF" w:rsidP="00BD3536">
                  <w:pPr>
                    <w:spacing w:after="0" w:line="240" w:lineRule="auto"/>
                    <w:rPr>
                      <w:rFonts w:cs="Arial"/>
                      <w:color w:val="1A202C"/>
                      <w:sz w:val="20"/>
                      <w:szCs w:val="20"/>
                    </w:rPr>
                  </w:pPr>
                  <w:r w:rsidRPr="00FF2606">
                    <w:rPr>
                      <w:rFonts w:cs="Arial"/>
                      <w:color w:val="1A202C"/>
                      <w:sz w:val="20"/>
                      <w:szCs w:val="20"/>
                    </w:rPr>
                    <w:t>Year 10:</w:t>
                  </w:r>
                  <w:r w:rsidRPr="00FF2606">
                    <w:rPr>
                      <w:rFonts w:eastAsia="Times New Roman" w:cs="Arial"/>
                      <w:sz w:val="20"/>
                      <w:szCs w:val="20"/>
                      <w:lang w:val="en-GB" w:eastAsia="en-GB"/>
                    </w:rPr>
                    <w:t xml:space="preserve"> $</w:t>
                  </w:r>
                  <w:r w:rsidRPr="00FF2606">
                    <w:rPr>
                      <w:rStyle w:val="Styleforproposalinputs"/>
                      <w:sz w:val="20"/>
                      <w:szCs w:val="20"/>
                    </w:rPr>
                    <w:t xml:space="preserve"> </w:t>
                  </w:r>
                  <w:sdt>
                    <w:sdtPr>
                      <w:rPr>
                        <w:rStyle w:val="Styleforproposalinputs"/>
                        <w:sz w:val="20"/>
                        <w:szCs w:val="20"/>
                      </w:rPr>
                      <w:alias w:val="$"/>
                      <w:tag w:val="$"/>
                      <w:id w:val="522453699"/>
                      <w:placeholder>
                        <w:docPart w:val="000246DD51784D079A0183FEEDE8F891"/>
                      </w:placeholder>
                      <w:showingPlcHdr/>
                      <w:text/>
                    </w:sdtPr>
                    <w:sdtEndPr>
                      <w:rPr>
                        <w:rStyle w:val="DefaultParagraphFont"/>
                        <w:rFonts w:eastAsia="Times New Roman" w:cs="Arial"/>
                        <w:color w:val="auto"/>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p>
                <w:p w14:paraId="02D988D8" w14:textId="5C71E8EA" w:rsidR="00AE55DF" w:rsidRPr="00FF2606" w:rsidRDefault="00AE55DF" w:rsidP="00BD3536">
                  <w:pPr>
                    <w:spacing w:after="0" w:line="240" w:lineRule="auto"/>
                    <w:rPr>
                      <w:rFonts w:cs="Arial"/>
                      <w:color w:val="1A202C"/>
                      <w:sz w:val="20"/>
                      <w:szCs w:val="20"/>
                    </w:rPr>
                  </w:pPr>
                  <w:r w:rsidRPr="00FF2606">
                    <w:rPr>
                      <w:rFonts w:cs="Arial"/>
                      <w:color w:val="1A202C"/>
                      <w:sz w:val="20"/>
                      <w:szCs w:val="20"/>
                    </w:rPr>
                    <w:t>Year 11:</w:t>
                  </w:r>
                  <w:r w:rsidRPr="00FF2606">
                    <w:rPr>
                      <w:rFonts w:eastAsia="Times New Roman" w:cs="Arial"/>
                      <w:sz w:val="20"/>
                      <w:szCs w:val="20"/>
                      <w:lang w:val="en-GB" w:eastAsia="en-GB"/>
                    </w:rPr>
                    <w:t xml:space="preserve"> $</w:t>
                  </w:r>
                  <w:r w:rsidRPr="00FF2606">
                    <w:rPr>
                      <w:rStyle w:val="Styleforproposalinputs"/>
                      <w:sz w:val="20"/>
                      <w:szCs w:val="20"/>
                    </w:rPr>
                    <w:t xml:space="preserve"> </w:t>
                  </w:r>
                  <w:sdt>
                    <w:sdtPr>
                      <w:rPr>
                        <w:rStyle w:val="Styleforproposalinputs"/>
                        <w:sz w:val="20"/>
                        <w:szCs w:val="20"/>
                      </w:rPr>
                      <w:alias w:val="$"/>
                      <w:tag w:val="$"/>
                      <w:id w:val="-965046459"/>
                      <w:placeholder>
                        <w:docPart w:val="FF5ECFDDEF1541DBAE261E8CE24C0B3F"/>
                      </w:placeholder>
                      <w:showingPlcHdr/>
                      <w:text/>
                    </w:sdtPr>
                    <w:sdtEndPr>
                      <w:rPr>
                        <w:rStyle w:val="DefaultParagraphFont"/>
                        <w:rFonts w:eastAsia="Times New Roman" w:cs="Arial"/>
                        <w:color w:val="auto"/>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p>
                <w:p w14:paraId="6E63676F" w14:textId="66D1A4AB" w:rsidR="00AE55DF" w:rsidRPr="00FF2606" w:rsidRDefault="00AE55DF" w:rsidP="00BD3536">
                  <w:pPr>
                    <w:spacing w:after="0" w:line="240" w:lineRule="auto"/>
                    <w:rPr>
                      <w:rFonts w:cs="Arial"/>
                      <w:color w:val="1A202C"/>
                      <w:sz w:val="20"/>
                      <w:szCs w:val="20"/>
                    </w:rPr>
                  </w:pPr>
                  <w:r w:rsidRPr="00FF2606">
                    <w:rPr>
                      <w:rFonts w:cs="Arial"/>
                      <w:color w:val="1A202C"/>
                      <w:sz w:val="20"/>
                      <w:szCs w:val="20"/>
                    </w:rPr>
                    <w:t>Year 12:</w:t>
                  </w:r>
                  <w:r w:rsidRPr="00FF2606">
                    <w:rPr>
                      <w:rFonts w:eastAsia="Times New Roman" w:cs="Arial"/>
                      <w:sz w:val="20"/>
                      <w:szCs w:val="20"/>
                      <w:lang w:val="en-GB" w:eastAsia="en-GB"/>
                    </w:rPr>
                    <w:t xml:space="preserve"> $</w:t>
                  </w:r>
                  <w:r w:rsidRPr="00FF2606">
                    <w:rPr>
                      <w:rStyle w:val="Styleforproposalinputs"/>
                      <w:sz w:val="20"/>
                      <w:szCs w:val="20"/>
                    </w:rPr>
                    <w:t xml:space="preserve"> </w:t>
                  </w:r>
                  <w:sdt>
                    <w:sdtPr>
                      <w:rPr>
                        <w:rStyle w:val="Styleforproposalinputs"/>
                        <w:sz w:val="20"/>
                        <w:szCs w:val="20"/>
                      </w:rPr>
                      <w:alias w:val="$"/>
                      <w:tag w:val="$"/>
                      <w:id w:val="1342280755"/>
                      <w:placeholder>
                        <w:docPart w:val="471B29EF10BD4471971CE5E82BC6F1BF"/>
                      </w:placeholder>
                      <w:showingPlcHdr/>
                      <w:text/>
                    </w:sdtPr>
                    <w:sdtEndPr>
                      <w:rPr>
                        <w:rStyle w:val="DefaultParagraphFont"/>
                        <w:rFonts w:eastAsia="Times New Roman" w:cs="Arial"/>
                        <w:color w:val="auto"/>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p>
                <w:p w14:paraId="76840A87" w14:textId="4639CF10" w:rsidR="00AE55DF" w:rsidRPr="00FF2606" w:rsidRDefault="00AE55DF" w:rsidP="00BD3536">
                  <w:pPr>
                    <w:spacing w:after="0" w:line="240" w:lineRule="auto"/>
                    <w:rPr>
                      <w:rFonts w:cs="Arial"/>
                      <w:color w:val="1A202C"/>
                      <w:sz w:val="20"/>
                      <w:szCs w:val="20"/>
                    </w:rPr>
                  </w:pPr>
                  <w:r w:rsidRPr="00FF2606">
                    <w:rPr>
                      <w:rFonts w:cs="Arial"/>
                      <w:color w:val="1A202C"/>
                      <w:sz w:val="20"/>
                      <w:szCs w:val="20"/>
                    </w:rPr>
                    <w:t>Year 13:</w:t>
                  </w:r>
                  <w:r w:rsidRPr="00FF2606">
                    <w:rPr>
                      <w:rFonts w:eastAsia="Times New Roman" w:cs="Arial"/>
                      <w:sz w:val="20"/>
                      <w:szCs w:val="20"/>
                      <w:lang w:val="en-GB" w:eastAsia="en-GB"/>
                    </w:rPr>
                    <w:t xml:space="preserve"> $</w:t>
                  </w:r>
                  <w:r w:rsidRPr="00FF2606">
                    <w:rPr>
                      <w:rStyle w:val="Styleforproposalinputs"/>
                      <w:sz w:val="20"/>
                      <w:szCs w:val="20"/>
                    </w:rPr>
                    <w:t xml:space="preserve"> </w:t>
                  </w:r>
                  <w:sdt>
                    <w:sdtPr>
                      <w:rPr>
                        <w:rStyle w:val="Styleforproposalinputs"/>
                        <w:sz w:val="20"/>
                        <w:szCs w:val="20"/>
                      </w:rPr>
                      <w:alias w:val="$"/>
                      <w:tag w:val="$"/>
                      <w:id w:val="888304807"/>
                      <w:placeholder>
                        <w:docPart w:val="32B526CCD9F7454EB049BAF301861FA7"/>
                      </w:placeholder>
                      <w:showingPlcHdr/>
                      <w:text/>
                    </w:sdtPr>
                    <w:sdtEndPr>
                      <w:rPr>
                        <w:rStyle w:val="DefaultParagraphFont"/>
                        <w:rFonts w:eastAsia="Times New Roman" w:cs="Arial"/>
                        <w:color w:val="auto"/>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p>
                <w:p w14:paraId="4294E1E4" w14:textId="272C0DFE" w:rsidR="00AE55DF" w:rsidRPr="00FF2606" w:rsidRDefault="00AE55DF" w:rsidP="00BD3536">
                  <w:pPr>
                    <w:spacing w:after="0" w:line="240" w:lineRule="auto"/>
                    <w:rPr>
                      <w:rFonts w:cs="Arial"/>
                      <w:color w:val="1A202C"/>
                      <w:sz w:val="20"/>
                      <w:szCs w:val="20"/>
                    </w:rPr>
                  </w:pPr>
                  <w:r w:rsidRPr="00FF2606">
                    <w:rPr>
                      <w:rFonts w:cs="Arial"/>
                      <w:color w:val="1A202C"/>
                      <w:sz w:val="20"/>
                      <w:szCs w:val="20"/>
                    </w:rPr>
                    <w:t>Year 14:</w:t>
                  </w:r>
                  <w:r w:rsidRPr="00FF2606">
                    <w:rPr>
                      <w:rFonts w:eastAsia="Times New Roman" w:cs="Arial"/>
                      <w:sz w:val="20"/>
                      <w:szCs w:val="20"/>
                      <w:lang w:val="en-GB" w:eastAsia="en-GB"/>
                    </w:rPr>
                    <w:t xml:space="preserve"> $</w:t>
                  </w:r>
                  <w:r w:rsidRPr="00FF2606">
                    <w:rPr>
                      <w:rStyle w:val="Styleforproposalinputs"/>
                      <w:sz w:val="20"/>
                      <w:szCs w:val="20"/>
                    </w:rPr>
                    <w:t xml:space="preserve"> </w:t>
                  </w:r>
                  <w:sdt>
                    <w:sdtPr>
                      <w:rPr>
                        <w:rStyle w:val="Styleforproposalinputs"/>
                        <w:sz w:val="20"/>
                        <w:szCs w:val="20"/>
                      </w:rPr>
                      <w:alias w:val="$"/>
                      <w:tag w:val="$"/>
                      <w:id w:val="1146249083"/>
                      <w:placeholder>
                        <w:docPart w:val="59F78731C05647B2A521A2782CA26EE1"/>
                      </w:placeholder>
                      <w:showingPlcHdr/>
                      <w:text/>
                    </w:sdtPr>
                    <w:sdtEndPr>
                      <w:rPr>
                        <w:rStyle w:val="DefaultParagraphFont"/>
                        <w:rFonts w:eastAsia="Times New Roman" w:cs="Arial"/>
                        <w:color w:val="auto"/>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p>
                <w:p w14:paraId="799D9C4A" w14:textId="58641552" w:rsidR="00AE55DF" w:rsidRPr="00FF2606" w:rsidRDefault="00AE55DF" w:rsidP="00BD3536">
                  <w:pPr>
                    <w:spacing w:after="0" w:line="240" w:lineRule="auto"/>
                    <w:rPr>
                      <w:rFonts w:cs="Arial"/>
                      <w:color w:val="1A202C"/>
                      <w:sz w:val="20"/>
                      <w:szCs w:val="20"/>
                    </w:rPr>
                  </w:pPr>
                  <w:r w:rsidRPr="00FF2606">
                    <w:rPr>
                      <w:rFonts w:cs="Arial"/>
                      <w:color w:val="1A202C"/>
                      <w:sz w:val="20"/>
                      <w:szCs w:val="20"/>
                    </w:rPr>
                    <w:t>Year 15:</w:t>
                  </w:r>
                  <w:r w:rsidRPr="00FF2606">
                    <w:rPr>
                      <w:rFonts w:eastAsia="Times New Roman" w:cs="Arial"/>
                      <w:sz w:val="20"/>
                      <w:szCs w:val="20"/>
                      <w:lang w:val="en-GB" w:eastAsia="en-GB"/>
                    </w:rPr>
                    <w:t xml:space="preserve"> $</w:t>
                  </w:r>
                  <w:r w:rsidRPr="00FF2606">
                    <w:rPr>
                      <w:rStyle w:val="Styleforproposalinputs"/>
                      <w:sz w:val="20"/>
                      <w:szCs w:val="20"/>
                    </w:rPr>
                    <w:t xml:space="preserve"> </w:t>
                  </w:r>
                  <w:sdt>
                    <w:sdtPr>
                      <w:rPr>
                        <w:rStyle w:val="Styleforproposalinputs"/>
                        <w:sz w:val="20"/>
                        <w:szCs w:val="20"/>
                      </w:rPr>
                      <w:alias w:val="$"/>
                      <w:tag w:val="$"/>
                      <w:id w:val="592048749"/>
                      <w:placeholder>
                        <w:docPart w:val="BEE238F8DF064FA2AB253365F6AFB75F"/>
                      </w:placeholder>
                      <w:showingPlcHdr/>
                      <w:text/>
                    </w:sdtPr>
                    <w:sdtEndPr>
                      <w:rPr>
                        <w:rStyle w:val="DefaultParagraphFont"/>
                        <w:rFonts w:eastAsia="Times New Roman" w:cs="Arial"/>
                        <w:color w:val="auto"/>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p>
                <w:p w14:paraId="2E81C137" w14:textId="169DD6F3" w:rsidR="00AE55DF" w:rsidRPr="00FF2606" w:rsidRDefault="00AE55DF" w:rsidP="00BD3536">
                  <w:pPr>
                    <w:spacing w:after="0" w:line="240" w:lineRule="auto"/>
                    <w:rPr>
                      <w:rFonts w:cs="Arial"/>
                      <w:color w:val="1A202C"/>
                      <w:sz w:val="20"/>
                      <w:szCs w:val="20"/>
                    </w:rPr>
                  </w:pPr>
                  <w:r w:rsidRPr="00FF2606">
                    <w:rPr>
                      <w:rFonts w:cs="Arial"/>
                      <w:color w:val="1A202C"/>
                      <w:sz w:val="20"/>
                      <w:szCs w:val="20"/>
                    </w:rPr>
                    <w:t>Year 16:</w:t>
                  </w:r>
                  <w:r w:rsidRPr="00FF2606">
                    <w:rPr>
                      <w:rFonts w:eastAsia="Times New Roman" w:cs="Arial"/>
                      <w:sz w:val="20"/>
                      <w:szCs w:val="20"/>
                      <w:lang w:val="en-GB" w:eastAsia="en-GB"/>
                    </w:rPr>
                    <w:t xml:space="preserve"> $</w:t>
                  </w:r>
                  <w:r w:rsidRPr="00FF2606">
                    <w:rPr>
                      <w:rStyle w:val="Styleforproposalinputs"/>
                      <w:sz w:val="20"/>
                      <w:szCs w:val="20"/>
                    </w:rPr>
                    <w:t xml:space="preserve"> </w:t>
                  </w:r>
                  <w:sdt>
                    <w:sdtPr>
                      <w:rPr>
                        <w:rStyle w:val="Styleforproposalinputs"/>
                        <w:sz w:val="20"/>
                        <w:szCs w:val="20"/>
                      </w:rPr>
                      <w:alias w:val="$"/>
                      <w:tag w:val="$"/>
                      <w:id w:val="912581718"/>
                      <w:placeholder>
                        <w:docPart w:val="26B9E8765E6A4972B16BF6DFBE1F004C"/>
                      </w:placeholder>
                      <w:showingPlcHdr/>
                      <w:text/>
                    </w:sdtPr>
                    <w:sdtEndPr>
                      <w:rPr>
                        <w:rStyle w:val="DefaultParagraphFont"/>
                        <w:rFonts w:eastAsia="Times New Roman" w:cs="Arial"/>
                        <w:color w:val="auto"/>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p>
                <w:p w14:paraId="42DE180C" w14:textId="1FA26120" w:rsidR="00AE55DF" w:rsidRPr="00FF2606" w:rsidRDefault="00AE55DF" w:rsidP="00BD3536">
                  <w:pPr>
                    <w:spacing w:after="0" w:line="240" w:lineRule="auto"/>
                    <w:rPr>
                      <w:rFonts w:cs="Arial"/>
                      <w:color w:val="1A202C"/>
                      <w:sz w:val="20"/>
                      <w:szCs w:val="20"/>
                    </w:rPr>
                  </w:pPr>
                  <w:r w:rsidRPr="00FF2606">
                    <w:rPr>
                      <w:rFonts w:cs="Arial"/>
                      <w:color w:val="1A202C"/>
                      <w:sz w:val="20"/>
                      <w:szCs w:val="20"/>
                    </w:rPr>
                    <w:t>Year 17:</w:t>
                  </w:r>
                  <w:r w:rsidRPr="00FF2606">
                    <w:rPr>
                      <w:rFonts w:eastAsia="Times New Roman" w:cs="Arial"/>
                      <w:sz w:val="20"/>
                      <w:szCs w:val="20"/>
                      <w:lang w:val="en-GB" w:eastAsia="en-GB"/>
                    </w:rPr>
                    <w:t xml:space="preserve"> $</w:t>
                  </w:r>
                  <w:r w:rsidRPr="00FF2606">
                    <w:rPr>
                      <w:rStyle w:val="Styleforproposalinputs"/>
                      <w:sz w:val="20"/>
                      <w:szCs w:val="20"/>
                    </w:rPr>
                    <w:t xml:space="preserve"> </w:t>
                  </w:r>
                  <w:sdt>
                    <w:sdtPr>
                      <w:rPr>
                        <w:rStyle w:val="Styleforproposalinputs"/>
                        <w:sz w:val="20"/>
                        <w:szCs w:val="20"/>
                      </w:rPr>
                      <w:alias w:val="$"/>
                      <w:tag w:val="$"/>
                      <w:id w:val="2130977150"/>
                      <w:placeholder>
                        <w:docPart w:val="30B1512241BA48EDB4CE99499A7CFDAB"/>
                      </w:placeholder>
                      <w:showingPlcHdr/>
                      <w:text/>
                    </w:sdtPr>
                    <w:sdtEndPr>
                      <w:rPr>
                        <w:rStyle w:val="DefaultParagraphFont"/>
                        <w:rFonts w:eastAsia="Times New Roman" w:cs="Arial"/>
                        <w:color w:val="auto"/>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p>
                <w:p w14:paraId="5D4D5F9F" w14:textId="5582B514" w:rsidR="00AE55DF" w:rsidRPr="00FF2606" w:rsidRDefault="00AE55DF" w:rsidP="00BD3536">
                  <w:pPr>
                    <w:spacing w:after="0" w:line="240" w:lineRule="auto"/>
                    <w:rPr>
                      <w:rFonts w:cs="Arial"/>
                      <w:color w:val="1A202C"/>
                      <w:sz w:val="20"/>
                      <w:szCs w:val="20"/>
                    </w:rPr>
                  </w:pPr>
                  <w:r w:rsidRPr="00FF2606">
                    <w:rPr>
                      <w:rFonts w:cs="Arial"/>
                      <w:color w:val="1A202C"/>
                      <w:sz w:val="20"/>
                      <w:szCs w:val="20"/>
                    </w:rPr>
                    <w:t>Year 18:</w:t>
                  </w:r>
                  <w:r w:rsidRPr="00FF2606">
                    <w:rPr>
                      <w:rFonts w:eastAsia="Times New Roman" w:cs="Arial"/>
                      <w:sz w:val="20"/>
                      <w:szCs w:val="20"/>
                      <w:lang w:val="en-GB" w:eastAsia="en-GB"/>
                    </w:rPr>
                    <w:t xml:space="preserve"> $</w:t>
                  </w:r>
                  <w:r w:rsidRPr="00FF2606">
                    <w:rPr>
                      <w:rStyle w:val="Styleforproposalinputs"/>
                      <w:sz w:val="20"/>
                      <w:szCs w:val="20"/>
                    </w:rPr>
                    <w:t xml:space="preserve"> </w:t>
                  </w:r>
                  <w:sdt>
                    <w:sdtPr>
                      <w:rPr>
                        <w:rStyle w:val="Styleforproposalinputs"/>
                        <w:sz w:val="20"/>
                        <w:szCs w:val="20"/>
                      </w:rPr>
                      <w:alias w:val="$"/>
                      <w:tag w:val="$"/>
                      <w:id w:val="-337621391"/>
                      <w:placeholder>
                        <w:docPart w:val="6761509243A44D8AB0A7D83337D8689E"/>
                      </w:placeholder>
                      <w:showingPlcHdr/>
                      <w:text/>
                    </w:sdtPr>
                    <w:sdtEndPr>
                      <w:rPr>
                        <w:rStyle w:val="DefaultParagraphFont"/>
                        <w:rFonts w:eastAsia="Times New Roman" w:cs="Arial"/>
                        <w:color w:val="auto"/>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p>
                <w:p w14:paraId="7C5A39BD" w14:textId="0CE99B7C" w:rsidR="00AE55DF" w:rsidRPr="00FF2606" w:rsidRDefault="00AE55DF" w:rsidP="00BD3536">
                  <w:pPr>
                    <w:spacing w:after="0" w:line="240" w:lineRule="auto"/>
                    <w:rPr>
                      <w:rFonts w:cs="Arial"/>
                      <w:color w:val="1A202C"/>
                      <w:sz w:val="20"/>
                      <w:szCs w:val="20"/>
                    </w:rPr>
                  </w:pPr>
                  <w:r w:rsidRPr="00FF2606">
                    <w:rPr>
                      <w:rFonts w:cs="Arial"/>
                      <w:color w:val="1A202C"/>
                      <w:sz w:val="20"/>
                      <w:szCs w:val="20"/>
                    </w:rPr>
                    <w:t>Year 19:</w:t>
                  </w:r>
                  <w:r w:rsidRPr="00FF2606">
                    <w:rPr>
                      <w:rFonts w:eastAsia="Times New Roman" w:cs="Arial"/>
                      <w:sz w:val="20"/>
                      <w:szCs w:val="20"/>
                      <w:lang w:val="en-GB" w:eastAsia="en-GB"/>
                    </w:rPr>
                    <w:t xml:space="preserve"> $</w:t>
                  </w:r>
                  <w:r w:rsidRPr="00FF2606">
                    <w:rPr>
                      <w:rStyle w:val="Styleforproposalinputs"/>
                      <w:sz w:val="20"/>
                      <w:szCs w:val="20"/>
                    </w:rPr>
                    <w:t xml:space="preserve"> </w:t>
                  </w:r>
                  <w:sdt>
                    <w:sdtPr>
                      <w:rPr>
                        <w:rStyle w:val="Styleforproposalinputs"/>
                        <w:sz w:val="20"/>
                        <w:szCs w:val="20"/>
                      </w:rPr>
                      <w:alias w:val="$"/>
                      <w:tag w:val="$"/>
                      <w:id w:val="2003617912"/>
                      <w:placeholder>
                        <w:docPart w:val="EDF70472290A45DC90BC642D4D2CEC0A"/>
                      </w:placeholder>
                      <w:showingPlcHdr/>
                      <w:text/>
                    </w:sdtPr>
                    <w:sdtEndPr>
                      <w:rPr>
                        <w:rStyle w:val="DefaultParagraphFont"/>
                        <w:rFonts w:eastAsia="Times New Roman" w:cs="Arial"/>
                        <w:color w:val="auto"/>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p>
                <w:p w14:paraId="7E23355F" w14:textId="06245EAF" w:rsidR="00AE55DF" w:rsidRPr="00FF2606" w:rsidRDefault="00AE55DF" w:rsidP="00BD3536">
                  <w:pPr>
                    <w:spacing w:after="0" w:line="240" w:lineRule="auto"/>
                    <w:rPr>
                      <w:rFonts w:cs="Arial"/>
                      <w:color w:val="1A202C"/>
                      <w:sz w:val="20"/>
                      <w:szCs w:val="20"/>
                    </w:rPr>
                  </w:pPr>
                  <w:r w:rsidRPr="00FF2606">
                    <w:rPr>
                      <w:rFonts w:cs="Arial"/>
                      <w:color w:val="1A202C"/>
                      <w:sz w:val="20"/>
                      <w:szCs w:val="20"/>
                    </w:rPr>
                    <w:t>Year 20:</w:t>
                  </w:r>
                  <w:r w:rsidRPr="00FF2606">
                    <w:rPr>
                      <w:rFonts w:eastAsia="Times New Roman" w:cs="Arial"/>
                      <w:sz w:val="20"/>
                      <w:szCs w:val="20"/>
                      <w:lang w:val="en-GB" w:eastAsia="en-GB"/>
                    </w:rPr>
                    <w:t xml:space="preserve"> $</w:t>
                  </w:r>
                  <w:r w:rsidRPr="00FF2606">
                    <w:rPr>
                      <w:rStyle w:val="Styleforproposalinputs"/>
                      <w:sz w:val="20"/>
                      <w:szCs w:val="20"/>
                    </w:rPr>
                    <w:t xml:space="preserve"> </w:t>
                  </w:r>
                  <w:sdt>
                    <w:sdtPr>
                      <w:rPr>
                        <w:rStyle w:val="Styleforproposalinputs"/>
                        <w:sz w:val="20"/>
                        <w:szCs w:val="20"/>
                      </w:rPr>
                      <w:alias w:val="$"/>
                      <w:tag w:val="$"/>
                      <w:id w:val="-659768838"/>
                      <w:placeholder>
                        <w:docPart w:val="B6E1AEE6E5314693A8CDF48D15E45815"/>
                      </w:placeholder>
                      <w:showingPlcHdr/>
                      <w:text/>
                    </w:sdtPr>
                    <w:sdtEndPr>
                      <w:rPr>
                        <w:rStyle w:val="DefaultParagraphFont"/>
                        <w:rFonts w:eastAsia="Times New Roman" w:cs="Arial"/>
                        <w:color w:val="auto"/>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p>
                <w:p w14:paraId="27C372C7" w14:textId="3516A7FA" w:rsidR="00AE55DF" w:rsidRPr="00FF2606" w:rsidRDefault="00AE55DF" w:rsidP="00BD3536">
                  <w:pPr>
                    <w:spacing w:after="0" w:line="240" w:lineRule="auto"/>
                    <w:rPr>
                      <w:rFonts w:cs="Arial"/>
                      <w:color w:val="1A202C"/>
                      <w:sz w:val="20"/>
                      <w:szCs w:val="20"/>
                    </w:rPr>
                  </w:pPr>
                  <w:r w:rsidRPr="00FF2606">
                    <w:rPr>
                      <w:rFonts w:cs="Arial"/>
                      <w:color w:val="1A202C"/>
                      <w:sz w:val="20"/>
                      <w:szCs w:val="20"/>
                    </w:rPr>
                    <w:t>Year 21:</w:t>
                  </w:r>
                  <w:r w:rsidRPr="00FF2606">
                    <w:rPr>
                      <w:rFonts w:eastAsia="Times New Roman" w:cs="Arial"/>
                      <w:sz w:val="20"/>
                      <w:szCs w:val="20"/>
                      <w:lang w:val="en-GB" w:eastAsia="en-GB"/>
                    </w:rPr>
                    <w:t xml:space="preserve"> $</w:t>
                  </w:r>
                  <w:r w:rsidRPr="00FF2606">
                    <w:rPr>
                      <w:rStyle w:val="Styleforproposalinputs"/>
                      <w:sz w:val="20"/>
                      <w:szCs w:val="20"/>
                    </w:rPr>
                    <w:t xml:space="preserve"> </w:t>
                  </w:r>
                  <w:sdt>
                    <w:sdtPr>
                      <w:rPr>
                        <w:rStyle w:val="Styleforproposalinputs"/>
                        <w:sz w:val="20"/>
                        <w:szCs w:val="20"/>
                      </w:rPr>
                      <w:alias w:val="$"/>
                      <w:tag w:val="$"/>
                      <w:id w:val="-145826135"/>
                      <w:placeholder>
                        <w:docPart w:val="4508D7B6FD2E49969AACD0DD8BC0A339"/>
                      </w:placeholder>
                      <w:showingPlcHdr/>
                      <w:text/>
                    </w:sdtPr>
                    <w:sdtEndPr>
                      <w:rPr>
                        <w:rStyle w:val="DefaultParagraphFont"/>
                        <w:rFonts w:eastAsia="Times New Roman" w:cs="Arial"/>
                        <w:color w:val="auto"/>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p>
                <w:p w14:paraId="1016FA1D" w14:textId="1776A5DA" w:rsidR="00AE55DF" w:rsidRPr="00FF2606" w:rsidRDefault="00AE55DF" w:rsidP="00BD3536">
                  <w:pPr>
                    <w:spacing w:after="0" w:line="240" w:lineRule="auto"/>
                    <w:rPr>
                      <w:rFonts w:cs="Arial"/>
                      <w:color w:val="1A202C"/>
                      <w:sz w:val="20"/>
                      <w:szCs w:val="20"/>
                    </w:rPr>
                  </w:pPr>
                  <w:r w:rsidRPr="00FF2606">
                    <w:rPr>
                      <w:rFonts w:cs="Arial"/>
                      <w:color w:val="1A202C"/>
                      <w:sz w:val="20"/>
                      <w:szCs w:val="20"/>
                    </w:rPr>
                    <w:t>Year 22:</w:t>
                  </w:r>
                  <w:r w:rsidRPr="00FF2606">
                    <w:rPr>
                      <w:rFonts w:eastAsia="Times New Roman" w:cs="Arial"/>
                      <w:sz w:val="20"/>
                      <w:szCs w:val="20"/>
                      <w:lang w:val="en-GB" w:eastAsia="en-GB"/>
                    </w:rPr>
                    <w:t xml:space="preserve"> $</w:t>
                  </w:r>
                  <w:r w:rsidRPr="00FF2606">
                    <w:rPr>
                      <w:rStyle w:val="Styleforproposalinputs"/>
                      <w:sz w:val="20"/>
                      <w:szCs w:val="20"/>
                    </w:rPr>
                    <w:t xml:space="preserve"> </w:t>
                  </w:r>
                  <w:sdt>
                    <w:sdtPr>
                      <w:rPr>
                        <w:rStyle w:val="Styleforproposalinputs"/>
                        <w:sz w:val="20"/>
                        <w:szCs w:val="20"/>
                      </w:rPr>
                      <w:alias w:val="$"/>
                      <w:tag w:val="$"/>
                      <w:id w:val="1798099519"/>
                      <w:placeholder>
                        <w:docPart w:val="AA4FBDFD50EE4BEF9899DBF03B1D4732"/>
                      </w:placeholder>
                      <w:showingPlcHdr/>
                      <w:text/>
                    </w:sdtPr>
                    <w:sdtEndPr>
                      <w:rPr>
                        <w:rStyle w:val="DefaultParagraphFont"/>
                        <w:rFonts w:eastAsia="Times New Roman" w:cs="Arial"/>
                        <w:color w:val="auto"/>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p>
                <w:p w14:paraId="5C85D864" w14:textId="2EFE6680" w:rsidR="00AE55DF" w:rsidRPr="00FF2606" w:rsidRDefault="00AE55DF" w:rsidP="00BD3536">
                  <w:pPr>
                    <w:spacing w:after="0" w:line="240" w:lineRule="auto"/>
                    <w:rPr>
                      <w:rFonts w:cs="Arial"/>
                      <w:color w:val="1A202C"/>
                      <w:sz w:val="20"/>
                      <w:szCs w:val="20"/>
                    </w:rPr>
                  </w:pPr>
                  <w:r w:rsidRPr="00FF2606">
                    <w:rPr>
                      <w:rFonts w:cs="Arial"/>
                      <w:color w:val="1A202C"/>
                      <w:sz w:val="20"/>
                      <w:szCs w:val="20"/>
                    </w:rPr>
                    <w:t>Year 23:</w:t>
                  </w:r>
                  <w:r w:rsidRPr="00FF2606">
                    <w:rPr>
                      <w:rFonts w:eastAsia="Times New Roman" w:cs="Arial"/>
                      <w:sz w:val="20"/>
                      <w:szCs w:val="20"/>
                      <w:lang w:val="en-GB" w:eastAsia="en-GB"/>
                    </w:rPr>
                    <w:t xml:space="preserve"> $</w:t>
                  </w:r>
                  <w:r w:rsidRPr="00FF2606">
                    <w:rPr>
                      <w:rStyle w:val="Styleforproposalinputs"/>
                      <w:sz w:val="20"/>
                      <w:szCs w:val="20"/>
                    </w:rPr>
                    <w:t xml:space="preserve"> </w:t>
                  </w:r>
                  <w:sdt>
                    <w:sdtPr>
                      <w:rPr>
                        <w:rStyle w:val="Styleforproposalinputs"/>
                        <w:sz w:val="20"/>
                        <w:szCs w:val="20"/>
                      </w:rPr>
                      <w:alias w:val="$"/>
                      <w:tag w:val="$"/>
                      <w:id w:val="-384405575"/>
                      <w:placeholder>
                        <w:docPart w:val="7C3E6C60615E44E8B5ADB598B5BF5B6F"/>
                      </w:placeholder>
                      <w:showingPlcHdr/>
                      <w:text/>
                    </w:sdtPr>
                    <w:sdtEndPr>
                      <w:rPr>
                        <w:rStyle w:val="DefaultParagraphFont"/>
                        <w:rFonts w:eastAsia="Times New Roman" w:cs="Arial"/>
                        <w:color w:val="auto"/>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p>
                <w:p w14:paraId="15CB5477" w14:textId="3044DF1A" w:rsidR="00AE55DF" w:rsidRPr="00FF2606" w:rsidRDefault="00AE55DF" w:rsidP="00BD3536">
                  <w:pPr>
                    <w:spacing w:after="0" w:line="240" w:lineRule="auto"/>
                    <w:rPr>
                      <w:rFonts w:cs="Arial"/>
                      <w:color w:val="1A202C"/>
                      <w:sz w:val="20"/>
                      <w:szCs w:val="20"/>
                    </w:rPr>
                  </w:pPr>
                  <w:r w:rsidRPr="00FF2606">
                    <w:rPr>
                      <w:rFonts w:cs="Arial"/>
                      <w:color w:val="1A202C"/>
                      <w:sz w:val="20"/>
                      <w:szCs w:val="20"/>
                    </w:rPr>
                    <w:t>Year 24:</w:t>
                  </w:r>
                  <w:r w:rsidRPr="00FF2606">
                    <w:rPr>
                      <w:rFonts w:eastAsia="Times New Roman" w:cs="Arial"/>
                      <w:sz w:val="20"/>
                      <w:szCs w:val="20"/>
                      <w:lang w:val="en-GB" w:eastAsia="en-GB"/>
                    </w:rPr>
                    <w:t xml:space="preserve"> $</w:t>
                  </w:r>
                  <w:r w:rsidRPr="00FF2606">
                    <w:rPr>
                      <w:rStyle w:val="Styleforproposalinputs"/>
                      <w:sz w:val="20"/>
                      <w:szCs w:val="20"/>
                    </w:rPr>
                    <w:t xml:space="preserve"> </w:t>
                  </w:r>
                  <w:sdt>
                    <w:sdtPr>
                      <w:rPr>
                        <w:rStyle w:val="Styleforproposalinputs"/>
                        <w:sz w:val="20"/>
                        <w:szCs w:val="20"/>
                      </w:rPr>
                      <w:alias w:val="$"/>
                      <w:tag w:val="$"/>
                      <w:id w:val="786710560"/>
                      <w:placeholder>
                        <w:docPart w:val="36A4B8B444F84513996822B4B2EA6BB1"/>
                      </w:placeholder>
                      <w:showingPlcHdr/>
                      <w:text/>
                    </w:sdtPr>
                    <w:sdtEndPr>
                      <w:rPr>
                        <w:rStyle w:val="DefaultParagraphFont"/>
                        <w:rFonts w:eastAsia="Times New Roman" w:cs="Arial"/>
                        <w:color w:val="auto"/>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p>
                <w:p w14:paraId="43FE668D" w14:textId="531E7CA6" w:rsidR="00AE55DF" w:rsidRPr="00FF2606" w:rsidRDefault="00AE55DF" w:rsidP="00BD3536">
                  <w:pPr>
                    <w:spacing w:after="0" w:line="240" w:lineRule="auto"/>
                    <w:rPr>
                      <w:rFonts w:cs="Arial"/>
                      <w:color w:val="1A202C"/>
                      <w:sz w:val="20"/>
                      <w:szCs w:val="20"/>
                    </w:rPr>
                  </w:pPr>
                  <w:r w:rsidRPr="00FF2606">
                    <w:rPr>
                      <w:rFonts w:cs="Arial"/>
                      <w:color w:val="1A202C"/>
                      <w:sz w:val="20"/>
                      <w:szCs w:val="20"/>
                    </w:rPr>
                    <w:t>Year 25:</w:t>
                  </w:r>
                  <w:r w:rsidRPr="00FF2606">
                    <w:rPr>
                      <w:rFonts w:eastAsia="Times New Roman" w:cs="Arial"/>
                      <w:sz w:val="20"/>
                      <w:szCs w:val="20"/>
                      <w:lang w:val="en-GB" w:eastAsia="en-GB"/>
                    </w:rPr>
                    <w:t xml:space="preserve"> $</w:t>
                  </w:r>
                  <w:r w:rsidRPr="00FF2606">
                    <w:rPr>
                      <w:rStyle w:val="Styleforproposalinputs"/>
                      <w:sz w:val="20"/>
                      <w:szCs w:val="20"/>
                    </w:rPr>
                    <w:t xml:space="preserve"> </w:t>
                  </w:r>
                  <w:sdt>
                    <w:sdtPr>
                      <w:rPr>
                        <w:rStyle w:val="Styleforproposalinputs"/>
                        <w:sz w:val="20"/>
                        <w:szCs w:val="20"/>
                      </w:rPr>
                      <w:alias w:val="$"/>
                      <w:tag w:val="$"/>
                      <w:id w:val="-1599945067"/>
                      <w:placeholder>
                        <w:docPart w:val="CE5D5A04B9AB41E090B22E2B263E61DD"/>
                      </w:placeholder>
                      <w:showingPlcHdr/>
                      <w:text/>
                    </w:sdtPr>
                    <w:sdtEndPr>
                      <w:rPr>
                        <w:rStyle w:val="DefaultParagraphFont"/>
                        <w:rFonts w:eastAsia="Times New Roman" w:cs="Arial"/>
                        <w:color w:val="auto"/>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p>
              </w:tc>
            </w:tr>
            <w:permEnd w:id="1700347803"/>
            <w:tr w:rsidR="00AE55DF" w:rsidRPr="00270EFA" w14:paraId="39746BD7" w14:textId="77777777" w:rsidTr="00527468">
              <w:trPr>
                <w:trHeight w:val="10"/>
              </w:trPr>
              <w:tc>
                <w:tcPr>
                  <w:tcW w:w="3209" w:type="pct"/>
                  <w:tcBorders>
                    <w:top w:val="single" w:sz="2" w:space="0" w:color="auto"/>
                    <w:left w:val="single" w:sz="2" w:space="0" w:color="auto"/>
                    <w:bottom w:val="nil"/>
                    <w:right w:val="single" w:sz="2" w:space="0" w:color="auto"/>
                  </w:tcBorders>
                  <w:shd w:val="clear" w:color="auto" w:fill="FFFFFF"/>
                  <w:tcMar>
                    <w:top w:w="0" w:type="dxa"/>
                    <w:left w:w="15" w:type="dxa"/>
                    <w:bottom w:w="0" w:type="dxa"/>
                    <w:right w:w="15" w:type="dxa"/>
                  </w:tcMar>
                  <w:vAlign w:val="center"/>
                  <w:hideMark/>
                </w:tcPr>
                <w:p w14:paraId="7CB230CD" w14:textId="77777777" w:rsidR="00AE55DF" w:rsidRPr="00FF2606" w:rsidRDefault="00AE55DF" w:rsidP="00DA0B46">
                  <w:pPr>
                    <w:spacing w:after="0" w:line="240" w:lineRule="auto"/>
                    <w:ind w:left="10"/>
                    <w:rPr>
                      <w:rFonts w:cs="Arial"/>
                      <w:color w:val="1A202C"/>
                      <w:sz w:val="20"/>
                      <w:szCs w:val="20"/>
                    </w:rPr>
                  </w:pPr>
                  <w:proofErr w:type="spellStart"/>
                  <w:r w:rsidRPr="00FF2606">
                    <w:rPr>
                      <w:rFonts w:cs="Arial"/>
                      <w:color w:val="1A202C"/>
                      <w:sz w:val="20"/>
                      <w:szCs w:val="20"/>
                    </w:rPr>
                    <w:t>i</w:t>
                  </w:r>
                  <w:proofErr w:type="spellEnd"/>
                  <w:r w:rsidRPr="00FF2606">
                    <w:rPr>
                      <w:rFonts w:cs="Arial"/>
                      <w:color w:val="1A202C"/>
                      <w:sz w:val="20"/>
                      <w:szCs w:val="20"/>
                    </w:rPr>
                    <w:t xml:space="preserve"> =Require return or discount rate / discount rate or return that could be earned in </w:t>
                  </w:r>
                  <w:proofErr w:type="spellStart"/>
                  <w:proofErr w:type="gramStart"/>
                  <w:r w:rsidRPr="00FF2606">
                    <w:rPr>
                      <w:rFonts w:cs="Arial"/>
                      <w:color w:val="1A202C"/>
                      <w:sz w:val="20"/>
                      <w:szCs w:val="20"/>
                    </w:rPr>
                    <w:t>a</w:t>
                  </w:r>
                  <w:proofErr w:type="spellEnd"/>
                  <w:proofErr w:type="gramEnd"/>
                  <w:r w:rsidRPr="00FF2606">
                    <w:rPr>
                      <w:rFonts w:cs="Arial"/>
                      <w:color w:val="1A202C"/>
                      <w:sz w:val="20"/>
                      <w:szCs w:val="20"/>
                    </w:rPr>
                    <w:t xml:space="preserve"> alternative investment</w:t>
                  </w:r>
                </w:p>
              </w:tc>
              <w:tc>
                <w:tcPr>
                  <w:tcW w:w="1791" w:type="pct"/>
                  <w:tcBorders>
                    <w:top w:val="single" w:sz="2" w:space="0" w:color="auto"/>
                    <w:left w:val="single" w:sz="2" w:space="0" w:color="auto"/>
                    <w:bottom w:val="nil"/>
                    <w:right w:val="single" w:sz="2" w:space="0" w:color="auto"/>
                  </w:tcBorders>
                  <w:shd w:val="clear" w:color="auto" w:fill="FFFFFF"/>
                  <w:tcMar>
                    <w:top w:w="0" w:type="dxa"/>
                    <w:left w:w="15" w:type="dxa"/>
                    <w:bottom w:w="0" w:type="dxa"/>
                    <w:right w:w="15" w:type="dxa"/>
                  </w:tcMar>
                  <w:vAlign w:val="center"/>
                  <w:hideMark/>
                </w:tcPr>
                <w:p w14:paraId="5B071318" w14:textId="23EE1FC8" w:rsidR="00AE55DF" w:rsidRPr="00FF2606" w:rsidRDefault="00F34203" w:rsidP="00BD3536">
                  <w:pPr>
                    <w:spacing w:after="0" w:line="240" w:lineRule="auto"/>
                    <w:rPr>
                      <w:rFonts w:cs="Arial"/>
                      <w:color w:val="1A202C"/>
                      <w:sz w:val="20"/>
                      <w:szCs w:val="20"/>
                    </w:rPr>
                  </w:pPr>
                  <w:sdt>
                    <w:sdtPr>
                      <w:rPr>
                        <w:rStyle w:val="Styleforproposalinputs"/>
                        <w:sz w:val="20"/>
                        <w:szCs w:val="20"/>
                      </w:rPr>
                      <w:alias w:val="Discount rate"/>
                      <w:tag w:val="Discount rate"/>
                      <w:id w:val="265270253"/>
                      <w:placeholder>
                        <w:docPart w:val="54431876A1D74E4CBC5F93AC50DACE07"/>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EndPr>
                      <w:rPr>
                        <w:rStyle w:val="DefaultParagraphFont"/>
                        <w:rFonts w:cs="Arial"/>
                        <w:color w:val="auto"/>
                      </w:rPr>
                    </w:sdtEndPr>
                    <w:sdtContent>
                      <w:permStart w:id="1916287395" w:edGrp="everyone"/>
                      <w:r w:rsidR="00AE55DF" w:rsidRPr="00FF2606">
                        <w:rPr>
                          <w:rStyle w:val="PlaceholderText"/>
                          <w:rFonts w:cs="Arial"/>
                          <w:sz w:val="20"/>
                          <w:szCs w:val="20"/>
                        </w:rPr>
                        <w:t>Choose an item.</w:t>
                      </w:r>
                      <w:permEnd w:id="1916287395"/>
                    </w:sdtContent>
                  </w:sdt>
                  <w:r w:rsidR="00AE55DF" w:rsidRPr="00FF2606">
                    <w:rPr>
                      <w:rFonts w:cs="Arial"/>
                      <w:color w:val="1A202C"/>
                      <w:sz w:val="20"/>
                      <w:szCs w:val="20"/>
                    </w:rPr>
                    <w:t xml:space="preserve"> %</w:t>
                  </w:r>
                </w:p>
              </w:tc>
            </w:tr>
            <w:tr w:rsidR="00AE55DF" w:rsidRPr="00270EFA" w14:paraId="1C061CE7" w14:textId="77777777" w:rsidTr="00527468">
              <w:tc>
                <w:tcPr>
                  <w:tcW w:w="3209" w:type="pct"/>
                  <w:tcBorders>
                    <w:top w:val="single" w:sz="2" w:space="0" w:color="auto"/>
                    <w:left w:val="single" w:sz="2" w:space="0" w:color="auto"/>
                    <w:bottom w:val="single" w:sz="2" w:space="0" w:color="auto"/>
                    <w:right w:val="single" w:sz="2" w:space="0" w:color="auto"/>
                  </w:tcBorders>
                  <w:shd w:val="clear" w:color="auto" w:fill="FFFFFF"/>
                  <w:tcMar>
                    <w:top w:w="0" w:type="dxa"/>
                    <w:left w:w="15" w:type="dxa"/>
                    <w:bottom w:w="0" w:type="dxa"/>
                    <w:right w:w="15" w:type="dxa"/>
                  </w:tcMar>
                  <w:vAlign w:val="center"/>
                  <w:hideMark/>
                </w:tcPr>
                <w:p w14:paraId="0B073B7B" w14:textId="77777777" w:rsidR="00AE55DF" w:rsidRPr="00FF2606" w:rsidRDefault="00AE55DF" w:rsidP="00050099">
                  <w:pPr>
                    <w:spacing w:after="0" w:line="240" w:lineRule="auto"/>
                    <w:ind w:left="10"/>
                    <w:rPr>
                      <w:rFonts w:cs="Arial"/>
                      <w:color w:val="1A202C"/>
                      <w:sz w:val="20"/>
                      <w:szCs w:val="20"/>
                    </w:rPr>
                  </w:pPr>
                  <w:r w:rsidRPr="00FF2606">
                    <w:rPr>
                      <w:rFonts w:cs="Arial"/>
                      <w:color w:val="1A202C"/>
                      <w:sz w:val="20"/>
                      <w:szCs w:val="20"/>
                    </w:rPr>
                    <w:t>Net Present Value (NPV)</w:t>
                  </w:r>
                </w:p>
              </w:tc>
              <w:tc>
                <w:tcPr>
                  <w:tcW w:w="1791" w:type="pct"/>
                  <w:tcBorders>
                    <w:top w:val="single" w:sz="2" w:space="0" w:color="auto"/>
                    <w:left w:val="single" w:sz="2" w:space="0" w:color="auto"/>
                    <w:bottom w:val="single" w:sz="2" w:space="0" w:color="auto"/>
                    <w:right w:val="single" w:sz="2" w:space="0" w:color="auto"/>
                  </w:tcBorders>
                  <w:shd w:val="clear" w:color="auto" w:fill="FFFFFF"/>
                  <w:tcMar>
                    <w:top w:w="0" w:type="dxa"/>
                    <w:left w:w="15" w:type="dxa"/>
                    <w:bottom w:w="0" w:type="dxa"/>
                    <w:right w:w="15" w:type="dxa"/>
                  </w:tcMar>
                  <w:vAlign w:val="center"/>
                  <w:hideMark/>
                </w:tcPr>
                <w:p w14:paraId="2F81A790" w14:textId="388FC416" w:rsidR="00AE55DF" w:rsidRPr="00FF2606" w:rsidRDefault="00AE55DF" w:rsidP="00BD3536">
                  <w:pPr>
                    <w:spacing w:after="0" w:line="240" w:lineRule="auto"/>
                    <w:rPr>
                      <w:rFonts w:cs="Arial"/>
                      <w:color w:val="1A202C"/>
                      <w:sz w:val="20"/>
                      <w:szCs w:val="20"/>
                    </w:rPr>
                  </w:pPr>
                  <w:r w:rsidRPr="00FF2606">
                    <w:rPr>
                      <w:rFonts w:cs="Arial"/>
                      <w:color w:val="1A202C"/>
                      <w:sz w:val="20"/>
                      <w:szCs w:val="20"/>
                    </w:rPr>
                    <w:t>$</w:t>
                  </w:r>
                  <w:r w:rsidRPr="00FF2606">
                    <w:rPr>
                      <w:rFonts w:eastAsia="Times New Roman" w:cs="Arial"/>
                      <w:sz w:val="20"/>
                      <w:szCs w:val="20"/>
                      <w:lang w:val="en-GB" w:eastAsia="en-GB"/>
                    </w:rPr>
                    <w:t xml:space="preserve"> </w:t>
                  </w:r>
                  <w:sdt>
                    <w:sdtPr>
                      <w:rPr>
                        <w:rFonts w:eastAsia="Times New Roman" w:cs="Arial"/>
                        <w:sz w:val="20"/>
                        <w:szCs w:val="20"/>
                        <w:lang w:val="en-GB" w:eastAsia="en-GB"/>
                      </w:rPr>
                      <w:id w:val="-1176962525"/>
                      <w:placeholder>
                        <w:docPart w:val="42C0426EA2E14573A74EA2E4212F19F3"/>
                      </w:placeholder>
                      <w:showingPlcHdr/>
                      <w:dropDownList>
                        <w:listItem w:value="Choose an item."/>
                        <w:listItem w:displayText="(+)" w:value="(+)"/>
                        <w:listItem w:displayText="(-)" w:value="(-)"/>
                      </w:dropDownList>
                    </w:sdtPr>
                    <w:sdtEndPr/>
                    <w:sdtContent>
                      <w:permStart w:id="2094621708" w:edGrp="everyone"/>
                      <w:r w:rsidRPr="00FF2606">
                        <w:rPr>
                          <w:rStyle w:val="PlaceholderText"/>
                          <w:rFonts w:cs="Arial"/>
                          <w:sz w:val="20"/>
                          <w:szCs w:val="20"/>
                        </w:rPr>
                        <w:t>(+/-)</w:t>
                      </w:r>
                      <w:permEnd w:id="2094621708"/>
                    </w:sdtContent>
                  </w:sdt>
                  <w:r w:rsidRPr="00FF2606">
                    <w:rPr>
                      <w:rStyle w:val="Styleforproposalinputs"/>
                      <w:sz w:val="20"/>
                      <w:szCs w:val="20"/>
                    </w:rPr>
                    <w:t xml:space="preserve"> </w:t>
                  </w:r>
                  <w:sdt>
                    <w:sdtPr>
                      <w:rPr>
                        <w:rStyle w:val="Styleforproposalinputs"/>
                        <w:sz w:val="20"/>
                        <w:szCs w:val="20"/>
                      </w:rPr>
                      <w:alias w:val="$"/>
                      <w:tag w:val="$"/>
                      <w:id w:val="-592711504"/>
                      <w:placeholder>
                        <w:docPart w:val="6665D324ECC140BEB66AC0250234A280"/>
                      </w:placeholder>
                      <w:showingPlcHdr/>
                      <w:text/>
                    </w:sdtPr>
                    <w:sdtEndPr>
                      <w:rPr>
                        <w:rStyle w:val="DefaultParagraphFont"/>
                        <w:rFonts w:eastAsia="Times New Roman" w:cs="Arial"/>
                        <w:color w:val="auto"/>
                        <w:lang w:val="en-GB" w:eastAsia="en-GB"/>
                      </w:rPr>
                    </w:sdtEndPr>
                    <w:sdtContent>
                      <w:permStart w:id="1693124597" w:edGrp="everyone"/>
                      <w:proofErr w:type="gramStart"/>
                      <w:r w:rsidRPr="00FF2606">
                        <w:rPr>
                          <w:rStyle w:val="PlaceholderText"/>
                          <w:rFonts w:cs="Arial"/>
                          <w:sz w:val="20"/>
                          <w:szCs w:val="20"/>
                        </w:rPr>
                        <w:t>X,XXX</w:t>
                      </w:r>
                      <w:proofErr w:type="gramEnd"/>
                      <w:r w:rsidRPr="00FF2606">
                        <w:rPr>
                          <w:rStyle w:val="PlaceholderText"/>
                          <w:rFonts w:cs="Arial"/>
                          <w:sz w:val="20"/>
                          <w:szCs w:val="20"/>
                        </w:rPr>
                        <w:t>,XXX</w:t>
                      </w:r>
                      <w:permEnd w:id="1693124597"/>
                    </w:sdtContent>
                  </w:sdt>
                </w:p>
              </w:tc>
            </w:tr>
          </w:tbl>
          <w:p w14:paraId="26D83312" w14:textId="2F34AD90" w:rsidR="00AE55DF" w:rsidRPr="00291CC6" w:rsidRDefault="00AE55DF" w:rsidP="00BD3536">
            <w:pPr>
              <w:ind w:left="357"/>
              <w:jc w:val="both"/>
              <w:rPr>
                <w:rFonts w:cs="Arial"/>
                <w:szCs w:val="24"/>
              </w:rPr>
            </w:pPr>
          </w:p>
        </w:tc>
      </w:tr>
      <w:tr w:rsidR="00AE55DF" w14:paraId="37A46DCB" w14:textId="77777777" w:rsidTr="00E60680">
        <w:tc>
          <w:tcPr>
            <w:tcW w:w="9026" w:type="dxa"/>
          </w:tcPr>
          <w:p w14:paraId="7EF51C0A" w14:textId="77777777" w:rsidR="00AE55DF" w:rsidRDefault="00AE55DF" w:rsidP="00BD3536">
            <w:pPr>
              <w:ind w:left="357"/>
              <w:jc w:val="both"/>
              <w:rPr>
                <w:rFonts w:cs="Arial"/>
                <w:szCs w:val="24"/>
              </w:rPr>
            </w:pPr>
          </w:p>
          <w:p w14:paraId="5B1919DF" w14:textId="649CA3ED" w:rsidR="00AE55DF" w:rsidRPr="00E80A04" w:rsidRDefault="00AE55DF" w:rsidP="00E80A04">
            <w:pPr>
              <w:pStyle w:val="ListParagraph"/>
              <w:numPr>
                <w:ilvl w:val="1"/>
                <w:numId w:val="5"/>
              </w:numPr>
              <w:ind w:left="567" w:hanging="567"/>
              <w:jc w:val="both"/>
              <w:rPr>
                <w:rFonts w:cs="Arial"/>
                <w:b/>
                <w:szCs w:val="24"/>
              </w:rPr>
            </w:pPr>
            <w:r w:rsidRPr="00E80A04">
              <w:rPr>
                <w:rFonts w:cs="Arial"/>
                <w:b/>
                <w:szCs w:val="24"/>
              </w:rPr>
              <w:t xml:space="preserve">Qualitative </w:t>
            </w:r>
            <w:r w:rsidR="00D8146F">
              <w:rPr>
                <w:rFonts w:cs="Arial"/>
                <w:b/>
                <w:szCs w:val="24"/>
              </w:rPr>
              <w:t>I</w:t>
            </w:r>
            <w:r w:rsidRPr="00E80A04">
              <w:rPr>
                <w:rFonts w:cs="Arial"/>
                <w:b/>
                <w:szCs w:val="24"/>
              </w:rPr>
              <w:t xml:space="preserve">mpact: </w:t>
            </w:r>
            <w:r w:rsidRPr="00E80A04">
              <w:rPr>
                <w:rFonts w:cs="Arial"/>
                <w:bCs/>
                <w:szCs w:val="24"/>
              </w:rPr>
              <w:t>Where impact of solution/project outcomes/technology cannot be quantified, please provide</w:t>
            </w:r>
            <w:r w:rsidR="000866FB" w:rsidRPr="00E80A04">
              <w:rPr>
                <w:rFonts w:cs="Arial"/>
                <w:bCs/>
                <w:szCs w:val="24"/>
              </w:rPr>
              <w:t xml:space="preserve"> a</w:t>
            </w:r>
            <w:r w:rsidRPr="00E80A04">
              <w:rPr>
                <w:rFonts w:cs="Arial"/>
                <w:bCs/>
                <w:szCs w:val="24"/>
              </w:rPr>
              <w:t xml:space="preserve"> qualitative</w:t>
            </w:r>
            <w:r w:rsidR="000866FB" w:rsidRPr="00E80A04">
              <w:rPr>
                <w:rFonts w:cs="Arial"/>
                <w:bCs/>
                <w:szCs w:val="24"/>
              </w:rPr>
              <w:t xml:space="preserve"> assessment of the</w:t>
            </w:r>
            <w:r w:rsidRPr="00E80A04">
              <w:rPr>
                <w:rFonts w:cs="Arial"/>
                <w:bCs/>
                <w:szCs w:val="24"/>
              </w:rPr>
              <w:t xml:space="preserve"> impact </w:t>
            </w:r>
            <w:r w:rsidR="00EF7D5C" w:rsidRPr="00E80A04">
              <w:rPr>
                <w:rFonts w:cs="Arial"/>
                <w:bCs/>
                <w:szCs w:val="24"/>
              </w:rPr>
              <w:t xml:space="preserve">that </w:t>
            </w:r>
            <w:r w:rsidRPr="00E80A04">
              <w:rPr>
                <w:rFonts w:cs="Arial"/>
                <w:bCs/>
                <w:szCs w:val="24"/>
              </w:rPr>
              <w:t>will be developed</w:t>
            </w:r>
            <w:r w:rsidR="00EF7D5C" w:rsidRPr="00E80A04">
              <w:rPr>
                <w:rFonts w:cs="Arial"/>
                <w:bCs/>
                <w:szCs w:val="24"/>
              </w:rPr>
              <w:t xml:space="preserve"> from the project</w:t>
            </w:r>
            <w:r w:rsidRPr="00E80A04">
              <w:rPr>
                <w:rFonts w:cs="Arial"/>
                <w:bCs/>
                <w:szCs w:val="24"/>
              </w:rPr>
              <w:t>. Qualitative impact may include</w:t>
            </w:r>
            <w:r w:rsidR="00EF7D5C" w:rsidRPr="00E80A04">
              <w:rPr>
                <w:rFonts w:cs="Arial"/>
                <w:bCs/>
                <w:szCs w:val="24"/>
              </w:rPr>
              <w:t xml:space="preserve"> the development of</w:t>
            </w:r>
            <w:r w:rsidRPr="00E80A04">
              <w:rPr>
                <w:rFonts w:cs="Arial"/>
                <w:bCs/>
                <w:szCs w:val="24"/>
              </w:rPr>
              <w:t xml:space="preserve"> </w:t>
            </w:r>
            <w:r w:rsidR="00EF7D5C" w:rsidRPr="00E80A04">
              <w:rPr>
                <w:rFonts w:cs="Arial"/>
                <w:bCs/>
                <w:szCs w:val="24"/>
              </w:rPr>
              <w:t xml:space="preserve">new capabilities / competencies, </w:t>
            </w:r>
            <w:r w:rsidRPr="00E80A04">
              <w:rPr>
                <w:rFonts w:cs="Arial"/>
                <w:bCs/>
                <w:szCs w:val="24"/>
              </w:rPr>
              <w:t xml:space="preserve">transfer of technical expertise to Singapore </w:t>
            </w:r>
            <w:r w:rsidR="00EF7D5C" w:rsidRPr="00E80A04">
              <w:rPr>
                <w:rFonts w:cs="Arial"/>
                <w:bCs/>
                <w:szCs w:val="24"/>
              </w:rPr>
              <w:t>(</w:t>
            </w:r>
            <w:r w:rsidRPr="00E80A04">
              <w:rPr>
                <w:rFonts w:cs="Arial"/>
                <w:bCs/>
                <w:szCs w:val="24"/>
              </w:rPr>
              <w:t>if an overseas institute is involved</w:t>
            </w:r>
            <w:r w:rsidR="00EF7D5C" w:rsidRPr="00E80A04">
              <w:rPr>
                <w:rFonts w:cs="Arial"/>
                <w:bCs/>
                <w:szCs w:val="24"/>
              </w:rPr>
              <w:t>)</w:t>
            </w:r>
            <w:r w:rsidRPr="00E80A04">
              <w:rPr>
                <w:rFonts w:cs="Arial"/>
                <w:bCs/>
                <w:szCs w:val="24"/>
              </w:rPr>
              <w:t>, contribution</w:t>
            </w:r>
            <w:r w:rsidR="00EF7D5C" w:rsidRPr="00E80A04">
              <w:rPr>
                <w:rFonts w:cs="Arial"/>
                <w:bCs/>
                <w:szCs w:val="24"/>
              </w:rPr>
              <w:t>s</w:t>
            </w:r>
            <w:r w:rsidRPr="00E80A04">
              <w:rPr>
                <w:rFonts w:cs="Arial"/>
                <w:bCs/>
                <w:szCs w:val="24"/>
              </w:rPr>
              <w:t xml:space="preserve"> to industry and society, </w:t>
            </w:r>
            <w:r w:rsidR="00EF7D5C" w:rsidRPr="00E80A04">
              <w:rPr>
                <w:rFonts w:cs="Arial"/>
                <w:bCs/>
                <w:szCs w:val="24"/>
              </w:rPr>
              <w:t>and enhancement of</w:t>
            </w:r>
            <w:r w:rsidRPr="00E80A04">
              <w:rPr>
                <w:rFonts w:cs="Arial"/>
                <w:bCs/>
                <w:szCs w:val="24"/>
              </w:rPr>
              <w:t xml:space="preserve"> research infrastructure. </w:t>
            </w:r>
          </w:p>
          <w:p w14:paraId="49B81FB0" w14:textId="669BB82A" w:rsidR="00D35004" w:rsidRDefault="00D35004" w:rsidP="00050099">
            <w:pPr>
              <w:ind w:left="357"/>
              <w:jc w:val="both"/>
              <w:rPr>
                <w:rFonts w:cs="Arial"/>
                <w:szCs w:val="24"/>
              </w:rPr>
            </w:pPr>
          </w:p>
        </w:tc>
      </w:tr>
      <w:tr w:rsidR="00AE55DF" w14:paraId="61884687" w14:textId="77777777" w:rsidTr="00E60680">
        <w:tc>
          <w:tcPr>
            <w:tcW w:w="9026" w:type="dxa"/>
          </w:tcPr>
          <w:p w14:paraId="2704EC87" w14:textId="669E113E" w:rsidR="00AE55DF" w:rsidRPr="00291CC6" w:rsidRDefault="00F34203" w:rsidP="00D8146F">
            <w:pPr>
              <w:ind w:firstLine="567"/>
              <w:rPr>
                <w:rFonts w:cs="Arial"/>
                <w:szCs w:val="24"/>
              </w:rPr>
            </w:pPr>
            <w:sdt>
              <w:sdtPr>
                <w:rPr>
                  <w:rStyle w:val="Styleforproposalinputs"/>
                </w:rPr>
                <w:alias w:val="Text Box"/>
                <w:tag w:val="Text Box"/>
                <w:id w:val="-1024087895"/>
                <w:placeholder>
                  <w:docPart w:val="2931CE668BCE4E60A859154E0FEF7250"/>
                </w:placeholder>
                <w:showingPlcHdr/>
              </w:sdtPr>
              <w:sdtEndPr>
                <w:rPr>
                  <w:rStyle w:val="DefaultParagraphFont"/>
                  <w:rFonts w:cs="Arial"/>
                  <w:color w:val="auto"/>
                  <w:szCs w:val="24"/>
                </w:rPr>
              </w:sdtEndPr>
              <w:sdtContent>
                <w:permStart w:id="1652310783" w:edGrp="everyone"/>
                <w:r w:rsidR="00AE55DF" w:rsidRPr="00291CC6">
                  <w:rPr>
                    <w:rStyle w:val="PlaceholderText"/>
                    <w:rFonts w:cs="Arial"/>
                    <w:szCs w:val="24"/>
                  </w:rPr>
                  <w:t>Click or tap here to enter text.</w:t>
                </w:r>
                <w:permEnd w:id="1652310783"/>
              </w:sdtContent>
            </w:sdt>
          </w:p>
          <w:p w14:paraId="4745F301" w14:textId="41639B1B" w:rsidR="00AE55DF" w:rsidRPr="00E60680" w:rsidRDefault="00AE55DF" w:rsidP="00BD3536">
            <w:pPr>
              <w:jc w:val="both"/>
              <w:rPr>
                <w:rFonts w:cs="Arial"/>
                <w:szCs w:val="24"/>
              </w:rPr>
            </w:pPr>
          </w:p>
        </w:tc>
      </w:tr>
      <w:tr w:rsidR="00AE55DF" w14:paraId="4A81D345" w14:textId="77777777" w:rsidTr="00E60680">
        <w:tc>
          <w:tcPr>
            <w:tcW w:w="9026" w:type="dxa"/>
          </w:tcPr>
          <w:p w14:paraId="55024933" w14:textId="1C0B7044" w:rsidR="00AE55DF" w:rsidRPr="00E80A04" w:rsidRDefault="00AE55DF" w:rsidP="00E80A04">
            <w:pPr>
              <w:pStyle w:val="ListParagraph"/>
              <w:numPr>
                <w:ilvl w:val="1"/>
                <w:numId w:val="5"/>
              </w:numPr>
              <w:ind w:left="567" w:hanging="567"/>
              <w:jc w:val="both"/>
              <w:rPr>
                <w:rFonts w:cs="Arial"/>
                <w:b/>
                <w:szCs w:val="24"/>
              </w:rPr>
            </w:pPr>
            <w:r w:rsidRPr="00E80A04">
              <w:rPr>
                <w:rFonts w:cs="Arial"/>
                <w:b/>
                <w:szCs w:val="24"/>
              </w:rPr>
              <w:t xml:space="preserve">Environmental </w:t>
            </w:r>
            <w:r w:rsidR="00D8146F">
              <w:rPr>
                <w:rFonts w:cs="Arial"/>
                <w:b/>
                <w:szCs w:val="24"/>
              </w:rPr>
              <w:t>I</w:t>
            </w:r>
            <w:r w:rsidRPr="00E80A04">
              <w:rPr>
                <w:rFonts w:cs="Arial"/>
                <w:b/>
                <w:szCs w:val="24"/>
              </w:rPr>
              <w:t xml:space="preserve">mpact and </w:t>
            </w:r>
            <w:r w:rsidR="00D8146F">
              <w:rPr>
                <w:rFonts w:cs="Arial"/>
                <w:b/>
                <w:szCs w:val="24"/>
              </w:rPr>
              <w:t>C</w:t>
            </w:r>
            <w:r w:rsidRPr="00E80A04">
              <w:rPr>
                <w:rFonts w:cs="Arial"/>
                <w:b/>
                <w:szCs w:val="24"/>
              </w:rPr>
              <w:t xml:space="preserve">arbon </w:t>
            </w:r>
            <w:r w:rsidR="00D8146F">
              <w:rPr>
                <w:rFonts w:cs="Arial"/>
                <w:b/>
                <w:szCs w:val="24"/>
              </w:rPr>
              <w:t>M</w:t>
            </w:r>
            <w:r w:rsidRPr="00E80A04">
              <w:rPr>
                <w:rFonts w:cs="Arial"/>
                <w:b/>
                <w:szCs w:val="24"/>
              </w:rPr>
              <w:t xml:space="preserve">itigation: </w:t>
            </w:r>
          </w:p>
          <w:p w14:paraId="5B60BB45" w14:textId="425773E3" w:rsidR="00AE55DF" w:rsidRDefault="00AE55DF" w:rsidP="00D8146F">
            <w:pPr>
              <w:numPr>
                <w:ilvl w:val="0"/>
                <w:numId w:val="34"/>
              </w:numPr>
              <w:ind w:left="924" w:hanging="357"/>
              <w:jc w:val="both"/>
              <w:rPr>
                <w:rFonts w:cs="Arial"/>
                <w:szCs w:val="24"/>
              </w:rPr>
            </w:pPr>
            <w:r w:rsidRPr="00F95105">
              <w:rPr>
                <w:rFonts w:cs="Arial"/>
                <w:szCs w:val="24"/>
              </w:rPr>
              <w:t xml:space="preserve">Highlight the environmental footprint (e.g. </w:t>
            </w:r>
            <w:r w:rsidR="005711E3">
              <w:rPr>
                <w:rFonts w:cs="Arial"/>
                <w:szCs w:val="24"/>
              </w:rPr>
              <w:t xml:space="preserve">GHGs </w:t>
            </w:r>
            <w:r w:rsidRPr="00F95105">
              <w:rPr>
                <w:rFonts w:cs="Arial"/>
                <w:szCs w:val="24"/>
              </w:rPr>
              <w:t>emissions, net energy consumption, residual waste generation</w:t>
            </w:r>
            <w:r w:rsidR="00DA0B46">
              <w:rPr>
                <w:rFonts w:cs="Arial"/>
                <w:szCs w:val="24"/>
              </w:rPr>
              <w:t>, odour nuisance control</w:t>
            </w:r>
            <w:r w:rsidRPr="00F95105">
              <w:rPr>
                <w:rFonts w:cs="Arial"/>
                <w:szCs w:val="24"/>
              </w:rPr>
              <w:t>) and potential cost benefit of the solution, benchmark</w:t>
            </w:r>
            <w:r w:rsidR="005711E3">
              <w:rPr>
                <w:rFonts w:cs="Arial"/>
                <w:szCs w:val="24"/>
              </w:rPr>
              <w:t>ing</w:t>
            </w:r>
            <w:r w:rsidRPr="00F95105">
              <w:rPr>
                <w:rFonts w:cs="Arial"/>
                <w:szCs w:val="24"/>
              </w:rPr>
              <w:t xml:space="preserve"> against </w:t>
            </w:r>
            <w:r w:rsidR="005711E3">
              <w:rPr>
                <w:rFonts w:cs="Arial"/>
                <w:szCs w:val="24"/>
              </w:rPr>
              <w:t xml:space="preserve">existing solutions or best available </w:t>
            </w:r>
            <w:r w:rsidRPr="00F95105">
              <w:rPr>
                <w:rFonts w:cs="Arial"/>
                <w:szCs w:val="24"/>
              </w:rPr>
              <w:t>technologies (e.g. X% improvement from competing technologies).</w:t>
            </w:r>
          </w:p>
          <w:p w14:paraId="0D1DC7AC" w14:textId="1370589F" w:rsidR="00D35004" w:rsidRPr="00E60680" w:rsidRDefault="00D35004" w:rsidP="00050099">
            <w:pPr>
              <w:pStyle w:val="ListParagraph"/>
              <w:ind w:left="790"/>
              <w:jc w:val="both"/>
              <w:rPr>
                <w:rFonts w:cs="Arial"/>
                <w:szCs w:val="24"/>
              </w:rPr>
            </w:pPr>
          </w:p>
        </w:tc>
      </w:tr>
      <w:tr w:rsidR="00AE55DF" w14:paraId="535D0A2E" w14:textId="77777777" w:rsidTr="00E60680">
        <w:tc>
          <w:tcPr>
            <w:tcW w:w="9026" w:type="dxa"/>
          </w:tcPr>
          <w:sdt>
            <w:sdtPr>
              <w:rPr>
                <w:rStyle w:val="Styleforproposalinputs"/>
              </w:rPr>
              <w:alias w:val="Text Box"/>
              <w:tag w:val="Text Box"/>
              <w:id w:val="1800641590"/>
              <w:placeholder>
                <w:docPart w:val="9512B416C61D48C5BE9F77D4AA48252F"/>
              </w:placeholder>
              <w:showingPlcHdr/>
            </w:sdtPr>
            <w:sdtEndPr>
              <w:rPr>
                <w:rStyle w:val="DefaultParagraphFont"/>
                <w:rFonts w:cs="Arial"/>
                <w:color w:val="auto"/>
                <w:szCs w:val="24"/>
              </w:rPr>
            </w:sdtEndPr>
            <w:sdtContent>
              <w:permStart w:id="1177750096" w:edGrp="everyone" w:displacedByCustomXml="prev"/>
              <w:p w14:paraId="7EEFE97F" w14:textId="652368D3" w:rsidR="00AE55DF" w:rsidRPr="0005713E" w:rsidRDefault="00AE55DF" w:rsidP="00D8146F">
                <w:pPr>
                  <w:ind w:firstLine="924"/>
                  <w:rPr>
                    <w:color w:val="4472C4" w:themeColor="accent5"/>
                  </w:rPr>
                </w:pPr>
                <w:r w:rsidRPr="00291CC6">
                  <w:rPr>
                    <w:rStyle w:val="PlaceholderText"/>
                    <w:rFonts w:cs="Arial"/>
                    <w:szCs w:val="24"/>
                  </w:rPr>
                  <w:t>Click or tap here to enter text.</w:t>
                </w:r>
              </w:p>
              <w:permEnd w:id="1177750096" w:displacedByCustomXml="next"/>
            </w:sdtContent>
          </w:sdt>
          <w:p w14:paraId="20074E8C" w14:textId="35CE7485" w:rsidR="00AE55DF" w:rsidRDefault="00AE55DF" w:rsidP="00BD3536">
            <w:pPr>
              <w:pStyle w:val="ListParagraph"/>
              <w:ind w:left="790"/>
              <w:jc w:val="both"/>
              <w:rPr>
                <w:rFonts w:cs="Arial"/>
                <w:szCs w:val="24"/>
              </w:rPr>
            </w:pPr>
            <w:r w:rsidRPr="0006262F">
              <w:rPr>
                <w:rFonts w:cs="Arial"/>
                <w:color w:val="00B050"/>
                <w:szCs w:val="24"/>
              </w:rPr>
              <w:t xml:space="preserve"> </w:t>
            </w:r>
          </w:p>
        </w:tc>
      </w:tr>
      <w:tr w:rsidR="00AE55DF" w14:paraId="71B25093" w14:textId="77777777" w:rsidTr="00E60680">
        <w:tc>
          <w:tcPr>
            <w:tcW w:w="9026" w:type="dxa"/>
          </w:tcPr>
          <w:p w14:paraId="7D5F5AFB" w14:textId="77777777" w:rsidR="00AE55DF" w:rsidRDefault="00AE55DF" w:rsidP="00D8146F">
            <w:pPr>
              <w:numPr>
                <w:ilvl w:val="0"/>
                <w:numId w:val="34"/>
              </w:numPr>
              <w:ind w:left="924" w:hanging="357"/>
              <w:jc w:val="both"/>
              <w:rPr>
                <w:rFonts w:cs="Arial"/>
                <w:szCs w:val="24"/>
              </w:rPr>
            </w:pPr>
            <w:r w:rsidRPr="00F95105">
              <w:rPr>
                <w:rFonts w:cs="Arial"/>
                <w:szCs w:val="24"/>
              </w:rPr>
              <w:t>Provide net carbon emission impact and highlight whether the project mitigates/contributes to carbon emissions</w:t>
            </w:r>
            <w:r w:rsidR="001D3651">
              <w:rPr>
                <w:rFonts w:cs="Arial"/>
                <w:szCs w:val="24"/>
              </w:rPr>
              <w:t xml:space="preserve"> (compared to current technology)</w:t>
            </w:r>
            <w:r w:rsidRPr="00F95105">
              <w:rPr>
                <w:rFonts w:cs="Arial"/>
                <w:szCs w:val="24"/>
              </w:rPr>
              <w:t xml:space="preserve">. Emissions can be calculated either using activity data or material balance. The calculations could be used as reference on carbon emission impact.  Kindly provide the necessary information below and attach a detailed Excel calculation within the Annexes. </w:t>
            </w:r>
          </w:p>
          <w:p w14:paraId="6E05DB13" w14:textId="03563EF0" w:rsidR="00D35004" w:rsidRPr="00E60680" w:rsidRDefault="00D35004" w:rsidP="00050099">
            <w:pPr>
              <w:pStyle w:val="ListParagraph"/>
              <w:ind w:left="1080"/>
              <w:jc w:val="both"/>
              <w:rPr>
                <w:rFonts w:cs="Arial"/>
                <w:szCs w:val="24"/>
              </w:rPr>
            </w:pPr>
          </w:p>
        </w:tc>
      </w:tr>
      <w:tr w:rsidR="00AE55DF" w14:paraId="7A3BFE99" w14:textId="77777777" w:rsidTr="00E60680">
        <w:tc>
          <w:tcPr>
            <w:tcW w:w="9026" w:type="dxa"/>
          </w:tcPr>
          <w:sdt>
            <w:sdtPr>
              <w:rPr>
                <w:rStyle w:val="Styleforproposalinputs"/>
              </w:rPr>
              <w:alias w:val="Text Box"/>
              <w:tag w:val="Text Box"/>
              <w:id w:val="863481610"/>
              <w:placeholder>
                <w:docPart w:val="ED2B1E50D93C436BBA09EAB82C1818F8"/>
              </w:placeholder>
              <w:showingPlcHdr/>
            </w:sdtPr>
            <w:sdtEndPr>
              <w:rPr>
                <w:rStyle w:val="DefaultParagraphFont"/>
                <w:rFonts w:cs="Arial"/>
                <w:color w:val="auto"/>
                <w:szCs w:val="24"/>
              </w:rPr>
            </w:sdtEndPr>
            <w:sdtContent>
              <w:permStart w:id="1925006066" w:edGrp="everyone" w:displacedByCustomXml="prev"/>
              <w:p w14:paraId="42DF121A" w14:textId="77777777" w:rsidR="00AE55DF" w:rsidRDefault="00AE55DF" w:rsidP="00D8146F">
                <w:pPr>
                  <w:ind w:firstLine="924"/>
                  <w:rPr>
                    <w:rStyle w:val="Styleforproposalinputs"/>
                  </w:rPr>
                </w:pPr>
                <w:r w:rsidRPr="00291CC6">
                  <w:rPr>
                    <w:rStyle w:val="PlaceholderText"/>
                    <w:rFonts w:cs="Arial"/>
                    <w:szCs w:val="24"/>
                  </w:rPr>
                  <w:t>Click or tap here to enter text.</w:t>
                </w:r>
              </w:p>
              <w:permEnd w:id="1925006066" w:displacedByCustomXml="next"/>
            </w:sdtContent>
          </w:sdt>
          <w:p w14:paraId="560ADFE4" w14:textId="49021D92" w:rsidR="00AE55DF" w:rsidRPr="00D37FCD" w:rsidRDefault="00AE55DF" w:rsidP="00D37FCD">
            <w:pPr>
              <w:jc w:val="both"/>
              <w:rPr>
                <w:rFonts w:cs="Arial"/>
                <w:szCs w:val="24"/>
              </w:rPr>
            </w:pPr>
          </w:p>
        </w:tc>
      </w:tr>
      <w:tr w:rsidR="00AE55DF" w14:paraId="30BBE1F0" w14:textId="77777777" w:rsidTr="00E60680">
        <w:tc>
          <w:tcPr>
            <w:tcW w:w="9026" w:type="dxa"/>
          </w:tcPr>
          <w:p w14:paraId="04C4DF94" w14:textId="45D07018" w:rsidR="00AE55DF" w:rsidRPr="00E80A04" w:rsidRDefault="00AE55DF" w:rsidP="00E80A04">
            <w:pPr>
              <w:pStyle w:val="ListParagraph"/>
              <w:numPr>
                <w:ilvl w:val="1"/>
                <w:numId w:val="5"/>
              </w:numPr>
              <w:ind w:left="567" w:hanging="567"/>
              <w:jc w:val="both"/>
              <w:rPr>
                <w:rFonts w:cs="Arial"/>
                <w:b/>
                <w:szCs w:val="24"/>
              </w:rPr>
            </w:pPr>
            <w:r w:rsidRPr="00E80A04">
              <w:rPr>
                <w:rFonts w:cs="Arial"/>
                <w:b/>
                <w:szCs w:val="24"/>
              </w:rPr>
              <w:t xml:space="preserve">Organisation Expertise: </w:t>
            </w:r>
            <w:r w:rsidRPr="00E80A04">
              <w:rPr>
                <w:rFonts w:cs="Arial"/>
                <w:bCs/>
                <w:szCs w:val="24"/>
              </w:rPr>
              <w:t>Provide details of your organisation's expertise and experience including track records and details of current and/or successful implementation of relevant or similar technologies.</w:t>
            </w:r>
            <w:r w:rsidRPr="00E80A04">
              <w:rPr>
                <w:rFonts w:cs="Arial"/>
                <w:b/>
                <w:szCs w:val="24"/>
              </w:rPr>
              <w:t xml:space="preserve"> </w:t>
            </w:r>
          </w:p>
          <w:p w14:paraId="517C8309" w14:textId="4FC1CBCF" w:rsidR="00F22096" w:rsidRPr="00291CC6" w:rsidRDefault="00F22096" w:rsidP="00050099">
            <w:pPr>
              <w:ind w:left="357"/>
              <w:jc w:val="both"/>
              <w:rPr>
                <w:rFonts w:cs="Arial"/>
                <w:szCs w:val="24"/>
              </w:rPr>
            </w:pPr>
          </w:p>
        </w:tc>
      </w:tr>
      <w:tr w:rsidR="00AE55DF" w14:paraId="23B22027" w14:textId="77777777" w:rsidTr="00E60680">
        <w:tc>
          <w:tcPr>
            <w:tcW w:w="9026" w:type="dxa"/>
          </w:tcPr>
          <w:p w14:paraId="7AD96FFA" w14:textId="277A773B" w:rsidR="00AE55DF" w:rsidRPr="00291CC6" w:rsidRDefault="00F34203" w:rsidP="00D8146F">
            <w:pPr>
              <w:ind w:firstLine="567"/>
              <w:rPr>
                <w:rFonts w:cs="Arial"/>
                <w:szCs w:val="24"/>
              </w:rPr>
            </w:pPr>
            <w:sdt>
              <w:sdtPr>
                <w:rPr>
                  <w:rStyle w:val="Styleforproposalinputs"/>
                </w:rPr>
                <w:alias w:val="Text Box"/>
                <w:tag w:val="Text Box"/>
                <w:id w:val="650257901"/>
                <w:placeholder>
                  <w:docPart w:val="7079988CD64F4F3DB08B4749B525296D"/>
                </w:placeholder>
                <w:showingPlcHdr/>
              </w:sdtPr>
              <w:sdtEndPr>
                <w:rPr>
                  <w:rStyle w:val="DefaultParagraphFont"/>
                  <w:rFonts w:cs="Arial"/>
                  <w:color w:val="auto"/>
                  <w:szCs w:val="24"/>
                </w:rPr>
              </w:sdtEndPr>
              <w:sdtContent>
                <w:permStart w:id="295502644" w:edGrp="everyone"/>
                <w:r w:rsidR="00AE55DF" w:rsidRPr="00291CC6">
                  <w:rPr>
                    <w:rStyle w:val="PlaceholderText"/>
                    <w:rFonts w:cs="Arial"/>
                    <w:szCs w:val="24"/>
                  </w:rPr>
                  <w:t>Click or tap here to enter text.</w:t>
                </w:r>
                <w:permEnd w:id="295502644"/>
              </w:sdtContent>
            </w:sdt>
          </w:p>
          <w:p w14:paraId="6FA4E355" w14:textId="77777777" w:rsidR="00AE55DF" w:rsidRPr="00291CC6" w:rsidRDefault="00AE55DF" w:rsidP="00BD3536">
            <w:pPr>
              <w:rPr>
                <w:rFonts w:cs="Arial"/>
                <w:b/>
                <w:szCs w:val="24"/>
              </w:rPr>
            </w:pPr>
          </w:p>
        </w:tc>
      </w:tr>
      <w:tr w:rsidR="00AE55DF" w14:paraId="31FF4F82" w14:textId="77777777" w:rsidTr="00E60680">
        <w:tc>
          <w:tcPr>
            <w:tcW w:w="9026" w:type="dxa"/>
          </w:tcPr>
          <w:p w14:paraId="77E44F74" w14:textId="1EE1D28C" w:rsidR="00AE55DF" w:rsidRPr="00E80A04" w:rsidRDefault="00AE55DF" w:rsidP="00E80A04">
            <w:pPr>
              <w:pStyle w:val="ListParagraph"/>
              <w:numPr>
                <w:ilvl w:val="1"/>
                <w:numId w:val="5"/>
              </w:numPr>
              <w:ind w:left="567" w:hanging="567"/>
              <w:jc w:val="both"/>
              <w:rPr>
                <w:rFonts w:cs="Arial"/>
                <w:b/>
                <w:szCs w:val="24"/>
              </w:rPr>
            </w:pPr>
            <w:r w:rsidRPr="00E80A04">
              <w:rPr>
                <w:rFonts w:cs="Arial"/>
                <w:b/>
                <w:szCs w:val="24"/>
              </w:rPr>
              <w:t xml:space="preserve">Collaborations: </w:t>
            </w:r>
            <w:r w:rsidRPr="00E80A04">
              <w:rPr>
                <w:rFonts w:cs="Arial"/>
                <w:bCs/>
                <w:szCs w:val="24"/>
              </w:rPr>
              <w:t xml:space="preserve">Highlight the involvement of local and/or international collaborators and articulate the value such collaborations bring to the project. Include resources committed in “Section 5: Research Team” and “Section 10: Other Sources of Support”.   Attach </w:t>
            </w:r>
            <w:r w:rsidR="003115EF" w:rsidRPr="00E80A04">
              <w:rPr>
                <w:rFonts w:cs="Arial"/>
                <w:bCs/>
                <w:szCs w:val="24"/>
              </w:rPr>
              <w:t>signed</w:t>
            </w:r>
            <w:r w:rsidRPr="00E80A04">
              <w:rPr>
                <w:rFonts w:cs="Arial"/>
                <w:bCs/>
                <w:szCs w:val="24"/>
              </w:rPr>
              <w:t xml:space="preserve"> Letter</w:t>
            </w:r>
            <w:r w:rsidR="003115EF" w:rsidRPr="00E80A04">
              <w:rPr>
                <w:rFonts w:cs="Arial"/>
                <w:bCs/>
                <w:szCs w:val="24"/>
              </w:rPr>
              <w:t>s</w:t>
            </w:r>
            <w:r w:rsidRPr="00E80A04">
              <w:rPr>
                <w:rFonts w:cs="Arial"/>
                <w:bCs/>
                <w:szCs w:val="24"/>
              </w:rPr>
              <w:t xml:space="preserve"> of Support or </w:t>
            </w:r>
            <w:r w:rsidR="003115EF" w:rsidRPr="00E80A04">
              <w:rPr>
                <w:rFonts w:cs="Arial"/>
                <w:bCs/>
                <w:szCs w:val="24"/>
              </w:rPr>
              <w:t xml:space="preserve">Research Collaboration </w:t>
            </w:r>
            <w:r w:rsidRPr="00E80A04">
              <w:rPr>
                <w:rFonts w:cs="Arial"/>
                <w:bCs/>
                <w:szCs w:val="24"/>
              </w:rPr>
              <w:t>Agreements as supporting documents.</w:t>
            </w:r>
          </w:p>
          <w:p w14:paraId="496B3C90" w14:textId="1C17778E" w:rsidR="00F22096" w:rsidRPr="00291CC6" w:rsidRDefault="00F22096" w:rsidP="00050099">
            <w:pPr>
              <w:ind w:left="357"/>
              <w:jc w:val="both"/>
              <w:rPr>
                <w:rFonts w:cs="Arial"/>
                <w:szCs w:val="24"/>
              </w:rPr>
            </w:pPr>
          </w:p>
        </w:tc>
      </w:tr>
      <w:tr w:rsidR="00AE55DF" w14:paraId="1F2A6D68" w14:textId="77777777" w:rsidTr="00E60680">
        <w:tc>
          <w:tcPr>
            <w:tcW w:w="9026" w:type="dxa"/>
          </w:tcPr>
          <w:p w14:paraId="15D59F05" w14:textId="2E27B465" w:rsidR="00AE55DF" w:rsidRPr="00291CC6" w:rsidRDefault="00F34203" w:rsidP="00D8146F">
            <w:pPr>
              <w:ind w:firstLine="567"/>
              <w:rPr>
                <w:rFonts w:cs="Arial"/>
                <w:szCs w:val="24"/>
              </w:rPr>
            </w:pPr>
            <w:sdt>
              <w:sdtPr>
                <w:rPr>
                  <w:rStyle w:val="Styleforproposalinputs"/>
                </w:rPr>
                <w:alias w:val="Text Box"/>
                <w:tag w:val="Text Box"/>
                <w:id w:val="-715114138"/>
                <w:placeholder>
                  <w:docPart w:val="1B49647D59FD402A963612B4E69E41ED"/>
                </w:placeholder>
                <w:showingPlcHdr/>
              </w:sdtPr>
              <w:sdtEndPr>
                <w:rPr>
                  <w:rStyle w:val="DefaultParagraphFont"/>
                  <w:rFonts w:cs="Arial"/>
                  <w:color w:val="auto"/>
                  <w:szCs w:val="24"/>
                </w:rPr>
              </w:sdtEndPr>
              <w:sdtContent>
                <w:permStart w:id="1196718176" w:edGrp="everyone" w:colFirst="0" w:colLast="0"/>
                <w:r w:rsidR="00AE55DF" w:rsidRPr="00291CC6">
                  <w:rPr>
                    <w:rStyle w:val="PlaceholderText"/>
                    <w:rFonts w:cs="Arial"/>
                    <w:szCs w:val="24"/>
                  </w:rPr>
                  <w:t>Click or tap here to enter text.</w:t>
                </w:r>
                <w:permEnd w:id="1196718176"/>
              </w:sdtContent>
            </w:sdt>
          </w:p>
          <w:p w14:paraId="14D3DF4E" w14:textId="77777777" w:rsidR="00AE55DF" w:rsidRPr="00291CC6" w:rsidRDefault="00AE55DF" w:rsidP="00BD3536">
            <w:pPr>
              <w:rPr>
                <w:rFonts w:cs="Arial"/>
                <w:b/>
                <w:szCs w:val="24"/>
              </w:rPr>
            </w:pPr>
          </w:p>
        </w:tc>
      </w:tr>
      <w:tr w:rsidR="00AE55DF" w14:paraId="51EA52D5" w14:textId="77777777" w:rsidTr="00E60680">
        <w:tc>
          <w:tcPr>
            <w:tcW w:w="9026" w:type="dxa"/>
          </w:tcPr>
          <w:p w14:paraId="50EC7AC6" w14:textId="0EB7BAA5" w:rsidR="00AE55DF" w:rsidRDefault="00AE55DF" w:rsidP="00BD3536">
            <w:pPr>
              <w:jc w:val="both"/>
              <w:rPr>
                <w:rFonts w:cs="Arial"/>
                <w:szCs w:val="24"/>
                <w:u w:val="single"/>
              </w:rPr>
            </w:pPr>
            <w:r>
              <w:rPr>
                <w:rFonts w:cs="Arial"/>
                <w:szCs w:val="24"/>
                <w:u w:val="single"/>
              </w:rPr>
              <w:t>Others</w:t>
            </w:r>
          </w:p>
          <w:p w14:paraId="5596104D" w14:textId="77777777" w:rsidR="000B5CF7" w:rsidRPr="00291CC6" w:rsidRDefault="000B5CF7" w:rsidP="00BD3536">
            <w:pPr>
              <w:jc w:val="both"/>
              <w:rPr>
                <w:rFonts w:cs="Arial"/>
                <w:szCs w:val="24"/>
                <w:u w:val="single"/>
              </w:rPr>
            </w:pPr>
          </w:p>
          <w:p w14:paraId="4317CFA0" w14:textId="0CCB949C" w:rsidR="00AE55DF" w:rsidRPr="00E80A04" w:rsidRDefault="00AE55DF" w:rsidP="00E80A04">
            <w:pPr>
              <w:pStyle w:val="ListParagraph"/>
              <w:numPr>
                <w:ilvl w:val="1"/>
                <w:numId w:val="5"/>
              </w:numPr>
              <w:ind w:left="567" w:hanging="567"/>
              <w:jc w:val="both"/>
              <w:rPr>
                <w:rFonts w:cs="Arial"/>
                <w:b/>
                <w:szCs w:val="24"/>
              </w:rPr>
            </w:pPr>
            <w:r w:rsidRPr="00E80A04">
              <w:rPr>
                <w:rFonts w:cs="Arial"/>
                <w:b/>
                <w:szCs w:val="24"/>
              </w:rPr>
              <w:t xml:space="preserve">Social Behavioural Sciences Elements: </w:t>
            </w:r>
            <w:r w:rsidR="003115EF" w:rsidRPr="00E80A04">
              <w:rPr>
                <w:rFonts w:cs="Arial"/>
                <w:bCs/>
                <w:szCs w:val="24"/>
              </w:rPr>
              <w:t>Where applicable, h</w:t>
            </w:r>
            <w:r w:rsidRPr="00E80A04">
              <w:rPr>
                <w:rFonts w:cs="Arial"/>
                <w:bCs/>
                <w:szCs w:val="24"/>
              </w:rPr>
              <w:t xml:space="preserve">ighlight any social-behavioural science elements </w:t>
            </w:r>
            <w:r w:rsidR="003115EF" w:rsidRPr="00E80A04">
              <w:rPr>
                <w:rFonts w:cs="Arial"/>
                <w:bCs/>
                <w:szCs w:val="24"/>
              </w:rPr>
              <w:t>incorporated into the project. This may include the</w:t>
            </w:r>
            <w:r w:rsidRPr="00E80A04">
              <w:rPr>
                <w:rFonts w:cs="Arial"/>
                <w:bCs/>
                <w:szCs w:val="24"/>
              </w:rPr>
              <w:t xml:space="preserve"> incorporation of human factors into technology design</w:t>
            </w:r>
            <w:r w:rsidR="00B4626B" w:rsidRPr="00E80A04">
              <w:rPr>
                <w:rFonts w:cs="Arial"/>
                <w:bCs/>
                <w:szCs w:val="24"/>
              </w:rPr>
              <w:t xml:space="preserve"> or implementation of intervention measures</w:t>
            </w:r>
            <w:r w:rsidRPr="00E80A04">
              <w:rPr>
                <w:rFonts w:cs="Arial"/>
                <w:bCs/>
                <w:szCs w:val="24"/>
              </w:rPr>
              <w:t xml:space="preserve"> to maximise adoption outcomes. </w:t>
            </w:r>
          </w:p>
          <w:p w14:paraId="3A405ADB" w14:textId="2A80F5FB" w:rsidR="00F22096" w:rsidRDefault="00F22096" w:rsidP="00050099">
            <w:pPr>
              <w:ind w:left="357"/>
              <w:jc w:val="both"/>
              <w:rPr>
                <w:rFonts w:cs="Arial"/>
                <w:szCs w:val="24"/>
              </w:rPr>
            </w:pPr>
          </w:p>
        </w:tc>
      </w:tr>
      <w:tr w:rsidR="00AE55DF" w14:paraId="36C77C1A" w14:textId="77777777" w:rsidTr="00E60680">
        <w:tc>
          <w:tcPr>
            <w:tcW w:w="9026" w:type="dxa"/>
          </w:tcPr>
          <w:p w14:paraId="3176D49E" w14:textId="7168FC04" w:rsidR="00AE55DF" w:rsidRDefault="00F34203" w:rsidP="00D8146F">
            <w:pPr>
              <w:ind w:firstLine="567"/>
              <w:rPr>
                <w:rFonts w:cs="Arial"/>
                <w:szCs w:val="24"/>
              </w:rPr>
            </w:pPr>
            <w:sdt>
              <w:sdtPr>
                <w:rPr>
                  <w:rStyle w:val="Styleforproposalinputs"/>
                </w:rPr>
                <w:alias w:val="Text Box"/>
                <w:tag w:val="Text Box"/>
                <w:id w:val="-1510293112"/>
                <w:placeholder>
                  <w:docPart w:val="C0FFAE15421A4A9EB4626A782432BDC4"/>
                </w:placeholder>
                <w:showingPlcHdr/>
              </w:sdtPr>
              <w:sdtEndPr>
                <w:rPr>
                  <w:rStyle w:val="DefaultParagraphFont"/>
                  <w:rFonts w:cs="Arial"/>
                  <w:color w:val="auto"/>
                  <w:szCs w:val="24"/>
                </w:rPr>
              </w:sdtEndPr>
              <w:sdtContent>
                <w:permStart w:id="60038292" w:edGrp="everyone" w:colFirst="0" w:colLast="0"/>
                <w:r w:rsidR="00AE55DF" w:rsidRPr="00291CC6">
                  <w:rPr>
                    <w:rStyle w:val="PlaceholderText"/>
                    <w:rFonts w:cs="Arial"/>
                    <w:szCs w:val="24"/>
                  </w:rPr>
                  <w:t>Click or tap here to enter text.</w:t>
                </w:r>
                <w:permEnd w:id="60038292"/>
              </w:sdtContent>
            </w:sdt>
          </w:p>
        </w:tc>
      </w:tr>
    </w:tbl>
    <w:p w14:paraId="5D9C8CD0" w14:textId="77777777" w:rsidR="00E57D6F" w:rsidRDefault="00E57D6F" w:rsidP="00BD3536">
      <w:pPr>
        <w:rPr>
          <w:rFonts w:cs="Arial"/>
          <w:szCs w:val="24"/>
        </w:rPr>
        <w:sectPr w:rsidR="00E57D6F" w:rsidSect="00E57D6F">
          <w:headerReference w:type="default" r:id="rId11"/>
          <w:pgSz w:w="11906" w:h="16838"/>
          <w:pgMar w:top="1440" w:right="1440" w:bottom="1440" w:left="1440" w:header="708" w:footer="708"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48"/>
      </w:tblGrid>
      <w:tr w:rsidR="009E34B8" w14:paraId="365DB720" w14:textId="77777777" w:rsidTr="00100B9C">
        <w:tc>
          <w:tcPr>
            <w:tcW w:w="13948" w:type="dxa"/>
          </w:tcPr>
          <w:p w14:paraId="06FB1433" w14:textId="6A63070F" w:rsidR="009E34B8" w:rsidRPr="00E80A04" w:rsidRDefault="009E34B8" w:rsidP="00E80A04">
            <w:pPr>
              <w:pStyle w:val="ListParagraph"/>
              <w:numPr>
                <w:ilvl w:val="1"/>
                <w:numId w:val="5"/>
              </w:numPr>
              <w:ind w:left="567" w:hanging="567"/>
              <w:jc w:val="both"/>
              <w:rPr>
                <w:rFonts w:cs="Arial"/>
                <w:bCs/>
                <w:szCs w:val="24"/>
              </w:rPr>
            </w:pPr>
            <w:r w:rsidRPr="00E80A04">
              <w:rPr>
                <w:rFonts w:cs="Arial"/>
                <w:b/>
                <w:szCs w:val="24"/>
              </w:rPr>
              <w:lastRenderedPageBreak/>
              <w:t xml:space="preserve">Data Requirements (if applicable): </w:t>
            </w:r>
            <w:r w:rsidRPr="00E80A04">
              <w:rPr>
                <w:rFonts w:cs="Arial"/>
                <w:bCs/>
                <w:szCs w:val="24"/>
              </w:rPr>
              <w:t>Please note that data to be collected in the project could be shared, unless they are commercial data or bounded by NDAs. This applies to all NRF-funded projects and is meant to maximise synergies across projects requiring similar data and minimise duplicative work.</w:t>
            </w:r>
          </w:p>
          <w:p w14:paraId="7AD19D6A" w14:textId="77777777" w:rsidR="00352D47" w:rsidRPr="009E34B8" w:rsidRDefault="00352D47" w:rsidP="00BD3536">
            <w:pPr>
              <w:ind w:left="357"/>
              <w:jc w:val="both"/>
              <w:rPr>
                <w:rFonts w:cs="Arial"/>
                <w:szCs w:val="24"/>
              </w:rPr>
            </w:pPr>
          </w:p>
          <w:p w14:paraId="10C955A1" w14:textId="256EC8F4" w:rsidR="00352D47" w:rsidRPr="00D8146F" w:rsidRDefault="009E34B8" w:rsidP="00D8146F">
            <w:pPr>
              <w:numPr>
                <w:ilvl w:val="0"/>
                <w:numId w:val="35"/>
              </w:numPr>
              <w:ind w:left="924" w:hanging="357"/>
              <w:jc w:val="both"/>
              <w:rPr>
                <w:rFonts w:cs="Arial"/>
                <w:szCs w:val="24"/>
              </w:rPr>
            </w:pPr>
            <w:r w:rsidRPr="00291CC6">
              <w:rPr>
                <w:rFonts w:cs="Arial"/>
                <w:szCs w:val="24"/>
              </w:rPr>
              <w:t xml:space="preserve">Specify and describe datasets required from Public Sector </w:t>
            </w:r>
            <w:proofErr w:type="gramStart"/>
            <w:r w:rsidRPr="00291CC6">
              <w:rPr>
                <w:rFonts w:cs="Arial"/>
                <w:szCs w:val="24"/>
              </w:rPr>
              <w:t>Agencies,</w:t>
            </w:r>
            <w:r w:rsidR="00CC4194">
              <w:rPr>
                <w:rFonts w:cs="Arial"/>
                <w:szCs w:val="24"/>
              </w:rPr>
              <w:t xml:space="preserve"> </w:t>
            </w:r>
            <w:r w:rsidRPr="00291CC6">
              <w:rPr>
                <w:rFonts w:cs="Arial"/>
                <w:szCs w:val="24"/>
              </w:rPr>
              <w:t>and</w:t>
            </w:r>
            <w:proofErr w:type="gramEnd"/>
            <w:r w:rsidRPr="00291CC6">
              <w:rPr>
                <w:rFonts w:cs="Arial"/>
                <w:szCs w:val="24"/>
              </w:rPr>
              <w:t xml:space="preserve"> highlight possible alternatives if the data requested is not available for sharing. </w:t>
            </w:r>
            <w:r w:rsidR="00447A73">
              <w:rPr>
                <w:rFonts w:cs="Arial"/>
                <w:szCs w:val="24"/>
              </w:rPr>
              <w:t>Please note that data</w:t>
            </w:r>
            <w:r w:rsidR="00447A73" w:rsidRPr="00291CC6">
              <w:rPr>
                <w:rFonts w:cs="Arial"/>
                <w:szCs w:val="24"/>
              </w:rPr>
              <w:t xml:space="preserve"> </w:t>
            </w:r>
            <w:r w:rsidRPr="00291CC6">
              <w:rPr>
                <w:rFonts w:cs="Arial"/>
                <w:szCs w:val="24"/>
              </w:rPr>
              <w:t>requests are subjected to agencies’ approval.</w:t>
            </w:r>
            <w:r w:rsidR="00F95105">
              <w:rPr>
                <w:rFonts w:cs="Arial"/>
                <w:szCs w:val="24"/>
              </w:rPr>
              <w:t xml:space="preserve"> </w:t>
            </w:r>
            <w:r w:rsidR="00F95105" w:rsidRPr="00F95105">
              <w:rPr>
                <w:rFonts w:cs="Arial"/>
                <w:szCs w:val="24"/>
              </w:rPr>
              <w:t>Refer to Annex C on the Potentially Useful Datasets from Urban Solutions and Sustainability (USS) Domain Metadata Catalogue</w:t>
            </w:r>
            <w:r w:rsidR="00447A73">
              <w:rPr>
                <w:rFonts w:cs="Arial"/>
                <w:szCs w:val="24"/>
              </w:rPr>
              <w:t>.</w:t>
            </w:r>
            <w:r w:rsidR="00F95105" w:rsidRPr="00D8146F">
              <w:rPr>
                <w:rFonts w:cs="Arial"/>
                <w:szCs w:val="24"/>
              </w:rPr>
              <w:t xml:space="preserve">  </w:t>
            </w:r>
          </w:p>
          <w:p w14:paraId="2825348C" w14:textId="5690EC62" w:rsidR="009E34B8" w:rsidRPr="00F3612A" w:rsidRDefault="009E34B8" w:rsidP="00BD3536">
            <w:pPr>
              <w:ind w:left="720"/>
              <w:jc w:val="both"/>
              <w:rPr>
                <w:rFonts w:cs="Arial"/>
                <w:b/>
                <w:szCs w:val="24"/>
              </w:rPr>
            </w:pPr>
            <w:r w:rsidRPr="00F95105">
              <w:rPr>
                <w:rFonts w:cs="Arial"/>
                <w:szCs w:val="24"/>
              </w:rPr>
              <w:t xml:space="preserve">  </w:t>
            </w:r>
          </w:p>
        </w:tc>
      </w:tr>
      <w:tr w:rsidR="009E34B8" w14:paraId="4245DC30" w14:textId="77777777" w:rsidTr="00100B9C">
        <w:tc>
          <w:tcPr>
            <w:tcW w:w="13948" w:type="dxa"/>
          </w:tcPr>
          <w:tbl>
            <w:tblPr>
              <w:tblStyle w:val="TableGrid"/>
              <w:tblW w:w="13056" w:type="dxa"/>
              <w:tblInd w:w="607" w:type="dxa"/>
              <w:tblLook w:val="04A0" w:firstRow="1" w:lastRow="0" w:firstColumn="1" w:lastColumn="0" w:noHBand="0" w:noVBand="1"/>
            </w:tblPr>
            <w:tblGrid>
              <w:gridCol w:w="1989"/>
              <w:gridCol w:w="2360"/>
              <w:gridCol w:w="6700"/>
              <w:gridCol w:w="2007"/>
            </w:tblGrid>
            <w:tr w:rsidR="00435D92" w:rsidRPr="00435D92" w14:paraId="10CE0D1C" w14:textId="77777777" w:rsidTr="00723535">
              <w:trPr>
                <w:trHeight w:val="254"/>
              </w:trPr>
              <w:tc>
                <w:tcPr>
                  <w:tcW w:w="1989" w:type="dxa"/>
                </w:tcPr>
                <w:p w14:paraId="49F7C7CA" w14:textId="77777777" w:rsidR="00435D92" w:rsidRPr="00435D92" w:rsidRDefault="00435D92" w:rsidP="00BD3536">
                  <w:pPr>
                    <w:rPr>
                      <w:rFonts w:cs="Arial"/>
                      <w:b/>
                      <w:bCs/>
                      <w:szCs w:val="24"/>
                    </w:rPr>
                  </w:pPr>
                  <w:r w:rsidRPr="00435D92">
                    <w:rPr>
                      <w:rFonts w:cs="Arial"/>
                      <w:b/>
                      <w:bCs/>
                      <w:szCs w:val="24"/>
                    </w:rPr>
                    <w:t>Name of Dataset</w:t>
                  </w:r>
                </w:p>
              </w:tc>
              <w:tc>
                <w:tcPr>
                  <w:tcW w:w="2360" w:type="dxa"/>
                </w:tcPr>
                <w:p w14:paraId="41B87F47" w14:textId="77777777" w:rsidR="00435D92" w:rsidRPr="00435D92" w:rsidRDefault="00435D92" w:rsidP="00BD3536">
                  <w:pPr>
                    <w:pStyle w:val="Default"/>
                    <w:rPr>
                      <w:rFonts w:ascii="Arial" w:hAnsi="Arial" w:cs="Arial"/>
                    </w:rPr>
                  </w:pPr>
                  <w:r w:rsidRPr="00435D92">
                    <w:rPr>
                      <w:rFonts w:ascii="Arial" w:hAnsi="Arial" w:cs="Arial"/>
                      <w:b/>
                      <w:bCs/>
                    </w:rPr>
                    <w:t xml:space="preserve">What will the data be used for? </w:t>
                  </w:r>
                </w:p>
                <w:p w14:paraId="5DF79A09" w14:textId="77777777" w:rsidR="00435D92" w:rsidRPr="00435D92" w:rsidRDefault="00435D92" w:rsidP="00BD3536">
                  <w:pPr>
                    <w:rPr>
                      <w:rFonts w:cs="Arial"/>
                      <w:szCs w:val="24"/>
                    </w:rPr>
                  </w:pPr>
                  <w:r w:rsidRPr="00435D92">
                    <w:rPr>
                      <w:rFonts w:cs="Arial"/>
                      <w:i/>
                      <w:iCs/>
                      <w:szCs w:val="24"/>
                    </w:rPr>
                    <w:t xml:space="preserve">Please describe all intended usages of the data requested </w:t>
                  </w:r>
                </w:p>
              </w:tc>
              <w:tc>
                <w:tcPr>
                  <w:tcW w:w="6700" w:type="dxa"/>
                </w:tcPr>
                <w:p w14:paraId="7EDD43E7" w14:textId="77777777" w:rsidR="00435D92" w:rsidRPr="00435D92" w:rsidRDefault="00435D92" w:rsidP="00BD3536">
                  <w:pPr>
                    <w:pStyle w:val="Default"/>
                    <w:rPr>
                      <w:rFonts w:ascii="Arial" w:hAnsi="Arial" w:cs="Arial"/>
                    </w:rPr>
                  </w:pPr>
                  <w:r w:rsidRPr="00435D92">
                    <w:rPr>
                      <w:rFonts w:ascii="Arial" w:hAnsi="Arial" w:cs="Arial"/>
                      <w:b/>
                      <w:bCs/>
                    </w:rPr>
                    <w:t xml:space="preserve">What are the specifications/requirements of the data items? </w:t>
                  </w:r>
                </w:p>
                <w:p w14:paraId="0982DFB2" w14:textId="77777777" w:rsidR="00435D92" w:rsidRPr="00435D92" w:rsidRDefault="00435D92" w:rsidP="00BD3536">
                  <w:pPr>
                    <w:rPr>
                      <w:rFonts w:cs="Arial"/>
                      <w:szCs w:val="24"/>
                    </w:rPr>
                  </w:pPr>
                  <w:r w:rsidRPr="00435D92">
                    <w:rPr>
                      <w:rFonts w:cs="Arial"/>
                      <w:i/>
                      <w:iCs/>
                      <w:szCs w:val="24"/>
                    </w:rPr>
                    <w:t xml:space="preserve">Please be specific and provide as much details as possible (e.g. aggregated or individual records, relevant period of data, resolution, data need frequency (one-time/ad-hoc or regular e.g. quarterly, monthly)). </w:t>
                  </w:r>
                </w:p>
              </w:tc>
              <w:tc>
                <w:tcPr>
                  <w:tcW w:w="2007" w:type="dxa"/>
                </w:tcPr>
                <w:p w14:paraId="7CCC5CFE" w14:textId="77777777" w:rsidR="00435D92" w:rsidRPr="00435D92" w:rsidRDefault="00435D92" w:rsidP="00BD3536">
                  <w:pPr>
                    <w:pStyle w:val="Default"/>
                    <w:rPr>
                      <w:rFonts w:ascii="Arial" w:hAnsi="Arial" w:cs="Arial"/>
                    </w:rPr>
                  </w:pPr>
                  <w:r w:rsidRPr="00435D92">
                    <w:rPr>
                      <w:rFonts w:ascii="Arial" w:hAnsi="Arial" w:cs="Arial"/>
                      <w:b/>
                      <w:bCs/>
                    </w:rPr>
                    <w:t xml:space="preserve">File Format </w:t>
                  </w:r>
                </w:p>
                <w:p w14:paraId="4718785B" w14:textId="77777777" w:rsidR="00435D92" w:rsidRPr="00435D92" w:rsidRDefault="00435D92" w:rsidP="00BD3536">
                  <w:pPr>
                    <w:pStyle w:val="Default"/>
                    <w:rPr>
                      <w:rFonts w:ascii="Arial" w:hAnsi="Arial" w:cs="Arial"/>
                      <w:b/>
                      <w:bCs/>
                    </w:rPr>
                  </w:pPr>
                  <w:r w:rsidRPr="00435D92">
                    <w:rPr>
                      <w:rFonts w:ascii="Arial" w:hAnsi="Arial" w:cs="Arial"/>
                      <w:i/>
                      <w:iCs/>
                    </w:rPr>
                    <w:t xml:space="preserve">If applicable </w:t>
                  </w:r>
                </w:p>
              </w:tc>
            </w:tr>
            <w:permStart w:id="2111664295" w:edGrp="everyone" w:colFirst="0" w:colLast="0"/>
            <w:permStart w:id="1171994939" w:edGrp="everyone" w:colFirst="1" w:colLast="1"/>
            <w:permStart w:id="379265967" w:edGrp="everyone" w:colFirst="2" w:colLast="2"/>
            <w:permStart w:id="16475465" w:edGrp="everyone" w:colFirst="3" w:colLast="3"/>
            <w:tr w:rsidR="0005713E" w:rsidRPr="00435D92" w14:paraId="63FDE2A4" w14:textId="77777777" w:rsidTr="00723535">
              <w:trPr>
                <w:trHeight w:val="254"/>
              </w:trPr>
              <w:tc>
                <w:tcPr>
                  <w:tcW w:w="1989" w:type="dxa"/>
                </w:tcPr>
                <w:p w14:paraId="760FBED4" w14:textId="63D1E543" w:rsidR="0005713E" w:rsidRPr="00435D92" w:rsidRDefault="00F34203" w:rsidP="00BD3536">
                  <w:pPr>
                    <w:rPr>
                      <w:rFonts w:cs="Arial"/>
                      <w:szCs w:val="24"/>
                    </w:rPr>
                  </w:pPr>
                  <w:sdt>
                    <w:sdtPr>
                      <w:rPr>
                        <w:rStyle w:val="Styleforproposalinputs"/>
                      </w:rPr>
                      <w:alias w:val="Text Box"/>
                      <w:tag w:val="Text Box"/>
                      <w:id w:val="2013327371"/>
                      <w:placeholder>
                        <w:docPart w:val="5150BABF12204D4D96963CF29816F9C0"/>
                      </w:placeholder>
                      <w:showingPlcHdr/>
                    </w:sdtPr>
                    <w:sdtEndPr>
                      <w:rPr>
                        <w:rStyle w:val="DefaultParagraphFont"/>
                        <w:rFonts w:cs="Arial"/>
                        <w:color w:val="auto"/>
                        <w:szCs w:val="24"/>
                      </w:rPr>
                    </w:sdtEndPr>
                    <w:sdtContent>
                      <w:r w:rsidR="0005713E" w:rsidRPr="00464038">
                        <w:rPr>
                          <w:rStyle w:val="PlaceholderText"/>
                          <w:rFonts w:cs="Arial"/>
                          <w:szCs w:val="24"/>
                        </w:rPr>
                        <w:t>Click or tap here to enter text.</w:t>
                      </w:r>
                    </w:sdtContent>
                  </w:sdt>
                </w:p>
              </w:tc>
              <w:tc>
                <w:tcPr>
                  <w:tcW w:w="2360" w:type="dxa"/>
                </w:tcPr>
                <w:p w14:paraId="5518BF01" w14:textId="727D3985" w:rsidR="0005713E" w:rsidRPr="00435D92" w:rsidRDefault="00F34203" w:rsidP="00BD3536">
                  <w:pPr>
                    <w:rPr>
                      <w:rFonts w:cs="Arial"/>
                      <w:szCs w:val="24"/>
                    </w:rPr>
                  </w:pPr>
                  <w:sdt>
                    <w:sdtPr>
                      <w:rPr>
                        <w:rStyle w:val="Styleforproposalinputs"/>
                      </w:rPr>
                      <w:alias w:val="Text Box"/>
                      <w:tag w:val="Text Box"/>
                      <w:id w:val="-1885781093"/>
                      <w:placeholder>
                        <w:docPart w:val="CB6603D0F64C45CDB660318848BA971F"/>
                      </w:placeholder>
                      <w:showingPlcHdr/>
                    </w:sdtPr>
                    <w:sdtEndPr>
                      <w:rPr>
                        <w:rStyle w:val="DefaultParagraphFont"/>
                        <w:rFonts w:cs="Arial"/>
                        <w:color w:val="auto"/>
                        <w:szCs w:val="24"/>
                      </w:rPr>
                    </w:sdtEndPr>
                    <w:sdtContent>
                      <w:r w:rsidR="0005713E" w:rsidRPr="00464038">
                        <w:rPr>
                          <w:rStyle w:val="PlaceholderText"/>
                          <w:rFonts w:cs="Arial"/>
                          <w:szCs w:val="24"/>
                        </w:rPr>
                        <w:t>Click or tap here to enter text.</w:t>
                      </w:r>
                    </w:sdtContent>
                  </w:sdt>
                </w:p>
              </w:tc>
              <w:tc>
                <w:tcPr>
                  <w:tcW w:w="6700" w:type="dxa"/>
                </w:tcPr>
                <w:p w14:paraId="31646A19" w14:textId="6A5C5877" w:rsidR="0005713E" w:rsidRPr="00435D92" w:rsidRDefault="00F34203" w:rsidP="00BD3536">
                  <w:pPr>
                    <w:rPr>
                      <w:rFonts w:cs="Arial"/>
                      <w:szCs w:val="24"/>
                    </w:rPr>
                  </w:pPr>
                  <w:sdt>
                    <w:sdtPr>
                      <w:rPr>
                        <w:rStyle w:val="Styleforproposalinputs"/>
                      </w:rPr>
                      <w:alias w:val="Text Box"/>
                      <w:tag w:val="Text Box"/>
                      <w:id w:val="-1764749527"/>
                      <w:placeholder>
                        <w:docPart w:val="5EE2FF4329814AFEA9A84B979DD056DC"/>
                      </w:placeholder>
                      <w:showingPlcHdr/>
                    </w:sdtPr>
                    <w:sdtEndPr>
                      <w:rPr>
                        <w:rStyle w:val="DefaultParagraphFont"/>
                        <w:rFonts w:cs="Arial"/>
                        <w:color w:val="auto"/>
                        <w:szCs w:val="24"/>
                      </w:rPr>
                    </w:sdtEndPr>
                    <w:sdtContent>
                      <w:r w:rsidR="0005713E" w:rsidRPr="00786547">
                        <w:rPr>
                          <w:rStyle w:val="PlaceholderText"/>
                          <w:rFonts w:cs="Arial"/>
                          <w:szCs w:val="24"/>
                        </w:rPr>
                        <w:t>Click or tap here to enter text.</w:t>
                      </w:r>
                    </w:sdtContent>
                  </w:sdt>
                </w:p>
              </w:tc>
              <w:sdt>
                <w:sdtPr>
                  <w:rPr>
                    <w:rStyle w:val="Styleforproposalinputs"/>
                  </w:rPr>
                  <w:alias w:val="File Format"/>
                  <w:tag w:val="File Format"/>
                  <w:id w:val="1960371094"/>
                  <w:placeholder>
                    <w:docPart w:val="5A63B97A082941DC837D02D854749F09"/>
                  </w:placeholder>
                  <w:showingPlcHdr/>
                  <w:comboBox>
                    <w:listItem w:value="Choose an item."/>
                    <w:listItem w:displayText="CSV" w:value="CSV"/>
                    <w:listItem w:displayText="Excel" w:value="Excel"/>
                    <w:listItem w:displayText="JSON" w:value="JSON"/>
                    <w:listItem w:displayText="XML" w:value="XML"/>
                    <w:listItem w:displayText="SQL" w:value="SQL"/>
                    <w:listItem w:displayText="TXT" w:value="TXT"/>
                    <w:listItem w:displayText="Others (please type it directly within this combo box)" w:value="Others (please type it directly within this combo box)"/>
                  </w:comboBox>
                </w:sdtPr>
                <w:sdtEndPr>
                  <w:rPr>
                    <w:rStyle w:val="DefaultParagraphFont"/>
                    <w:rFonts w:cs="Arial"/>
                    <w:color w:val="auto"/>
                    <w:szCs w:val="24"/>
                  </w:rPr>
                </w:sdtEndPr>
                <w:sdtContent>
                  <w:tc>
                    <w:tcPr>
                      <w:tcW w:w="2007" w:type="dxa"/>
                    </w:tcPr>
                    <w:p w14:paraId="744707A9" w14:textId="1D2D097E" w:rsidR="0005713E" w:rsidRPr="00435D92" w:rsidRDefault="0005713E" w:rsidP="00BD3536">
                      <w:pPr>
                        <w:rPr>
                          <w:rFonts w:cs="Arial"/>
                          <w:szCs w:val="24"/>
                        </w:rPr>
                      </w:pPr>
                      <w:r w:rsidRPr="00AF46A8">
                        <w:rPr>
                          <w:rStyle w:val="PlaceholderText"/>
                        </w:rPr>
                        <w:t>Choose an item.</w:t>
                      </w:r>
                    </w:p>
                  </w:tc>
                </w:sdtContent>
              </w:sdt>
            </w:tr>
            <w:permStart w:id="965887081" w:edGrp="everyone" w:colFirst="0" w:colLast="0"/>
            <w:permStart w:id="606870753" w:edGrp="everyone" w:colFirst="1" w:colLast="1"/>
            <w:permStart w:id="1484155472" w:edGrp="everyone" w:colFirst="2" w:colLast="2"/>
            <w:permStart w:id="201286218" w:edGrp="everyone" w:colFirst="3" w:colLast="3"/>
            <w:permEnd w:id="2111664295"/>
            <w:permEnd w:id="1171994939"/>
            <w:permEnd w:id="379265967"/>
            <w:permEnd w:id="16475465"/>
            <w:tr w:rsidR="0005713E" w:rsidRPr="00435D92" w14:paraId="04BDE070" w14:textId="77777777" w:rsidTr="00723535">
              <w:trPr>
                <w:trHeight w:val="244"/>
              </w:trPr>
              <w:tc>
                <w:tcPr>
                  <w:tcW w:w="1989" w:type="dxa"/>
                </w:tcPr>
                <w:p w14:paraId="19837DF9" w14:textId="2EC6D6D9" w:rsidR="0005713E" w:rsidRPr="00435D92" w:rsidRDefault="00F34203" w:rsidP="00BD3536">
                  <w:pPr>
                    <w:rPr>
                      <w:rFonts w:cs="Arial"/>
                      <w:szCs w:val="24"/>
                    </w:rPr>
                  </w:pPr>
                  <w:sdt>
                    <w:sdtPr>
                      <w:rPr>
                        <w:rStyle w:val="Styleforproposalinputs"/>
                      </w:rPr>
                      <w:alias w:val="Text Box"/>
                      <w:tag w:val="Text Box"/>
                      <w:id w:val="237065436"/>
                      <w:placeholder>
                        <w:docPart w:val="B50B9D10809C4913B9C86292010185D6"/>
                      </w:placeholder>
                      <w:showingPlcHdr/>
                    </w:sdtPr>
                    <w:sdtEndPr>
                      <w:rPr>
                        <w:rStyle w:val="DefaultParagraphFont"/>
                        <w:rFonts w:cs="Arial"/>
                        <w:color w:val="auto"/>
                        <w:szCs w:val="24"/>
                      </w:rPr>
                    </w:sdtEndPr>
                    <w:sdtContent>
                      <w:r w:rsidR="0005713E" w:rsidRPr="00464038">
                        <w:rPr>
                          <w:rStyle w:val="PlaceholderText"/>
                          <w:rFonts w:cs="Arial"/>
                          <w:szCs w:val="24"/>
                        </w:rPr>
                        <w:t>Click or tap here to enter text.</w:t>
                      </w:r>
                    </w:sdtContent>
                  </w:sdt>
                </w:p>
              </w:tc>
              <w:tc>
                <w:tcPr>
                  <w:tcW w:w="2360" w:type="dxa"/>
                </w:tcPr>
                <w:p w14:paraId="6484716D" w14:textId="791A4A5B" w:rsidR="0005713E" w:rsidRPr="00435D92" w:rsidRDefault="00F34203" w:rsidP="00BD3536">
                  <w:pPr>
                    <w:rPr>
                      <w:rFonts w:cs="Arial"/>
                      <w:szCs w:val="24"/>
                    </w:rPr>
                  </w:pPr>
                  <w:sdt>
                    <w:sdtPr>
                      <w:rPr>
                        <w:rStyle w:val="Styleforproposalinputs"/>
                      </w:rPr>
                      <w:alias w:val="Text Box"/>
                      <w:tag w:val="Text Box"/>
                      <w:id w:val="-2100857106"/>
                      <w:placeholder>
                        <w:docPart w:val="6D48154C91104F8083BB47D5BAD81719"/>
                      </w:placeholder>
                      <w:showingPlcHdr/>
                    </w:sdtPr>
                    <w:sdtEndPr>
                      <w:rPr>
                        <w:rStyle w:val="DefaultParagraphFont"/>
                        <w:rFonts w:cs="Arial"/>
                        <w:color w:val="auto"/>
                        <w:szCs w:val="24"/>
                      </w:rPr>
                    </w:sdtEndPr>
                    <w:sdtContent>
                      <w:r w:rsidR="0005713E" w:rsidRPr="00464038">
                        <w:rPr>
                          <w:rStyle w:val="PlaceholderText"/>
                          <w:rFonts w:cs="Arial"/>
                          <w:szCs w:val="24"/>
                        </w:rPr>
                        <w:t>Click or tap here to enter text.</w:t>
                      </w:r>
                    </w:sdtContent>
                  </w:sdt>
                </w:p>
              </w:tc>
              <w:tc>
                <w:tcPr>
                  <w:tcW w:w="6700" w:type="dxa"/>
                </w:tcPr>
                <w:p w14:paraId="480056BD" w14:textId="4BF9876C" w:rsidR="0005713E" w:rsidRPr="00435D92" w:rsidRDefault="00F34203" w:rsidP="00BD3536">
                  <w:pPr>
                    <w:rPr>
                      <w:rFonts w:cs="Arial"/>
                      <w:szCs w:val="24"/>
                    </w:rPr>
                  </w:pPr>
                  <w:sdt>
                    <w:sdtPr>
                      <w:rPr>
                        <w:rStyle w:val="Styleforproposalinputs"/>
                      </w:rPr>
                      <w:alias w:val="Text Box"/>
                      <w:tag w:val="Text Box"/>
                      <w:id w:val="451059139"/>
                      <w:placeholder>
                        <w:docPart w:val="155166566F7C40919A981D3F3804B641"/>
                      </w:placeholder>
                      <w:showingPlcHdr/>
                    </w:sdtPr>
                    <w:sdtEndPr>
                      <w:rPr>
                        <w:rStyle w:val="DefaultParagraphFont"/>
                        <w:rFonts w:cs="Arial"/>
                        <w:color w:val="auto"/>
                        <w:szCs w:val="24"/>
                      </w:rPr>
                    </w:sdtEndPr>
                    <w:sdtContent>
                      <w:r w:rsidR="0005713E" w:rsidRPr="00786547">
                        <w:rPr>
                          <w:rStyle w:val="PlaceholderText"/>
                          <w:rFonts w:cs="Arial"/>
                          <w:szCs w:val="24"/>
                        </w:rPr>
                        <w:t>Click or tap here to enter text.</w:t>
                      </w:r>
                    </w:sdtContent>
                  </w:sdt>
                </w:p>
              </w:tc>
              <w:sdt>
                <w:sdtPr>
                  <w:rPr>
                    <w:rStyle w:val="Styleforproposalinputs"/>
                  </w:rPr>
                  <w:alias w:val="File Format"/>
                  <w:tag w:val="File Format"/>
                  <w:id w:val="-614439235"/>
                  <w:placeholder>
                    <w:docPart w:val="FD6BCC07FCDF4B34BB923C3B18D19B8C"/>
                  </w:placeholder>
                  <w:showingPlcHdr/>
                  <w:comboBox>
                    <w:listItem w:value="Choose an item."/>
                    <w:listItem w:displayText="CSV" w:value="CSV"/>
                    <w:listItem w:displayText="Excel" w:value="Excel"/>
                    <w:listItem w:displayText="JSON" w:value="JSON"/>
                    <w:listItem w:displayText="XML" w:value="XML"/>
                    <w:listItem w:displayText="SQL" w:value="SQL"/>
                    <w:listItem w:displayText="TXT" w:value="TXT"/>
                    <w:listItem w:displayText="Others (please type it directly within this combo box)" w:value="Others (please type it directly within this combo box)"/>
                  </w:comboBox>
                </w:sdtPr>
                <w:sdtEndPr>
                  <w:rPr>
                    <w:rStyle w:val="DefaultParagraphFont"/>
                    <w:rFonts w:cs="Arial"/>
                    <w:color w:val="auto"/>
                    <w:szCs w:val="24"/>
                  </w:rPr>
                </w:sdtEndPr>
                <w:sdtContent>
                  <w:tc>
                    <w:tcPr>
                      <w:tcW w:w="2007" w:type="dxa"/>
                    </w:tcPr>
                    <w:p w14:paraId="500C58F7" w14:textId="441683B0" w:rsidR="0005713E" w:rsidRPr="00435D92" w:rsidRDefault="0005713E" w:rsidP="00BD3536">
                      <w:pPr>
                        <w:rPr>
                          <w:rFonts w:cs="Arial"/>
                          <w:szCs w:val="24"/>
                        </w:rPr>
                      </w:pPr>
                      <w:r w:rsidRPr="00767AEC">
                        <w:rPr>
                          <w:rStyle w:val="PlaceholderText"/>
                        </w:rPr>
                        <w:t>Choose an item.</w:t>
                      </w:r>
                    </w:p>
                  </w:tc>
                </w:sdtContent>
              </w:sdt>
            </w:tr>
            <w:permStart w:id="92039655" w:edGrp="everyone" w:colFirst="0" w:colLast="0"/>
            <w:permStart w:id="967248597" w:edGrp="everyone" w:colFirst="1" w:colLast="1"/>
            <w:permStart w:id="1707043015" w:edGrp="everyone" w:colFirst="2" w:colLast="2"/>
            <w:permStart w:id="1221405456" w:edGrp="everyone" w:colFirst="3" w:colLast="3"/>
            <w:permEnd w:id="965887081"/>
            <w:permEnd w:id="606870753"/>
            <w:permEnd w:id="1484155472"/>
            <w:permEnd w:id="201286218"/>
            <w:tr w:rsidR="0005713E" w:rsidRPr="00435D92" w14:paraId="637E59E6" w14:textId="77777777" w:rsidTr="00723535">
              <w:trPr>
                <w:trHeight w:val="244"/>
              </w:trPr>
              <w:tc>
                <w:tcPr>
                  <w:tcW w:w="1989" w:type="dxa"/>
                </w:tcPr>
                <w:p w14:paraId="5D5E00A7" w14:textId="59B9B30B" w:rsidR="0005713E" w:rsidRPr="00435D92" w:rsidRDefault="00F34203" w:rsidP="00BD3536">
                  <w:pPr>
                    <w:rPr>
                      <w:rFonts w:cs="Arial"/>
                      <w:szCs w:val="24"/>
                    </w:rPr>
                  </w:pPr>
                  <w:sdt>
                    <w:sdtPr>
                      <w:rPr>
                        <w:rStyle w:val="Styleforproposalinputs"/>
                      </w:rPr>
                      <w:alias w:val="Text Box"/>
                      <w:tag w:val="Text Box"/>
                      <w:id w:val="-1283805648"/>
                      <w:placeholder>
                        <w:docPart w:val="46412925990547DFA5D05DDD21586A88"/>
                      </w:placeholder>
                      <w:showingPlcHdr/>
                    </w:sdtPr>
                    <w:sdtEndPr>
                      <w:rPr>
                        <w:rStyle w:val="DefaultParagraphFont"/>
                        <w:rFonts w:cs="Arial"/>
                        <w:color w:val="auto"/>
                        <w:szCs w:val="24"/>
                      </w:rPr>
                    </w:sdtEndPr>
                    <w:sdtContent>
                      <w:r w:rsidR="0005713E" w:rsidRPr="00464038">
                        <w:rPr>
                          <w:rStyle w:val="PlaceholderText"/>
                          <w:rFonts w:cs="Arial"/>
                          <w:szCs w:val="24"/>
                        </w:rPr>
                        <w:t>Click or tap here to enter text.</w:t>
                      </w:r>
                    </w:sdtContent>
                  </w:sdt>
                </w:p>
              </w:tc>
              <w:tc>
                <w:tcPr>
                  <w:tcW w:w="2360" w:type="dxa"/>
                </w:tcPr>
                <w:p w14:paraId="7A4BE4D9" w14:textId="18C04A78" w:rsidR="0005713E" w:rsidRPr="00435D92" w:rsidRDefault="00F34203" w:rsidP="00BD3536">
                  <w:pPr>
                    <w:rPr>
                      <w:rFonts w:cs="Arial"/>
                      <w:szCs w:val="24"/>
                    </w:rPr>
                  </w:pPr>
                  <w:sdt>
                    <w:sdtPr>
                      <w:rPr>
                        <w:rStyle w:val="Styleforproposalinputs"/>
                      </w:rPr>
                      <w:alias w:val="Text Box"/>
                      <w:tag w:val="Text Box"/>
                      <w:id w:val="-1682048065"/>
                      <w:placeholder>
                        <w:docPart w:val="E370D05356FA45C98BF8602F85BFF54B"/>
                      </w:placeholder>
                      <w:showingPlcHdr/>
                    </w:sdtPr>
                    <w:sdtEndPr>
                      <w:rPr>
                        <w:rStyle w:val="DefaultParagraphFont"/>
                        <w:rFonts w:cs="Arial"/>
                        <w:color w:val="auto"/>
                        <w:szCs w:val="24"/>
                      </w:rPr>
                    </w:sdtEndPr>
                    <w:sdtContent>
                      <w:r w:rsidR="0005713E" w:rsidRPr="00464038">
                        <w:rPr>
                          <w:rStyle w:val="PlaceholderText"/>
                          <w:rFonts w:cs="Arial"/>
                          <w:szCs w:val="24"/>
                        </w:rPr>
                        <w:t>Click or tap here to enter text.</w:t>
                      </w:r>
                    </w:sdtContent>
                  </w:sdt>
                </w:p>
              </w:tc>
              <w:tc>
                <w:tcPr>
                  <w:tcW w:w="6700" w:type="dxa"/>
                </w:tcPr>
                <w:p w14:paraId="4C976566" w14:textId="391727BB" w:rsidR="0005713E" w:rsidRPr="00435D92" w:rsidRDefault="00F34203" w:rsidP="00BD3536">
                  <w:pPr>
                    <w:rPr>
                      <w:rFonts w:cs="Arial"/>
                      <w:szCs w:val="24"/>
                    </w:rPr>
                  </w:pPr>
                  <w:sdt>
                    <w:sdtPr>
                      <w:rPr>
                        <w:rStyle w:val="Styleforproposalinputs"/>
                      </w:rPr>
                      <w:alias w:val="Text Box"/>
                      <w:tag w:val="Text Box"/>
                      <w:id w:val="1196120345"/>
                      <w:placeholder>
                        <w:docPart w:val="4D2833CAEAA64384AFD80170EE85F8BC"/>
                      </w:placeholder>
                      <w:showingPlcHdr/>
                    </w:sdtPr>
                    <w:sdtEndPr>
                      <w:rPr>
                        <w:rStyle w:val="DefaultParagraphFont"/>
                        <w:rFonts w:cs="Arial"/>
                        <w:color w:val="auto"/>
                        <w:szCs w:val="24"/>
                      </w:rPr>
                    </w:sdtEndPr>
                    <w:sdtContent>
                      <w:r w:rsidR="0005713E" w:rsidRPr="00786547">
                        <w:rPr>
                          <w:rStyle w:val="PlaceholderText"/>
                          <w:rFonts w:cs="Arial"/>
                          <w:szCs w:val="24"/>
                        </w:rPr>
                        <w:t>Click or tap here to enter text.</w:t>
                      </w:r>
                    </w:sdtContent>
                  </w:sdt>
                </w:p>
              </w:tc>
              <w:sdt>
                <w:sdtPr>
                  <w:rPr>
                    <w:rStyle w:val="Styleforproposalinputs"/>
                  </w:rPr>
                  <w:alias w:val="File Format"/>
                  <w:tag w:val="File Format"/>
                  <w:id w:val="-642123890"/>
                  <w:placeholder>
                    <w:docPart w:val="087B18F7469D46588B6E18B31428F796"/>
                  </w:placeholder>
                  <w:showingPlcHdr/>
                  <w:comboBox>
                    <w:listItem w:value="Choose an item."/>
                    <w:listItem w:displayText="CSV" w:value="CSV"/>
                    <w:listItem w:displayText="Excel" w:value="Excel"/>
                    <w:listItem w:displayText="JSON" w:value="JSON"/>
                    <w:listItem w:displayText="XML" w:value="XML"/>
                    <w:listItem w:displayText="SQL" w:value="SQL"/>
                    <w:listItem w:displayText="TXT" w:value="TXT"/>
                    <w:listItem w:displayText="Others (please type it directly within this combo box)" w:value="Others (please type it directly within this combo box)"/>
                  </w:comboBox>
                </w:sdtPr>
                <w:sdtEndPr>
                  <w:rPr>
                    <w:rStyle w:val="DefaultParagraphFont"/>
                    <w:rFonts w:cs="Arial"/>
                    <w:color w:val="auto"/>
                    <w:szCs w:val="24"/>
                  </w:rPr>
                </w:sdtEndPr>
                <w:sdtContent>
                  <w:tc>
                    <w:tcPr>
                      <w:tcW w:w="2007" w:type="dxa"/>
                    </w:tcPr>
                    <w:p w14:paraId="6719CA9A" w14:textId="299BD150" w:rsidR="0005713E" w:rsidRPr="00435D92" w:rsidRDefault="0005713E" w:rsidP="00BD3536">
                      <w:pPr>
                        <w:rPr>
                          <w:rFonts w:cs="Arial"/>
                          <w:szCs w:val="24"/>
                        </w:rPr>
                      </w:pPr>
                      <w:r w:rsidRPr="00767AEC">
                        <w:rPr>
                          <w:rStyle w:val="PlaceholderText"/>
                        </w:rPr>
                        <w:t>Choose an item.</w:t>
                      </w:r>
                    </w:p>
                  </w:tc>
                </w:sdtContent>
              </w:sdt>
            </w:tr>
            <w:permStart w:id="625746493" w:edGrp="everyone" w:colFirst="0" w:colLast="0"/>
            <w:permStart w:id="1526996025" w:edGrp="everyone" w:colFirst="1" w:colLast="1"/>
            <w:permStart w:id="1074095375" w:edGrp="everyone" w:colFirst="2" w:colLast="2"/>
            <w:permStart w:id="298401616" w:edGrp="everyone" w:colFirst="3" w:colLast="3"/>
            <w:permEnd w:id="92039655"/>
            <w:permEnd w:id="967248597"/>
            <w:permEnd w:id="1707043015"/>
            <w:permEnd w:id="1221405456"/>
            <w:tr w:rsidR="0005713E" w:rsidRPr="00435D92" w14:paraId="736FC0FF" w14:textId="77777777" w:rsidTr="00723535">
              <w:trPr>
                <w:trHeight w:val="244"/>
              </w:trPr>
              <w:tc>
                <w:tcPr>
                  <w:tcW w:w="1989" w:type="dxa"/>
                </w:tcPr>
                <w:p w14:paraId="50016DEE" w14:textId="27CE1F84" w:rsidR="0005713E" w:rsidRPr="00435D92" w:rsidRDefault="00F34203" w:rsidP="00BD3536">
                  <w:pPr>
                    <w:rPr>
                      <w:rFonts w:cs="Arial"/>
                      <w:szCs w:val="24"/>
                    </w:rPr>
                  </w:pPr>
                  <w:sdt>
                    <w:sdtPr>
                      <w:rPr>
                        <w:rStyle w:val="Styleforproposalinputs"/>
                      </w:rPr>
                      <w:alias w:val="Text Box"/>
                      <w:tag w:val="Text Box"/>
                      <w:id w:val="324944162"/>
                      <w:placeholder>
                        <w:docPart w:val="1D66AF1908BD41CD99B7A355AD2053B6"/>
                      </w:placeholder>
                      <w:showingPlcHdr/>
                    </w:sdtPr>
                    <w:sdtEndPr>
                      <w:rPr>
                        <w:rStyle w:val="DefaultParagraphFont"/>
                        <w:rFonts w:cs="Arial"/>
                        <w:color w:val="auto"/>
                        <w:szCs w:val="24"/>
                      </w:rPr>
                    </w:sdtEndPr>
                    <w:sdtContent>
                      <w:r w:rsidR="0005713E" w:rsidRPr="00464038">
                        <w:rPr>
                          <w:rStyle w:val="PlaceholderText"/>
                          <w:rFonts w:cs="Arial"/>
                          <w:szCs w:val="24"/>
                        </w:rPr>
                        <w:t>Click or tap here to enter text.</w:t>
                      </w:r>
                    </w:sdtContent>
                  </w:sdt>
                </w:p>
              </w:tc>
              <w:tc>
                <w:tcPr>
                  <w:tcW w:w="2360" w:type="dxa"/>
                </w:tcPr>
                <w:p w14:paraId="61E31DE6" w14:textId="76497E7C" w:rsidR="0005713E" w:rsidRPr="00435D92" w:rsidRDefault="00F34203" w:rsidP="00BD3536">
                  <w:pPr>
                    <w:rPr>
                      <w:rFonts w:cs="Arial"/>
                      <w:szCs w:val="24"/>
                    </w:rPr>
                  </w:pPr>
                  <w:sdt>
                    <w:sdtPr>
                      <w:rPr>
                        <w:rStyle w:val="Styleforproposalinputs"/>
                      </w:rPr>
                      <w:alias w:val="Text Box"/>
                      <w:tag w:val="Text Box"/>
                      <w:id w:val="736816480"/>
                      <w:placeholder>
                        <w:docPart w:val="F3E45C7F181343D6A61B83D7EE523E26"/>
                      </w:placeholder>
                      <w:showingPlcHdr/>
                    </w:sdtPr>
                    <w:sdtEndPr>
                      <w:rPr>
                        <w:rStyle w:val="DefaultParagraphFont"/>
                        <w:rFonts w:cs="Arial"/>
                        <w:color w:val="auto"/>
                        <w:szCs w:val="24"/>
                      </w:rPr>
                    </w:sdtEndPr>
                    <w:sdtContent>
                      <w:r w:rsidR="0005713E" w:rsidRPr="00464038">
                        <w:rPr>
                          <w:rStyle w:val="PlaceholderText"/>
                          <w:rFonts w:cs="Arial"/>
                          <w:szCs w:val="24"/>
                        </w:rPr>
                        <w:t>Click or tap here to enter text.</w:t>
                      </w:r>
                    </w:sdtContent>
                  </w:sdt>
                </w:p>
              </w:tc>
              <w:tc>
                <w:tcPr>
                  <w:tcW w:w="6700" w:type="dxa"/>
                </w:tcPr>
                <w:p w14:paraId="60FEEF12" w14:textId="6DA1D8F5" w:rsidR="0005713E" w:rsidRPr="00435D92" w:rsidRDefault="00F34203" w:rsidP="00BD3536">
                  <w:pPr>
                    <w:rPr>
                      <w:rFonts w:cs="Arial"/>
                      <w:szCs w:val="24"/>
                    </w:rPr>
                  </w:pPr>
                  <w:sdt>
                    <w:sdtPr>
                      <w:rPr>
                        <w:rStyle w:val="Styleforproposalinputs"/>
                      </w:rPr>
                      <w:alias w:val="Text Box"/>
                      <w:tag w:val="Text Box"/>
                      <w:id w:val="107173018"/>
                      <w:placeholder>
                        <w:docPart w:val="112CEC8DC390493D9E5044B648CDB2ED"/>
                      </w:placeholder>
                      <w:showingPlcHdr/>
                    </w:sdtPr>
                    <w:sdtEndPr>
                      <w:rPr>
                        <w:rStyle w:val="DefaultParagraphFont"/>
                        <w:rFonts w:cs="Arial"/>
                        <w:color w:val="auto"/>
                        <w:szCs w:val="24"/>
                      </w:rPr>
                    </w:sdtEndPr>
                    <w:sdtContent>
                      <w:r w:rsidR="0005713E" w:rsidRPr="00786547">
                        <w:rPr>
                          <w:rStyle w:val="PlaceholderText"/>
                          <w:rFonts w:cs="Arial"/>
                          <w:szCs w:val="24"/>
                        </w:rPr>
                        <w:t>Click or tap here to enter text.</w:t>
                      </w:r>
                    </w:sdtContent>
                  </w:sdt>
                </w:p>
              </w:tc>
              <w:sdt>
                <w:sdtPr>
                  <w:rPr>
                    <w:rStyle w:val="Styleforproposalinputs"/>
                  </w:rPr>
                  <w:alias w:val="File Format"/>
                  <w:tag w:val="File Format"/>
                  <w:id w:val="1763105578"/>
                  <w:placeholder>
                    <w:docPart w:val="4D47D2B296C74002BEE05302177D7830"/>
                  </w:placeholder>
                  <w:showingPlcHdr/>
                  <w:comboBox>
                    <w:listItem w:value="Choose an item."/>
                    <w:listItem w:displayText="CSV" w:value="CSV"/>
                    <w:listItem w:displayText="Excel" w:value="Excel"/>
                    <w:listItem w:displayText="JSON" w:value="JSON"/>
                    <w:listItem w:displayText="XML" w:value="XML"/>
                    <w:listItem w:displayText="SQL" w:value="SQL"/>
                    <w:listItem w:displayText="TXT" w:value="TXT"/>
                    <w:listItem w:displayText="Others (please type it directly within this combo box)" w:value="Others (please type it directly within this combo box)"/>
                  </w:comboBox>
                </w:sdtPr>
                <w:sdtEndPr>
                  <w:rPr>
                    <w:rStyle w:val="DefaultParagraphFont"/>
                    <w:rFonts w:cs="Arial"/>
                    <w:color w:val="auto"/>
                    <w:szCs w:val="24"/>
                  </w:rPr>
                </w:sdtEndPr>
                <w:sdtContent>
                  <w:tc>
                    <w:tcPr>
                      <w:tcW w:w="2007" w:type="dxa"/>
                    </w:tcPr>
                    <w:p w14:paraId="2F2682AC" w14:textId="246DEA9C" w:rsidR="0005713E" w:rsidRPr="00435D92" w:rsidRDefault="0005713E" w:rsidP="00BD3536">
                      <w:pPr>
                        <w:rPr>
                          <w:rFonts w:cs="Arial"/>
                          <w:szCs w:val="24"/>
                        </w:rPr>
                      </w:pPr>
                      <w:r w:rsidRPr="00767AEC">
                        <w:rPr>
                          <w:rStyle w:val="PlaceholderText"/>
                        </w:rPr>
                        <w:t>Choose an item.</w:t>
                      </w:r>
                    </w:p>
                  </w:tc>
                </w:sdtContent>
              </w:sdt>
            </w:tr>
          </w:tbl>
          <w:permEnd w:id="625746493"/>
          <w:permEnd w:id="1526996025"/>
          <w:permEnd w:id="1074095375"/>
          <w:permEnd w:id="298401616"/>
          <w:p w14:paraId="51F5157A" w14:textId="7A4F9189" w:rsidR="009E34B8" w:rsidRPr="00723535" w:rsidRDefault="00843D34" w:rsidP="00BD3536">
            <w:pPr>
              <w:rPr>
                <w:rFonts w:cs="Arial"/>
                <w:b/>
                <w:szCs w:val="24"/>
              </w:rPr>
            </w:pPr>
            <w:r>
              <w:rPr>
                <w:rFonts w:cs="Arial"/>
                <w:b/>
                <w:szCs w:val="24"/>
              </w:rPr>
              <w:t xml:space="preserve"> </w:t>
            </w:r>
          </w:p>
        </w:tc>
      </w:tr>
    </w:tbl>
    <w:p w14:paraId="511DC1A5" w14:textId="77777777" w:rsidR="00352D47" w:rsidRDefault="00352D47" w:rsidP="00BD3536">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48"/>
      </w:tblGrid>
      <w:tr w:rsidR="009E34B8" w14:paraId="551BBFA3" w14:textId="77777777" w:rsidTr="00241C4F">
        <w:tc>
          <w:tcPr>
            <w:tcW w:w="13948" w:type="dxa"/>
          </w:tcPr>
          <w:p w14:paraId="2BD8D7FB" w14:textId="30C6AE69" w:rsidR="009E34B8" w:rsidRPr="00D8146F" w:rsidRDefault="009E34B8" w:rsidP="00D8146F">
            <w:pPr>
              <w:numPr>
                <w:ilvl w:val="0"/>
                <w:numId w:val="35"/>
              </w:numPr>
              <w:ind w:left="924" w:hanging="357"/>
              <w:jc w:val="both"/>
              <w:rPr>
                <w:rFonts w:cs="Arial"/>
                <w:szCs w:val="24"/>
              </w:rPr>
            </w:pPr>
            <w:r w:rsidRPr="00291CC6">
              <w:rPr>
                <w:rFonts w:cs="Arial"/>
                <w:szCs w:val="24"/>
              </w:rPr>
              <w:lastRenderedPageBreak/>
              <w:t>Highlight all the datasets to be measured/collected within this project. Include details on data parameters to be measured, data collection plans, potential challenges, and mitigation measures.</w:t>
            </w:r>
          </w:p>
          <w:p w14:paraId="74F42426" w14:textId="16E6B5CB" w:rsidR="00352D47" w:rsidRPr="00F3612A" w:rsidRDefault="00352D47" w:rsidP="00BD3536">
            <w:pPr>
              <w:ind w:left="720"/>
              <w:jc w:val="both"/>
              <w:rPr>
                <w:rFonts w:cs="Arial"/>
                <w:b/>
                <w:szCs w:val="24"/>
              </w:rPr>
            </w:pPr>
          </w:p>
        </w:tc>
      </w:tr>
      <w:tr w:rsidR="009E34B8" w14:paraId="6BA8B1F4" w14:textId="77777777" w:rsidTr="00241C4F">
        <w:tc>
          <w:tcPr>
            <w:tcW w:w="13948" w:type="dxa"/>
          </w:tcPr>
          <w:tbl>
            <w:tblPr>
              <w:tblStyle w:val="TableGrid"/>
              <w:tblW w:w="13078" w:type="dxa"/>
              <w:tblInd w:w="607" w:type="dxa"/>
              <w:tblLook w:val="04A0" w:firstRow="1" w:lastRow="0" w:firstColumn="1" w:lastColumn="0" w:noHBand="0" w:noVBand="1"/>
            </w:tblPr>
            <w:tblGrid>
              <w:gridCol w:w="4359"/>
              <w:gridCol w:w="4359"/>
              <w:gridCol w:w="4360"/>
            </w:tblGrid>
            <w:tr w:rsidR="00723535" w:rsidRPr="00DE7EDE" w14:paraId="736DFFAC" w14:textId="77777777" w:rsidTr="00723535">
              <w:trPr>
                <w:trHeight w:val="256"/>
              </w:trPr>
              <w:tc>
                <w:tcPr>
                  <w:tcW w:w="4359" w:type="dxa"/>
                </w:tcPr>
                <w:p w14:paraId="75CCCEA0" w14:textId="77777777" w:rsidR="00723535" w:rsidRPr="00DE7EDE" w:rsidRDefault="00723535" w:rsidP="00BD3536">
                  <w:pPr>
                    <w:rPr>
                      <w:rFonts w:cs="Arial"/>
                      <w:b/>
                      <w:bCs/>
                    </w:rPr>
                  </w:pPr>
                  <w:r>
                    <w:rPr>
                      <w:rFonts w:cs="Arial"/>
                      <w:b/>
                      <w:bCs/>
                    </w:rPr>
                    <w:t>Parameters to be measured</w:t>
                  </w:r>
                </w:p>
              </w:tc>
              <w:tc>
                <w:tcPr>
                  <w:tcW w:w="4359" w:type="dxa"/>
                </w:tcPr>
                <w:p w14:paraId="4D1FCB75" w14:textId="77777777" w:rsidR="00723535" w:rsidRPr="002D7EBC" w:rsidRDefault="00723535" w:rsidP="00BD3536">
                  <w:pPr>
                    <w:rPr>
                      <w:rFonts w:cs="Arial"/>
                      <w:b/>
                      <w:bCs/>
                    </w:rPr>
                  </w:pPr>
                  <w:r w:rsidRPr="002D7EBC">
                    <w:rPr>
                      <w:rFonts w:cs="Arial"/>
                      <w:b/>
                      <w:bCs/>
                    </w:rPr>
                    <w:t>Data Collection Plan</w:t>
                  </w:r>
                </w:p>
              </w:tc>
              <w:tc>
                <w:tcPr>
                  <w:tcW w:w="4360" w:type="dxa"/>
                </w:tcPr>
                <w:p w14:paraId="57CD20BE" w14:textId="77777777" w:rsidR="00723535" w:rsidRPr="00DE7EDE" w:rsidRDefault="00723535" w:rsidP="00BD3536">
                  <w:pPr>
                    <w:rPr>
                      <w:rFonts w:cs="Arial"/>
                    </w:rPr>
                  </w:pPr>
                  <w:r w:rsidRPr="002D7EBC">
                    <w:rPr>
                      <w:rFonts w:cs="Arial"/>
                      <w:b/>
                      <w:bCs/>
                      <w:color w:val="000000"/>
                      <w:lang w:eastAsia="zh-CN"/>
                    </w:rPr>
                    <w:t>Potential challenges &amp; mitigation measures</w:t>
                  </w:r>
                </w:p>
              </w:tc>
            </w:tr>
            <w:permStart w:id="313329153" w:edGrp="everyone" w:colFirst="0" w:colLast="0"/>
            <w:permStart w:id="710032632" w:edGrp="everyone" w:colFirst="1" w:colLast="1"/>
            <w:permStart w:id="176968696" w:edGrp="everyone" w:colFirst="2" w:colLast="2"/>
            <w:tr w:rsidR="0005713E" w14:paraId="075118CF" w14:textId="77777777" w:rsidTr="00723535">
              <w:trPr>
                <w:trHeight w:val="256"/>
              </w:trPr>
              <w:tc>
                <w:tcPr>
                  <w:tcW w:w="4359" w:type="dxa"/>
                </w:tcPr>
                <w:p w14:paraId="506120C5" w14:textId="16AFF735" w:rsidR="0005713E" w:rsidRDefault="00F34203" w:rsidP="00BD3536">
                  <w:pPr>
                    <w:rPr>
                      <w:rFonts w:cs="Arial"/>
                      <w:szCs w:val="24"/>
                    </w:rPr>
                  </w:pPr>
                  <w:sdt>
                    <w:sdtPr>
                      <w:rPr>
                        <w:rStyle w:val="Styleforproposalinputs"/>
                      </w:rPr>
                      <w:alias w:val="Text Box"/>
                      <w:tag w:val="Text Box"/>
                      <w:id w:val="-996493434"/>
                      <w:placeholder>
                        <w:docPart w:val="B977C1B1E5874D0AAB6647C993D4D7EE"/>
                      </w:placeholder>
                      <w:showingPlcHdr/>
                    </w:sdtPr>
                    <w:sdtEndPr>
                      <w:rPr>
                        <w:rStyle w:val="DefaultParagraphFont"/>
                        <w:rFonts w:cs="Arial"/>
                        <w:color w:val="auto"/>
                        <w:szCs w:val="24"/>
                      </w:rPr>
                    </w:sdtEndPr>
                    <w:sdtContent>
                      <w:r w:rsidR="0005713E" w:rsidRPr="007D6684">
                        <w:rPr>
                          <w:rStyle w:val="PlaceholderText"/>
                          <w:rFonts w:cs="Arial"/>
                          <w:szCs w:val="24"/>
                        </w:rPr>
                        <w:t>Click or tap here to enter text.</w:t>
                      </w:r>
                    </w:sdtContent>
                  </w:sdt>
                </w:p>
              </w:tc>
              <w:tc>
                <w:tcPr>
                  <w:tcW w:w="4359" w:type="dxa"/>
                </w:tcPr>
                <w:p w14:paraId="39331476" w14:textId="4B7D54AC" w:rsidR="0005713E" w:rsidRDefault="00F34203" w:rsidP="00BD3536">
                  <w:pPr>
                    <w:rPr>
                      <w:rFonts w:cs="Arial"/>
                      <w:szCs w:val="24"/>
                    </w:rPr>
                  </w:pPr>
                  <w:sdt>
                    <w:sdtPr>
                      <w:rPr>
                        <w:rStyle w:val="Styleforproposalinputs"/>
                      </w:rPr>
                      <w:alias w:val="Text Box"/>
                      <w:tag w:val="Text Box"/>
                      <w:id w:val="-305390892"/>
                      <w:placeholder>
                        <w:docPart w:val="320E996CE8D447FFA00F3B4EEE67B420"/>
                      </w:placeholder>
                      <w:showingPlcHdr/>
                    </w:sdtPr>
                    <w:sdtEndPr>
                      <w:rPr>
                        <w:rStyle w:val="DefaultParagraphFont"/>
                        <w:rFonts w:cs="Arial"/>
                        <w:color w:val="auto"/>
                        <w:szCs w:val="24"/>
                      </w:rPr>
                    </w:sdtEndPr>
                    <w:sdtContent>
                      <w:r w:rsidR="0005713E" w:rsidRPr="007D6684">
                        <w:rPr>
                          <w:rStyle w:val="PlaceholderText"/>
                          <w:rFonts w:cs="Arial"/>
                          <w:szCs w:val="24"/>
                        </w:rPr>
                        <w:t>Click or tap here to enter text.</w:t>
                      </w:r>
                    </w:sdtContent>
                  </w:sdt>
                </w:p>
              </w:tc>
              <w:tc>
                <w:tcPr>
                  <w:tcW w:w="4360" w:type="dxa"/>
                </w:tcPr>
                <w:p w14:paraId="77A4C61C" w14:textId="3ED77155" w:rsidR="0005713E" w:rsidRDefault="00F34203" w:rsidP="00BD3536">
                  <w:pPr>
                    <w:rPr>
                      <w:rFonts w:cs="Arial"/>
                      <w:szCs w:val="24"/>
                    </w:rPr>
                  </w:pPr>
                  <w:sdt>
                    <w:sdtPr>
                      <w:rPr>
                        <w:rStyle w:val="Styleforproposalinputs"/>
                      </w:rPr>
                      <w:alias w:val="Text Box"/>
                      <w:tag w:val="Text Box"/>
                      <w:id w:val="1288234246"/>
                      <w:placeholder>
                        <w:docPart w:val="D67A62DF098D453984900A7DAEF245D0"/>
                      </w:placeholder>
                      <w:showingPlcHdr/>
                    </w:sdtPr>
                    <w:sdtEndPr>
                      <w:rPr>
                        <w:rStyle w:val="DefaultParagraphFont"/>
                        <w:rFonts w:cs="Arial"/>
                        <w:color w:val="auto"/>
                        <w:szCs w:val="24"/>
                      </w:rPr>
                    </w:sdtEndPr>
                    <w:sdtContent>
                      <w:r w:rsidR="0005713E" w:rsidRPr="007D6684">
                        <w:rPr>
                          <w:rStyle w:val="PlaceholderText"/>
                          <w:rFonts w:cs="Arial"/>
                          <w:szCs w:val="24"/>
                        </w:rPr>
                        <w:t>Click or tap here to enter text.</w:t>
                      </w:r>
                    </w:sdtContent>
                  </w:sdt>
                </w:p>
              </w:tc>
            </w:tr>
            <w:permStart w:id="1806848668" w:edGrp="everyone" w:colFirst="0" w:colLast="0"/>
            <w:permStart w:id="856318753" w:edGrp="everyone" w:colFirst="1" w:colLast="1"/>
            <w:permStart w:id="300503819" w:edGrp="everyone" w:colFirst="2" w:colLast="2"/>
            <w:permEnd w:id="313329153"/>
            <w:permEnd w:id="710032632"/>
            <w:permEnd w:id="176968696"/>
            <w:tr w:rsidR="0005713E" w14:paraId="156996F1" w14:textId="77777777" w:rsidTr="00723535">
              <w:trPr>
                <w:trHeight w:val="246"/>
              </w:trPr>
              <w:tc>
                <w:tcPr>
                  <w:tcW w:w="4359" w:type="dxa"/>
                </w:tcPr>
                <w:p w14:paraId="7F4BD108" w14:textId="141B2FF3" w:rsidR="0005713E" w:rsidRDefault="00F34203" w:rsidP="00BD3536">
                  <w:pPr>
                    <w:rPr>
                      <w:rFonts w:cs="Arial"/>
                      <w:szCs w:val="24"/>
                    </w:rPr>
                  </w:pPr>
                  <w:sdt>
                    <w:sdtPr>
                      <w:rPr>
                        <w:rStyle w:val="Styleforproposalinputs"/>
                      </w:rPr>
                      <w:alias w:val="Text Box"/>
                      <w:tag w:val="Text Box"/>
                      <w:id w:val="1968155316"/>
                      <w:placeholder>
                        <w:docPart w:val="1D09CD7D5C304BBB8B5BF213478A0395"/>
                      </w:placeholder>
                      <w:showingPlcHdr/>
                    </w:sdtPr>
                    <w:sdtEndPr>
                      <w:rPr>
                        <w:rStyle w:val="DefaultParagraphFont"/>
                        <w:rFonts w:cs="Arial"/>
                        <w:color w:val="auto"/>
                        <w:szCs w:val="24"/>
                      </w:rPr>
                    </w:sdtEndPr>
                    <w:sdtContent>
                      <w:r w:rsidR="0005713E" w:rsidRPr="007D6684">
                        <w:rPr>
                          <w:rStyle w:val="PlaceholderText"/>
                          <w:rFonts w:cs="Arial"/>
                          <w:szCs w:val="24"/>
                        </w:rPr>
                        <w:t>Click or tap here to enter text.</w:t>
                      </w:r>
                    </w:sdtContent>
                  </w:sdt>
                </w:p>
              </w:tc>
              <w:tc>
                <w:tcPr>
                  <w:tcW w:w="4359" w:type="dxa"/>
                </w:tcPr>
                <w:p w14:paraId="1A9F0CC8" w14:textId="689551EF" w:rsidR="0005713E" w:rsidRDefault="00F34203" w:rsidP="00BD3536">
                  <w:pPr>
                    <w:rPr>
                      <w:rFonts w:cs="Arial"/>
                      <w:szCs w:val="24"/>
                    </w:rPr>
                  </w:pPr>
                  <w:sdt>
                    <w:sdtPr>
                      <w:rPr>
                        <w:rStyle w:val="Styleforproposalinputs"/>
                      </w:rPr>
                      <w:alias w:val="Text Box"/>
                      <w:tag w:val="Text Box"/>
                      <w:id w:val="-1669701281"/>
                      <w:placeholder>
                        <w:docPart w:val="71347838C9694C97B7CF1923442343F6"/>
                      </w:placeholder>
                      <w:showingPlcHdr/>
                    </w:sdtPr>
                    <w:sdtEndPr>
                      <w:rPr>
                        <w:rStyle w:val="DefaultParagraphFont"/>
                        <w:rFonts w:cs="Arial"/>
                        <w:color w:val="auto"/>
                        <w:szCs w:val="24"/>
                      </w:rPr>
                    </w:sdtEndPr>
                    <w:sdtContent>
                      <w:r w:rsidR="0005713E" w:rsidRPr="007D6684">
                        <w:rPr>
                          <w:rStyle w:val="PlaceholderText"/>
                          <w:rFonts w:cs="Arial"/>
                          <w:szCs w:val="24"/>
                        </w:rPr>
                        <w:t>Click or tap here to enter text.</w:t>
                      </w:r>
                    </w:sdtContent>
                  </w:sdt>
                </w:p>
              </w:tc>
              <w:tc>
                <w:tcPr>
                  <w:tcW w:w="4360" w:type="dxa"/>
                </w:tcPr>
                <w:p w14:paraId="62BA0548" w14:textId="584BEF7F" w:rsidR="0005713E" w:rsidRDefault="00F34203" w:rsidP="00BD3536">
                  <w:pPr>
                    <w:rPr>
                      <w:rFonts w:cs="Arial"/>
                      <w:szCs w:val="24"/>
                    </w:rPr>
                  </w:pPr>
                  <w:sdt>
                    <w:sdtPr>
                      <w:rPr>
                        <w:rStyle w:val="Styleforproposalinputs"/>
                      </w:rPr>
                      <w:alias w:val="Text Box"/>
                      <w:tag w:val="Text Box"/>
                      <w:id w:val="-1929731394"/>
                      <w:placeholder>
                        <w:docPart w:val="661D407321B4403A8C9E39C63FA0D2E0"/>
                      </w:placeholder>
                      <w:showingPlcHdr/>
                    </w:sdtPr>
                    <w:sdtEndPr>
                      <w:rPr>
                        <w:rStyle w:val="DefaultParagraphFont"/>
                        <w:rFonts w:cs="Arial"/>
                        <w:color w:val="auto"/>
                        <w:szCs w:val="24"/>
                      </w:rPr>
                    </w:sdtEndPr>
                    <w:sdtContent>
                      <w:r w:rsidR="0005713E" w:rsidRPr="007D6684">
                        <w:rPr>
                          <w:rStyle w:val="PlaceholderText"/>
                          <w:rFonts w:cs="Arial"/>
                          <w:szCs w:val="24"/>
                        </w:rPr>
                        <w:t>Click or tap here to enter text.</w:t>
                      </w:r>
                    </w:sdtContent>
                  </w:sdt>
                </w:p>
              </w:tc>
            </w:tr>
            <w:permStart w:id="1508006673" w:edGrp="everyone" w:colFirst="0" w:colLast="0"/>
            <w:permStart w:id="1714895414" w:edGrp="everyone" w:colFirst="1" w:colLast="1"/>
            <w:permStart w:id="1958026741" w:edGrp="everyone" w:colFirst="2" w:colLast="2"/>
            <w:permEnd w:id="1806848668"/>
            <w:permEnd w:id="856318753"/>
            <w:permEnd w:id="300503819"/>
            <w:tr w:rsidR="0005713E" w14:paraId="032EEDB3" w14:textId="77777777" w:rsidTr="00723535">
              <w:trPr>
                <w:trHeight w:val="246"/>
              </w:trPr>
              <w:tc>
                <w:tcPr>
                  <w:tcW w:w="4359" w:type="dxa"/>
                </w:tcPr>
                <w:p w14:paraId="68DC0C8F" w14:textId="4F6F61DC" w:rsidR="0005713E" w:rsidRDefault="00F34203" w:rsidP="00BD3536">
                  <w:pPr>
                    <w:rPr>
                      <w:rFonts w:cs="Arial"/>
                      <w:szCs w:val="24"/>
                    </w:rPr>
                  </w:pPr>
                  <w:sdt>
                    <w:sdtPr>
                      <w:rPr>
                        <w:rStyle w:val="Styleforproposalinputs"/>
                      </w:rPr>
                      <w:alias w:val="Text Box"/>
                      <w:tag w:val="Text Box"/>
                      <w:id w:val="-1244952677"/>
                      <w:placeholder>
                        <w:docPart w:val="53660FD29CD8412CA0CCAAFD761204C6"/>
                      </w:placeholder>
                      <w:showingPlcHdr/>
                    </w:sdtPr>
                    <w:sdtEndPr>
                      <w:rPr>
                        <w:rStyle w:val="DefaultParagraphFont"/>
                        <w:rFonts w:cs="Arial"/>
                        <w:color w:val="auto"/>
                        <w:szCs w:val="24"/>
                      </w:rPr>
                    </w:sdtEndPr>
                    <w:sdtContent>
                      <w:r w:rsidR="0005713E" w:rsidRPr="007D6684">
                        <w:rPr>
                          <w:rStyle w:val="PlaceholderText"/>
                          <w:rFonts w:cs="Arial"/>
                          <w:szCs w:val="24"/>
                        </w:rPr>
                        <w:t>Click or tap here to enter text.</w:t>
                      </w:r>
                    </w:sdtContent>
                  </w:sdt>
                </w:p>
              </w:tc>
              <w:tc>
                <w:tcPr>
                  <w:tcW w:w="4359" w:type="dxa"/>
                </w:tcPr>
                <w:p w14:paraId="5CDAA86F" w14:textId="38806EAB" w:rsidR="0005713E" w:rsidRDefault="00F34203" w:rsidP="00BD3536">
                  <w:pPr>
                    <w:rPr>
                      <w:rFonts w:cs="Arial"/>
                      <w:szCs w:val="24"/>
                    </w:rPr>
                  </w:pPr>
                  <w:sdt>
                    <w:sdtPr>
                      <w:rPr>
                        <w:rStyle w:val="Styleforproposalinputs"/>
                      </w:rPr>
                      <w:alias w:val="Text Box"/>
                      <w:tag w:val="Text Box"/>
                      <w:id w:val="1515958700"/>
                      <w:placeholder>
                        <w:docPart w:val="170CE0E9B82948BC8750AB6C349FCFB7"/>
                      </w:placeholder>
                      <w:showingPlcHdr/>
                    </w:sdtPr>
                    <w:sdtEndPr>
                      <w:rPr>
                        <w:rStyle w:val="DefaultParagraphFont"/>
                        <w:rFonts w:cs="Arial"/>
                        <w:color w:val="auto"/>
                        <w:szCs w:val="24"/>
                      </w:rPr>
                    </w:sdtEndPr>
                    <w:sdtContent>
                      <w:r w:rsidR="0005713E" w:rsidRPr="007D6684">
                        <w:rPr>
                          <w:rStyle w:val="PlaceholderText"/>
                          <w:rFonts w:cs="Arial"/>
                          <w:szCs w:val="24"/>
                        </w:rPr>
                        <w:t>Click or tap here to enter text.</w:t>
                      </w:r>
                    </w:sdtContent>
                  </w:sdt>
                </w:p>
              </w:tc>
              <w:tc>
                <w:tcPr>
                  <w:tcW w:w="4360" w:type="dxa"/>
                </w:tcPr>
                <w:p w14:paraId="4B7C8609" w14:textId="258EA7DC" w:rsidR="0005713E" w:rsidRDefault="00F34203" w:rsidP="00BD3536">
                  <w:pPr>
                    <w:rPr>
                      <w:rFonts w:cs="Arial"/>
                      <w:szCs w:val="24"/>
                    </w:rPr>
                  </w:pPr>
                  <w:sdt>
                    <w:sdtPr>
                      <w:rPr>
                        <w:rStyle w:val="Styleforproposalinputs"/>
                      </w:rPr>
                      <w:alias w:val="Text Box"/>
                      <w:tag w:val="Text Box"/>
                      <w:id w:val="-1262371783"/>
                      <w:placeholder>
                        <w:docPart w:val="9CA85AD8B7FD4F0CA0AFBB45110C556C"/>
                      </w:placeholder>
                      <w:showingPlcHdr/>
                    </w:sdtPr>
                    <w:sdtEndPr>
                      <w:rPr>
                        <w:rStyle w:val="DefaultParagraphFont"/>
                        <w:rFonts w:cs="Arial"/>
                        <w:color w:val="auto"/>
                        <w:szCs w:val="24"/>
                      </w:rPr>
                    </w:sdtEndPr>
                    <w:sdtContent>
                      <w:r w:rsidR="0005713E" w:rsidRPr="007D6684">
                        <w:rPr>
                          <w:rStyle w:val="PlaceholderText"/>
                          <w:rFonts w:cs="Arial"/>
                          <w:szCs w:val="24"/>
                        </w:rPr>
                        <w:t>Click or tap here to enter text.</w:t>
                      </w:r>
                    </w:sdtContent>
                  </w:sdt>
                </w:p>
              </w:tc>
            </w:tr>
            <w:permStart w:id="2125078909" w:edGrp="everyone" w:colFirst="0" w:colLast="0"/>
            <w:permStart w:id="1106396813" w:edGrp="everyone" w:colFirst="1" w:colLast="1"/>
            <w:permStart w:id="323563836" w:edGrp="everyone" w:colFirst="2" w:colLast="2"/>
            <w:permEnd w:id="1508006673"/>
            <w:permEnd w:id="1714895414"/>
            <w:permEnd w:id="1958026741"/>
            <w:tr w:rsidR="0005713E" w14:paraId="1BA7D0A5" w14:textId="77777777" w:rsidTr="00723535">
              <w:trPr>
                <w:trHeight w:val="246"/>
              </w:trPr>
              <w:tc>
                <w:tcPr>
                  <w:tcW w:w="4359" w:type="dxa"/>
                </w:tcPr>
                <w:p w14:paraId="4FEE757E" w14:textId="6A899F12" w:rsidR="0005713E" w:rsidRDefault="00F34203" w:rsidP="00BD3536">
                  <w:pPr>
                    <w:rPr>
                      <w:rFonts w:cs="Arial"/>
                      <w:szCs w:val="24"/>
                    </w:rPr>
                  </w:pPr>
                  <w:sdt>
                    <w:sdtPr>
                      <w:rPr>
                        <w:rStyle w:val="Styleforproposalinputs"/>
                      </w:rPr>
                      <w:alias w:val="Text Box"/>
                      <w:tag w:val="Text Box"/>
                      <w:id w:val="713542311"/>
                      <w:placeholder>
                        <w:docPart w:val="58BFB65A8F2D494D95BB5160F015C6A8"/>
                      </w:placeholder>
                      <w:showingPlcHdr/>
                    </w:sdtPr>
                    <w:sdtEndPr>
                      <w:rPr>
                        <w:rStyle w:val="DefaultParagraphFont"/>
                        <w:rFonts w:cs="Arial"/>
                        <w:color w:val="auto"/>
                        <w:szCs w:val="24"/>
                      </w:rPr>
                    </w:sdtEndPr>
                    <w:sdtContent>
                      <w:r w:rsidR="0005713E" w:rsidRPr="007D6684">
                        <w:rPr>
                          <w:rStyle w:val="PlaceholderText"/>
                          <w:rFonts w:cs="Arial"/>
                          <w:szCs w:val="24"/>
                        </w:rPr>
                        <w:t>Click or tap here to enter text.</w:t>
                      </w:r>
                    </w:sdtContent>
                  </w:sdt>
                </w:p>
              </w:tc>
              <w:tc>
                <w:tcPr>
                  <w:tcW w:w="4359" w:type="dxa"/>
                </w:tcPr>
                <w:p w14:paraId="0A1E3A38" w14:textId="1FD8BF3D" w:rsidR="0005713E" w:rsidRDefault="00F34203" w:rsidP="00BD3536">
                  <w:pPr>
                    <w:rPr>
                      <w:rFonts w:cs="Arial"/>
                      <w:szCs w:val="24"/>
                    </w:rPr>
                  </w:pPr>
                  <w:sdt>
                    <w:sdtPr>
                      <w:rPr>
                        <w:rStyle w:val="Styleforproposalinputs"/>
                      </w:rPr>
                      <w:alias w:val="Text Box"/>
                      <w:tag w:val="Text Box"/>
                      <w:id w:val="-1895191880"/>
                      <w:placeholder>
                        <w:docPart w:val="EEF00D7D62A54491A1707869DDD3856F"/>
                      </w:placeholder>
                      <w:showingPlcHdr/>
                    </w:sdtPr>
                    <w:sdtEndPr>
                      <w:rPr>
                        <w:rStyle w:val="DefaultParagraphFont"/>
                        <w:rFonts w:cs="Arial"/>
                        <w:color w:val="auto"/>
                        <w:szCs w:val="24"/>
                      </w:rPr>
                    </w:sdtEndPr>
                    <w:sdtContent>
                      <w:r w:rsidR="0005713E" w:rsidRPr="007D6684">
                        <w:rPr>
                          <w:rStyle w:val="PlaceholderText"/>
                          <w:rFonts w:cs="Arial"/>
                          <w:szCs w:val="24"/>
                        </w:rPr>
                        <w:t>Click or tap here to enter text.</w:t>
                      </w:r>
                    </w:sdtContent>
                  </w:sdt>
                </w:p>
              </w:tc>
              <w:tc>
                <w:tcPr>
                  <w:tcW w:w="4360" w:type="dxa"/>
                </w:tcPr>
                <w:p w14:paraId="44AC28D8" w14:textId="6174832B" w:rsidR="0005713E" w:rsidRDefault="00F34203" w:rsidP="00BD3536">
                  <w:pPr>
                    <w:rPr>
                      <w:rFonts w:cs="Arial"/>
                      <w:szCs w:val="24"/>
                    </w:rPr>
                  </w:pPr>
                  <w:sdt>
                    <w:sdtPr>
                      <w:rPr>
                        <w:rStyle w:val="Styleforproposalinputs"/>
                      </w:rPr>
                      <w:alias w:val="Text Box"/>
                      <w:tag w:val="Text Box"/>
                      <w:id w:val="-1034877211"/>
                      <w:placeholder>
                        <w:docPart w:val="396374526C9447DCA642CED7F5146018"/>
                      </w:placeholder>
                      <w:showingPlcHdr/>
                    </w:sdtPr>
                    <w:sdtEndPr>
                      <w:rPr>
                        <w:rStyle w:val="DefaultParagraphFont"/>
                        <w:rFonts w:cs="Arial"/>
                        <w:color w:val="auto"/>
                        <w:szCs w:val="24"/>
                      </w:rPr>
                    </w:sdtEndPr>
                    <w:sdtContent>
                      <w:r w:rsidR="0005713E" w:rsidRPr="007D6684">
                        <w:rPr>
                          <w:rStyle w:val="PlaceholderText"/>
                          <w:rFonts w:cs="Arial"/>
                          <w:szCs w:val="24"/>
                        </w:rPr>
                        <w:t>Click or tap here to enter text.</w:t>
                      </w:r>
                    </w:sdtContent>
                  </w:sdt>
                </w:p>
              </w:tc>
            </w:tr>
            <w:permEnd w:id="2125078909"/>
            <w:permEnd w:id="1106396813"/>
            <w:permEnd w:id="323563836"/>
          </w:tbl>
          <w:p w14:paraId="398CDA8A" w14:textId="4E8C80B8" w:rsidR="00723535" w:rsidRPr="00723535" w:rsidRDefault="00723535" w:rsidP="00BD3536">
            <w:pPr>
              <w:rPr>
                <w:rFonts w:cs="Arial"/>
                <w:b/>
                <w:szCs w:val="24"/>
              </w:rPr>
            </w:pPr>
          </w:p>
        </w:tc>
      </w:tr>
      <w:tr w:rsidR="00363533" w14:paraId="48A26807" w14:textId="77777777" w:rsidTr="00241C4F">
        <w:tc>
          <w:tcPr>
            <w:tcW w:w="13948" w:type="dxa"/>
          </w:tcPr>
          <w:p w14:paraId="30E1ACD3" w14:textId="77777777" w:rsidR="00352D47" w:rsidRDefault="00352D47" w:rsidP="00BD3536">
            <w:pPr>
              <w:pStyle w:val="ListParagraph"/>
              <w:ind w:left="360"/>
              <w:rPr>
                <w:rFonts w:cs="Arial"/>
                <w:b/>
                <w:szCs w:val="24"/>
              </w:rPr>
            </w:pPr>
          </w:p>
          <w:p w14:paraId="1A05C933" w14:textId="7D9AA610" w:rsidR="00363533" w:rsidRPr="00F3612A" w:rsidRDefault="00363533" w:rsidP="00BD3536">
            <w:pPr>
              <w:pStyle w:val="ListParagraph"/>
              <w:numPr>
                <w:ilvl w:val="0"/>
                <w:numId w:val="5"/>
              </w:numPr>
              <w:rPr>
                <w:rFonts w:cs="Arial"/>
                <w:b/>
                <w:szCs w:val="24"/>
              </w:rPr>
            </w:pPr>
            <w:r w:rsidRPr="00F3612A">
              <w:rPr>
                <w:rFonts w:cs="Arial"/>
                <w:b/>
                <w:szCs w:val="24"/>
              </w:rPr>
              <w:t>Research Team</w:t>
            </w:r>
          </w:p>
          <w:p w14:paraId="55AE4F7D" w14:textId="77777777" w:rsidR="00E730AD" w:rsidRDefault="00E730AD" w:rsidP="00BD3536">
            <w:pPr>
              <w:rPr>
                <w:rFonts w:cs="Arial"/>
                <w:szCs w:val="24"/>
              </w:rPr>
            </w:pPr>
          </w:p>
          <w:p w14:paraId="23C0E665" w14:textId="2ADF5AE2" w:rsidR="00363533" w:rsidRDefault="00363533" w:rsidP="00BD3536">
            <w:pPr>
              <w:rPr>
                <w:rFonts w:cs="Arial"/>
                <w:szCs w:val="24"/>
              </w:rPr>
            </w:pPr>
            <w:r w:rsidRPr="00F3612A">
              <w:rPr>
                <w:rFonts w:cs="Arial"/>
                <w:szCs w:val="24"/>
              </w:rPr>
              <w:t xml:space="preserve">The Applicant shall include a detailed CV with updated information of all team members </w:t>
            </w:r>
            <w:r>
              <w:rPr>
                <w:rFonts w:cs="Arial"/>
                <w:bCs/>
                <w:szCs w:val="24"/>
              </w:rPr>
              <w:t>[</w:t>
            </w:r>
            <w:r w:rsidRPr="00F3612A">
              <w:rPr>
                <w:rFonts w:cs="Arial"/>
                <w:bCs/>
                <w:szCs w:val="24"/>
              </w:rPr>
              <w:t>Lead PI, Team PI</w:t>
            </w:r>
            <w:r>
              <w:rPr>
                <w:rFonts w:cs="Arial"/>
                <w:bCs/>
                <w:szCs w:val="24"/>
              </w:rPr>
              <w:t>(s)</w:t>
            </w:r>
            <w:r w:rsidRPr="00F3612A">
              <w:rPr>
                <w:rFonts w:cs="Arial"/>
                <w:bCs/>
                <w:szCs w:val="24"/>
              </w:rPr>
              <w:t xml:space="preserve"> and/or Co-</w:t>
            </w:r>
            <w:r>
              <w:rPr>
                <w:rFonts w:cs="Arial"/>
                <w:bCs/>
                <w:szCs w:val="24"/>
              </w:rPr>
              <w:t>Principal-</w:t>
            </w:r>
            <w:r w:rsidRPr="00F3612A">
              <w:rPr>
                <w:rFonts w:cs="Arial"/>
                <w:bCs/>
                <w:szCs w:val="24"/>
              </w:rPr>
              <w:t>Investigator</w:t>
            </w:r>
            <w:r>
              <w:rPr>
                <w:rFonts w:cs="Arial"/>
                <w:bCs/>
                <w:szCs w:val="24"/>
              </w:rPr>
              <w:t>(s</w:t>
            </w:r>
            <w:r w:rsidRPr="00F3612A">
              <w:rPr>
                <w:rFonts w:cs="Arial"/>
                <w:bCs/>
                <w:szCs w:val="24"/>
              </w:rPr>
              <w:t>)</w:t>
            </w:r>
            <w:r>
              <w:rPr>
                <w:rFonts w:cs="Arial"/>
                <w:bCs/>
                <w:szCs w:val="24"/>
              </w:rPr>
              <w:t>]</w:t>
            </w:r>
            <w:r w:rsidRPr="00F3612A">
              <w:rPr>
                <w:rFonts w:cs="Arial"/>
                <w:bCs/>
                <w:szCs w:val="24"/>
              </w:rPr>
              <w:t xml:space="preserve"> and collaborator(s) </w:t>
            </w:r>
            <w:r w:rsidRPr="00F3612A">
              <w:rPr>
                <w:rFonts w:cs="Arial"/>
                <w:szCs w:val="24"/>
              </w:rPr>
              <w:t>including academic qualification, professional experience and accomplishment within the provided template.</w:t>
            </w:r>
          </w:p>
          <w:p w14:paraId="5BEDB0BF" w14:textId="77777777" w:rsidR="00363533" w:rsidRDefault="00363533" w:rsidP="00BD3536">
            <w:pPr>
              <w:pStyle w:val="ListParagraph"/>
              <w:ind w:left="360"/>
              <w:rPr>
                <w:rFonts w:cs="Arial"/>
                <w:b/>
                <w:szCs w:val="24"/>
              </w:rPr>
            </w:pPr>
          </w:p>
        </w:tc>
      </w:tr>
      <w:tr w:rsidR="00363533" w14:paraId="3243CA24" w14:textId="77777777" w:rsidTr="00241C4F">
        <w:tc>
          <w:tcPr>
            <w:tcW w:w="13948" w:type="dxa"/>
          </w:tcPr>
          <w:tbl>
            <w:tblPr>
              <w:tblStyle w:val="TableGrid1"/>
              <w:tblW w:w="5000" w:type="pct"/>
              <w:tblLook w:val="04A0" w:firstRow="1" w:lastRow="0" w:firstColumn="1" w:lastColumn="0" w:noHBand="0" w:noVBand="1"/>
            </w:tblPr>
            <w:tblGrid>
              <w:gridCol w:w="1716"/>
              <w:gridCol w:w="1716"/>
              <w:gridCol w:w="1715"/>
              <w:gridCol w:w="1715"/>
              <w:gridCol w:w="1715"/>
              <w:gridCol w:w="1715"/>
              <w:gridCol w:w="1715"/>
              <w:gridCol w:w="1715"/>
            </w:tblGrid>
            <w:tr w:rsidR="0050126B" w:rsidRPr="00045460" w14:paraId="07754644" w14:textId="77777777" w:rsidTr="00610C03">
              <w:trPr>
                <w:trHeight w:val="864"/>
              </w:trPr>
              <w:tc>
                <w:tcPr>
                  <w:tcW w:w="625" w:type="pct"/>
                  <w:shd w:val="clear" w:color="auto" w:fill="BFBFBF" w:themeFill="background1" w:themeFillShade="BF"/>
                </w:tcPr>
                <w:p w14:paraId="0B2D9729" w14:textId="77777777" w:rsidR="00363533" w:rsidRPr="00045460" w:rsidRDefault="00363533" w:rsidP="00BD3536">
                  <w:pPr>
                    <w:rPr>
                      <w:rFonts w:cs="Arial"/>
                    </w:rPr>
                  </w:pPr>
                  <w:r w:rsidRPr="00045460">
                    <w:rPr>
                      <w:rFonts w:cs="Arial"/>
                    </w:rPr>
                    <w:t xml:space="preserve">Name </w:t>
                  </w:r>
                </w:p>
              </w:tc>
              <w:tc>
                <w:tcPr>
                  <w:tcW w:w="625" w:type="pct"/>
                  <w:shd w:val="clear" w:color="auto" w:fill="BFBFBF" w:themeFill="background1" w:themeFillShade="BF"/>
                </w:tcPr>
                <w:p w14:paraId="6F0CBFE1" w14:textId="77777777" w:rsidR="00363533" w:rsidRPr="00045460" w:rsidRDefault="00363533" w:rsidP="00BD3536">
                  <w:pPr>
                    <w:rPr>
                      <w:rFonts w:cs="Arial"/>
                    </w:rPr>
                  </w:pPr>
                  <w:r w:rsidRPr="00045460">
                    <w:rPr>
                      <w:rFonts w:cs="Arial"/>
                    </w:rPr>
                    <w:t>Email</w:t>
                  </w:r>
                </w:p>
              </w:tc>
              <w:tc>
                <w:tcPr>
                  <w:tcW w:w="625" w:type="pct"/>
                  <w:shd w:val="clear" w:color="auto" w:fill="BFBFBF" w:themeFill="background1" w:themeFillShade="BF"/>
                </w:tcPr>
                <w:p w14:paraId="572A1F96" w14:textId="77777777" w:rsidR="00363533" w:rsidRPr="00045460" w:rsidRDefault="00363533" w:rsidP="00BD3536">
                  <w:pPr>
                    <w:rPr>
                      <w:rFonts w:cs="Arial"/>
                    </w:rPr>
                  </w:pPr>
                  <w:r w:rsidRPr="00045460">
                    <w:rPr>
                      <w:rFonts w:cs="Arial"/>
                    </w:rPr>
                    <w:t>Institution</w:t>
                  </w:r>
                </w:p>
              </w:tc>
              <w:tc>
                <w:tcPr>
                  <w:tcW w:w="625" w:type="pct"/>
                  <w:shd w:val="clear" w:color="auto" w:fill="BFBFBF" w:themeFill="background1" w:themeFillShade="BF"/>
                </w:tcPr>
                <w:p w14:paraId="060A9949" w14:textId="77777777" w:rsidR="00363533" w:rsidRPr="00045460" w:rsidRDefault="00363533" w:rsidP="00BD3536">
                  <w:pPr>
                    <w:rPr>
                      <w:rFonts w:cs="Arial"/>
                    </w:rPr>
                  </w:pPr>
                  <w:r w:rsidRPr="00045460">
                    <w:rPr>
                      <w:rFonts w:cs="Arial"/>
                    </w:rPr>
                    <w:t>Institution UEN</w:t>
                  </w:r>
                  <w:r w:rsidRPr="00045460">
                    <w:rPr>
                      <w:rStyle w:val="FootnoteReference"/>
                      <w:rFonts w:cs="Arial"/>
                    </w:rPr>
                    <w:footnoteReference w:id="3"/>
                  </w:r>
                </w:p>
              </w:tc>
              <w:tc>
                <w:tcPr>
                  <w:tcW w:w="625" w:type="pct"/>
                  <w:shd w:val="clear" w:color="auto" w:fill="BFBFBF" w:themeFill="background1" w:themeFillShade="BF"/>
                </w:tcPr>
                <w:p w14:paraId="5FA72630" w14:textId="77777777" w:rsidR="00363533" w:rsidRPr="00045460" w:rsidRDefault="00363533" w:rsidP="00BD3536">
                  <w:pPr>
                    <w:rPr>
                      <w:rFonts w:cs="Arial"/>
                    </w:rPr>
                  </w:pPr>
                  <w:r w:rsidRPr="00045460">
                    <w:rPr>
                      <w:rFonts w:cs="Arial"/>
                    </w:rPr>
                    <w:t>Role in Project</w:t>
                  </w:r>
                </w:p>
              </w:tc>
              <w:tc>
                <w:tcPr>
                  <w:tcW w:w="625" w:type="pct"/>
                  <w:shd w:val="clear" w:color="auto" w:fill="BFBFBF" w:themeFill="background1" w:themeFillShade="BF"/>
                </w:tcPr>
                <w:p w14:paraId="2A70E0C5" w14:textId="77777777" w:rsidR="00363533" w:rsidRPr="00045460" w:rsidRDefault="00363533" w:rsidP="00BD3536">
                  <w:pPr>
                    <w:rPr>
                      <w:rFonts w:cs="Arial"/>
                    </w:rPr>
                  </w:pPr>
                  <w:r w:rsidRPr="00045460">
                    <w:rPr>
                      <w:rFonts w:cs="Arial"/>
                    </w:rPr>
                    <w:t>% Time Within Total Work Commitment</w:t>
                  </w:r>
                </w:p>
              </w:tc>
              <w:tc>
                <w:tcPr>
                  <w:tcW w:w="625" w:type="pct"/>
                  <w:shd w:val="clear" w:color="auto" w:fill="BFBFBF" w:themeFill="background1" w:themeFillShade="BF"/>
                </w:tcPr>
                <w:p w14:paraId="476BBD88" w14:textId="77777777" w:rsidR="00363533" w:rsidRPr="00045460" w:rsidRDefault="00363533" w:rsidP="00BD3536">
                  <w:pPr>
                    <w:rPr>
                      <w:rFonts w:cs="Arial"/>
                      <w:vertAlign w:val="superscript"/>
                    </w:rPr>
                  </w:pPr>
                  <w:r w:rsidRPr="00045460">
                    <w:rPr>
                      <w:rFonts w:cs="Arial"/>
                    </w:rPr>
                    <w:t>% Time Within This Project</w:t>
                  </w:r>
                  <w:r w:rsidRPr="00045460">
                    <w:rPr>
                      <w:rStyle w:val="FootnoteReference"/>
                      <w:rFonts w:cs="Arial"/>
                    </w:rPr>
                    <w:footnoteReference w:id="4"/>
                  </w:r>
                </w:p>
              </w:tc>
              <w:tc>
                <w:tcPr>
                  <w:tcW w:w="625" w:type="pct"/>
                  <w:shd w:val="clear" w:color="auto" w:fill="BFBFBF" w:themeFill="background1" w:themeFillShade="BF"/>
                </w:tcPr>
                <w:p w14:paraId="0B52EDB1" w14:textId="77777777" w:rsidR="00363533" w:rsidRPr="00045460" w:rsidRDefault="00363533" w:rsidP="00BD3536">
                  <w:pPr>
                    <w:rPr>
                      <w:rFonts w:cs="Arial"/>
                    </w:rPr>
                  </w:pPr>
                  <w:r w:rsidRPr="00045460">
                    <w:rPr>
                      <w:rFonts w:cs="Arial"/>
                    </w:rPr>
                    <w:t>SSIC</w:t>
                  </w:r>
                  <w:r w:rsidRPr="00045460">
                    <w:rPr>
                      <w:rStyle w:val="FootnoteReference"/>
                      <w:rFonts w:cs="Arial"/>
                    </w:rPr>
                    <w:footnoteReference w:id="5"/>
                  </w:r>
                  <w:r w:rsidRPr="00045460">
                    <w:rPr>
                      <w:rFonts w:cs="Arial"/>
                    </w:rPr>
                    <w:t xml:space="preserve"> (for industry collaborator)</w:t>
                  </w:r>
                </w:p>
              </w:tc>
            </w:tr>
            <w:permStart w:id="805530708" w:edGrp="everyone" w:colFirst="0" w:colLast="0"/>
            <w:permStart w:id="1678933983" w:edGrp="everyone" w:colFirst="1" w:colLast="1"/>
            <w:permStart w:id="1902924377" w:edGrp="everyone" w:colFirst="2" w:colLast="2"/>
            <w:permStart w:id="2115307893" w:edGrp="everyone" w:colFirst="3" w:colLast="3"/>
            <w:permStart w:id="1260210252" w:edGrp="everyone" w:colFirst="4" w:colLast="4"/>
            <w:permStart w:id="43413281" w:edGrp="everyone" w:colFirst="5" w:colLast="5"/>
            <w:permStart w:id="773480969" w:edGrp="everyone" w:colFirst="6" w:colLast="6"/>
            <w:permStart w:id="1220824167" w:edGrp="everyone" w:colFirst="7" w:colLast="7"/>
            <w:tr w:rsidR="002C45D1" w:rsidRPr="00045460" w14:paraId="7B8B3EB1" w14:textId="77777777" w:rsidTr="00610C03">
              <w:trPr>
                <w:trHeight w:val="234"/>
              </w:trPr>
              <w:tc>
                <w:tcPr>
                  <w:tcW w:w="625" w:type="pct"/>
                </w:tcPr>
                <w:p w14:paraId="39156390" w14:textId="0F344EB2" w:rsidR="002C45D1" w:rsidRPr="00DA1DC5" w:rsidRDefault="00F34203" w:rsidP="00BD3536">
                  <w:pPr>
                    <w:rPr>
                      <w:rFonts w:cs="Arial"/>
                      <w:sz w:val="20"/>
                    </w:rPr>
                  </w:pPr>
                  <w:sdt>
                    <w:sdtPr>
                      <w:rPr>
                        <w:rStyle w:val="Styleforproposalinputs10"/>
                      </w:rPr>
                      <w:alias w:val="Text Box"/>
                      <w:tag w:val="Text Box"/>
                      <w:id w:val="713777733"/>
                      <w:placeholder>
                        <w:docPart w:val="2DF1AD8800044552910A78AF57DACC77"/>
                      </w:placeholder>
                      <w:showingPlcHdr/>
                    </w:sdtPr>
                    <w:sdtEndPr>
                      <w:rPr>
                        <w:rStyle w:val="DefaultParagraphFont"/>
                        <w:rFonts w:cs="Arial"/>
                        <w:color w:val="auto"/>
                        <w:sz w:val="24"/>
                      </w:rPr>
                    </w:sdtEndPr>
                    <w:sdtContent>
                      <w:r w:rsidR="002C45D1" w:rsidRPr="00E17284">
                        <w:rPr>
                          <w:rStyle w:val="PlaceholderText"/>
                          <w:rFonts w:cs="Arial"/>
                          <w:sz w:val="20"/>
                        </w:rPr>
                        <w:t>Click or tap here to enter text.</w:t>
                      </w:r>
                    </w:sdtContent>
                  </w:sdt>
                </w:p>
              </w:tc>
              <w:tc>
                <w:tcPr>
                  <w:tcW w:w="625" w:type="pct"/>
                </w:tcPr>
                <w:p w14:paraId="04996262" w14:textId="57C6421E" w:rsidR="002C45D1" w:rsidRPr="00DA1DC5" w:rsidRDefault="00F34203" w:rsidP="00BD3536">
                  <w:pPr>
                    <w:rPr>
                      <w:rFonts w:cs="Arial"/>
                      <w:sz w:val="20"/>
                    </w:rPr>
                  </w:pPr>
                  <w:sdt>
                    <w:sdtPr>
                      <w:rPr>
                        <w:rStyle w:val="Styleforproposalinputs10"/>
                      </w:rPr>
                      <w:alias w:val="Text Box"/>
                      <w:tag w:val="Text Box"/>
                      <w:id w:val="354614137"/>
                      <w:placeholder>
                        <w:docPart w:val="3CA9A04714C140E8B4491FDBA3049FF5"/>
                      </w:placeholder>
                      <w:showingPlcHdr/>
                    </w:sdtPr>
                    <w:sdtEndPr>
                      <w:rPr>
                        <w:rStyle w:val="DefaultParagraphFont"/>
                        <w:rFonts w:cs="Arial"/>
                        <w:color w:val="auto"/>
                        <w:sz w:val="24"/>
                      </w:rPr>
                    </w:sdtEndPr>
                    <w:sdtContent>
                      <w:r w:rsidR="002C45D1" w:rsidRPr="00E17284">
                        <w:rPr>
                          <w:rStyle w:val="PlaceholderText"/>
                          <w:rFonts w:cs="Arial"/>
                          <w:sz w:val="20"/>
                        </w:rPr>
                        <w:t>Click or tap here to enter text.</w:t>
                      </w:r>
                    </w:sdtContent>
                  </w:sdt>
                </w:p>
              </w:tc>
              <w:tc>
                <w:tcPr>
                  <w:tcW w:w="625" w:type="pct"/>
                </w:tcPr>
                <w:p w14:paraId="0B5FFFA1" w14:textId="7CBCFEAD" w:rsidR="002C45D1" w:rsidRPr="00415A5D" w:rsidRDefault="00F34203" w:rsidP="00BD3536">
                  <w:pPr>
                    <w:rPr>
                      <w:rFonts w:cs="Arial"/>
                      <w:sz w:val="20"/>
                    </w:rPr>
                  </w:pPr>
                  <w:sdt>
                    <w:sdtPr>
                      <w:rPr>
                        <w:rStyle w:val="Styleforproposalinputs10"/>
                      </w:rPr>
                      <w:alias w:val="Text Box"/>
                      <w:tag w:val="Text Box"/>
                      <w:id w:val="1518575799"/>
                      <w:placeholder>
                        <w:docPart w:val="ADD2AC3F997A444DA5F76D1E7B54DE44"/>
                      </w:placeholder>
                      <w:showingPlcHdr/>
                    </w:sdtPr>
                    <w:sdtEndPr>
                      <w:rPr>
                        <w:rStyle w:val="DefaultParagraphFont"/>
                        <w:rFonts w:cs="Arial"/>
                        <w:color w:val="auto"/>
                        <w:sz w:val="24"/>
                      </w:rPr>
                    </w:sdtEndPr>
                    <w:sdtContent>
                      <w:r w:rsidR="002C45D1" w:rsidRPr="00E17284">
                        <w:rPr>
                          <w:rStyle w:val="PlaceholderText"/>
                          <w:rFonts w:cs="Arial"/>
                          <w:sz w:val="20"/>
                        </w:rPr>
                        <w:t>Click or tap here to enter text.</w:t>
                      </w:r>
                    </w:sdtContent>
                  </w:sdt>
                </w:p>
              </w:tc>
              <w:tc>
                <w:tcPr>
                  <w:tcW w:w="625" w:type="pct"/>
                </w:tcPr>
                <w:p w14:paraId="7CDE7589" w14:textId="341B0CD6" w:rsidR="002C45D1" w:rsidRPr="00DA1DC5" w:rsidRDefault="00F34203" w:rsidP="00BD3536">
                  <w:pPr>
                    <w:rPr>
                      <w:rFonts w:cs="Arial"/>
                      <w:sz w:val="20"/>
                    </w:rPr>
                  </w:pPr>
                  <w:sdt>
                    <w:sdtPr>
                      <w:rPr>
                        <w:rStyle w:val="Styleforproposalinputs10"/>
                      </w:rPr>
                      <w:alias w:val="Text Box/NA"/>
                      <w:tag w:val="Text Box/NA"/>
                      <w:id w:val="-1118823751"/>
                      <w:placeholder>
                        <w:docPart w:val="B7B9A71567BF47B688AFB7C55A32FD67"/>
                      </w:placeholder>
                      <w:showingPlcHdr/>
                      <w:comboBox>
                        <w:listItem w:value="Choose an item."/>
                        <w:listItem w:displayText="NA" w:value="NA"/>
                      </w:comboBox>
                    </w:sdtPr>
                    <w:sdtEndPr>
                      <w:rPr>
                        <w:rStyle w:val="PlaceholderText"/>
                        <w:rFonts w:cs="Arial"/>
                        <w:color w:val="808080"/>
                        <w:sz w:val="24"/>
                      </w:rPr>
                    </w:sdtEndPr>
                    <w:sdtContent>
                      <w:r w:rsidR="002C45D1" w:rsidRPr="00DC75FE">
                        <w:rPr>
                          <w:rStyle w:val="PlaceholderText"/>
                          <w:rFonts w:cs="Arial"/>
                          <w:sz w:val="20"/>
                        </w:rPr>
                        <w:t>Click or tap here to enter text.</w:t>
                      </w:r>
                    </w:sdtContent>
                  </w:sdt>
                </w:p>
              </w:tc>
              <w:sdt>
                <w:sdtPr>
                  <w:rPr>
                    <w:rStyle w:val="Styleforproposalinputs"/>
                    <w:sz w:val="20"/>
                  </w:rPr>
                  <w:alias w:val="Role in project"/>
                  <w:tag w:val="Role in project"/>
                  <w:id w:val="-1908830139"/>
                  <w:placeholder>
                    <w:docPart w:val="B90F1E30DD114D57A290E0C43245C2BB"/>
                  </w:placeholder>
                  <w:showingPlcHdr/>
                  <w:dropDownList>
                    <w:listItem w:value="Choose an item."/>
                    <w:listItem w:displayText="Lead PI" w:value="Lead PI"/>
                    <w:listItem w:displayText="Team PI" w:value="Team PI"/>
                    <w:listItem w:displayText="Co-PI" w:value="Co-PI"/>
                    <w:listItem w:displayText="Collaborator" w:value="Collaborator"/>
                    <w:listItem w:displayText="Others" w:value="Others"/>
                  </w:dropDownList>
                </w:sdtPr>
                <w:sdtEndPr>
                  <w:rPr>
                    <w:rStyle w:val="DefaultParagraphFont"/>
                    <w:rFonts w:cs="Arial"/>
                    <w:color w:val="auto"/>
                  </w:rPr>
                </w:sdtEndPr>
                <w:sdtContent>
                  <w:tc>
                    <w:tcPr>
                      <w:tcW w:w="625" w:type="pct"/>
                    </w:tcPr>
                    <w:p w14:paraId="7D5015DB" w14:textId="0B70EF0A" w:rsidR="002C45D1" w:rsidRPr="00DA1DC5" w:rsidRDefault="002C45D1" w:rsidP="00BD3536">
                      <w:pPr>
                        <w:spacing w:line="259" w:lineRule="auto"/>
                        <w:rPr>
                          <w:rFonts w:cs="Arial"/>
                          <w:sz w:val="20"/>
                        </w:rPr>
                      </w:pPr>
                      <w:r w:rsidRPr="00DA1DC5">
                        <w:rPr>
                          <w:rStyle w:val="PlaceholderText"/>
                          <w:rFonts w:cs="Arial"/>
                          <w:sz w:val="20"/>
                        </w:rPr>
                        <w:t>Choose an item.</w:t>
                      </w:r>
                    </w:p>
                  </w:tc>
                </w:sdtContent>
              </w:sdt>
              <w:tc>
                <w:tcPr>
                  <w:tcW w:w="625" w:type="pct"/>
                </w:tcPr>
                <w:p w14:paraId="046373F7" w14:textId="24177F53" w:rsidR="002C45D1" w:rsidRPr="00DA1DC5" w:rsidRDefault="00F34203" w:rsidP="00BD3536">
                  <w:pPr>
                    <w:spacing w:line="259" w:lineRule="auto"/>
                    <w:rPr>
                      <w:rFonts w:cs="Arial"/>
                      <w:sz w:val="20"/>
                    </w:rPr>
                  </w:pPr>
                  <w:sdt>
                    <w:sdtPr>
                      <w:rPr>
                        <w:rStyle w:val="Styleforproposalinputs"/>
                        <w:sz w:val="20"/>
                      </w:rPr>
                      <w:alias w:val="Time within"/>
                      <w:tag w:val="Time within"/>
                      <w:id w:val="-1208107936"/>
                      <w:placeholder>
                        <w:docPart w:val="8AC58987FE9C4E8E956BA631BED366D1"/>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dropDownList>
                    </w:sdtPr>
                    <w:sdtEndPr>
                      <w:rPr>
                        <w:rStyle w:val="DefaultParagraphFont"/>
                        <w:rFonts w:cs="Arial"/>
                        <w:color w:val="auto"/>
                      </w:rPr>
                    </w:sdtEndPr>
                    <w:sdtContent>
                      <w:r w:rsidR="002C45D1" w:rsidRPr="00DA1DC5">
                        <w:rPr>
                          <w:rStyle w:val="PlaceholderText"/>
                          <w:rFonts w:cs="Arial"/>
                          <w:sz w:val="20"/>
                        </w:rPr>
                        <w:t>Choose an item.</w:t>
                      </w:r>
                    </w:sdtContent>
                  </w:sdt>
                  <w:r w:rsidR="002C45D1" w:rsidRPr="00DA1DC5">
                    <w:rPr>
                      <w:rFonts w:cs="Arial"/>
                      <w:sz w:val="20"/>
                    </w:rPr>
                    <w:t>%</w:t>
                  </w:r>
                </w:p>
              </w:tc>
              <w:tc>
                <w:tcPr>
                  <w:tcW w:w="625" w:type="pct"/>
                </w:tcPr>
                <w:p w14:paraId="76647284" w14:textId="7B1DA301" w:rsidR="002C45D1" w:rsidRPr="00DA1DC5" w:rsidRDefault="00F34203" w:rsidP="00BD3536">
                  <w:pPr>
                    <w:spacing w:line="259" w:lineRule="auto"/>
                    <w:rPr>
                      <w:rFonts w:cs="Arial"/>
                      <w:sz w:val="20"/>
                    </w:rPr>
                  </w:pPr>
                  <w:sdt>
                    <w:sdtPr>
                      <w:rPr>
                        <w:rStyle w:val="Styleforproposalinputs"/>
                        <w:sz w:val="20"/>
                      </w:rPr>
                      <w:alias w:val="Time within"/>
                      <w:tag w:val="Time within"/>
                      <w:id w:val="-2145196110"/>
                      <w:placeholder>
                        <w:docPart w:val="CA53677AB1A140079290A52B49470EDD"/>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dropDownList>
                    </w:sdtPr>
                    <w:sdtEndPr>
                      <w:rPr>
                        <w:rStyle w:val="DefaultParagraphFont"/>
                        <w:rFonts w:cs="Arial"/>
                        <w:color w:val="auto"/>
                      </w:rPr>
                    </w:sdtEndPr>
                    <w:sdtContent>
                      <w:r w:rsidR="002C45D1" w:rsidRPr="00DA1DC5">
                        <w:rPr>
                          <w:rStyle w:val="PlaceholderText"/>
                          <w:rFonts w:cs="Arial"/>
                          <w:sz w:val="20"/>
                        </w:rPr>
                        <w:t>Choose an item.</w:t>
                      </w:r>
                    </w:sdtContent>
                  </w:sdt>
                  <w:r w:rsidR="002C45D1" w:rsidRPr="00DA1DC5">
                    <w:rPr>
                      <w:rFonts w:cs="Arial"/>
                      <w:sz w:val="20"/>
                    </w:rPr>
                    <w:t>%</w:t>
                  </w:r>
                </w:p>
              </w:tc>
              <w:tc>
                <w:tcPr>
                  <w:tcW w:w="625" w:type="pct"/>
                </w:tcPr>
                <w:p w14:paraId="068A1D1B" w14:textId="735821D2" w:rsidR="002C45D1" w:rsidRPr="00DA1DC5" w:rsidRDefault="00F34203" w:rsidP="00BD3536">
                  <w:pPr>
                    <w:rPr>
                      <w:rFonts w:cs="Arial"/>
                      <w:sz w:val="20"/>
                    </w:rPr>
                  </w:pPr>
                  <w:sdt>
                    <w:sdtPr>
                      <w:rPr>
                        <w:rStyle w:val="Styleforproposalinputs10"/>
                      </w:rPr>
                      <w:alias w:val="Text Box/NA"/>
                      <w:tag w:val="Text Box/NA"/>
                      <w:id w:val="1001859919"/>
                      <w:placeholder>
                        <w:docPart w:val="BF9D1EB95161496B9D411CF4D382BD01"/>
                      </w:placeholder>
                      <w:showingPlcHdr/>
                      <w:comboBox>
                        <w:listItem w:value="Choose an item."/>
                        <w:listItem w:displayText="NA" w:value="NA"/>
                      </w:comboBox>
                    </w:sdtPr>
                    <w:sdtEndPr>
                      <w:rPr>
                        <w:rStyle w:val="PlaceholderText"/>
                        <w:rFonts w:cs="Arial"/>
                        <w:color w:val="808080"/>
                        <w:sz w:val="24"/>
                      </w:rPr>
                    </w:sdtEndPr>
                    <w:sdtContent>
                      <w:r w:rsidR="002C45D1" w:rsidRPr="00415A5D">
                        <w:rPr>
                          <w:rStyle w:val="PlaceholderText"/>
                          <w:rFonts w:cs="Arial"/>
                          <w:sz w:val="20"/>
                        </w:rPr>
                        <w:t>Click or tap here to enter text.</w:t>
                      </w:r>
                    </w:sdtContent>
                  </w:sdt>
                </w:p>
              </w:tc>
            </w:tr>
            <w:permStart w:id="1834767518" w:edGrp="everyone" w:colFirst="0" w:colLast="0"/>
            <w:permStart w:id="403732161" w:edGrp="everyone" w:colFirst="1" w:colLast="1"/>
            <w:permStart w:id="464478568" w:edGrp="everyone" w:colFirst="2" w:colLast="2"/>
            <w:permStart w:id="137508013" w:edGrp="everyone" w:colFirst="3" w:colLast="3"/>
            <w:permStart w:id="610928083" w:edGrp="everyone" w:colFirst="4" w:colLast="4"/>
            <w:permStart w:id="685327031" w:edGrp="everyone" w:colFirst="5" w:colLast="5"/>
            <w:permStart w:id="1048007863" w:edGrp="everyone" w:colFirst="6" w:colLast="6"/>
            <w:permStart w:id="1379147632" w:edGrp="everyone" w:colFirst="7" w:colLast="7"/>
            <w:permEnd w:id="805530708"/>
            <w:permEnd w:id="1678933983"/>
            <w:permEnd w:id="1902924377"/>
            <w:permEnd w:id="2115307893"/>
            <w:permEnd w:id="1260210252"/>
            <w:permEnd w:id="43413281"/>
            <w:permEnd w:id="773480969"/>
            <w:permEnd w:id="1220824167"/>
            <w:tr w:rsidR="002C45D1" w:rsidRPr="00045460" w14:paraId="6F281550" w14:textId="77777777" w:rsidTr="00610C03">
              <w:trPr>
                <w:trHeight w:val="213"/>
              </w:trPr>
              <w:tc>
                <w:tcPr>
                  <w:tcW w:w="625" w:type="pct"/>
                </w:tcPr>
                <w:p w14:paraId="27F0FABF" w14:textId="0CFA534C" w:rsidR="002C45D1" w:rsidRPr="00DA1DC5" w:rsidRDefault="00F34203" w:rsidP="00BD3536">
                  <w:pPr>
                    <w:rPr>
                      <w:rFonts w:cs="Arial"/>
                      <w:sz w:val="20"/>
                    </w:rPr>
                  </w:pPr>
                  <w:sdt>
                    <w:sdtPr>
                      <w:rPr>
                        <w:rStyle w:val="Styleforproposalinputs10"/>
                      </w:rPr>
                      <w:alias w:val="Text Box"/>
                      <w:tag w:val="Text Box"/>
                      <w:id w:val="-390579110"/>
                      <w:placeholder>
                        <w:docPart w:val="C80DF18AB7D74D4D8CA58964EB6914E1"/>
                      </w:placeholder>
                      <w:showingPlcHdr/>
                    </w:sdtPr>
                    <w:sdtEndPr>
                      <w:rPr>
                        <w:rStyle w:val="DefaultParagraphFont"/>
                        <w:rFonts w:cs="Arial"/>
                        <w:color w:val="auto"/>
                        <w:sz w:val="24"/>
                      </w:rPr>
                    </w:sdtEndPr>
                    <w:sdtContent>
                      <w:r w:rsidR="002C45D1" w:rsidRPr="00E17284">
                        <w:rPr>
                          <w:rStyle w:val="PlaceholderText"/>
                          <w:rFonts w:cs="Arial"/>
                          <w:sz w:val="20"/>
                        </w:rPr>
                        <w:t>Click or tap here to enter text.</w:t>
                      </w:r>
                    </w:sdtContent>
                  </w:sdt>
                </w:p>
              </w:tc>
              <w:tc>
                <w:tcPr>
                  <w:tcW w:w="625" w:type="pct"/>
                </w:tcPr>
                <w:p w14:paraId="62D04155" w14:textId="513C2E68" w:rsidR="002C45D1" w:rsidRPr="00DA1DC5" w:rsidRDefault="00F34203" w:rsidP="00BD3536">
                  <w:pPr>
                    <w:rPr>
                      <w:rFonts w:cs="Arial"/>
                      <w:sz w:val="20"/>
                    </w:rPr>
                  </w:pPr>
                  <w:sdt>
                    <w:sdtPr>
                      <w:rPr>
                        <w:rStyle w:val="Styleforproposalinputs10"/>
                      </w:rPr>
                      <w:alias w:val="Text Box"/>
                      <w:tag w:val="Text Box"/>
                      <w:id w:val="1119798359"/>
                      <w:placeholder>
                        <w:docPart w:val="E825F5DA395B4942A1F42BB8BDFDEB43"/>
                      </w:placeholder>
                      <w:showingPlcHdr/>
                    </w:sdtPr>
                    <w:sdtEndPr>
                      <w:rPr>
                        <w:rStyle w:val="DefaultParagraphFont"/>
                        <w:rFonts w:cs="Arial"/>
                        <w:color w:val="auto"/>
                        <w:sz w:val="24"/>
                      </w:rPr>
                    </w:sdtEndPr>
                    <w:sdtContent>
                      <w:r w:rsidR="002C45D1" w:rsidRPr="00E17284">
                        <w:rPr>
                          <w:rStyle w:val="PlaceholderText"/>
                          <w:rFonts w:cs="Arial"/>
                          <w:sz w:val="20"/>
                        </w:rPr>
                        <w:t>Click or tap here to enter text.</w:t>
                      </w:r>
                    </w:sdtContent>
                  </w:sdt>
                </w:p>
              </w:tc>
              <w:tc>
                <w:tcPr>
                  <w:tcW w:w="625" w:type="pct"/>
                </w:tcPr>
                <w:p w14:paraId="6A6752D0" w14:textId="687F5D01" w:rsidR="002C45D1" w:rsidRPr="00415A5D" w:rsidRDefault="00F34203" w:rsidP="00BD3536">
                  <w:pPr>
                    <w:rPr>
                      <w:rFonts w:cs="Arial"/>
                      <w:sz w:val="20"/>
                    </w:rPr>
                  </w:pPr>
                  <w:sdt>
                    <w:sdtPr>
                      <w:rPr>
                        <w:rStyle w:val="Styleforproposalinputs10"/>
                      </w:rPr>
                      <w:alias w:val="Text Box"/>
                      <w:tag w:val="Text Box"/>
                      <w:id w:val="-2108033890"/>
                      <w:placeholder>
                        <w:docPart w:val="19641C58CBB842099EACD7FF1B546D52"/>
                      </w:placeholder>
                      <w:showingPlcHdr/>
                    </w:sdtPr>
                    <w:sdtEndPr>
                      <w:rPr>
                        <w:rStyle w:val="DefaultParagraphFont"/>
                        <w:rFonts w:cs="Arial"/>
                        <w:color w:val="auto"/>
                        <w:sz w:val="24"/>
                      </w:rPr>
                    </w:sdtEndPr>
                    <w:sdtContent>
                      <w:r w:rsidR="002C45D1" w:rsidRPr="00E17284">
                        <w:rPr>
                          <w:rStyle w:val="PlaceholderText"/>
                          <w:rFonts w:cs="Arial"/>
                          <w:sz w:val="20"/>
                        </w:rPr>
                        <w:t>Click or tap here to enter text.</w:t>
                      </w:r>
                    </w:sdtContent>
                  </w:sdt>
                </w:p>
              </w:tc>
              <w:tc>
                <w:tcPr>
                  <w:tcW w:w="625" w:type="pct"/>
                </w:tcPr>
                <w:p w14:paraId="18E0D5D9" w14:textId="02B6872D" w:rsidR="002C45D1" w:rsidRPr="00DA1DC5" w:rsidRDefault="00F34203" w:rsidP="00BD3536">
                  <w:pPr>
                    <w:rPr>
                      <w:rFonts w:cs="Arial"/>
                      <w:sz w:val="20"/>
                    </w:rPr>
                  </w:pPr>
                  <w:sdt>
                    <w:sdtPr>
                      <w:rPr>
                        <w:rStyle w:val="Styleforproposalinputs10"/>
                      </w:rPr>
                      <w:alias w:val="Text Box/NA"/>
                      <w:tag w:val="Text Box/NA"/>
                      <w:id w:val="361330255"/>
                      <w:placeholder>
                        <w:docPart w:val="339856B14E9049C5843D082BA919C034"/>
                      </w:placeholder>
                      <w:showingPlcHdr/>
                      <w:comboBox>
                        <w:listItem w:value="Choose an item."/>
                        <w:listItem w:displayText="NA" w:value="NA"/>
                      </w:comboBox>
                    </w:sdtPr>
                    <w:sdtEndPr>
                      <w:rPr>
                        <w:rStyle w:val="PlaceholderText"/>
                        <w:rFonts w:cs="Arial"/>
                        <w:color w:val="808080"/>
                        <w:sz w:val="24"/>
                      </w:rPr>
                    </w:sdtEndPr>
                    <w:sdtContent>
                      <w:r w:rsidR="002C45D1" w:rsidRPr="00DC75FE">
                        <w:rPr>
                          <w:rStyle w:val="PlaceholderText"/>
                          <w:rFonts w:cs="Arial"/>
                          <w:sz w:val="20"/>
                        </w:rPr>
                        <w:t>Click or tap here to enter text.</w:t>
                      </w:r>
                    </w:sdtContent>
                  </w:sdt>
                </w:p>
              </w:tc>
              <w:sdt>
                <w:sdtPr>
                  <w:rPr>
                    <w:rStyle w:val="Styleforproposalinputs"/>
                    <w:sz w:val="20"/>
                  </w:rPr>
                  <w:alias w:val="Role in project"/>
                  <w:tag w:val="Role in project"/>
                  <w:id w:val="1001932042"/>
                  <w:placeholder>
                    <w:docPart w:val="1473FD20A3F04E4BA9789C6413EC0177"/>
                  </w:placeholder>
                  <w:showingPlcHdr/>
                  <w:dropDownList>
                    <w:listItem w:value="Choose an item."/>
                    <w:listItem w:displayText="Lead PI" w:value="Lead PI"/>
                    <w:listItem w:displayText="Team PI" w:value="Team PI"/>
                    <w:listItem w:displayText="Co-PI" w:value="Co-PI"/>
                    <w:listItem w:displayText="Collaborator" w:value="Collaborator"/>
                    <w:listItem w:displayText="Others" w:value="Others"/>
                  </w:dropDownList>
                </w:sdtPr>
                <w:sdtEndPr>
                  <w:rPr>
                    <w:rStyle w:val="DefaultParagraphFont"/>
                    <w:rFonts w:cs="Arial"/>
                    <w:color w:val="auto"/>
                  </w:rPr>
                </w:sdtEndPr>
                <w:sdtContent>
                  <w:tc>
                    <w:tcPr>
                      <w:tcW w:w="625" w:type="pct"/>
                    </w:tcPr>
                    <w:p w14:paraId="0478A8F9" w14:textId="2AD4B808" w:rsidR="002C45D1" w:rsidRPr="00DA1DC5" w:rsidRDefault="002C45D1" w:rsidP="00BD3536">
                      <w:pPr>
                        <w:rPr>
                          <w:rFonts w:cs="Arial"/>
                          <w:sz w:val="20"/>
                        </w:rPr>
                      </w:pPr>
                      <w:r w:rsidRPr="00DA1DC5">
                        <w:rPr>
                          <w:rStyle w:val="PlaceholderText"/>
                          <w:rFonts w:cs="Arial"/>
                          <w:sz w:val="20"/>
                        </w:rPr>
                        <w:t>Choose an item.</w:t>
                      </w:r>
                    </w:p>
                  </w:tc>
                </w:sdtContent>
              </w:sdt>
              <w:tc>
                <w:tcPr>
                  <w:tcW w:w="625" w:type="pct"/>
                </w:tcPr>
                <w:p w14:paraId="23F70258" w14:textId="1AEB2775" w:rsidR="002C45D1" w:rsidRPr="00DA1DC5" w:rsidRDefault="00F34203" w:rsidP="00BD3536">
                  <w:pPr>
                    <w:rPr>
                      <w:rFonts w:cs="Arial"/>
                      <w:sz w:val="20"/>
                    </w:rPr>
                  </w:pPr>
                  <w:sdt>
                    <w:sdtPr>
                      <w:rPr>
                        <w:rStyle w:val="Styleforproposalinputs"/>
                        <w:sz w:val="20"/>
                      </w:rPr>
                      <w:alias w:val="Time within"/>
                      <w:tag w:val="Time within"/>
                      <w:id w:val="823330885"/>
                      <w:placeholder>
                        <w:docPart w:val="9F5901F6E5674D36B712B91601F8AC5A"/>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dropDownList>
                    </w:sdtPr>
                    <w:sdtEndPr>
                      <w:rPr>
                        <w:rStyle w:val="DefaultParagraphFont"/>
                        <w:rFonts w:cs="Arial"/>
                        <w:color w:val="auto"/>
                      </w:rPr>
                    </w:sdtEndPr>
                    <w:sdtContent>
                      <w:r w:rsidR="002C45D1" w:rsidRPr="00DA1DC5">
                        <w:rPr>
                          <w:rStyle w:val="PlaceholderText"/>
                          <w:rFonts w:cs="Arial"/>
                          <w:sz w:val="20"/>
                        </w:rPr>
                        <w:t>Choose an item.</w:t>
                      </w:r>
                    </w:sdtContent>
                  </w:sdt>
                  <w:r w:rsidR="002C45D1" w:rsidRPr="00DA1DC5">
                    <w:rPr>
                      <w:rFonts w:cs="Arial"/>
                      <w:sz w:val="20"/>
                    </w:rPr>
                    <w:t>%</w:t>
                  </w:r>
                </w:p>
              </w:tc>
              <w:tc>
                <w:tcPr>
                  <w:tcW w:w="625" w:type="pct"/>
                </w:tcPr>
                <w:p w14:paraId="5621B20C" w14:textId="674EF3A8" w:rsidR="002C45D1" w:rsidRPr="00DA1DC5" w:rsidRDefault="00F34203" w:rsidP="00BD3536">
                  <w:pPr>
                    <w:rPr>
                      <w:rFonts w:cs="Arial"/>
                      <w:sz w:val="20"/>
                    </w:rPr>
                  </w:pPr>
                  <w:sdt>
                    <w:sdtPr>
                      <w:rPr>
                        <w:rStyle w:val="Styleforproposalinputs"/>
                        <w:sz w:val="20"/>
                      </w:rPr>
                      <w:alias w:val="Time within"/>
                      <w:tag w:val="Time within"/>
                      <w:id w:val="1818300047"/>
                      <w:placeholder>
                        <w:docPart w:val="9AA50031D00F4E41ACAA6DCAC54C803B"/>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dropDownList>
                    </w:sdtPr>
                    <w:sdtEndPr>
                      <w:rPr>
                        <w:rStyle w:val="DefaultParagraphFont"/>
                        <w:rFonts w:cs="Arial"/>
                        <w:color w:val="auto"/>
                      </w:rPr>
                    </w:sdtEndPr>
                    <w:sdtContent>
                      <w:r w:rsidR="002C45D1" w:rsidRPr="00DA1DC5">
                        <w:rPr>
                          <w:rStyle w:val="PlaceholderText"/>
                          <w:rFonts w:cs="Arial"/>
                          <w:sz w:val="20"/>
                        </w:rPr>
                        <w:t>Choose an item.</w:t>
                      </w:r>
                    </w:sdtContent>
                  </w:sdt>
                  <w:r w:rsidR="002C45D1" w:rsidRPr="00DA1DC5">
                    <w:rPr>
                      <w:rFonts w:cs="Arial"/>
                      <w:sz w:val="20"/>
                    </w:rPr>
                    <w:t>%</w:t>
                  </w:r>
                </w:p>
              </w:tc>
              <w:tc>
                <w:tcPr>
                  <w:tcW w:w="625" w:type="pct"/>
                </w:tcPr>
                <w:p w14:paraId="65B86C85" w14:textId="6E905ACE" w:rsidR="002C45D1" w:rsidRPr="00DA1DC5" w:rsidRDefault="00F34203" w:rsidP="00BD3536">
                  <w:pPr>
                    <w:rPr>
                      <w:rFonts w:cs="Arial"/>
                      <w:sz w:val="20"/>
                    </w:rPr>
                  </w:pPr>
                  <w:sdt>
                    <w:sdtPr>
                      <w:rPr>
                        <w:rStyle w:val="Styleforproposalinputs10"/>
                      </w:rPr>
                      <w:alias w:val="Text Box/NA"/>
                      <w:tag w:val="Text Box/NA"/>
                      <w:id w:val="-2147430663"/>
                      <w:placeholder>
                        <w:docPart w:val="1CC84EEEEB224F188DC9FE7BBEF6DF60"/>
                      </w:placeholder>
                      <w:comboBox>
                        <w:listItem w:value="Choose an item."/>
                        <w:listItem w:displayText="NA" w:value="NA"/>
                      </w:comboBox>
                    </w:sdtPr>
                    <w:sdtEndPr>
                      <w:rPr>
                        <w:rStyle w:val="PlaceholderText"/>
                        <w:rFonts w:cs="Arial"/>
                        <w:color w:val="808080"/>
                        <w:sz w:val="24"/>
                      </w:rPr>
                    </w:sdtEndPr>
                    <w:sdtContent>
                      <w:r w:rsidR="002C45D1" w:rsidRPr="009D21F3">
                        <w:rPr>
                          <w:rStyle w:val="PlaceholderText"/>
                          <w:rFonts w:cs="Arial"/>
                          <w:sz w:val="20"/>
                        </w:rPr>
                        <w:t>Click or tap here to enter text.</w:t>
                      </w:r>
                    </w:sdtContent>
                  </w:sdt>
                </w:p>
              </w:tc>
            </w:tr>
            <w:permStart w:id="940728984" w:edGrp="everyone" w:colFirst="0" w:colLast="0"/>
            <w:permStart w:id="2005405679" w:edGrp="everyone" w:colFirst="1" w:colLast="1"/>
            <w:permStart w:id="62414587" w:edGrp="everyone" w:colFirst="2" w:colLast="2"/>
            <w:permStart w:id="919684875" w:edGrp="everyone" w:colFirst="3" w:colLast="3"/>
            <w:permStart w:id="1911241611" w:edGrp="everyone" w:colFirst="4" w:colLast="4"/>
            <w:permStart w:id="1272973397" w:edGrp="everyone" w:colFirst="5" w:colLast="5"/>
            <w:permStart w:id="762254764" w:edGrp="everyone" w:colFirst="6" w:colLast="6"/>
            <w:permStart w:id="1860584241" w:edGrp="everyone" w:colFirst="7" w:colLast="7"/>
            <w:permEnd w:id="1834767518"/>
            <w:permEnd w:id="403732161"/>
            <w:permEnd w:id="464478568"/>
            <w:permEnd w:id="137508013"/>
            <w:permEnd w:id="610928083"/>
            <w:permEnd w:id="685327031"/>
            <w:permEnd w:id="1048007863"/>
            <w:permEnd w:id="1379147632"/>
            <w:tr w:rsidR="002C45D1" w:rsidRPr="00045460" w14:paraId="449A7227" w14:textId="77777777" w:rsidTr="00610C03">
              <w:trPr>
                <w:trHeight w:val="213"/>
              </w:trPr>
              <w:tc>
                <w:tcPr>
                  <w:tcW w:w="625" w:type="pct"/>
                </w:tcPr>
                <w:p w14:paraId="6FC68696" w14:textId="01234A5C" w:rsidR="002C45D1" w:rsidRPr="00DA1DC5" w:rsidRDefault="00F34203" w:rsidP="00BD3536">
                  <w:pPr>
                    <w:rPr>
                      <w:rFonts w:cs="Arial"/>
                      <w:sz w:val="20"/>
                    </w:rPr>
                  </w:pPr>
                  <w:sdt>
                    <w:sdtPr>
                      <w:rPr>
                        <w:rStyle w:val="Styleforproposalinputs10"/>
                      </w:rPr>
                      <w:alias w:val="Text Box"/>
                      <w:tag w:val="Text Box"/>
                      <w:id w:val="1671832943"/>
                      <w:placeholder>
                        <w:docPart w:val="AB5A9A3E6D634D55B6AD7EB21571346C"/>
                      </w:placeholder>
                      <w:showingPlcHdr/>
                    </w:sdtPr>
                    <w:sdtEndPr>
                      <w:rPr>
                        <w:rStyle w:val="DefaultParagraphFont"/>
                        <w:rFonts w:cs="Arial"/>
                        <w:color w:val="auto"/>
                        <w:sz w:val="24"/>
                      </w:rPr>
                    </w:sdtEndPr>
                    <w:sdtContent>
                      <w:r w:rsidR="002C45D1" w:rsidRPr="00E17284">
                        <w:rPr>
                          <w:rStyle w:val="PlaceholderText"/>
                          <w:rFonts w:cs="Arial"/>
                          <w:sz w:val="20"/>
                        </w:rPr>
                        <w:t>Click or tap here to enter text.</w:t>
                      </w:r>
                    </w:sdtContent>
                  </w:sdt>
                </w:p>
              </w:tc>
              <w:tc>
                <w:tcPr>
                  <w:tcW w:w="625" w:type="pct"/>
                </w:tcPr>
                <w:p w14:paraId="2E261151" w14:textId="561D5FE7" w:rsidR="002C45D1" w:rsidRPr="00DA1DC5" w:rsidRDefault="00F34203" w:rsidP="00BD3536">
                  <w:pPr>
                    <w:rPr>
                      <w:rFonts w:cs="Arial"/>
                      <w:sz w:val="20"/>
                    </w:rPr>
                  </w:pPr>
                  <w:sdt>
                    <w:sdtPr>
                      <w:rPr>
                        <w:rStyle w:val="Styleforproposalinputs10"/>
                      </w:rPr>
                      <w:alias w:val="Text Box"/>
                      <w:tag w:val="Text Box"/>
                      <w:id w:val="259260257"/>
                      <w:placeholder>
                        <w:docPart w:val="68290080CF624825AB6DEDE64B82C7D5"/>
                      </w:placeholder>
                      <w:showingPlcHdr/>
                    </w:sdtPr>
                    <w:sdtEndPr>
                      <w:rPr>
                        <w:rStyle w:val="DefaultParagraphFont"/>
                        <w:rFonts w:cs="Arial"/>
                        <w:color w:val="auto"/>
                        <w:sz w:val="24"/>
                      </w:rPr>
                    </w:sdtEndPr>
                    <w:sdtContent>
                      <w:r w:rsidR="002C45D1" w:rsidRPr="00E17284">
                        <w:rPr>
                          <w:rStyle w:val="PlaceholderText"/>
                          <w:rFonts w:cs="Arial"/>
                          <w:sz w:val="20"/>
                        </w:rPr>
                        <w:t>Click or tap here to enter text.</w:t>
                      </w:r>
                    </w:sdtContent>
                  </w:sdt>
                </w:p>
              </w:tc>
              <w:tc>
                <w:tcPr>
                  <w:tcW w:w="625" w:type="pct"/>
                </w:tcPr>
                <w:p w14:paraId="05732EC4" w14:textId="2B1DE1CA" w:rsidR="002C45D1" w:rsidRPr="00415A5D" w:rsidRDefault="00F34203" w:rsidP="00BD3536">
                  <w:pPr>
                    <w:rPr>
                      <w:rFonts w:cs="Arial"/>
                      <w:sz w:val="20"/>
                    </w:rPr>
                  </w:pPr>
                  <w:sdt>
                    <w:sdtPr>
                      <w:rPr>
                        <w:rStyle w:val="Styleforproposalinputs10"/>
                      </w:rPr>
                      <w:alias w:val="Text Box"/>
                      <w:tag w:val="Text Box"/>
                      <w:id w:val="-106582423"/>
                      <w:placeholder>
                        <w:docPart w:val="ACF48B5F01CC430392E8EA6100D9C3DA"/>
                      </w:placeholder>
                      <w:showingPlcHdr/>
                    </w:sdtPr>
                    <w:sdtEndPr>
                      <w:rPr>
                        <w:rStyle w:val="DefaultParagraphFont"/>
                        <w:rFonts w:cs="Arial"/>
                        <w:color w:val="auto"/>
                        <w:sz w:val="24"/>
                      </w:rPr>
                    </w:sdtEndPr>
                    <w:sdtContent>
                      <w:r w:rsidR="002C45D1" w:rsidRPr="00E17284">
                        <w:rPr>
                          <w:rStyle w:val="PlaceholderText"/>
                          <w:rFonts w:cs="Arial"/>
                          <w:sz w:val="20"/>
                        </w:rPr>
                        <w:t>Click or tap here to enter text.</w:t>
                      </w:r>
                    </w:sdtContent>
                  </w:sdt>
                </w:p>
              </w:tc>
              <w:tc>
                <w:tcPr>
                  <w:tcW w:w="625" w:type="pct"/>
                </w:tcPr>
                <w:p w14:paraId="2ED5BC9E" w14:textId="23F7C77C" w:rsidR="002C45D1" w:rsidRPr="00DA1DC5" w:rsidRDefault="00F34203" w:rsidP="00BD3536">
                  <w:pPr>
                    <w:rPr>
                      <w:rFonts w:cs="Arial"/>
                      <w:sz w:val="20"/>
                    </w:rPr>
                  </w:pPr>
                  <w:sdt>
                    <w:sdtPr>
                      <w:rPr>
                        <w:rStyle w:val="Styleforproposalinputs10"/>
                      </w:rPr>
                      <w:alias w:val="Text Box/NA"/>
                      <w:tag w:val="Text Box/NA"/>
                      <w:id w:val="-2057074264"/>
                      <w:placeholder>
                        <w:docPart w:val="DB3E909AB9B5448D9354F77C0FCE761B"/>
                      </w:placeholder>
                      <w:showingPlcHdr/>
                      <w:comboBox>
                        <w:listItem w:value="Choose an item."/>
                        <w:listItem w:displayText="NA" w:value="NA"/>
                      </w:comboBox>
                    </w:sdtPr>
                    <w:sdtEndPr>
                      <w:rPr>
                        <w:rStyle w:val="PlaceholderText"/>
                        <w:rFonts w:cs="Arial"/>
                        <w:color w:val="808080"/>
                        <w:sz w:val="24"/>
                      </w:rPr>
                    </w:sdtEndPr>
                    <w:sdtContent>
                      <w:r w:rsidR="002C45D1" w:rsidRPr="00DC75FE">
                        <w:rPr>
                          <w:rStyle w:val="PlaceholderText"/>
                          <w:rFonts w:cs="Arial"/>
                          <w:sz w:val="20"/>
                        </w:rPr>
                        <w:t>Click or tap here to enter text.</w:t>
                      </w:r>
                    </w:sdtContent>
                  </w:sdt>
                </w:p>
              </w:tc>
              <w:sdt>
                <w:sdtPr>
                  <w:rPr>
                    <w:rStyle w:val="Styleforproposalinputs"/>
                    <w:sz w:val="20"/>
                  </w:rPr>
                  <w:alias w:val="Role in project"/>
                  <w:tag w:val="Role in project"/>
                  <w:id w:val="-1109201809"/>
                  <w:placeholder>
                    <w:docPart w:val="EFE679CFC5E64DD5BFD1099C83AC8561"/>
                  </w:placeholder>
                  <w:showingPlcHdr/>
                  <w:dropDownList>
                    <w:listItem w:value="Choose an item."/>
                    <w:listItem w:displayText="Lead PI" w:value="Lead PI"/>
                    <w:listItem w:displayText="Team PI" w:value="Team PI"/>
                    <w:listItem w:displayText="Co-PI" w:value="Co-PI"/>
                    <w:listItem w:displayText="Collaborator" w:value="Collaborator"/>
                    <w:listItem w:displayText="Others" w:value="Others"/>
                  </w:dropDownList>
                </w:sdtPr>
                <w:sdtEndPr>
                  <w:rPr>
                    <w:rStyle w:val="DefaultParagraphFont"/>
                    <w:rFonts w:cs="Arial"/>
                    <w:color w:val="auto"/>
                  </w:rPr>
                </w:sdtEndPr>
                <w:sdtContent>
                  <w:tc>
                    <w:tcPr>
                      <w:tcW w:w="625" w:type="pct"/>
                    </w:tcPr>
                    <w:p w14:paraId="58B1C1B4" w14:textId="69B0712C" w:rsidR="002C45D1" w:rsidRPr="00DA1DC5" w:rsidRDefault="002C45D1" w:rsidP="00BD3536">
                      <w:pPr>
                        <w:rPr>
                          <w:rFonts w:cs="Arial"/>
                          <w:sz w:val="20"/>
                        </w:rPr>
                      </w:pPr>
                      <w:r w:rsidRPr="00DA1DC5">
                        <w:rPr>
                          <w:rStyle w:val="PlaceholderText"/>
                          <w:rFonts w:cs="Arial"/>
                          <w:sz w:val="20"/>
                        </w:rPr>
                        <w:t>Choose an item.</w:t>
                      </w:r>
                    </w:p>
                  </w:tc>
                </w:sdtContent>
              </w:sdt>
              <w:tc>
                <w:tcPr>
                  <w:tcW w:w="625" w:type="pct"/>
                </w:tcPr>
                <w:p w14:paraId="3660FB18" w14:textId="38DD6D3F" w:rsidR="002C45D1" w:rsidRPr="00DA1DC5" w:rsidRDefault="00F34203" w:rsidP="00BD3536">
                  <w:pPr>
                    <w:rPr>
                      <w:rFonts w:cs="Arial"/>
                      <w:sz w:val="20"/>
                    </w:rPr>
                  </w:pPr>
                  <w:sdt>
                    <w:sdtPr>
                      <w:rPr>
                        <w:rStyle w:val="Styleforproposalinputs"/>
                        <w:sz w:val="20"/>
                      </w:rPr>
                      <w:alias w:val="Time within"/>
                      <w:tag w:val="Time within"/>
                      <w:id w:val="1942960180"/>
                      <w:placeholder>
                        <w:docPart w:val="3BED8E5E2F194AB794752029A8999D43"/>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dropDownList>
                    </w:sdtPr>
                    <w:sdtEndPr>
                      <w:rPr>
                        <w:rStyle w:val="DefaultParagraphFont"/>
                        <w:rFonts w:cs="Arial"/>
                        <w:color w:val="auto"/>
                      </w:rPr>
                    </w:sdtEndPr>
                    <w:sdtContent>
                      <w:r w:rsidR="002C45D1" w:rsidRPr="00DA1DC5">
                        <w:rPr>
                          <w:rStyle w:val="PlaceholderText"/>
                          <w:rFonts w:cs="Arial"/>
                          <w:sz w:val="20"/>
                        </w:rPr>
                        <w:t>Choose an item.</w:t>
                      </w:r>
                    </w:sdtContent>
                  </w:sdt>
                  <w:r w:rsidR="002C45D1" w:rsidRPr="00DA1DC5">
                    <w:rPr>
                      <w:rFonts w:cs="Arial"/>
                      <w:sz w:val="20"/>
                    </w:rPr>
                    <w:t>%</w:t>
                  </w:r>
                </w:p>
              </w:tc>
              <w:tc>
                <w:tcPr>
                  <w:tcW w:w="625" w:type="pct"/>
                </w:tcPr>
                <w:p w14:paraId="418DA65A" w14:textId="669F6B71" w:rsidR="002C45D1" w:rsidRPr="00DA1DC5" w:rsidRDefault="00F34203" w:rsidP="00BD3536">
                  <w:pPr>
                    <w:rPr>
                      <w:rFonts w:cs="Arial"/>
                      <w:sz w:val="20"/>
                    </w:rPr>
                  </w:pPr>
                  <w:sdt>
                    <w:sdtPr>
                      <w:rPr>
                        <w:rStyle w:val="Styleforproposalinputs"/>
                        <w:sz w:val="20"/>
                      </w:rPr>
                      <w:alias w:val="Time within"/>
                      <w:tag w:val="Time within"/>
                      <w:id w:val="-1752043012"/>
                      <w:placeholder>
                        <w:docPart w:val="82209E24213F4ABB9F43DD50C84328C3"/>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dropDownList>
                    </w:sdtPr>
                    <w:sdtEndPr>
                      <w:rPr>
                        <w:rStyle w:val="DefaultParagraphFont"/>
                        <w:rFonts w:cs="Arial"/>
                        <w:color w:val="auto"/>
                      </w:rPr>
                    </w:sdtEndPr>
                    <w:sdtContent>
                      <w:r w:rsidR="002C45D1" w:rsidRPr="00DA1DC5">
                        <w:rPr>
                          <w:rStyle w:val="PlaceholderText"/>
                          <w:rFonts w:cs="Arial"/>
                          <w:sz w:val="20"/>
                        </w:rPr>
                        <w:t>Choose an item.</w:t>
                      </w:r>
                    </w:sdtContent>
                  </w:sdt>
                  <w:r w:rsidR="002C45D1" w:rsidRPr="00DA1DC5">
                    <w:rPr>
                      <w:rFonts w:cs="Arial"/>
                      <w:sz w:val="20"/>
                    </w:rPr>
                    <w:t>%</w:t>
                  </w:r>
                </w:p>
              </w:tc>
              <w:tc>
                <w:tcPr>
                  <w:tcW w:w="625" w:type="pct"/>
                </w:tcPr>
                <w:p w14:paraId="7233B457" w14:textId="1FE9FCB4" w:rsidR="002C45D1" w:rsidRPr="00DA1DC5" w:rsidRDefault="00F34203" w:rsidP="00BD3536">
                  <w:pPr>
                    <w:rPr>
                      <w:rFonts w:cs="Arial"/>
                      <w:sz w:val="20"/>
                    </w:rPr>
                  </w:pPr>
                  <w:sdt>
                    <w:sdtPr>
                      <w:rPr>
                        <w:rStyle w:val="Styleforproposalinputs10"/>
                      </w:rPr>
                      <w:alias w:val="Text Box/NA"/>
                      <w:tag w:val="Text Box/NA"/>
                      <w:id w:val="1667746342"/>
                      <w:placeholder>
                        <w:docPart w:val="9CBA5ECDEF59496B9A0F7FBC67011C9B"/>
                      </w:placeholder>
                      <w:comboBox>
                        <w:listItem w:value="Choose an item."/>
                        <w:listItem w:displayText="NA" w:value="NA"/>
                      </w:comboBox>
                    </w:sdtPr>
                    <w:sdtEndPr>
                      <w:rPr>
                        <w:rStyle w:val="PlaceholderText"/>
                        <w:rFonts w:cs="Arial"/>
                        <w:color w:val="808080"/>
                        <w:sz w:val="24"/>
                      </w:rPr>
                    </w:sdtEndPr>
                    <w:sdtContent>
                      <w:r w:rsidR="002C45D1" w:rsidRPr="009D21F3">
                        <w:rPr>
                          <w:rStyle w:val="PlaceholderText"/>
                          <w:rFonts w:cs="Arial"/>
                          <w:sz w:val="20"/>
                        </w:rPr>
                        <w:t>Click or tap here to enter text.</w:t>
                      </w:r>
                    </w:sdtContent>
                  </w:sdt>
                </w:p>
              </w:tc>
            </w:tr>
            <w:permStart w:id="1796817216" w:edGrp="everyone" w:colFirst="0" w:colLast="0"/>
            <w:permStart w:id="2060132083" w:edGrp="everyone" w:colFirst="1" w:colLast="1"/>
            <w:permStart w:id="1564741541" w:edGrp="everyone" w:colFirst="2" w:colLast="2"/>
            <w:permStart w:id="1775392302" w:edGrp="everyone" w:colFirst="3" w:colLast="3"/>
            <w:permStart w:id="153648580" w:edGrp="everyone" w:colFirst="4" w:colLast="4"/>
            <w:permStart w:id="2107076251" w:edGrp="everyone" w:colFirst="5" w:colLast="5"/>
            <w:permStart w:id="2017288481" w:edGrp="everyone" w:colFirst="6" w:colLast="6"/>
            <w:permStart w:id="1757159101" w:edGrp="everyone" w:colFirst="7" w:colLast="7"/>
            <w:permEnd w:id="940728984"/>
            <w:permEnd w:id="2005405679"/>
            <w:permEnd w:id="62414587"/>
            <w:permEnd w:id="919684875"/>
            <w:permEnd w:id="1911241611"/>
            <w:permEnd w:id="1272973397"/>
            <w:permEnd w:id="762254764"/>
            <w:permEnd w:id="1860584241"/>
            <w:tr w:rsidR="002C45D1" w:rsidRPr="00045460" w14:paraId="4107141F" w14:textId="77777777" w:rsidTr="00610C03">
              <w:trPr>
                <w:trHeight w:val="213"/>
              </w:trPr>
              <w:tc>
                <w:tcPr>
                  <w:tcW w:w="625" w:type="pct"/>
                </w:tcPr>
                <w:p w14:paraId="741A2871" w14:textId="42A8F57D" w:rsidR="002C45D1" w:rsidRPr="00DA1DC5" w:rsidRDefault="00F34203" w:rsidP="00BD3536">
                  <w:pPr>
                    <w:rPr>
                      <w:rFonts w:cs="Arial"/>
                      <w:sz w:val="20"/>
                    </w:rPr>
                  </w:pPr>
                  <w:sdt>
                    <w:sdtPr>
                      <w:rPr>
                        <w:rStyle w:val="Styleforproposalinputs10"/>
                      </w:rPr>
                      <w:alias w:val="Text Box"/>
                      <w:tag w:val="Text Box"/>
                      <w:id w:val="64624567"/>
                      <w:placeholder>
                        <w:docPart w:val="D6FBD79CA1404D8BAEB39097CB8ADB6B"/>
                      </w:placeholder>
                      <w:showingPlcHdr/>
                    </w:sdtPr>
                    <w:sdtEndPr>
                      <w:rPr>
                        <w:rStyle w:val="DefaultParagraphFont"/>
                        <w:rFonts w:cs="Arial"/>
                        <w:color w:val="auto"/>
                        <w:sz w:val="24"/>
                      </w:rPr>
                    </w:sdtEndPr>
                    <w:sdtContent>
                      <w:r w:rsidR="002C45D1" w:rsidRPr="00E17284">
                        <w:rPr>
                          <w:rStyle w:val="PlaceholderText"/>
                          <w:rFonts w:cs="Arial"/>
                          <w:sz w:val="20"/>
                        </w:rPr>
                        <w:t>Click or tap here to enter text.</w:t>
                      </w:r>
                    </w:sdtContent>
                  </w:sdt>
                </w:p>
              </w:tc>
              <w:tc>
                <w:tcPr>
                  <w:tcW w:w="625" w:type="pct"/>
                </w:tcPr>
                <w:p w14:paraId="2A8E74EF" w14:textId="54A8F037" w:rsidR="002C45D1" w:rsidRPr="00DA1DC5" w:rsidRDefault="00F34203" w:rsidP="00BD3536">
                  <w:pPr>
                    <w:rPr>
                      <w:rFonts w:cs="Arial"/>
                      <w:sz w:val="20"/>
                    </w:rPr>
                  </w:pPr>
                  <w:sdt>
                    <w:sdtPr>
                      <w:rPr>
                        <w:rStyle w:val="Styleforproposalinputs10"/>
                      </w:rPr>
                      <w:alias w:val="Text Box"/>
                      <w:tag w:val="Text Box"/>
                      <w:id w:val="554352570"/>
                      <w:placeholder>
                        <w:docPart w:val="AE789D6757154499A4EE61BACB54DD72"/>
                      </w:placeholder>
                      <w:showingPlcHdr/>
                    </w:sdtPr>
                    <w:sdtEndPr>
                      <w:rPr>
                        <w:rStyle w:val="DefaultParagraphFont"/>
                        <w:rFonts w:cs="Arial"/>
                        <w:color w:val="auto"/>
                        <w:sz w:val="24"/>
                      </w:rPr>
                    </w:sdtEndPr>
                    <w:sdtContent>
                      <w:r w:rsidR="002C45D1" w:rsidRPr="00E17284">
                        <w:rPr>
                          <w:rStyle w:val="PlaceholderText"/>
                          <w:rFonts w:cs="Arial"/>
                          <w:sz w:val="20"/>
                        </w:rPr>
                        <w:t>Click or tap here to enter text.</w:t>
                      </w:r>
                    </w:sdtContent>
                  </w:sdt>
                </w:p>
              </w:tc>
              <w:tc>
                <w:tcPr>
                  <w:tcW w:w="625" w:type="pct"/>
                </w:tcPr>
                <w:p w14:paraId="3628AE4C" w14:textId="77E495B9" w:rsidR="002C45D1" w:rsidRPr="00DA1DC5" w:rsidRDefault="00F34203" w:rsidP="00BD3536">
                  <w:pPr>
                    <w:rPr>
                      <w:rFonts w:cs="Arial"/>
                      <w:sz w:val="20"/>
                    </w:rPr>
                  </w:pPr>
                  <w:sdt>
                    <w:sdtPr>
                      <w:rPr>
                        <w:rStyle w:val="Styleforproposalinputs10"/>
                      </w:rPr>
                      <w:alias w:val="Text Box"/>
                      <w:tag w:val="Text Box"/>
                      <w:id w:val="-1609046949"/>
                      <w:placeholder>
                        <w:docPart w:val="A2F8A0BBF49A4D4387A0526EE5717AE8"/>
                      </w:placeholder>
                      <w:showingPlcHdr/>
                    </w:sdtPr>
                    <w:sdtEndPr>
                      <w:rPr>
                        <w:rStyle w:val="DefaultParagraphFont"/>
                        <w:rFonts w:cs="Arial"/>
                        <w:color w:val="auto"/>
                        <w:sz w:val="24"/>
                      </w:rPr>
                    </w:sdtEndPr>
                    <w:sdtContent>
                      <w:r w:rsidR="002C45D1" w:rsidRPr="00E17284">
                        <w:rPr>
                          <w:rStyle w:val="PlaceholderText"/>
                          <w:rFonts w:cs="Arial"/>
                          <w:sz w:val="20"/>
                        </w:rPr>
                        <w:t>Click or tap here to enter text.</w:t>
                      </w:r>
                    </w:sdtContent>
                  </w:sdt>
                </w:p>
              </w:tc>
              <w:tc>
                <w:tcPr>
                  <w:tcW w:w="625" w:type="pct"/>
                </w:tcPr>
                <w:p w14:paraId="51B3594C" w14:textId="65BF4307" w:rsidR="002C45D1" w:rsidRPr="00DA1DC5" w:rsidRDefault="00F34203" w:rsidP="00BD3536">
                  <w:pPr>
                    <w:rPr>
                      <w:rFonts w:cs="Arial"/>
                      <w:sz w:val="20"/>
                    </w:rPr>
                  </w:pPr>
                  <w:sdt>
                    <w:sdtPr>
                      <w:rPr>
                        <w:rStyle w:val="Styleforproposalinputs10"/>
                      </w:rPr>
                      <w:alias w:val="Text Box/NA"/>
                      <w:tag w:val="Text Box/NA"/>
                      <w:id w:val="737594043"/>
                      <w:placeholder>
                        <w:docPart w:val="7EB2BEA6913047E481773D7CC17A8E14"/>
                      </w:placeholder>
                      <w:showingPlcHdr/>
                      <w:comboBox>
                        <w:listItem w:value="Choose an item."/>
                        <w:listItem w:displayText="NA" w:value="NA"/>
                      </w:comboBox>
                    </w:sdtPr>
                    <w:sdtEndPr>
                      <w:rPr>
                        <w:rStyle w:val="PlaceholderText"/>
                        <w:rFonts w:cs="Arial"/>
                        <w:color w:val="808080"/>
                        <w:sz w:val="24"/>
                      </w:rPr>
                    </w:sdtEndPr>
                    <w:sdtContent>
                      <w:r w:rsidR="002C45D1" w:rsidRPr="00DC75FE">
                        <w:rPr>
                          <w:rStyle w:val="PlaceholderText"/>
                          <w:rFonts w:cs="Arial"/>
                          <w:sz w:val="20"/>
                        </w:rPr>
                        <w:t>Click or tap here to enter text.</w:t>
                      </w:r>
                    </w:sdtContent>
                  </w:sdt>
                </w:p>
              </w:tc>
              <w:sdt>
                <w:sdtPr>
                  <w:rPr>
                    <w:rStyle w:val="Styleforproposalinputs"/>
                    <w:sz w:val="20"/>
                  </w:rPr>
                  <w:alias w:val="Role in project"/>
                  <w:tag w:val="Role in project"/>
                  <w:id w:val="413753405"/>
                  <w:placeholder>
                    <w:docPart w:val="67062BB497F54D70899D199528E8E255"/>
                  </w:placeholder>
                  <w:showingPlcHdr/>
                  <w:dropDownList>
                    <w:listItem w:value="Choose an item."/>
                    <w:listItem w:displayText="Lead PI" w:value="Lead PI"/>
                    <w:listItem w:displayText="Team PI" w:value="Team PI"/>
                    <w:listItem w:displayText="Co-PI" w:value="Co-PI"/>
                    <w:listItem w:displayText="Collaborator" w:value="Collaborator"/>
                    <w:listItem w:displayText="Others" w:value="Others"/>
                  </w:dropDownList>
                </w:sdtPr>
                <w:sdtEndPr>
                  <w:rPr>
                    <w:rStyle w:val="DefaultParagraphFont"/>
                    <w:rFonts w:cs="Arial"/>
                    <w:color w:val="auto"/>
                  </w:rPr>
                </w:sdtEndPr>
                <w:sdtContent>
                  <w:tc>
                    <w:tcPr>
                      <w:tcW w:w="625" w:type="pct"/>
                    </w:tcPr>
                    <w:p w14:paraId="6875A195" w14:textId="317DC7C2" w:rsidR="002C45D1" w:rsidRPr="00DA1DC5" w:rsidRDefault="002C45D1" w:rsidP="00BD3536">
                      <w:pPr>
                        <w:rPr>
                          <w:rFonts w:cs="Arial"/>
                          <w:sz w:val="20"/>
                        </w:rPr>
                      </w:pPr>
                      <w:r w:rsidRPr="00DA1DC5">
                        <w:rPr>
                          <w:rStyle w:val="PlaceholderText"/>
                          <w:rFonts w:cs="Arial"/>
                          <w:sz w:val="20"/>
                        </w:rPr>
                        <w:t>Choose an item.</w:t>
                      </w:r>
                    </w:p>
                  </w:tc>
                </w:sdtContent>
              </w:sdt>
              <w:tc>
                <w:tcPr>
                  <w:tcW w:w="625" w:type="pct"/>
                </w:tcPr>
                <w:p w14:paraId="03C4BD54" w14:textId="371B5A33" w:rsidR="002C45D1" w:rsidRPr="00DA1DC5" w:rsidRDefault="00F34203" w:rsidP="00BD3536">
                  <w:pPr>
                    <w:rPr>
                      <w:rFonts w:cs="Arial"/>
                      <w:sz w:val="20"/>
                    </w:rPr>
                  </w:pPr>
                  <w:sdt>
                    <w:sdtPr>
                      <w:rPr>
                        <w:rStyle w:val="Styleforproposalinputs"/>
                        <w:sz w:val="20"/>
                      </w:rPr>
                      <w:alias w:val="Time within"/>
                      <w:tag w:val="Time within"/>
                      <w:id w:val="-799378913"/>
                      <w:placeholder>
                        <w:docPart w:val="072BAD3B725A43B9AE24F3FE319422C8"/>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dropDownList>
                    </w:sdtPr>
                    <w:sdtEndPr>
                      <w:rPr>
                        <w:rStyle w:val="DefaultParagraphFont"/>
                        <w:rFonts w:cs="Arial"/>
                        <w:color w:val="auto"/>
                      </w:rPr>
                    </w:sdtEndPr>
                    <w:sdtContent>
                      <w:r w:rsidR="002C45D1" w:rsidRPr="00DA1DC5">
                        <w:rPr>
                          <w:rStyle w:val="PlaceholderText"/>
                          <w:rFonts w:cs="Arial"/>
                          <w:sz w:val="20"/>
                        </w:rPr>
                        <w:t>Choose an item.</w:t>
                      </w:r>
                    </w:sdtContent>
                  </w:sdt>
                  <w:r w:rsidR="002C45D1" w:rsidRPr="00DA1DC5">
                    <w:rPr>
                      <w:rFonts w:cs="Arial"/>
                      <w:sz w:val="20"/>
                    </w:rPr>
                    <w:t>%</w:t>
                  </w:r>
                </w:p>
              </w:tc>
              <w:tc>
                <w:tcPr>
                  <w:tcW w:w="625" w:type="pct"/>
                </w:tcPr>
                <w:p w14:paraId="2D9FFE15" w14:textId="7246896D" w:rsidR="002C45D1" w:rsidRPr="00DA1DC5" w:rsidRDefault="00F34203" w:rsidP="00BD3536">
                  <w:pPr>
                    <w:rPr>
                      <w:rFonts w:cs="Arial"/>
                      <w:sz w:val="20"/>
                    </w:rPr>
                  </w:pPr>
                  <w:sdt>
                    <w:sdtPr>
                      <w:rPr>
                        <w:rStyle w:val="Styleforproposalinputs"/>
                        <w:sz w:val="20"/>
                      </w:rPr>
                      <w:alias w:val="Time within"/>
                      <w:tag w:val="Time within"/>
                      <w:id w:val="2144077975"/>
                      <w:placeholder>
                        <w:docPart w:val="CB43F9D1CD64428F8B9EE29C614B34F4"/>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dropDownList>
                    </w:sdtPr>
                    <w:sdtEndPr>
                      <w:rPr>
                        <w:rStyle w:val="DefaultParagraphFont"/>
                        <w:rFonts w:cs="Arial"/>
                        <w:color w:val="auto"/>
                      </w:rPr>
                    </w:sdtEndPr>
                    <w:sdtContent>
                      <w:r w:rsidR="002C45D1" w:rsidRPr="00DA1DC5">
                        <w:rPr>
                          <w:rStyle w:val="PlaceholderText"/>
                          <w:rFonts w:cs="Arial"/>
                          <w:sz w:val="20"/>
                        </w:rPr>
                        <w:t>Choose an item.</w:t>
                      </w:r>
                    </w:sdtContent>
                  </w:sdt>
                  <w:r w:rsidR="002C45D1" w:rsidRPr="00DA1DC5">
                    <w:rPr>
                      <w:rFonts w:cs="Arial"/>
                      <w:sz w:val="20"/>
                    </w:rPr>
                    <w:t>%</w:t>
                  </w:r>
                </w:p>
              </w:tc>
              <w:tc>
                <w:tcPr>
                  <w:tcW w:w="625" w:type="pct"/>
                </w:tcPr>
                <w:p w14:paraId="6DE338CD" w14:textId="3829352E" w:rsidR="002C45D1" w:rsidRPr="00DA1DC5" w:rsidRDefault="00F34203" w:rsidP="00BD3536">
                  <w:pPr>
                    <w:rPr>
                      <w:rFonts w:cs="Arial"/>
                      <w:sz w:val="20"/>
                    </w:rPr>
                  </w:pPr>
                  <w:sdt>
                    <w:sdtPr>
                      <w:rPr>
                        <w:rStyle w:val="Styleforproposalinputs10"/>
                      </w:rPr>
                      <w:alias w:val="Text Box/NA"/>
                      <w:tag w:val="Text Box/NA"/>
                      <w:id w:val="524283615"/>
                      <w:placeholder>
                        <w:docPart w:val="9CE57B52299C486387A33617258BFB04"/>
                      </w:placeholder>
                      <w:comboBox>
                        <w:listItem w:value="Choose an item."/>
                        <w:listItem w:displayText="NA" w:value="NA"/>
                      </w:comboBox>
                    </w:sdtPr>
                    <w:sdtEndPr>
                      <w:rPr>
                        <w:rStyle w:val="PlaceholderText"/>
                        <w:rFonts w:cs="Arial"/>
                        <w:color w:val="808080"/>
                        <w:sz w:val="24"/>
                      </w:rPr>
                    </w:sdtEndPr>
                    <w:sdtContent>
                      <w:r w:rsidR="002C45D1" w:rsidRPr="009D21F3">
                        <w:rPr>
                          <w:rStyle w:val="PlaceholderText"/>
                          <w:rFonts w:cs="Arial"/>
                          <w:sz w:val="20"/>
                        </w:rPr>
                        <w:t>Click or tap here to enter text.</w:t>
                      </w:r>
                    </w:sdtContent>
                  </w:sdt>
                </w:p>
              </w:tc>
            </w:tr>
            <w:permStart w:id="1360345406" w:edGrp="everyone" w:colFirst="0" w:colLast="0"/>
            <w:permStart w:id="1462781111" w:edGrp="everyone" w:colFirst="1" w:colLast="1"/>
            <w:permStart w:id="1282412616" w:edGrp="everyone" w:colFirst="2" w:colLast="2"/>
            <w:permStart w:id="265561610" w:edGrp="everyone" w:colFirst="3" w:colLast="3"/>
            <w:permStart w:id="476601193" w:edGrp="everyone" w:colFirst="4" w:colLast="4"/>
            <w:permStart w:id="1171718448" w:edGrp="everyone" w:colFirst="5" w:colLast="5"/>
            <w:permStart w:id="1981939937" w:edGrp="everyone" w:colFirst="6" w:colLast="6"/>
            <w:permStart w:id="737498972" w:edGrp="everyone" w:colFirst="7" w:colLast="7"/>
            <w:permEnd w:id="1796817216"/>
            <w:permEnd w:id="2060132083"/>
            <w:permEnd w:id="1564741541"/>
            <w:permEnd w:id="1775392302"/>
            <w:permEnd w:id="153648580"/>
            <w:permEnd w:id="2107076251"/>
            <w:permEnd w:id="2017288481"/>
            <w:permEnd w:id="1757159101"/>
            <w:tr w:rsidR="002C45D1" w:rsidRPr="00045460" w14:paraId="611EC3D6" w14:textId="77777777" w:rsidTr="00610C03">
              <w:trPr>
                <w:trHeight w:val="213"/>
              </w:trPr>
              <w:tc>
                <w:tcPr>
                  <w:tcW w:w="625" w:type="pct"/>
                </w:tcPr>
                <w:p w14:paraId="479BC8A5" w14:textId="15816C3F" w:rsidR="002C45D1" w:rsidRPr="00DA1DC5" w:rsidRDefault="00F34203" w:rsidP="00BD3536">
                  <w:pPr>
                    <w:rPr>
                      <w:rFonts w:cs="Arial"/>
                      <w:sz w:val="20"/>
                    </w:rPr>
                  </w:pPr>
                  <w:sdt>
                    <w:sdtPr>
                      <w:rPr>
                        <w:rStyle w:val="Styleforproposalinputs10"/>
                      </w:rPr>
                      <w:alias w:val="Text Box"/>
                      <w:tag w:val="Text Box"/>
                      <w:id w:val="1280754537"/>
                      <w:placeholder>
                        <w:docPart w:val="3CB6AFE91A8D49F08BF9F7ABB9453781"/>
                      </w:placeholder>
                      <w:showingPlcHdr/>
                    </w:sdtPr>
                    <w:sdtEndPr>
                      <w:rPr>
                        <w:rStyle w:val="DefaultParagraphFont"/>
                        <w:rFonts w:cs="Arial"/>
                        <w:color w:val="auto"/>
                        <w:sz w:val="24"/>
                      </w:rPr>
                    </w:sdtEndPr>
                    <w:sdtContent>
                      <w:r w:rsidR="002C45D1" w:rsidRPr="00E17284">
                        <w:rPr>
                          <w:rStyle w:val="PlaceholderText"/>
                          <w:rFonts w:cs="Arial"/>
                          <w:sz w:val="20"/>
                        </w:rPr>
                        <w:t>Click or tap here to enter text.</w:t>
                      </w:r>
                    </w:sdtContent>
                  </w:sdt>
                </w:p>
              </w:tc>
              <w:tc>
                <w:tcPr>
                  <w:tcW w:w="625" w:type="pct"/>
                </w:tcPr>
                <w:p w14:paraId="3E6D448C" w14:textId="365E4B80" w:rsidR="002C45D1" w:rsidRPr="00DA1DC5" w:rsidRDefault="00F34203" w:rsidP="00BD3536">
                  <w:pPr>
                    <w:rPr>
                      <w:rFonts w:cs="Arial"/>
                      <w:sz w:val="20"/>
                    </w:rPr>
                  </w:pPr>
                  <w:sdt>
                    <w:sdtPr>
                      <w:rPr>
                        <w:rStyle w:val="Styleforproposalinputs10"/>
                      </w:rPr>
                      <w:alias w:val="Text Box"/>
                      <w:tag w:val="Text Box"/>
                      <w:id w:val="968551493"/>
                      <w:placeholder>
                        <w:docPart w:val="318C183904C54EA18F8995172FAF90BB"/>
                      </w:placeholder>
                      <w:showingPlcHdr/>
                    </w:sdtPr>
                    <w:sdtEndPr>
                      <w:rPr>
                        <w:rStyle w:val="DefaultParagraphFont"/>
                        <w:rFonts w:cs="Arial"/>
                        <w:color w:val="auto"/>
                        <w:sz w:val="24"/>
                      </w:rPr>
                    </w:sdtEndPr>
                    <w:sdtContent>
                      <w:r w:rsidR="002C45D1" w:rsidRPr="00E17284">
                        <w:rPr>
                          <w:rStyle w:val="PlaceholderText"/>
                          <w:rFonts w:cs="Arial"/>
                          <w:sz w:val="20"/>
                        </w:rPr>
                        <w:t>Click or tap here to enter text.</w:t>
                      </w:r>
                    </w:sdtContent>
                  </w:sdt>
                </w:p>
              </w:tc>
              <w:tc>
                <w:tcPr>
                  <w:tcW w:w="625" w:type="pct"/>
                </w:tcPr>
                <w:p w14:paraId="00EB8A33" w14:textId="4A6A4E96" w:rsidR="002C45D1" w:rsidRPr="00DA1DC5" w:rsidRDefault="00F34203" w:rsidP="00BD3536">
                  <w:pPr>
                    <w:rPr>
                      <w:rFonts w:cs="Arial"/>
                      <w:sz w:val="20"/>
                    </w:rPr>
                  </w:pPr>
                  <w:sdt>
                    <w:sdtPr>
                      <w:rPr>
                        <w:rStyle w:val="Styleforproposalinputs10"/>
                      </w:rPr>
                      <w:alias w:val="Text Box"/>
                      <w:tag w:val="Text Box"/>
                      <w:id w:val="1939009823"/>
                      <w:placeholder>
                        <w:docPart w:val="EE12DA40D24142659691D4B57217A222"/>
                      </w:placeholder>
                      <w:showingPlcHdr/>
                    </w:sdtPr>
                    <w:sdtEndPr>
                      <w:rPr>
                        <w:rStyle w:val="DefaultParagraphFont"/>
                        <w:rFonts w:cs="Arial"/>
                        <w:color w:val="auto"/>
                        <w:sz w:val="24"/>
                      </w:rPr>
                    </w:sdtEndPr>
                    <w:sdtContent>
                      <w:r w:rsidR="002C45D1" w:rsidRPr="00E17284">
                        <w:rPr>
                          <w:rStyle w:val="PlaceholderText"/>
                          <w:rFonts w:cs="Arial"/>
                          <w:sz w:val="20"/>
                        </w:rPr>
                        <w:t>Click or tap here to enter text.</w:t>
                      </w:r>
                    </w:sdtContent>
                  </w:sdt>
                </w:p>
              </w:tc>
              <w:tc>
                <w:tcPr>
                  <w:tcW w:w="625" w:type="pct"/>
                </w:tcPr>
                <w:p w14:paraId="67218A1C" w14:textId="0A3E377C" w:rsidR="002C45D1" w:rsidRPr="00DA1DC5" w:rsidRDefault="00F34203" w:rsidP="00BD3536">
                  <w:pPr>
                    <w:rPr>
                      <w:rFonts w:cs="Arial"/>
                      <w:sz w:val="20"/>
                    </w:rPr>
                  </w:pPr>
                  <w:sdt>
                    <w:sdtPr>
                      <w:rPr>
                        <w:rStyle w:val="Styleforproposalinputs10"/>
                      </w:rPr>
                      <w:alias w:val="Text Box/NA"/>
                      <w:tag w:val="Text Box/NA"/>
                      <w:id w:val="2064138310"/>
                      <w:placeholder>
                        <w:docPart w:val="C3F663467BD1413586F9EB8C2D3F49B9"/>
                      </w:placeholder>
                      <w:showingPlcHdr/>
                      <w:comboBox>
                        <w:listItem w:value="Choose an item."/>
                        <w:listItem w:displayText="NA" w:value="NA"/>
                      </w:comboBox>
                    </w:sdtPr>
                    <w:sdtEndPr>
                      <w:rPr>
                        <w:rStyle w:val="PlaceholderText"/>
                        <w:rFonts w:cs="Arial"/>
                        <w:color w:val="808080"/>
                        <w:sz w:val="24"/>
                      </w:rPr>
                    </w:sdtEndPr>
                    <w:sdtContent>
                      <w:r w:rsidR="002C45D1" w:rsidRPr="00DC75FE">
                        <w:rPr>
                          <w:rStyle w:val="PlaceholderText"/>
                          <w:rFonts w:cs="Arial"/>
                          <w:sz w:val="20"/>
                        </w:rPr>
                        <w:t>Click or tap here to enter text.</w:t>
                      </w:r>
                    </w:sdtContent>
                  </w:sdt>
                </w:p>
              </w:tc>
              <w:sdt>
                <w:sdtPr>
                  <w:rPr>
                    <w:rStyle w:val="Styleforproposalinputs"/>
                    <w:sz w:val="20"/>
                  </w:rPr>
                  <w:alias w:val="Role in project"/>
                  <w:tag w:val="Role in project"/>
                  <w:id w:val="-778949050"/>
                  <w:placeholder>
                    <w:docPart w:val="90831491DCD3426696BC9331AFFCA8EA"/>
                  </w:placeholder>
                  <w:showingPlcHdr/>
                  <w:dropDownList>
                    <w:listItem w:value="Choose an item."/>
                    <w:listItem w:displayText="Lead PI" w:value="Lead PI"/>
                    <w:listItem w:displayText="Team PI" w:value="Team PI"/>
                    <w:listItem w:displayText="Co-PI" w:value="Co-PI"/>
                    <w:listItem w:displayText="Collaborator" w:value="Collaborator"/>
                    <w:listItem w:displayText="Others" w:value="Others"/>
                  </w:dropDownList>
                </w:sdtPr>
                <w:sdtEndPr>
                  <w:rPr>
                    <w:rStyle w:val="DefaultParagraphFont"/>
                    <w:rFonts w:cs="Arial"/>
                    <w:color w:val="auto"/>
                  </w:rPr>
                </w:sdtEndPr>
                <w:sdtContent>
                  <w:tc>
                    <w:tcPr>
                      <w:tcW w:w="625" w:type="pct"/>
                    </w:tcPr>
                    <w:p w14:paraId="0CBC4E3C" w14:textId="471A0A3E" w:rsidR="002C45D1" w:rsidRPr="00DA1DC5" w:rsidRDefault="002C45D1" w:rsidP="00BD3536">
                      <w:pPr>
                        <w:rPr>
                          <w:rFonts w:cs="Arial"/>
                          <w:sz w:val="20"/>
                        </w:rPr>
                      </w:pPr>
                      <w:r w:rsidRPr="00DA1DC5">
                        <w:rPr>
                          <w:rStyle w:val="PlaceholderText"/>
                          <w:rFonts w:cs="Arial"/>
                          <w:sz w:val="20"/>
                        </w:rPr>
                        <w:t>Choose an item.</w:t>
                      </w:r>
                    </w:p>
                  </w:tc>
                </w:sdtContent>
              </w:sdt>
              <w:tc>
                <w:tcPr>
                  <w:tcW w:w="625" w:type="pct"/>
                </w:tcPr>
                <w:p w14:paraId="2F120E9E" w14:textId="282C5C17" w:rsidR="002C45D1" w:rsidRPr="00DA1DC5" w:rsidRDefault="00F34203" w:rsidP="00BD3536">
                  <w:pPr>
                    <w:rPr>
                      <w:rFonts w:cs="Arial"/>
                      <w:sz w:val="20"/>
                    </w:rPr>
                  </w:pPr>
                  <w:sdt>
                    <w:sdtPr>
                      <w:rPr>
                        <w:rStyle w:val="Styleforproposalinputs"/>
                        <w:sz w:val="20"/>
                      </w:rPr>
                      <w:alias w:val="Time within"/>
                      <w:tag w:val="Time within"/>
                      <w:id w:val="2067448183"/>
                      <w:placeholder>
                        <w:docPart w:val="DA11B88C960A414282A0817190088A26"/>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dropDownList>
                    </w:sdtPr>
                    <w:sdtEndPr>
                      <w:rPr>
                        <w:rStyle w:val="DefaultParagraphFont"/>
                        <w:rFonts w:cs="Arial"/>
                        <w:color w:val="auto"/>
                      </w:rPr>
                    </w:sdtEndPr>
                    <w:sdtContent>
                      <w:r w:rsidR="002C45D1" w:rsidRPr="00DA1DC5">
                        <w:rPr>
                          <w:rStyle w:val="PlaceholderText"/>
                          <w:rFonts w:cs="Arial"/>
                          <w:sz w:val="20"/>
                        </w:rPr>
                        <w:t>Choose an item.</w:t>
                      </w:r>
                    </w:sdtContent>
                  </w:sdt>
                  <w:r w:rsidR="002C45D1" w:rsidRPr="00DA1DC5">
                    <w:rPr>
                      <w:rFonts w:cs="Arial"/>
                      <w:sz w:val="20"/>
                    </w:rPr>
                    <w:t>%</w:t>
                  </w:r>
                </w:p>
              </w:tc>
              <w:tc>
                <w:tcPr>
                  <w:tcW w:w="625" w:type="pct"/>
                </w:tcPr>
                <w:p w14:paraId="62C78D6D" w14:textId="3A8A9A21" w:rsidR="002C45D1" w:rsidRPr="00DA1DC5" w:rsidRDefault="00F34203" w:rsidP="00BD3536">
                  <w:pPr>
                    <w:rPr>
                      <w:rFonts w:cs="Arial"/>
                      <w:sz w:val="20"/>
                    </w:rPr>
                  </w:pPr>
                  <w:sdt>
                    <w:sdtPr>
                      <w:rPr>
                        <w:rStyle w:val="Styleforproposalinputs"/>
                        <w:sz w:val="20"/>
                      </w:rPr>
                      <w:alias w:val="Time within"/>
                      <w:tag w:val="Time within"/>
                      <w:id w:val="2025583138"/>
                      <w:placeholder>
                        <w:docPart w:val="11AF9B0AC45342388974F65ED6783246"/>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dropDownList>
                    </w:sdtPr>
                    <w:sdtEndPr>
                      <w:rPr>
                        <w:rStyle w:val="DefaultParagraphFont"/>
                        <w:rFonts w:cs="Arial"/>
                        <w:color w:val="auto"/>
                      </w:rPr>
                    </w:sdtEndPr>
                    <w:sdtContent>
                      <w:r w:rsidR="002C45D1" w:rsidRPr="00DA1DC5">
                        <w:rPr>
                          <w:rStyle w:val="PlaceholderText"/>
                          <w:rFonts w:cs="Arial"/>
                          <w:sz w:val="20"/>
                        </w:rPr>
                        <w:t>Choose an item.</w:t>
                      </w:r>
                    </w:sdtContent>
                  </w:sdt>
                  <w:r w:rsidR="002C45D1" w:rsidRPr="00DA1DC5">
                    <w:rPr>
                      <w:rFonts w:cs="Arial"/>
                      <w:sz w:val="20"/>
                    </w:rPr>
                    <w:t>%</w:t>
                  </w:r>
                </w:p>
              </w:tc>
              <w:tc>
                <w:tcPr>
                  <w:tcW w:w="625" w:type="pct"/>
                </w:tcPr>
                <w:p w14:paraId="1C897A1F" w14:textId="70EC669B" w:rsidR="002C45D1" w:rsidRPr="00DA1DC5" w:rsidRDefault="00F34203" w:rsidP="00BD3536">
                  <w:pPr>
                    <w:rPr>
                      <w:rFonts w:cs="Arial"/>
                      <w:sz w:val="20"/>
                    </w:rPr>
                  </w:pPr>
                  <w:sdt>
                    <w:sdtPr>
                      <w:rPr>
                        <w:rStyle w:val="Styleforproposalinputs10"/>
                      </w:rPr>
                      <w:alias w:val="Text Box/NA"/>
                      <w:tag w:val="Text Box/NA"/>
                      <w:id w:val="2092731601"/>
                      <w:placeholder>
                        <w:docPart w:val="58EBD9EC541B4EDD9E6F3A8477F9C348"/>
                      </w:placeholder>
                      <w:comboBox>
                        <w:listItem w:value="Choose an item."/>
                        <w:listItem w:displayText="NA" w:value="NA"/>
                      </w:comboBox>
                    </w:sdtPr>
                    <w:sdtEndPr>
                      <w:rPr>
                        <w:rStyle w:val="PlaceholderText"/>
                        <w:rFonts w:cs="Arial"/>
                        <w:color w:val="808080"/>
                        <w:sz w:val="24"/>
                      </w:rPr>
                    </w:sdtEndPr>
                    <w:sdtContent>
                      <w:r w:rsidR="002C45D1" w:rsidRPr="009D21F3">
                        <w:rPr>
                          <w:rStyle w:val="PlaceholderText"/>
                          <w:rFonts w:cs="Arial"/>
                          <w:sz w:val="20"/>
                        </w:rPr>
                        <w:t>Click or tap here to enter text.</w:t>
                      </w:r>
                    </w:sdtContent>
                  </w:sdt>
                </w:p>
              </w:tc>
            </w:tr>
            <w:permStart w:id="1710036168" w:edGrp="everyone" w:colFirst="0" w:colLast="0"/>
            <w:permStart w:id="1493598021" w:edGrp="everyone" w:colFirst="1" w:colLast="1"/>
            <w:permStart w:id="1948352439" w:edGrp="everyone" w:colFirst="2" w:colLast="2"/>
            <w:permStart w:id="1786798148" w:edGrp="everyone" w:colFirst="3" w:colLast="3"/>
            <w:permStart w:id="2127786538" w:edGrp="everyone" w:colFirst="4" w:colLast="4"/>
            <w:permStart w:id="1695825969" w:edGrp="everyone" w:colFirst="5" w:colLast="5"/>
            <w:permStart w:id="1956017996" w:edGrp="everyone" w:colFirst="6" w:colLast="6"/>
            <w:permStart w:id="1090219400" w:edGrp="everyone" w:colFirst="7" w:colLast="7"/>
            <w:permEnd w:id="1360345406"/>
            <w:permEnd w:id="1462781111"/>
            <w:permEnd w:id="1282412616"/>
            <w:permEnd w:id="265561610"/>
            <w:permEnd w:id="476601193"/>
            <w:permEnd w:id="1171718448"/>
            <w:permEnd w:id="1981939937"/>
            <w:permEnd w:id="737498972"/>
            <w:tr w:rsidR="002C45D1" w:rsidRPr="00045460" w14:paraId="34FA5E18" w14:textId="77777777" w:rsidTr="00610C03">
              <w:trPr>
                <w:trHeight w:val="213"/>
              </w:trPr>
              <w:tc>
                <w:tcPr>
                  <w:tcW w:w="625" w:type="pct"/>
                </w:tcPr>
                <w:p w14:paraId="744BDB01" w14:textId="48473596" w:rsidR="002C45D1" w:rsidRPr="00DA1DC5" w:rsidRDefault="00F34203" w:rsidP="00BD3536">
                  <w:pPr>
                    <w:rPr>
                      <w:rFonts w:cs="Arial"/>
                      <w:sz w:val="20"/>
                    </w:rPr>
                  </w:pPr>
                  <w:sdt>
                    <w:sdtPr>
                      <w:rPr>
                        <w:rStyle w:val="Styleforproposalinputs10"/>
                      </w:rPr>
                      <w:alias w:val="Text Box"/>
                      <w:tag w:val="Text Box"/>
                      <w:id w:val="1257016637"/>
                      <w:placeholder>
                        <w:docPart w:val="68AF214EFB1B405399B18D2AD4B36677"/>
                      </w:placeholder>
                      <w:showingPlcHdr/>
                    </w:sdtPr>
                    <w:sdtEndPr>
                      <w:rPr>
                        <w:rStyle w:val="DefaultParagraphFont"/>
                        <w:rFonts w:cs="Arial"/>
                        <w:color w:val="auto"/>
                        <w:sz w:val="24"/>
                      </w:rPr>
                    </w:sdtEndPr>
                    <w:sdtContent>
                      <w:r w:rsidR="002C45D1" w:rsidRPr="00E17284">
                        <w:rPr>
                          <w:rStyle w:val="PlaceholderText"/>
                          <w:rFonts w:cs="Arial"/>
                          <w:sz w:val="20"/>
                        </w:rPr>
                        <w:t>Click or tap here to enter text.</w:t>
                      </w:r>
                    </w:sdtContent>
                  </w:sdt>
                </w:p>
              </w:tc>
              <w:tc>
                <w:tcPr>
                  <w:tcW w:w="625" w:type="pct"/>
                </w:tcPr>
                <w:p w14:paraId="1D1DB5A5" w14:textId="45380F79" w:rsidR="002C45D1" w:rsidRPr="00DA1DC5" w:rsidRDefault="00F34203" w:rsidP="00BD3536">
                  <w:pPr>
                    <w:rPr>
                      <w:rFonts w:cs="Arial"/>
                      <w:sz w:val="20"/>
                    </w:rPr>
                  </w:pPr>
                  <w:sdt>
                    <w:sdtPr>
                      <w:rPr>
                        <w:rStyle w:val="Styleforproposalinputs10"/>
                      </w:rPr>
                      <w:alias w:val="Text Box"/>
                      <w:tag w:val="Text Box"/>
                      <w:id w:val="-1977058784"/>
                      <w:placeholder>
                        <w:docPart w:val="E497306874D84C88A9A65B64EA51698E"/>
                      </w:placeholder>
                      <w:showingPlcHdr/>
                    </w:sdtPr>
                    <w:sdtEndPr>
                      <w:rPr>
                        <w:rStyle w:val="DefaultParagraphFont"/>
                        <w:rFonts w:cs="Arial"/>
                        <w:color w:val="auto"/>
                        <w:sz w:val="24"/>
                      </w:rPr>
                    </w:sdtEndPr>
                    <w:sdtContent>
                      <w:r w:rsidR="002C45D1" w:rsidRPr="00E17284">
                        <w:rPr>
                          <w:rStyle w:val="PlaceholderText"/>
                          <w:rFonts w:cs="Arial"/>
                          <w:sz w:val="20"/>
                        </w:rPr>
                        <w:t>Click or tap here to enter text.</w:t>
                      </w:r>
                    </w:sdtContent>
                  </w:sdt>
                </w:p>
              </w:tc>
              <w:tc>
                <w:tcPr>
                  <w:tcW w:w="625" w:type="pct"/>
                </w:tcPr>
                <w:p w14:paraId="17CE2D39" w14:textId="0226C7E4" w:rsidR="002C45D1" w:rsidRPr="00DA1DC5" w:rsidRDefault="00F34203" w:rsidP="00BD3536">
                  <w:pPr>
                    <w:rPr>
                      <w:rFonts w:cs="Arial"/>
                      <w:sz w:val="20"/>
                    </w:rPr>
                  </w:pPr>
                  <w:sdt>
                    <w:sdtPr>
                      <w:rPr>
                        <w:rStyle w:val="Styleforproposalinputs10"/>
                      </w:rPr>
                      <w:alias w:val="Text Box"/>
                      <w:tag w:val="Text Box"/>
                      <w:id w:val="-1330448181"/>
                      <w:placeholder>
                        <w:docPart w:val="23B9749CD4674028ACEDEA3180444C36"/>
                      </w:placeholder>
                      <w:showingPlcHdr/>
                    </w:sdtPr>
                    <w:sdtEndPr>
                      <w:rPr>
                        <w:rStyle w:val="DefaultParagraphFont"/>
                        <w:rFonts w:cs="Arial"/>
                        <w:color w:val="auto"/>
                        <w:sz w:val="24"/>
                      </w:rPr>
                    </w:sdtEndPr>
                    <w:sdtContent>
                      <w:r w:rsidR="002C45D1" w:rsidRPr="00E17284">
                        <w:rPr>
                          <w:rStyle w:val="PlaceholderText"/>
                          <w:rFonts w:cs="Arial"/>
                          <w:sz w:val="20"/>
                        </w:rPr>
                        <w:t>Click or tap here to enter text.</w:t>
                      </w:r>
                    </w:sdtContent>
                  </w:sdt>
                </w:p>
              </w:tc>
              <w:tc>
                <w:tcPr>
                  <w:tcW w:w="625" w:type="pct"/>
                </w:tcPr>
                <w:p w14:paraId="5BA9929C" w14:textId="5BDC61AB" w:rsidR="002C45D1" w:rsidRPr="00DA1DC5" w:rsidRDefault="00F34203" w:rsidP="00BD3536">
                  <w:pPr>
                    <w:rPr>
                      <w:rFonts w:cs="Arial"/>
                      <w:sz w:val="20"/>
                    </w:rPr>
                  </w:pPr>
                  <w:sdt>
                    <w:sdtPr>
                      <w:rPr>
                        <w:rStyle w:val="Styleforproposalinputs10"/>
                      </w:rPr>
                      <w:alias w:val="Text Box/NA"/>
                      <w:tag w:val="Text Box/NA"/>
                      <w:id w:val="-2110803672"/>
                      <w:placeholder>
                        <w:docPart w:val="8998D633DD8845C4A315E84A3F74AB86"/>
                      </w:placeholder>
                      <w:showingPlcHdr/>
                      <w:comboBox>
                        <w:listItem w:value="Choose an item."/>
                        <w:listItem w:displayText="NA" w:value="NA"/>
                      </w:comboBox>
                    </w:sdtPr>
                    <w:sdtEndPr>
                      <w:rPr>
                        <w:rStyle w:val="PlaceholderText"/>
                        <w:rFonts w:cs="Arial"/>
                        <w:color w:val="808080"/>
                        <w:sz w:val="24"/>
                      </w:rPr>
                    </w:sdtEndPr>
                    <w:sdtContent>
                      <w:r w:rsidR="002C45D1" w:rsidRPr="00DC75FE">
                        <w:rPr>
                          <w:rStyle w:val="PlaceholderText"/>
                          <w:rFonts w:cs="Arial"/>
                          <w:sz w:val="20"/>
                        </w:rPr>
                        <w:t>Click or tap here to enter text.</w:t>
                      </w:r>
                    </w:sdtContent>
                  </w:sdt>
                </w:p>
              </w:tc>
              <w:sdt>
                <w:sdtPr>
                  <w:rPr>
                    <w:rStyle w:val="Styleforproposalinputs"/>
                    <w:sz w:val="20"/>
                  </w:rPr>
                  <w:alias w:val="Role in project"/>
                  <w:tag w:val="Role in project"/>
                  <w:id w:val="1322770306"/>
                  <w:placeholder>
                    <w:docPart w:val="3955B0F8D082445E9D1BC89A23BFF79E"/>
                  </w:placeholder>
                  <w:showingPlcHdr/>
                  <w:dropDownList>
                    <w:listItem w:value="Choose an item."/>
                    <w:listItem w:displayText="Lead PI" w:value="Lead PI"/>
                    <w:listItem w:displayText="Team PI" w:value="Team PI"/>
                    <w:listItem w:displayText="Co-PI" w:value="Co-PI"/>
                    <w:listItem w:displayText="Collaborator" w:value="Collaborator"/>
                    <w:listItem w:displayText="Others" w:value="Others"/>
                  </w:dropDownList>
                </w:sdtPr>
                <w:sdtEndPr>
                  <w:rPr>
                    <w:rStyle w:val="DefaultParagraphFont"/>
                    <w:rFonts w:cs="Arial"/>
                    <w:color w:val="auto"/>
                  </w:rPr>
                </w:sdtEndPr>
                <w:sdtContent>
                  <w:tc>
                    <w:tcPr>
                      <w:tcW w:w="625" w:type="pct"/>
                    </w:tcPr>
                    <w:p w14:paraId="136A5FA3" w14:textId="758C23E8" w:rsidR="002C45D1" w:rsidRPr="00DA1DC5" w:rsidRDefault="002C45D1" w:rsidP="00BD3536">
                      <w:pPr>
                        <w:rPr>
                          <w:rFonts w:cs="Arial"/>
                          <w:sz w:val="20"/>
                        </w:rPr>
                      </w:pPr>
                      <w:r w:rsidRPr="00DA1DC5">
                        <w:rPr>
                          <w:rStyle w:val="PlaceholderText"/>
                          <w:rFonts w:cs="Arial"/>
                          <w:sz w:val="20"/>
                        </w:rPr>
                        <w:t>Choose an item.</w:t>
                      </w:r>
                    </w:p>
                  </w:tc>
                </w:sdtContent>
              </w:sdt>
              <w:tc>
                <w:tcPr>
                  <w:tcW w:w="625" w:type="pct"/>
                </w:tcPr>
                <w:p w14:paraId="72E3B871" w14:textId="78CFC5B1" w:rsidR="002C45D1" w:rsidRPr="00DA1DC5" w:rsidRDefault="00F34203" w:rsidP="00BD3536">
                  <w:pPr>
                    <w:rPr>
                      <w:rFonts w:cs="Arial"/>
                      <w:sz w:val="20"/>
                    </w:rPr>
                  </w:pPr>
                  <w:sdt>
                    <w:sdtPr>
                      <w:rPr>
                        <w:rStyle w:val="Styleforproposalinputs"/>
                        <w:sz w:val="20"/>
                      </w:rPr>
                      <w:alias w:val="Time within"/>
                      <w:tag w:val="Time within"/>
                      <w:id w:val="-605506319"/>
                      <w:placeholder>
                        <w:docPart w:val="1CEBCA0109A74F48A54A507258F89BF9"/>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dropDownList>
                    </w:sdtPr>
                    <w:sdtEndPr>
                      <w:rPr>
                        <w:rStyle w:val="DefaultParagraphFont"/>
                        <w:rFonts w:cs="Arial"/>
                        <w:color w:val="auto"/>
                      </w:rPr>
                    </w:sdtEndPr>
                    <w:sdtContent>
                      <w:r w:rsidR="002C45D1" w:rsidRPr="00DA1DC5">
                        <w:rPr>
                          <w:rStyle w:val="PlaceholderText"/>
                          <w:rFonts w:cs="Arial"/>
                          <w:sz w:val="20"/>
                        </w:rPr>
                        <w:t>Choose an item.</w:t>
                      </w:r>
                    </w:sdtContent>
                  </w:sdt>
                  <w:r w:rsidR="002C45D1" w:rsidRPr="00DA1DC5">
                    <w:rPr>
                      <w:rFonts w:cs="Arial"/>
                      <w:sz w:val="20"/>
                    </w:rPr>
                    <w:t>%</w:t>
                  </w:r>
                </w:p>
              </w:tc>
              <w:tc>
                <w:tcPr>
                  <w:tcW w:w="625" w:type="pct"/>
                </w:tcPr>
                <w:p w14:paraId="2527CB27" w14:textId="21DF4263" w:rsidR="002C45D1" w:rsidRPr="00DA1DC5" w:rsidRDefault="00F34203" w:rsidP="00BD3536">
                  <w:pPr>
                    <w:rPr>
                      <w:rFonts w:cs="Arial"/>
                      <w:sz w:val="20"/>
                    </w:rPr>
                  </w:pPr>
                  <w:sdt>
                    <w:sdtPr>
                      <w:rPr>
                        <w:rStyle w:val="Styleforproposalinputs"/>
                        <w:sz w:val="20"/>
                      </w:rPr>
                      <w:alias w:val="Time within"/>
                      <w:tag w:val="Time within"/>
                      <w:id w:val="-1646739062"/>
                      <w:placeholder>
                        <w:docPart w:val="55971C3C6E4A4354960E0C52B6574635"/>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dropDownList>
                    </w:sdtPr>
                    <w:sdtEndPr>
                      <w:rPr>
                        <w:rStyle w:val="DefaultParagraphFont"/>
                        <w:rFonts w:cs="Arial"/>
                        <w:color w:val="auto"/>
                      </w:rPr>
                    </w:sdtEndPr>
                    <w:sdtContent>
                      <w:r w:rsidR="002C45D1" w:rsidRPr="00DA1DC5">
                        <w:rPr>
                          <w:rStyle w:val="PlaceholderText"/>
                          <w:rFonts w:cs="Arial"/>
                          <w:sz w:val="20"/>
                        </w:rPr>
                        <w:t>Choose an item.</w:t>
                      </w:r>
                    </w:sdtContent>
                  </w:sdt>
                  <w:r w:rsidR="002C45D1" w:rsidRPr="00DA1DC5">
                    <w:rPr>
                      <w:rFonts w:cs="Arial"/>
                      <w:sz w:val="20"/>
                    </w:rPr>
                    <w:t>%</w:t>
                  </w:r>
                </w:p>
              </w:tc>
              <w:tc>
                <w:tcPr>
                  <w:tcW w:w="625" w:type="pct"/>
                </w:tcPr>
                <w:p w14:paraId="02A953A4" w14:textId="4C338E71" w:rsidR="002C45D1" w:rsidRPr="00DA1DC5" w:rsidRDefault="00F34203" w:rsidP="00BD3536">
                  <w:pPr>
                    <w:rPr>
                      <w:rFonts w:cs="Arial"/>
                      <w:sz w:val="20"/>
                    </w:rPr>
                  </w:pPr>
                  <w:sdt>
                    <w:sdtPr>
                      <w:rPr>
                        <w:rStyle w:val="Styleforproposalinputs10"/>
                      </w:rPr>
                      <w:alias w:val="Text Box/NA"/>
                      <w:tag w:val="Text Box/NA"/>
                      <w:id w:val="313843704"/>
                      <w:placeholder>
                        <w:docPart w:val="35E9E71A3C1F4B799E967D1D865BB603"/>
                      </w:placeholder>
                      <w:comboBox>
                        <w:listItem w:value="Choose an item."/>
                        <w:listItem w:displayText="NA" w:value="NA"/>
                      </w:comboBox>
                    </w:sdtPr>
                    <w:sdtEndPr>
                      <w:rPr>
                        <w:rStyle w:val="PlaceholderText"/>
                        <w:rFonts w:cs="Arial"/>
                        <w:color w:val="808080"/>
                        <w:sz w:val="24"/>
                      </w:rPr>
                    </w:sdtEndPr>
                    <w:sdtContent>
                      <w:r w:rsidR="002C45D1" w:rsidRPr="009D21F3">
                        <w:rPr>
                          <w:rStyle w:val="PlaceholderText"/>
                          <w:rFonts w:cs="Arial"/>
                          <w:sz w:val="20"/>
                        </w:rPr>
                        <w:t>Click or tap here to enter text.</w:t>
                      </w:r>
                    </w:sdtContent>
                  </w:sdt>
                </w:p>
              </w:tc>
            </w:tr>
            <w:permStart w:id="1268591947" w:edGrp="everyone" w:colFirst="0" w:colLast="0"/>
            <w:permStart w:id="730747226" w:edGrp="everyone" w:colFirst="1" w:colLast="1"/>
            <w:permStart w:id="1899893877" w:edGrp="everyone" w:colFirst="2" w:colLast="2"/>
            <w:permStart w:id="251601114" w:edGrp="everyone" w:colFirst="3" w:colLast="3"/>
            <w:permStart w:id="1846246487" w:edGrp="everyone" w:colFirst="4" w:colLast="4"/>
            <w:permStart w:id="1628141031" w:edGrp="everyone" w:colFirst="5" w:colLast="5"/>
            <w:permStart w:id="2127117305" w:edGrp="everyone" w:colFirst="6" w:colLast="6"/>
            <w:permStart w:id="1106262691" w:edGrp="everyone" w:colFirst="7" w:colLast="7"/>
            <w:permEnd w:id="1710036168"/>
            <w:permEnd w:id="1493598021"/>
            <w:permEnd w:id="1948352439"/>
            <w:permEnd w:id="1786798148"/>
            <w:permEnd w:id="2127786538"/>
            <w:permEnd w:id="1695825969"/>
            <w:permEnd w:id="1956017996"/>
            <w:permEnd w:id="1090219400"/>
            <w:tr w:rsidR="002C45D1" w:rsidRPr="00045460" w14:paraId="6628C5DC" w14:textId="77777777" w:rsidTr="00610C03">
              <w:trPr>
                <w:trHeight w:val="213"/>
              </w:trPr>
              <w:tc>
                <w:tcPr>
                  <w:tcW w:w="625" w:type="pct"/>
                </w:tcPr>
                <w:p w14:paraId="03F89C4F" w14:textId="2EA607B3" w:rsidR="002C45D1" w:rsidRPr="00DA1DC5" w:rsidRDefault="00F34203" w:rsidP="00BD3536">
                  <w:pPr>
                    <w:rPr>
                      <w:rFonts w:cs="Arial"/>
                      <w:sz w:val="20"/>
                    </w:rPr>
                  </w:pPr>
                  <w:sdt>
                    <w:sdtPr>
                      <w:rPr>
                        <w:rStyle w:val="Styleforproposalinputs10"/>
                      </w:rPr>
                      <w:alias w:val="Text Box"/>
                      <w:tag w:val="Text Box"/>
                      <w:id w:val="-1731686113"/>
                      <w:placeholder>
                        <w:docPart w:val="70200BEA221940F29B3E48A8077426EF"/>
                      </w:placeholder>
                      <w:showingPlcHdr/>
                    </w:sdtPr>
                    <w:sdtEndPr>
                      <w:rPr>
                        <w:rStyle w:val="DefaultParagraphFont"/>
                        <w:rFonts w:cs="Arial"/>
                        <w:color w:val="auto"/>
                        <w:sz w:val="24"/>
                      </w:rPr>
                    </w:sdtEndPr>
                    <w:sdtContent>
                      <w:r w:rsidR="002C45D1" w:rsidRPr="00E17284">
                        <w:rPr>
                          <w:rStyle w:val="PlaceholderText"/>
                          <w:rFonts w:cs="Arial"/>
                          <w:sz w:val="20"/>
                        </w:rPr>
                        <w:t>Click or tap here to enter text.</w:t>
                      </w:r>
                    </w:sdtContent>
                  </w:sdt>
                </w:p>
              </w:tc>
              <w:tc>
                <w:tcPr>
                  <w:tcW w:w="625" w:type="pct"/>
                </w:tcPr>
                <w:p w14:paraId="73914828" w14:textId="4B2DD4A3" w:rsidR="002C45D1" w:rsidRPr="00DA1DC5" w:rsidRDefault="00F34203" w:rsidP="00BD3536">
                  <w:pPr>
                    <w:rPr>
                      <w:rFonts w:cs="Arial"/>
                      <w:sz w:val="20"/>
                    </w:rPr>
                  </w:pPr>
                  <w:sdt>
                    <w:sdtPr>
                      <w:rPr>
                        <w:rStyle w:val="Styleforproposalinputs10"/>
                      </w:rPr>
                      <w:alias w:val="Text Box"/>
                      <w:tag w:val="Text Box"/>
                      <w:id w:val="-824277207"/>
                      <w:placeholder>
                        <w:docPart w:val="C82B81755DDC4DA5BB5E6B567BAA781A"/>
                      </w:placeholder>
                      <w:showingPlcHdr/>
                    </w:sdtPr>
                    <w:sdtEndPr>
                      <w:rPr>
                        <w:rStyle w:val="DefaultParagraphFont"/>
                        <w:rFonts w:cs="Arial"/>
                        <w:color w:val="auto"/>
                        <w:sz w:val="24"/>
                      </w:rPr>
                    </w:sdtEndPr>
                    <w:sdtContent>
                      <w:r w:rsidR="002C45D1" w:rsidRPr="00E17284">
                        <w:rPr>
                          <w:rStyle w:val="PlaceholderText"/>
                          <w:rFonts w:cs="Arial"/>
                          <w:sz w:val="20"/>
                        </w:rPr>
                        <w:t>Click or tap here to enter text.</w:t>
                      </w:r>
                    </w:sdtContent>
                  </w:sdt>
                </w:p>
              </w:tc>
              <w:tc>
                <w:tcPr>
                  <w:tcW w:w="625" w:type="pct"/>
                </w:tcPr>
                <w:p w14:paraId="278A0EFC" w14:textId="60AE566E" w:rsidR="002C45D1" w:rsidRPr="00DA1DC5" w:rsidRDefault="00F34203" w:rsidP="00BD3536">
                  <w:pPr>
                    <w:rPr>
                      <w:rFonts w:cs="Arial"/>
                      <w:sz w:val="20"/>
                    </w:rPr>
                  </w:pPr>
                  <w:sdt>
                    <w:sdtPr>
                      <w:rPr>
                        <w:rStyle w:val="Styleforproposalinputs10"/>
                      </w:rPr>
                      <w:alias w:val="Text Box"/>
                      <w:tag w:val="Text Box"/>
                      <w:id w:val="-1375916793"/>
                      <w:placeholder>
                        <w:docPart w:val="497462892E41475EB9F5C057933318B0"/>
                      </w:placeholder>
                      <w:showingPlcHdr/>
                    </w:sdtPr>
                    <w:sdtEndPr>
                      <w:rPr>
                        <w:rStyle w:val="DefaultParagraphFont"/>
                        <w:rFonts w:cs="Arial"/>
                        <w:color w:val="auto"/>
                        <w:sz w:val="24"/>
                      </w:rPr>
                    </w:sdtEndPr>
                    <w:sdtContent>
                      <w:r w:rsidR="002C45D1" w:rsidRPr="00E17284">
                        <w:rPr>
                          <w:rStyle w:val="PlaceholderText"/>
                          <w:rFonts w:cs="Arial"/>
                          <w:sz w:val="20"/>
                        </w:rPr>
                        <w:t>Click or tap here to enter text.</w:t>
                      </w:r>
                    </w:sdtContent>
                  </w:sdt>
                </w:p>
              </w:tc>
              <w:tc>
                <w:tcPr>
                  <w:tcW w:w="625" w:type="pct"/>
                </w:tcPr>
                <w:p w14:paraId="766D951D" w14:textId="4821835F" w:rsidR="002C45D1" w:rsidRPr="00DA1DC5" w:rsidRDefault="00F34203" w:rsidP="00BD3536">
                  <w:pPr>
                    <w:rPr>
                      <w:rFonts w:cs="Arial"/>
                      <w:sz w:val="20"/>
                    </w:rPr>
                  </w:pPr>
                  <w:sdt>
                    <w:sdtPr>
                      <w:rPr>
                        <w:rStyle w:val="Styleforproposalinputs10"/>
                      </w:rPr>
                      <w:alias w:val="Text Box/NA"/>
                      <w:tag w:val="Text Box/NA"/>
                      <w:id w:val="-1774392457"/>
                      <w:placeholder>
                        <w:docPart w:val="B3CB9EA1A02F45B6AA75CF23490A99A7"/>
                      </w:placeholder>
                      <w:showingPlcHdr/>
                      <w:comboBox>
                        <w:listItem w:value="Choose an item."/>
                        <w:listItem w:displayText="NA" w:value="NA"/>
                      </w:comboBox>
                    </w:sdtPr>
                    <w:sdtEndPr>
                      <w:rPr>
                        <w:rStyle w:val="PlaceholderText"/>
                        <w:rFonts w:cs="Arial"/>
                        <w:color w:val="808080"/>
                        <w:sz w:val="24"/>
                      </w:rPr>
                    </w:sdtEndPr>
                    <w:sdtContent>
                      <w:r w:rsidR="002C45D1" w:rsidRPr="00DC75FE">
                        <w:rPr>
                          <w:rStyle w:val="PlaceholderText"/>
                          <w:rFonts w:cs="Arial"/>
                          <w:sz w:val="20"/>
                        </w:rPr>
                        <w:t>Click or tap here to enter text.</w:t>
                      </w:r>
                    </w:sdtContent>
                  </w:sdt>
                </w:p>
              </w:tc>
              <w:sdt>
                <w:sdtPr>
                  <w:rPr>
                    <w:rStyle w:val="Styleforproposalinputs"/>
                    <w:sz w:val="20"/>
                  </w:rPr>
                  <w:alias w:val="Role in project"/>
                  <w:tag w:val="Role in project"/>
                  <w:id w:val="-1287812450"/>
                  <w:placeholder>
                    <w:docPart w:val="A2CCE25F1D4B41E8B3C79911E04398EB"/>
                  </w:placeholder>
                  <w:showingPlcHdr/>
                  <w:dropDownList>
                    <w:listItem w:value="Choose an item."/>
                    <w:listItem w:displayText="Lead PI" w:value="Lead PI"/>
                    <w:listItem w:displayText="Team PI" w:value="Team PI"/>
                    <w:listItem w:displayText="Co-PI" w:value="Co-PI"/>
                    <w:listItem w:displayText="Collaborator" w:value="Collaborator"/>
                    <w:listItem w:displayText="Others" w:value="Others"/>
                  </w:dropDownList>
                </w:sdtPr>
                <w:sdtEndPr>
                  <w:rPr>
                    <w:rStyle w:val="DefaultParagraphFont"/>
                    <w:rFonts w:cs="Arial"/>
                    <w:color w:val="auto"/>
                  </w:rPr>
                </w:sdtEndPr>
                <w:sdtContent>
                  <w:tc>
                    <w:tcPr>
                      <w:tcW w:w="625" w:type="pct"/>
                    </w:tcPr>
                    <w:p w14:paraId="64FE62E2" w14:textId="1D6FDB26" w:rsidR="002C45D1" w:rsidRPr="00DA1DC5" w:rsidRDefault="002C45D1" w:rsidP="00BD3536">
                      <w:pPr>
                        <w:rPr>
                          <w:rFonts w:cs="Arial"/>
                          <w:sz w:val="20"/>
                        </w:rPr>
                      </w:pPr>
                      <w:r w:rsidRPr="00DA1DC5">
                        <w:rPr>
                          <w:rStyle w:val="PlaceholderText"/>
                          <w:rFonts w:cs="Arial"/>
                          <w:sz w:val="20"/>
                        </w:rPr>
                        <w:t>Choose an item.</w:t>
                      </w:r>
                    </w:p>
                  </w:tc>
                </w:sdtContent>
              </w:sdt>
              <w:tc>
                <w:tcPr>
                  <w:tcW w:w="625" w:type="pct"/>
                </w:tcPr>
                <w:p w14:paraId="0E2460EE" w14:textId="7E878450" w:rsidR="002C45D1" w:rsidRPr="00DA1DC5" w:rsidRDefault="00F34203" w:rsidP="00BD3536">
                  <w:pPr>
                    <w:rPr>
                      <w:rFonts w:cs="Arial"/>
                      <w:sz w:val="20"/>
                    </w:rPr>
                  </w:pPr>
                  <w:sdt>
                    <w:sdtPr>
                      <w:rPr>
                        <w:rStyle w:val="Styleforproposalinputs"/>
                        <w:sz w:val="20"/>
                      </w:rPr>
                      <w:alias w:val="Time within"/>
                      <w:tag w:val="Time within"/>
                      <w:id w:val="1327472383"/>
                      <w:placeholder>
                        <w:docPart w:val="318E51AC97BC46CCA19B3CD4DF73B0EC"/>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dropDownList>
                    </w:sdtPr>
                    <w:sdtEndPr>
                      <w:rPr>
                        <w:rStyle w:val="DefaultParagraphFont"/>
                        <w:rFonts w:cs="Arial"/>
                        <w:color w:val="auto"/>
                      </w:rPr>
                    </w:sdtEndPr>
                    <w:sdtContent>
                      <w:r w:rsidR="002C45D1" w:rsidRPr="00DA1DC5">
                        <w:rPr>
                          <w:rStyle w:val="PlaceholderText"/>
                          <w:rFonts w:cs="Arial"/>
                          <w:sz w:val="20"/>
                        </w:rPr>
                        <w:t>Choose an item.</w:t>
                      </w:r>
                    </w:sdtContent>
                  </w:sdt>
                  <w:r w:rsidR="002C45D1" w:rsidRPr="00DA1DC5">
                    <w:rPr>
                      <w:rFonts w:cs="Arial"/>
                      <w:sz w:val="20"/>
                    </w:rPr>
                    <w:t>%</w:t>
                  </w:r>
                </w:p>
              </w:tc>
              <w:tc>
                <w:tcPr>
                  <w:tcW w:w="625" w:type="pct"/>
                </w:tcPr>
                <w:p w14:paraId="24A7425C" w14:textId="598D319A" w:rsidR="002C45D1" w:rsidRPr="00DA1DC5" w:rsidRDefault="00F34203" w:rsidP="00BD3536">
                  <w:pPr>
                    <w:rPr>
                      <w:rFonts w:cs="Arial"/>
                      <w:sz w:val="20"/>
                    </w:rPr>
                  </w:pPr>
                  <w:sdt>
                    <w:sdtPr>
                      <w:rPr>
                        <w:rStyle w:val="Styleforproposalinputs"/>
                        <w:sz w:val="20"/>
                      </w:rPr>
                      <w:alias w:val="Time within"/>
                      <w:tag w:val="Time within"/>
                      <w:id w:val="591439360"/>
                      <w:placeholder>
                        <w:docPart w:val="9C60F7DA2AEE49DC9780D4B0A6B42ADA"/>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dropDownList>
                    </w:sdtPr>
                    <w:sdtEndPr>
                      <w:rPr>
                        <w:rStyle w:val="DefaultParagraphFont"/>
                        <w:rFonts w:cs="Arial"/>
                        <w:color w:val="auto"/>
                      </w:rPr>
                    </w:sdtEndPr>
                    <w:sdtContent>
                      <w:r w:rsidR="002C45D1" w:rsidRPr="00DA1DC5">
                        <w:rPr>
                          <w:rStyle w:val="PlaceholderText"/>
                          <w:rFonts w:cs="Arial"/>
                          <w:sz w:val="20"/>
                        </w:rPr>
                        <w:t>Choose an item.</w:t>
                      </w:r>
                    </w:sdtContent>
                  </w:sdt>
                  <w:r w:rsidR="002C45D1" w:rsidRPr="00DA1DC5">
                    <w:rPr>
                      <w:rFonts w:cs="Arial"/>
                      <w:sz w:val="20"/>
                    </w:rPr>
                    <w:t>%</w:t>
                  </w:r>
                </w:p>
              </w:tc>
              <w:tc>
                <w:tcPr>
                  <w:tcW w:w="625" w:type="pct"/>
                </w:tcPr>
                <w:p w14:paraId="3FA98A3B" w14:textId="3C094F4A" w:rsidR="002C45D1" w:rsidRPr="00DA1DC5" w:rsidRDefault="00F34203" w:rsidP="00BD3536">
                  <w:pPr>
                    <w:rPr>
                      <w:rFonts w:cs="Arial"/>
                      <w:sz w:val="20"/>
                    </w:rPr>
                  </w:pPr>
                  <w:sdt>
                    <w:sdtPr>
                      <w:rPr>
                        <w:rStyle w:val="Styleforproposalinputs10"/>
                      </w:rPr>
                      <w:alias w:val="Text Box/NA"/>
                      <w:tag w:val="Text Box/NA"/>
                      <w:id w:val="-1100560515"/>
                      <w:placeholder>
                        <w:docPart w:val="1F628C040AAD4EB29B47083746A55784"/>
                      </w:placeholder>
                      <w:comboBox>
                        <w:listItem w:value="Choose an item."/>
                        <w:listItem w:displayText="NA" w:value="NA"/>
                      </w:comboBox>
                    </w:sdtPr>
                    <w:sdtEndPr>
                      <w:rPr>
                        <w:rStyle w:val="PlaceholderText"/>
                        <w:rFonts w:cs="Arial"/>
                        <w:color w:val="808080"/>
                        <w:sz w:val="24"/>
                      </w:rPr>
                    </w:sdtEndPr>
                    <w:sdtContent>
                      <w:r w:rsidR="002C45D1" w:rsidRPr="009D21F3">
                        <w:rPr>
                          <w:rStyle w:val="PlaceholderText"/>
                          <w:rFonts w:cs="Arial"/>
                          <w:sz w:val="20"/>
                        </w:rPr>
                        <w:t>Click or tap here to enter text.</w:t>
                      </w:r>
                    </w:sdtContent>
                  </w:sdt>
                </w:p>
              </w:tc>
            </w:tr>
            <w:permStart w:id="1775331334" w:edGrp="everyone" w:colFirst="0" w:colLast="0"/>
            <w:permStart w:id="2054717071" w:edGrp="everyone" w:colFirst="1" w:colLast="1"/>
            <w:permStart w:id="485365074" w:edGrp="everyone" w:colFirst="2" w:colLast="2"/>
            <w:permStart w:id="1033994123" w:edGrp="everyone" w:colFirst="3" w:colLast="3"/>
            <w:permStart w:id="150932437" w:edGrp="everyone" w:colFirst="4" w:colLast="4"/>
            <w:permStart w:id="720390559" w:edGrp="everyone" w:colFirst="5" w:colLast="5"/>
            <w:permStart w:id="311100933" w:edGrp="everyone" w:colFirst="6" w:colLast="6"/>
            <w:permStart w:id="643892918" w:edGrp="everyone" w:colFirst="7" w:colLast="7"/>
            <w:permEnd w:id="1268591947"/>
            <w:permEnd w:id="730747226"/>
            <w:permEnd w:id="1899893877"/>
            <w:permEnd w:id="251601114"/>
            <w:permEnd w:id="1846246487"/>
            <w:permEnd w:id="1628141031"/>
            <w:permEnd w:id="2127117305"/>
            <w:permEnd w:id="1106262691"/>
            <w:tr w:rsidR="002C45D1" w:rsidRPr="00045460" w14:paraId="5C9D64F5" w14:textId="77777777" w:rsidTr="00610C03">
              <w:trPr>
                <w:trHeight w:val="213"/>
              </w:trPr>
              <w:tc>
                <w:tcPr>
                  <w:tcW w:w="625" w:type="pct"/>
                </w:tcPr>
                <w:p w14:paraId="453B6D40" w14:textId="6FC91A35" w:rsidR="002C45D1" w:rsidRPr="00DA1DC5" w:rsidRDefault="00F34203" w:rsidP="00BD3536">
                  <w:pPr>
                    <w:rPr>
                      <w:rFonts w:cs="Arial"/>
                      <w:sz w:val="20"/>
                    </w:rPr>
                  </w:pPr>
                  <w:sdt>
                    <w:sdtPr>
                      <w:rPr>
                        <w:rStyle w:val="Styleforproposalinputs10"/>
                      </w:rPr>
                      <w:alias w:val="Text Box"/>
                      <w:tag w:val="Text Box"/>
                      <w:id w:val="-1494642284"/>
                      <w:placeholder>
                        <w:docPart w:val="4E62157CBE544B00BE2E64EBC652DB1D"/>
                      </w:placeholder>
                      <w:showingPlcHdr/>
                    </w:sdtPr>
                    <w:sdtEndPr>
                      <w:rPr>
                        <w:rStyle w:val="DefaultParagraphFont"/>
                        <w:rFonts w:cs="Arial"/>
                        <w:color w:val="auto"/>
                        <w:sz w:val="24"/>
                      </w:rPr>
                    </w:sdtEndPr>
                    <w:sdtContent>
                      <w:r w:rsidR="002C45D1" w:rsidRPr="00E17284">
                        <w:rPr>
                          <w:rStyle w:val="PlaceholderText"/>
                          <w:rFonts w:cs="Arial"/>
                          <w:sz w:val="20"/>
                        </w:rPr>
                        <w:t>Click or tap here to enter text.</w:t>
                      </w:r>
                    </w:sdtContent>
                  </w:sdt>
                </w:p>
              </w:tc>
              <w:tc>
                <w:tcPr>
                  <w:tcW w:w="625" w:type="pct"/>
                </w:tcPr>
                <w:p w14:paraId="13DB1269" w14:textId="63D5ADB3" w:rsidR="002C45D1" w:rsidRPr="00DA1DC5" w:rsidRDefault="00F34203" w:rsidP="00BD3536">
                  <w:pPr>
                    <w:rPr>
                      <w:rFonts w:cs="Arial"/>
                      <w:sz w:val="20"/>
                    </w:rPr>
                  </w:pPr>
                  <w:sdt>
                    <w:sdtPr>
                      <w:rPr>
                        <w:rStyle w:val="Styleforproposalinputs10"/>
                      </w:rPr>
                      <w:alias w:val="Text Box"/>
                      <w:tag w:val="Text Box"/>
                      <w:id w:val="-757129778"/>
                      <w:placeholder>
                        <w:docPart w:val="8DEC7BF23831489E84C530C391671364"/>
                      </w:placeholder>
                      <w:showingPlcHdr/>
                    </w:sdtPr>
                    <w:sdtEndPr>
                      <w:rPr>
                        <w:rStyle w:val="DefaultParagraphFont"/>
                        <w:rFonts w:cs="Arial"/>
                        <w:color w:val="auto"/>
                        <w:sz w:val="24"/>
                      </w:rPr>
                    </w:sdtEndPr>
                    <w:sdtContent>
                      <w:r w:rsidR="002C45D1" w:rsidRPr="00E17284">
                        <w:rPr>
                          <w:rStyle w:val="PlaceholderText"/>
                          <w:rFonts w:cs="Arial"/>
                          <w:sz w:val="20"/>
                        </w:rPr>
                        <w:t>Click or tap here to enter text.</w:t>
                      </w:r>
                    </w:sdtContent>
                  </w:sdt>
                </w:p>
              </w:tc>
              <w:tc>
                <w:tcPr>
                  <w:tcW w:w="625" w:type="pct"/>
                </w:tcPr>
                <w:p w14:paraId="565DF7AC" w14:textId="73DAA118" w:rsidR="002C45D1" w:rsidRPr="00DA1DC5" w:rsidRDefault="00F34203" w:rsidP="00BD3536">
                  <w:pPr>
                    <w:rPr>
                      <w:rFonts w:cs="Arial"/>
                      <w:sz w:val="20"/>
                    </w:rPr>
                  </w:pPr>
                  <w:sdt>
                    <w:sdtPr>
                      <w:rPr>
                        <w:rStyle w:val="Styleforproposalinputs10"/>
                      </w:rPr>
                      <w:alias w:val="Text Box"/>
                      <w:tag w:val="Text Box"/>
                      <w:id w:val="1792249050"/>
                      <w:placeholder>
                        <w:docPart w:val="5CD184E5906D44F9BA320543651BA897"/>
                      </w:placeholder>
                      <w:showingPlcHdr/>
                    </w:sdtPr>
                    <w:sdtEndPr>
                      <w:rPr>
                        <w:rStyle w:val="DefaultParagraphFont"/>
                        <w:rFonts w:cs="Arial"/>
                        <w:color w:val="auto"/>
                        <w:sz w:val="24"/>
                      </w:rPr>
                    </w:sdtEndPr>
                    <w:sdtContent>
                      <w:r w:rsidR="002C45D1" w:rsidRPr="00E17284">
                        <w:rPr>
                          <w:rStyle w:val="PlaceholderText"/>
                          <w:rFonts w:cs="Arial"/>
                          <w:sz w:val="20"/>
                        </w:rPr>
                        <w:t>Click or tap here to enter text.</w:t>
                      </w:r>
                    </w:sdtContent>
                  </w:sdt>
                </w:p>
              </w:tc>
              <w:tc>
                <w:tcPr>
                  <w:tcW w:w="625" w:type="pct"/>
                </w:tcPr>
                <w:p w14:paraId="6DF35DCB" w14:textId="42BB09A8" w:rsidR="002C45D1" w:rsidRPr="00DA1DC5" w:rsidRDefault="00F34203" w:rsidP="00BD3536">
                  <w:pPr>
                    <w:rPr>
                      <w:rFonts w:cs="Arial"/>
                      <w:sz w:val="20"/>
                    </w:rPr>
                  </w:pPr>
                  <w:sdt>
                    <w:sdtPr>
                      <w:rPr>
                        <w:rStyle w:val="Styleforproposalinputs10"/>
                      </w:rPr>
                      <w:alias w:val="Text Box/NA"/>
                      <w:tag w:val="Text Box/NA"/>
                      <w:id w:val="1029295204"/>
                      <w:placeholder>
                        <w:docPart w:val="3C537EF230F344EB9CE1563EF4C03D2E"/>
                      </w:placeholder>
                      <w:showingPlcHdr/>
                      <w:comboBox>
                        <w:listItem w:value="Choose an item."/>
                        <w:listItem w:displayText="NA" w:value="NA"/>
                      </w:comboBox>
                    </w:sdtPr>
                    <w:sdtEndPr>
                      <w:rPr>
                        <w:rStyle w:val="PlaceholderText"/>
                        <w:rFonts w:cs="Arial"/>
                        <w:color w:val="808080"/>
                        <w:sz w:val="24"/>
                      </w:rPr>
                    </w:sdtEndPr>
                    <w:sdtContent>
                      <w:r w:rsidR="002C45D1" w:rsidRPr="00DC75FE">
                        <w:rPr>
                          <w:rStyle w:val="PlaceholderText"/>
                          <w:rFonts w:cs="Arial"/>
                          <w:sz w:val="20"/>
                        </w:rPr>
                        <w:t>Click or tap here to enter text.</w:t>
                      </w:r>
                    </w:sdtContent>
                  </w:sdt>
                </w:p>
              </w:tc>
              <w:sdt>
                <w:sdtPr>
                  <w:rPr>
                    <w:rStyle w:val="Styleforproposalinputs"/>
                    <w:sz w:val="20"/>
                  </w:rPr>
                  <w:alias w:val="Role in project"/>
                  <w:tag w:val="Role in project"/>
                  <w:id w:val="-551923489"/>
                  <w:placeholder>
                    <w:docPart w:val="C866CA7DA3534539B3C3BA9EA6E08811"/>
                  </w:placeholder>
                  <w:showingPlcHdr/>
                  <w:dropDownList>
                    <w:listItem w:value="Choose an item."/>
                    <w:listItem w:displayText="Lead PI" w:value="Lead PI"/>
                    <w:listItem w:displayText="Team PI" w:value="Team PI"/>
                    <w:listItem w:displayText="Co-PI" w:value="Co-PI"/>
                    <w:listItem w:displayText="Collaborator" w:value="Collaborator"/>
                    <w:listItem w:displayText="Others" w:value="Others"/>
                  </w:dropDownList>
                </w:sdtPr>
                <w:sdtEndPr>
                  <w:rPr>
                    <w:rStyle w:val="DefaultParagraphFont"/>
                    <w:rFonts w:cs="Arial"/>
                    <w:color w:val="auto"/>
                  </w:rPr>
                </w:sdtEndPr>
                <w:sdtContent>
                  <w:tc>
                    <w:tcPr>
                      <w:tcW w:w="625" w:type="pct"/>
                    </w:tcPr>
                    <w:p w14:paraId="2C622C8F" w14:textId="6337E27B" w:rsidR="002C45D1" w:rsidRPr="00DA1DC5" w:rsidRDefault="002C45D1" w:rsidP="00BD3536">
                      <w:pPr>
                        <w:rPr>
                          <w:rFonts w:cs="Arial"/>
                          <w:sz w:val="20"/>
                        </w:rPr>
                      </w:pPr>
                      <w:r w:rsidRPr="00DA1DC5">
                        <w:rPr>
                          <w:rStyle w:val="PlaceholderText"/>
                          <w:rFonts w:cs="Arial"/>
                          <w:sz w:val="20"/>
                        </w:rPr>
                        <w:t>Choose an item.</w:t>
                      </w:r>
                    </w:p>
                  </w:tc>
                </w:sdtContent>
              </w:sdt>
              <w:tc>
                <w:tcPr>
                  <w:tcW w:w="625" w:type="pct"/>
                </w:tcPr>
                <w:p w14:paraId="4D542E82" w14:textId="3A6326BF" w:rsidR="002C45D1" w:rsidRPr="00DA1DC5" w:rsidRDefault="00F34203" w:rsidP="00BD3536">
                  <w:pPr>
                    <w:rPr>
                      <w:rFonts w:cs="Arial"/>
                      <w:sz w:val="20"/>
                    </w:rPr>
                  </w:pPr>
                  <w:sdt>
                    <w:sdtPr>
                      <w:rPr>
                        <w:rStyle w:val="Styleforproposalinputs"/>
                        <w:sz w:val="20"/>
                      </w:rPr>
                      <w:alias w:val="Time within"/>
                      <w:tag w:val="Time within"/>
                      <w:id w:val="885908088"/>
                      <w:placeholder>
                        <w:docPart w:val="A642901EC8C24F33AD84D30DA7F91868"/>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dropDownList>
                    </w:sdtPr>
                    <w:sdtEndPr>
                      <w:rPr>
                        <w:rStyle w:val="DefaultParagraphFont"/>
                        <w:rFonts w:cs="Arial"/>
                        <w:color w:val="auto"/>
                      </w:rPr>
                    </w:sdtEndPr>
                    <w:sdtContent>
                      <w:r w:rsidR="002C45D1" w:rsidRPr="00DA1DC5">
                        <w:rPr>
                          <w:rStyle w:val="PlaceholderText"/>
                          <w:rFonts w:cs="Arial"/>
                          <w:sz w:val="20"/>
                        </w:rPr>
                        <w:t>Choose an item.</w:t>
                      </w:r>
                    </w:sdtContent>
                  </w:sdt>
                  <w:r w:rsidR="002C45D1" w:rsidRPr="00DA1DC5">
                    <w:rPr>
                      <w:rFonts w:cs="Arial"/>
                      <w:sz w:val="20"/>
                    </w:rPr>
                    <w:t>%</w:t>
                  </w:r>
                </w:p>
              </w:tc>
              <w:tc>
                <w:tcPr>
                  <w:tcW w:w="625" w:type="pct"/>
                </w:tcPr>
                <w:p w14:paraId="318912C9" w14:textId="7F45004D" w:rsidR="002C45D1" w:rsidRPr="00DA1DC5" w:rsidRDefault="00F34203" w:rsidP="00BD3536">
                  <w:pPr>
                    <w:rPr>
                      <w:rFonts w:cs="Arial"/>
                      <w:sz w:val="20"/>
                    </w:rPr>
                  </w:pPr>
                  <w:sdt>
                    <w:sdtPr>
                      <w:rPr>
                        <w:rStyle w:val="Styleforproposalinputs"/>
                        <w:sz w:val="20"/>
                      </w:rPr>
                      <w:alias w:val="Time within"/>
                      <w:tag w:val="Time within"/>
                      <w:id w:val="26602768"/>
                      <w:placeholder>
                        <w:docPart w:val="218D88DD7C3F451B82589B493D23F36D"/>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dropDownList>
                    </w:sdtPr>
                    <w:sdtEndPr>
                      <w:rPr>
                        <w:rStyle w:val="DefaultParagraphFont"/>
                        <w:rFonts w:cs="Arial"/>
                        <w:color w:val="auto"/>
                      </w:rPr>
                    </w:sdtEndPr>
                    <w:sdtContent>
                      <w:r w:rsidR="002C45D1" w:rsidRPr="00DA1DC5">
                        <w:rPr>
                          <w:rStyle w:val="PlaceholderText"/>
                          <w:rFonts w:cs="Arial"/>
                          <w:sz w:val="20"/>
                        </w:rPr>
                        <w:t>Choose an item.</w:t>
                      </w:r>
                    </w:sdtContent>
                  </w:sdt>
                  <w:r w:rsidR="002C45D1" w:rsidRPr="00DA1DC5">
                    <w:rPr>
                      <w:rFonts w:cs="Arial"/>
                      <w:sz w:val="20"/>
                    </w:rPr>
                    <w:t>%</w:t>
                  </w:r>
                </w:p>
              </w:tc>
              <w:tc>
                <w:tcPr>
                  <w:tcW w:w="625" w:type="pct"/>
                </w:tcPr>
                <w:p w14:paraId="72A26F86" w14:textId="7C67FAB1" w:rsidR="002C45D1" w:rsidRPr="00DA1DC5" w:rsidRDefault="00F34203" w:rsidP="00BD3536">
                  <w:pPr>
                    <w:rPr>
                      <w:rFonts w:cs="Arial"/>
                      <w:sz w:val="20"/>
                    </w:rPr>
                  </w:pPr>
                  <w:sdt>
                    <w:sdtPr>
                      <w:rPr>
                        <w:rStyle w:val="Styleforproposalinputs10"/>
                      </w:rPr>
                      <w:alias w:val="Text Box/NA"/>
                      <w:tag w:val="Text Box/NA"/>
                      <w:id w:val="1783146039"/>
                      <w:placeholder>
                        <w:docPart w:val="F825CBE6FCBC499EA860D24700674101"/>
                      </w:placeholder>
                      <w:comboBox>
                        <w:listItem w:value="Choose an item."/>
                        <w:listItem w:displayText="NA" w:value="NA"/>
                      </w:comboBox>
                    </w:sdtPr>
                    <w:sdtEndPr>
                      <w:rPr>
                        <w:rStyle w:val="PlaceholderText"/>
                        <w:rFonts w:cs="Arial"/>
                        <w:color w:val="808080"/>
                        <w:sz w:val="24"/>
                      </w:rPr>
                    </w:sdtEndPr>
                    <w:sdtContent>
                      <w:r w:rsidR="002C45D1" w:rsidRPr="009D21F3">
                        <w:rPr>
                          <w:rStyle w:val="PlaceholderText"/>
                          <w:rFonts w:cs="Arial"/>
                          <w:sz w:val="20"/>
                        </w:rPr>
                        <w:t>Click or tap here to enter text.</w:t>
                      </w:r>
                    </w:sdtContent>
                  </w:sdt>
                </w:p>
              </w:tc>
            </w:tr>
            <w:permStart w:id="890181447" w:edGrp="everyone" w:colFirst="0" w:colLast="0"/>
            <w:permStart w:id="110167777" w:edGrp="everyone" w:colFirst="1" w:colLast="1"/>
            <w:permStart w:id="1974086661" w:edGrp="everyone" w:colFirst="2" w:colLast="2"/>
            <w:permStart w:id="1323383463" w:edGrp="everyone" w:colFirst="3" w:colLast="3"/>
            <w:permStart w:id="2038647912" w:edGrp="everyone" w:colFirst="4" w:colLast="4"/>
            <w:permStart w:id="1827630873" w:edGrp="everyone" w:colFirst="5" w:colLast="5"/>
            <w:permStart w:id="359681920" w:edGrp="everyone" w:colFirst="6" w:colLast="6"/>
            <w:permStart w:id="2099718906" w:edGrp="everyone" w:colFirst="7" w:colLast="7"/>
            <w:permEnd w:id="1775331334"/>
            <w:permEnd w:id="2054717071"/>
            <w:permEnd w:id="485365074"/>
            <w:permEnd w:id="1033994123"/>
            <w:permEnd w:id="150932437"/>
            <w:permEnd w:id="720390559"/>
            <w:permEnd w:id="311100933"/>
            <w:permEnd w:id="643892918"/>
            <w:tr w:rsidR="002C45D1" w:rsidRPr="00045460" w14:paraId="1864F75C" w14:textId="77777777" w:rsidTr="00610C03">
              <w:trPr>
                <w:trHeight w:val="213"/>
              </w:trPr>
              <w:tc>
                <w:tcPr>
                  <w:tcW w:w="625" w:type="pct"/>
                </w:tcPr>
                <w:p w14:paraId="1D36FFD2" w14:textId="6E4A4177" w:rsidR="002C45D1" w:rsidRPr="00DA1DC5" w:rsidRDefault="00F34203" w:rsidP="00BD3536">
                  <w:pPr>
                    <w:rPr>
                      <w:rFonts w:cs="Arial"/>
                      <w:sz w:val="20"/>
                    </w:rPr>
                  </w:pPr>
                  <w:sdt>
                    <w:sdtPr>
                      <w:rPr>
                        <w:rStyle w:val="Styleforproposalinputs10"/>
                      </w:rPr>
                      <w:alias w:val="Text Box"/>
                      <w:tag w:val="Text Box"/>
                      <w:id w:val="-1543976535"/>
                      <w:placeholder>
                        <w:docPart w:val="9E3FA91BF37C4394B8288E81C002BECE"/>
                      </w:placeholder>
                      <w:showingPlcHdr/>
                    </w:sdtPr>
                    <w:sdtEndPr>
                      <w:rPr>
                        <w:rStyle w:val="DefaultParagraphFont"/>
                        <w:rFonts w:cs="Arial"/>
                        <w:color w:val="auto"/>
                        <w:sz w:val="24"/>
                      </w:rPr>
                    </w:sdtEndPr>
                    <w:sdtContent>
                      <w:r w:rsidR="002C45D1" w:rsidRPr="00E17284">
                        <w:rPr>
                          <w:rStyle w:val="PlaceholderText"/>
                          <w:rFonts w:cs="Arial"/>
                          <w:sz w:val="20"/>
                        </w:rPr>
                        <w:t>Click or tap here to enter text.</w:t>
                      </w:r>
                    </w:sdtContent>
                  </w:sdt>
                </w:p>
              </w:tc>
              <w:tc>
                <w:tcPr>
                  <w:tcW w:w="625" w:type="pct"/>
                </w:tcPr>
                <w:p w14:paraId="6200D595" w14:textId="6496B256" w:rsidR="002C45D1" w:rsidRPr="00DA1DC5" w:rsidRDefault="00F34203" w:rsidP="00BD3536">
                  <w:pPr>
                    <w:rPr>
                      <w:rFonts w:cs="Arial"/>
                      <w:sz w:val="20"/>
                    </w:rPr>
                  </w:pPr>
                  <w:sdt>
                    <w:sdtPr>
                      <w:rPr>
                        <w:rStyle w:val="Styleforproposalinputs10"/>
                      </w:rPr>
                      <w:alias w:val="Text Box"/>
                      <w:tag w:val="Text Box"/>
                      <w:id w:val="-533186960"/>
                      <w:placeholder>
                        <w:docPart w:val="1618F2C754894C8292A972169AFDF941"/>
                      </w:placeholder>
                      <w:showingPlcHdr/>
                    </w:sdtPr>
                    <w:sdtEndPr>
                      <w:rPr>
                        <w:rStyle w:val="DefaultParagraphFont"/>
                        <w:rFonts w:cs="Arial"/>
                        <w:color w:val="auto"/>
                        <w:sz w:val="24"/>
                      </w:rPr>
                    </w:sdtEndPr>
                    <w:sdtContent>
                      <w:r w:rsidR="002C45D1" w:rsidRPr="00E17284">
                        <w:rPr>
                          <w:rStyle w:val="PlaceholderText"/>
                          <w:rFonts w:cs="Arial"/>
                          <w:sz w:val="20"/>
                        </w:rPr>
                        <w:t>Click or tap here to enter text.</w:t>
                      </w:r>
                    </w:sdtContent>
                  </w:sdt>
                </w:p>
              </w:tc>
              <w:tc>
                <w:tcPr>
                  <w:tcW w:w="625" w:type="pct"/>
                </w:tcPr>
                <w:p w14:paraId="550E9B1B" w14:textId="7D43D9FA" w:rsidR="002C45D1" w:rsidRPr="00DA1DC5" w:rsidRDefault="00F34203" w:rsidP="00BD3536">
                  <w:pPr>
                    <w:rPr>
                      <w:rFonts w:cs="Arial"/>
                      <w:sz w:val="20"/>
                    </w:rPr>
                  </w:pPr>
                  <w:sdt>
                    <w:sdtPr>
                      <w:rPr>
                        <w:rStyle w:val="Styleforproposalinputs10"/>
                      </w:rPr>
                      <w:alias w:val="Text Box"/>
                      <w:tag w:val="Text Box"/>
                      <w:id w:val="376053700"/>
                      <w:placeholder>
                        <w:docPart w:val="A9BC4941762E4133A0E375A7292CB8F6"/>
                      </w:placeholder>
                      <w:showingPlcHdr/>
                    </w:sdtPr>
                    <w:sdtEndPr>
                      <w:rPr>
                        <w:rStyle w:val="DefaultParagraphFont"/>
                        <w:rFonts w:cs="Arial"/>
                        <w:color w:val="auto"/>
                        <w:sz w:val="24"/>
                      </w:rPr>
                    </w:sdtEndPr>
                    <w:sdtContent>
                      <w:r w:rsidR="002C45D1" w:rsidRPr="00E17284">
                        <w:rPr>
                          <w:rStyle w:val="PlaceholderText"/>
                          <w:rFonts w:cs="Arial"/>
                          <w:sz w:val="20"/>
                        </w:rPr>
                        <w:t>Click or tap here to enter text.</w:t>
                      </w:r>
                    </w:sdtContent>
                  </w:sdt>
                </w:p>
              </w:tc>
              <w:tc>
                <w:tcPr>
                  <w:tcW w:w="625" w:type="pct"/>
                </w:tcPr>
                <w:p w14:paraId="2C613CD1" w14:textId="0621C312" w:rsidR="002C45D1" w:rsidRPr="00DA1DC5" w:rsidRDefault="00F34203" w:rsidP="00BD3536">
                  <w:pPr>
                    <w:rPr>
                      <w:rFonts w:cs="Arial"/>
                      <w:sz w:val="20"/>
                    </w:rPr>
                  </w:pPr>
                  <w:sdt>
                    <w:sdtPr>
                      <w:rPr>
                        <w:rStyle w:val="Styleforproposalinputs10"/>
                      </w:rPr>
                      <w:alias w:val="Text Box/NA"/>
                      <w:tag w:val="Text Box/NA"/>
                      <w:id w:val="-418411688"/>
                      <w:placeholder>
                        <w:docPart w:val="198FB78FC3F940409A0F50813DA06DFA"/>
                      </w:placeholder>
                      <w:showingPlcHdr/>
                      <w:comboBox>
                        <w:listItem w:value="Choose an item."/>
                        <w:listItem w:displayText="NA" w:value="NA"/>
                      </w:comboBox>
                    </w:sdtPr>
                    <w:sdtEndPr>
                      <w:rPr>
                        <w:rStyle w:val="PlaceholderText"/>
                        <w:rFonts w:cs="Arial"/>
                        <w:color w:val="808080"/>
                        <w:sz w:val="24"/>
                      </w:rPr>
                    </w:sdtEndPr>
                    <w:sdtContent>
                      <w:r w:rsidR="002C45D1" w:rsidRPr="00DC75FE">
                        <w:rPr>
                          <w:rStyle w:val="PlaceholderText"/>
                          <w:rFonts w:cs="Arial"/>
                          <w:sz w:val="20"/>
                        </w:rPr>
                        <w:t>Click or tap here to enter text.</w:t>
                      </w:r>
                    </w:sdtContent>
                  </w:sdt>
                </w:p>
              </w:tc>
              <w:sdt>
                <w:sdtPr>
                  <w:rPr>
                    <w:rStyle w:val="Styleforproposalinputs"/>
                    <w:sz w:val="20"/>
                  </w:rPr>
                  <w:alias w:val="Role in project"/>
                  <w:tag w:val="Role in project"/>
                  <w:id w:val="-1524778311"/>
                  <w:placeholder>
                    <w:docPart w:val="A9A6ACCFC6B741AD966E2C37308DADC1"/>
                  </w:placeholder>
                  <w:showingPlcHdr/>
                  <w:dropDownList>
                    <w:listItem w:value="Choose an item."/>
                    <w:listItem w:displayText="Lead PI" w:value="Lead PI"/>
                    <w:listItem w:displayText="Team PI" w:value="Team PI"/>
                    <w:listItem w:displayText="Co-PI" w:value="Co-PI"/>
                    <w:listItem w:displayText="Collaborator" w:value="Collaborator"/>
                    <w:listItem w:displayText="Others" w:value="Others"/>
                  </w:dropDownList>
                </w:sdtPr>
                <w:sdtEndPr>
                  <w:rPr>
                    <w:rStyle w:val="DefaultParagraphFont"/>
                    <w:rFonts w:cs="Arial"/>
                    <w:color w:val="auto"/>
                  </w:rPr>
                </w:sdtEndPr>
                <w:sdtContent>
                  <w:tc>
                    <w:tcPr>
                      <w:tcW w:w="625" w:type="pct"/>
                    </w:tcPr>
                    <w:p w14:paraId="2966E7E2" w14:textId="56680E83" w:rsidR="002C45D1" w:rsidRPr="00DA1DC5" w:rsidRDefault="002C45D1" w:rsidP="00BD3536">
                      <w:pPr>
                        <w:rPr>
                          <w:rFonts w:cs="Arial"/>
                          <w:sz w:val="20"/>
                        </w:rPr>
                      </w:pPr>
                      <w:r w:rsidRPr="00DA1DC5">
                        <w:rPr>
                          <w:rStyle w:val="PlaceholderText"/>
                          <w:rFonts w:cs="Arial"/>
                          <w:sz w:val="20"/>
                        </w:rPr>
                        <w:t>Choose an item.</w:t>
                      </w:r>
                    </w:p>
                  </w:tc>
                </w:sdtContent>
              </w:sdt>
              <w:tc>
                <w:tcPr>
                  <w:tcW w:w="625" w:type="pct"/>
                </w:tcPr>
                <w:p w14:paraId="6BDA874A" w14:textId="7E8E5D75" w:rsidR="002C45D1" w:rsidRPr="00DA1DC5" w:rsidRDefault="00F34203" w:rsidP="00BD3536">
                  <w:pPr>
                    <w:rPr>
                      <w:rFonts w:cs="Arial"/>
                      <w:sz w:val="20"/>
                    </w:rPr>
                  </w:pPr>
                  <w:sdt>
                    <w:sdtPr>
                      <w:rPr>
                        <w:rStyle w:val="Styleforproposalinputs"/>
                        <w:sz w:val="20"/>
                      </w:rPr>
                      <w:alias w:val="Time within"/>
                      <w:tag w:val="Time within"/>
                      <w:id w:val="-991181421"/>
                      <w:placeholder>
                        <w:docPart w:val="9D5537C5669A444DB9A4FFC453DD9ED6"/>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dropDownList>
                    </w:sdtPr>
                    <w:sdtEndPr>
                      <w:rPr>
                        <w:rStyle w:val="DefaultParagraphFont"/>
                        <w:rFonts w:cs="Arial"/>
                        <w:color w:val="auto"/>
                      </w:rPr>
                    </w:sdtEndPr>
                    <w:sdtContent>
                      <w:r w:rsidR="002C45D1" w:rsidRPr="00DA1DC5">
                        <w:rPr>
                          <w:rStyle w:val="PlaceholderText"/>
                          <w:rFonts w:cs="Arial"/>
                          <w:sz w:val="20"/>
                        </w:rPr>
                        <w:t>Choose an item.</w:t>
                      </w:r>
                    </w:sdtContent>
                  </w:sdt>
                  <w:r w:rsidR="002C45D1" w:rsidRPr="00DA1DC5">
                    <w:rPr>
                      <w:rFonts w:cs="Arial"/>
                      <w:sz w:val="20"/>
                    </w:rPr>
                    <w:t>%</w:t>
                  </w:r>
                </w:p>
              </w:tc>
              <w:tc>
                <w:tcPr>
                  <w:tcW w:w="625" w:type="pct"/>
                </w:tcPr>
                <w:p w14:paraId="398518F2" w14:textId="18F3F8A1" w:rsidR="002C45D1" w:rsidRPr="00DA1DC5" w:rsidRDefault="00F34203" w:rsidP="00BD3536">
                  <w:pPr>
                    <w:rPr>
                      <w:rFonts w:cs="Arial"/>
                      <w:sz w:val="20"/>
                    </w:rPr>
                  </w:pPr>
                  <w:sdt>
                    <w:sdtPr>
                      <w:rPr>
                        <w:rStyle w:val="Styleforproposalinputs"/>
                        <w:sz w:val="20"/>
                      </w:rPr>
                      <w:alias w:val="Time within"/>
                      <w:tag w:val="Time within"/>
                      <w:id w:val="-172963692"/>
                      <w:placeholder>
                        <w:docPart w:val="3AB4B72D48474B0F8207A7B8692513D4"/>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dropDownList>
                    </w:sdtPr>
                    <w:sdtEndPr>
                      <w:rPr>
                        <w:rStyle w:val="DefaultParagraphFont"/>
                        <w:rFonts w:cs="Arial"/>
                        <w:color w:val="auto"/>
                      </w:rPr>
                    </w:sdtEndPr>
                    <w:sdtContent>
                      <w:r w:rsidR="002C45D1" w:rsidRPr="00DA1DC5">
                        <w:rPr>
                          <w:rStyle w:val="PlaceholderText"/>
                          <w:rFonts w:cs="Arial"/>
                          <w:sz w:val="20"/>
                        </w:rPr>
                        <w:t>Choose an item.</w:t>
                      </w:r>
                    </w:sdtContent>
                  </w:sdt>
                  <w:r w:rsidR="002C45D1" w:rsidRPr="00DA1DC5">
                    <w:rPr>
                      <w:rFonts w:cs="Arial"/>
                      <w:sz w:val="20"/>
                    </w:rPr>
                    <w:t>%</w:t>
                  </w:r>
                </w:p>
              </w:tc>
              <w:tc>
                <w:tcPr>
                  <w:tcW w:w="625" w:type="pct"/>
                </w:tcPr>
                <w:p w14:paraId="421AC784" w14:textId="4CC35385" w:rsidR="002C45D1" w:rsidRPr="00DA1DC5" w:rsidRDefault="00F34203" w:rsidP="00BD3536">
                  <w:pPr>
                    <w:rPr>
                      <w:rFonts w:cs="Arial"/>
                      <w:sz w:val="20"/>
                    </w:rPr>
                  </w:pPr>
                  <w:sdt>
                    <w:sdtPr>
                      <w:rPr>
                        <w:rStyle w:val="Styleforproposalinputs10"/>
                      </w:rPr>
                      <w:alias w:val="Text Box/NA"/>
                      <w:tag w:val="Text Box/NA"/>
                      <w:id w:val="-1364437126"/>
                      <w:placeholder>
                        <w:docPart w:val="233FE96135BF427E8670CD71C31608D2"/>
                      </w:placeholder>
                      <w:comboBox>
                        <w:listItem w:value="Choose an item."/>
                        <w:listItem w:displayText="NA" w:value="NA"/>
                      </w:comboBox>
                    </w:sdtPr>
                    <w:sdtEndPr>
                      <w:rPr>
                        <w:rStyle w:val="PlaceholderText"/>
                        <w:rFonts w:cs="Arial"/>
                        <w:color w:val="808080"/>
                        <w:sz w:val="24"/>
                      </w:rPr>
                    </w:sdtEndPr>
                    <w:sdtContent>
                      <w:r w:rsidR="002C45D1" w:rsidRPr="009D21F3">
                        <w:rPr>
                          <w:rStyle w:val="PlaceholderText"/>
                          <w:rFonts w:cs="Arial"/>
                          <w:sz w:val="20"/>
                        </w:rPr>
                        <w:t>Click or tap here to enter text.</w:t>
                      </w:r>
                    </w:sdtContent>
                  </w:sdt>
                </w:p>
              </w:tc>
            </w:tr>
            <w:permStart w:id="1702430435" w:edGrp="everyone" w:colFirst="0" w:colLast="0"/>
            <w:permStart w:id="181806669" w:edGrp="everyone" w:colFirst="1" w:colLast="1"/>
            <w:permStart w:id="549089878" w:edGrp="everyone" w:colFirst="2" w:colLast="2"/>
            <w:permStart w:id="481242498" w:edGrp="everyone" w:colFirst="3" w:colLast="3"/>
            <w:permStart w:id="794300237" w:edGrp="everyone" w:colFirst="4" w:colLast="4"/>
            <w:permStart w:id="315652801" w:edGrp="everyone" w:colFirst="5" w:colLast="5"/>
            <w:permStart w:id="1891596982" w:edGrp="everyone" w:colFirst="6" w:colLast="6"/>
            <w:permStart w:id="896479009" w:edGrp="everyone" w:colFirst="7" w:colLast="7"/>
            <w:permEnd w:id="890181447"/>
            <w:permEnd w:id="110167777"/>
            <w:permEnd w:id="1974086661"/>
            <w:permEnd w:id="1323383463"/>
            <w:permEnd w:id="2038647912"/>
            <w:permEnd w:id="1827630873"/>
            <w:permEnd w:id="359681920"/>
            <w:permEnd w:id="2099718906"/>
            <w:tr w:rsidR="002C45D1" w:rsidRPr="00045460" w14:paraId="35F9C2F7" w14:textId="77777777" w:rsidTr="00610C03">
              <w:trPr>
                <w:trHeight w:val="213"/>
              </w:trPr>
              <w:tc>
                <w:tcPr>
                  <w:tcW w:w="625" w:type="pct"/>
                </w:tcPr>
                <w:p w14:paraId="31899F95" w14:textId="29723936" w:rsidR="002C45D1" w:rsidRPr="00DA1DC5" w:rsidRDefault="00F34203" w:rsidP="00BD3536">
                  <w:pPr>
                    <w:rPr>
                      <w:rFonts w:cs="Arial"/>
                      <w:sz w:val="20"/>
                    </w:rPr>
                  </w:pPr>
                  <w:sdt>
                    <w:sdtPr>
                      <w:rPr>
                        <w:rStyle w:val="Styleforproposalinputs10"/>
                      </w:rPr>
                      <w:alias w:val="Text Box"/>
                      <w:tag w:val="Text Box"/>
                      <w:id w:val="-58784312"/>
                      <w:placeholder>
                        <w:docPart w:val="2BA7EC875E314A4195A014ED8799D301"/>
                      </w:placeholder>
                      <w:showingPlcHdr/>
                    </w:sdtPr>
                    <w:sdtEndPr>
                      <w:rPr>
                        <w:rStyle w:val="DefaultParagraphFont"/>
                        <w:rFonts w:cs="Arial"/>
                        <w:color w:val="auto"/>
                        <w:sz w:val="24"/>
                      </w:rPr>
                    </w:sdtEndPr>
                    <w:sdtContent>
                      <w:r w:rsidR="002C45D1" w:rsidRPr="00E17284">
                        <w:rPr>
                          <w:rStyle w:val="PlaceholderText"/>
                          <w:rFonts w:cs="Arial"/>
                          <w:sz w:val="20"/>
                        </w:rPr>
                        <w:t>Click or tap here to enter text.</w:t>
                      </w:r>
                    </w:sdtContent>
                  </w:sdt>
                </w:p>
              </w:tc>
              <w:tc>
                <w:tcPr>
                  <w:tcW w:w="625" w:type="pct"/>
                </w:tcPr>
                <w:p w14:paraId="07BBF039" w14:textId="033D024A" w:rsidR="002C45D1" w:rsidRPr="00DA1DC5" w:rsidRDefault="00F34203" w:rsidP="00BD3536">
                  <w:pPr>
                    <w:rPr>
                      <w:rFonts w:cs="Arial"/>
                      <w:sz w:val="20"/>
                    </w:rPr>
                  </w:pPr>
                  <w:sdt>
                    <w:sdtPr>
                      <w:rPr>
                        <w:rStyle w:val="Styleforproposalinputs10"/>
                      </w:rPr>
                      <w:alias w:val="Text Box"/>
                      <w:tag w:val="Text Box"/>
                      <w:id w:val="160208532"/>
                      <w:placeholder>
                        <w:docPart w:val="3EFCC87C1F90430CB56CB211B24DA5F0"/>
                      </w:placeholder>
                      <w:showingPlcHdr/>
                    </w:sdtPr>
                    <w:sdtEndPr>
                      <w:rPr>
                        <w:rStyle w:val="DefaultParagraphFont"/>
                        <w:rFonts w:cs="Arial"/>
                        <w:color w:val="auto"/>
                        <w:sz w:val="24"/>
                      </w:rPr>
                    </w:sdtEndPr>
                    <w:sdtContent>
                      <w:r w:rsidR="002C45D1" w:rsidRPr="00E17284">
                        <w:rPr>
                          <w:rStyle w:val="PlaceholderText"/>
                          <w:rFonts w:cs="Arial"/>
                          <w:sz w:val="20"/>
                        </w:rPr>
                        <w:t>Click or tap here to enter text.</w:t>
                      </w:r>
                    </w:sdtContent>
                  </w:sdt>
                </w:p>
              </w:tc>
              <w:tc>
                <w:tcPr>
                  <w:tcW w:w="625" w:type="pct"/>
                </w:tcPr>
                <w:p w14:paraId="4FFB6D0F" w14:textId="0C1458E3" w:rsidR="002C45D1" w:rsidRPr="00DA1DC5" w:rsidRDefault="00F34203" w:rsidP="00BD3536">
                  <w:pPr>
                    <w:rPr>
                      <w:rFonts w:cs="Arial"/>
                      <w:sz w:val="20"/>
                    </w:rPr>
                  </w:pPr>
                  <w:sdt>
                    <w:sdtPr>
                      <w:rPr>
                        <w:rStyle w:val="Styleforproposalinputs10"/>
                      </w:rPr>
                      <w:alias w:val="Text Box"/>
                      <w:tag w:val="Text Box"/>
                      <w:id w:val="780384756"/>
                      <w:placeholder>
                        <w:docPart w:val="5739ED70DBBB41D782E7367F2E8DEC21"/>
                      </w:placeholder>
                      <w:showingPlcHdr/>
                    </w:sdtPr>
                    <w:sdtEndPr>
                      <w:rPr>
                        <w:rStyle w:val="DefaultParagraphFont"/>
                        <w:rFonts w:cs="Arial"/>
                        <w:color w:val="auto"/>
                        <w:sz w:val="24"/>
                      </w:rPr>
                    </w:sdtEndPr>
                    <w:sdtContent>
                      <w:r w:rsidR="002C45D1" w:rsidRPr="00E17284">
                        <w:rPr>
                          <w:rStyle w:val="PlaceholderText"/>
                          <w:rFonts w:cs="Arial"/>
                          <w:sz w:val="20"/>
                        </w:rPr>
                        <w:t>Click or tap here to enter text.</w:t>
                      </w:r>
                    </w:sdtContent>
                  </w:sdt>
                </w:p>
              </w:tc>
              <w:tc>
                <w:tcPr>
                  <w:tcW w:w="625" w:type="pct"/>
                </w:tcPr>
                <w:p w14:paraId="7B93B4AF" w14:textId="4E7414C9" w:rsidR="002C45D1" w:rsidRPr="00DA1DC5" w:rsidRDefault="00F34203" w:rsidP="00BD3536">
                  <w:pPr>
                    <w:rPr>
                      <w:rFonts w:cs="Arial"/>
                      <w:sz w:val="20"/>
                    </w:rPr>
                  </w:pPr>
                  <w:sdt>
                    <w:sdtPr>
                      <w:rPr>
                        <w:rStyle w:val="Styleforproposalinputs10"/>
                      </w:rPr>
                      <w:alias w:val="Text Box/NA"/>
                      <w:tag w:val="Text Box/NA"/>
                      <w:id w:val="908653325"/>
                      <w:placeholder>
                        <w:docPart w:val="196E6D6003F445D788B6240C00D2EF4D"/>
                      </w:placeholder>
                      <w:showingPlcHdr/>
                      <w:comboBox>
                        <w:listItem w:value="Choose an item."/>
                        <w:listItem w:displayText="NA" w:value="NA"/>
                      </w:comboBox>
                    </w:sdtPr>
                    <w:sdtEndPr>
                      <w:rPr>
                        <w:rStyle w:val="PlaceholderText"/>
                        <w:rFonts w:cs="Arial"/>
                        <w:color w:val="808080"/>
                        <w:sz w:val="24"/>
                      </w:rPr>
                    </w:sdtEndPr>
                    <w:sdtContent>
                      <w:r w:rsidR="002C45D1" w:rsidRPr="00DC75FE">
                        <w:rPr>
                          <w:rStyle w:val="PlaceholderText"/>
                          <w:rFonts w:cs="Arial"/>
                          <w:sz w:val="20"/>
                        </w:rPr>
                        <w:t>Click or tap here to enter text.</w:t>
                      </w:r>
                    </w:sdtContent>
                  </w:sdt>
                </w:p>
              </w:tc>
              <w:sdt>
                <w:sdtPr>
                  <w:rPr>
                    <w:rStyle w:val="Styleforproposalinputs"/>
                    <w:sz w:val="20"/>
                  </w:rPr>
                  <w:alias w:val="Role in project"/>
                  <w:tag w:val="Role in project"/>
                  <w:id w:val="2038003700"/>
                  <w:placeholder>
                    <w:docPart w:val="581EF0CB334D4A578E99E4540FFAED58"/>
                  </w:placeholder>
                  <w:showingPlcHdr/>
                  <w:dropDownList>
                    <w:listItem w:value="Choose an item."/>
                    <w:listItem w:displayText="Lead PI" w:value="Lead PI"/>
                    <w:listItem w:displayText="Team PI" w:value="Team PI"/>
                    <w:listItem w:displayText="Co-PI" w:value="Co-PI"/>
                    <w:listItem w:displayText="Collaborator" w:value="Collaborator"/>
                    <w:listItem w:displayText="Others" w:value="Others"/>
                  </w:dropDownList>
                </w:sdtPr>
                <w:sdtEndPr>
                  <w:rPr>
                    <w:rStyle w:val="DefaultParagraphFont"/>
                    <w:rFonts w:cs="Arial"/>
                    <w:color w:val="auto"/>
                  </w:rPr>
                </w:sdtEndPr>
                <w:sdtContent>
                  <w:tc>
                    <w:tcPr>
                      <w:tcW w:w="625" w:type="pct"/>
                    </w:tcPr>
                    <w:p w14:paraId="6C878E6A" w14:textId="0ED54850" w:rsidR="002C45D1" w:rsidRPr="00DA1DC5" w:rsidRDefault="002C45D1" w:rsidP="00BD3536">
                      <w:pPr>
                        <w:rPr>
                          <w:rFonts w:cs="Arial"/>
                          <w:sz w:val="20"/>
                        </w:rPr>
                      </w:pPr>
                      <w:r w:rsidRPr="00DA1DC5">
                        <w:rPr>
                          <w:rStyle w:val="PlaceholderText"/>
                          <w:rFonts w:cs="Arial"/>
                          <w:sz w:val="20"/>
                        </w:rPr>
                        <w:t>Choose an item.</w:t>
                      </w:r>
                    </w:p>
                  </w:tc>
                </w:sdtContent>
              </w:sdt>
              <w:tc>
                <w:tcPr>
                  <w:tcW w:w="625" w:type="pct"/>
                </w:tcPr>
                <w:p w14:paraId="276F67A1" w14:textId="0D18DD38" w:rsidR="002C45D1" w:rsidRPr="00DA1DC5" w:rsidRDefault="00F34203" w:rsidP="00BD3536">
                  <w:pPr>
                    <w:rPr>
                      <w:rFonts w:cs="Arial"/>
                      <w:sz w:val="20"/>
                    </w:rPr>
                  </w:pPr>
                  <w:sdt>
                    <w:sdtPr>
                      <w:rPr>
                        <w:rStyle w:val="Styleforproposalinputs"/>
                        <w:sz w:val="20"/>
                      </w:rPr>
                      <w:alias w:val="Time within"/>
                      <w:tag w:val="Time within"/>
                      <w:id w:val="-431823493"/>
                      <w:placeholder>
                        <w:docPart w:val="3B1BE9D7D12943A6BF95813AF3E39252"/>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dropDownList>
                    </w:sdtPr>
                    <w:sdtEndPr>
                      <w:rPr>
                        <w:rStyle w:val="DefaultParagraphFont"/>
                        <w:rFonts w:cs="Arial"/>
                        <w:color w:val="auto"/>
                      </w:rPr>
                    </w:sdtEndPr>
                    <w:sdtContent>
                      <w:r w:rsidR="002C45D1" w:rsidRPr="00DA1DC5">
                        <w:rPr>
                          <w:rStyle w:val="PlaceholderText"/>
                          <w:rFonts w:cs="Arial"/>
                          <w:sz w:val="20"/>
                        </w:rPr>
                        <w:t>Choose an item.</w:t>
                      </w:r>
                    </w:sdtContent>
                  </w:sdt>
                  <w:r w:rsidR="002C45D1" w:rsidRPr="00DA1DC5">
                    <w:rPr>
                      <w:rFonts w:cs="Arial"/>
                      <w:sz w:val="20"/>
                    </w:rPr>
                    <w:t>%</w:t>
                  </w:r>
                </w:p>
              </w:tc>
              <w:tc>
                <w:tcPr>
                  <w:tcW w:w="625" w:type="pct"/>
                </w:tcPr>
                <w:p w14:paraId="77E74D59" w14:textId="525A6D51" w:rsidR="002C45D1" w:rsidRPr="00DA1DC5" w:rsidRDefault="00F34203" w:rsidP="00BD3536">
                  <w:pPr>
                    <w:rPr>
                      <w:rFonts w:cs="Arial"/>
                      <w:sz w:val="20"/>
                    </w:rPr>
                  </w:pPr>
                  <w:sdt>
                    <w:sdtPr>
                      <w:rPr>
                        <w:rStyle w:val="Styleforproposalinputs"/>
                        <w:sz w:val="20"/>
                      </w:rPr>
                      <w:alias w:val="Time within"/>
                      <w:tag w:val="Time within"/>
                      <w:id w:val="870341578"/>
                      <w:placeholder>
                        <w:docPart w:val="0B8614A265414470A3885C696465D0D5"/>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dropDownList>
                    </w:sdtPr>
                    <w:sdtEndPr>
                      <w:rPr>
                        <w:rStyle w:val="DefaultParagraphFont"/>
                        <w:rFonts w:cs="Arial"/>
                        <w:color w:val="auto"/>
                      </w:rPr>
                    </w:sdtEndPr>
                    <w:sdtContent>
                      <w:r w:rsidR="002C45D1" w:rsidRPr="00DA1DC5">
                        <w:rPr>
                          <w:rStyle w:val="PlaceholderText"/>
                          <w:rFonts w:cs="Arial"/>
                          <w:sz w:val="20"/>
                        </w:rPr>
                        <w:t>Choose an item.</w:t>
                      </w:r>
                    </w:sdtContent>
                  </w:sdt>
                  <w:r w:rsidR="002C45D1" w:rsidRPr="00DA1DC5">
                    <w:rPr>
                      <w:rFonts w:cs="Arial"/>
                      <w:sz w:val="20"/>
                    </w:rPr>
                    <w:t>%</w:t>
                  </w:r>
                </w:p>
              </w:tc>
              <w:tc>
                <w:tcPr>
                  <w:tcW w:w="625" w:type="pct"/>
                </w:tcPr>
                <w:p w14:paraId="7F8F4291" w14:textId="73883E1A" w:rsidR="002C45D1" w:rsidRPr="00DA1DC5" w:rsidRDefault="00F34203" w:rsidP="00BD3536">
                  <w:pPr>
                    <w:rPr>
                      <w:rFonts w:cs="Arial"/>
                      <w:sz w:val="20"/>
                    </w:rPr>
                  </w:pPr>
                  <w:sdt>
                    <w:sdtPr>
                      <w:rPr>
                        <w:rStyle w:val="Styleforproposalinputs10"/>
                      </w:rPr>
                      <w:alias w:val="Text Box/NA"/>
                      <w:tag w:val="Text Box/NA"/>
                      <w:id w:val="-1473978834"/>
                      <w:placeholder>
                        <w:docPart w:val="1A5D6CBDE87B451AB0948B2C32E904A7"/>
                      </w:placeholder>
                      <w:comboBox>
                        <w:listItem w:value="Choose an item."/>
                        <w:listItem w:displayText="NA" w:value="NA"/>
                      </w:comboBox>
                    </w:sdtPr>
                    <w:sdtEndPr>
                      <w:rPr>
                        <w:rStyle w:val="PlaceholderText"/>
                        <w:rFonts w:cs="Arial"/>
                        <w:color w:val="808080"/>
                        <w:sz w:val="24"/>
                      </w:rPr>
                    </w:sdtEndPr>
                    <w:sdtContent>
                      <w:r w:rsidR="002C45D1" w:rsidRPr="009D21F3">
                        <w:rPr>
                          <w:rStyle w:val="PlaceholderText"/>
                          <w:rFonts w:cs="Arial"/>
                          <w:sz w:val="20"/>
                        </w:rPr>
                        <w:t>Click or tap here to enter text.</w:t>
                      </w:r>
                    </w:sdtContent>
                  </w:sdt>
                </w:p>
              </w:tc>
            </w:tr>
            <w:permStart w:id="1476727407" w:edGrp="everyone" w:colFirst="0" w:colLast="0"/>
            <w:permStart w:id="1887132530" w:edGrp="everyone" w:colFirst="1" w:colLast="1"/>
            <w:permStart w:id="1693015705" w:edGrp="everyone" w:colFirst="2" w:colLast="2"/>
            <w:permStart w:id="720206196" w:edGrp="everyone" w:colFirst="3" w:colLast="3"/>
            <w:permStart w:id="1790799441" w:edGrp="everyone" w:colFirst="4" w:colLast="4"/>
            <w:permStart w:id="803871122" w:edGrp="everyone" w:colFirst="5" w:colLast="5"/>
            <w:permStart w:id="146690229" w:edGrp="everyone" w:colFirst="6" w:colLast="6"/>
            <w:permStart w:id="249237601" w:edGrp="everyone" w:colFirst="7" w:colLast="7"/>
            <w:permEnd w:id="1702430435"/>
            <w:permEnd w:id="181806669"/>
            <w:permEnd w:id="549089878"/>
            <w:permEnd w:id="481242498"/>
            <w:permEnd w:id="794300237"/>
            <w:permEnd w:id="315652801"/>
            <w:permEnd w:id="1891596982"/>
            <w:permEnd w:id="896479009"/>
            <w:tr w:rsidR="002C45D1" w:rsidRPr="00045460" w14:paraId="53D4260F" w14:textId="77777777" w:rsidTr="00610C03">
              <w:trPr>
                <w:trHeight w:val="213"/>
              </w:trPr>
              <w:tc>
                <w:tcPr>
                  <w:tcW w:w="625" w:type="pct"/>
                </w:tcPr>
                <w:p w14:paraId="1E30217F" w14:textId="4B2297A2" w:rsidR="002C45D1" w:rsidRPr="00DA1DC5" w:rsidRDefault="00F34203" w:rsidP="00BD3536">
                  <w:pPr>
                    <w:rPr>
                      <w:rFonts w:cs="Arial"/>
                      <w:sz w:val="20"/>
                    </w:rPr>
                  </w:pPr>
                  <w:sdt>
                    <w:sdtPr>
                      <w:rPr>
                        <w:rStyle w:val="Styleforproposalinputs10"/>
                      </w:rPr>
                      <w:alias w:val="Text Box"/>
                      <w:tag w:val="Text Box"/>
                      <w:id w:val="-270478652"/>
                      <w:placeholder>
                        <w:docPart w:val="14C41C0139E34516B66281F39A5B1305"/>
                      </w:placeholder>
                      <w:showingPlcHdr/>
                    </w:sdtPr>
                    <w:sdtEndPr>
                      <w:rPr>
                        <w:rStyle w:val="DefaultParagraphFont"/>
                        <w:rFonts w:cs="Arial"/>
                        <w:color w:val="auto"/>
                        <w:sz w:val="24"/>
                      </w:rPr>
                    </w:sdtEndPr>
                    <w:sdtContent>
                      <w:r w:rsidR="002C45D1" w:rsidRPr="00E17284">
                        <w:rPr>
                          <w:rStyle w:val="PlaceholderText"/>
                          <w:rFonts w:cs="Arial"/>
                          <w:sz w:val="20"/>
                        </w:rPr>
                        <w:t>Click or tap here to enter text.</w:t>
                      </w:r>
                    </w:sdtContent>
                  </w:sdt>
                </w:p>
              </w:tc>
              <w:tc>
                <w:tcPr>
                  <w:tcW w:w="625" w:type="pct"/>
                </w:tcPr>
                <w:p w14:paraId="3781D828" w14:textId="049C2A9F" w:rsidR="002C45D1" w:rsidRPr="00DA1DC5" w:rsidRDefault="00F34203" w:rsidP="00BD3536">
                  <w:pPr>
                    <w:rPr>
                      <w:rFonts w:cs="Arial"/>
                      <w:sz w:val="20"/>
                    </w:rPr>
                  </w:pPr>
                  <w:sdt>
                    <w:sdtPr>
                      <w:rPr>
                        <w:rStyle w:val="Styleforproposalinputs10"/>
                      </w:rPr>
                      <w:alias w:val="Text Box"/>
                      <w:tag w:val="Text Box"/>
                      <w:id w:val="-212195160"/>
                      <w:placeholder>
                        <w:docPart w:val="551609F9B43B46C29B85A74714A53F30"/>
                      </w:placeholder>
                      <w:showingPlcHdr/>
                    </w:sdtPr>
                    <w:sdtEndPr>
                      <w:rPr>
                        <w:rStyle w:val="DefaultParagraphFont"/>
                        <w:rFonts w:cs="Arial"/>
                        <w:color w:val="auto"/>
                        <w:sz w:val="24"/>
                      </w:rPr>
                    </w:sdtEndPr>
                    <w:sdtContent>
                      <w:r w:rsidR="002C45D1" w:rsidRPr="00E17284">
                        <w:rPr>
                          <w:rStyle w:val="PlaceholderText"/>
                          <w:rFonts w:cs="Arial"/>
                          <w:sz w:val="20"/>
                        </w:rPr>
                        <w:t>Click or tap here to enter text.</w:t>
                      </w:r>
                    </w:sdtContent>
                  </w:sdt>
                </w:p>
              </w:tc>
              <w:tc>
                <w:tcPr>
                  <w:tcW w:w="625" w:type="pct"/>
                </w:tcPr>
                <w:p w14:paraId="0B4E5A44" w14:textId="6D93828A" w:rsidR="002C45D1" w:rsidRPr="00DA1DC5" w:rsidRDefault="00F34203" w:rsidP="00BD3536">
                  <w:pPr>
                    <w:rPr>
                      <w:rFonts w:cs="Arial"/>
                      <w:sz w:val="20"/>
                    </w:rPr>
                  </w:pPr>
                  <w:sdt>
                    <w:sdtPr>
                      <w:rPr>
                        <w:rStyle w:val="Styleforproposalinputs10"/>
                      </w:rPr>
                      <w:alias w:val="Text Box"/>
                      <w:tag w:val="Text Box"/>
                      <w:id w:val="2068758232"/>
                      <w:placeholder>
                        <w:docPart w:val="E58C7C5569724AA1ABD8F211E66CCB9B"/>
                      </w:placeholder>
                      <w:showingPlcHdr/>
                    </w:sdtPr>
                    <w:sdtEndPr>
                      <w:rPr>
                        <w:rStyle w:val="DefaultParagraphFont"/>
                        <w:rFonts w:cs="Arial"/>
                        <w:color w:val="auto"/>
                        <w:sz w:val="24"/>
                      </w:rPr>
                    </w:sdtEndPr>
                    <w:sdtContent>
                      <w:r w:rsidR="002C45D1" w:rsidRPr="00E17284">
                        <w:rPr>
                          <w:rStyle w:val="PlaceholderText"/>
                          <w:rFonts w:cs="Arial"/>
                          <w:sz w:val="20"/>
                        </w:rPr>
                        <w:t>Click or tap here to enter text.</w:t>
                      </w:r>
                    </w:sdtContent>
                  </w:sdt>
                </w:p>
              </w:tc>
              <w:tc>
                <w:tcPr>
                  <w:tcW w:w="625" w:type="pct"/>
                </w:tcPr>
                <w:p w14:paraId="57E98D1D" w14:textId="0AE5E76C" w:rsidR="002C45D1" w:rsidRPr="00DA1DC5" w:rsidRDefault="00F34203" w:rsidP="00BD3536">
                  <w:pPr>
                    <w:rPr>
                      <w:rFonts w:cs="Arial"/>
                      <w:sz w:val="20"/>
                    </w:rPr>
                  </w:pPr>
                  <w:sdt>
                    <w:sdtPr>
                      <w:rPr>
                        <w:rStyle w:val="Styleforproposalinputs10"/>
                      </w:rPr>
                      <w:alias w:val="Text Box/NA"/>
                      <w:tag w:val="Text Box/NA"/>
                      <w:id w:val="-1794974662"/>
                      <w:placeholder>
                        <w:docPart w:val="11C8ECB57B4D4D8FA557A89B7DBF7FAE"/>
                      </w:placeholder>
                      <w:showingPlcHdr/>
                      <w:comboBox>
                        <w:listItem w:value="Choose an item."/>
                        <w:listItem w:displayText="NA" w:value="NA"/>
                      </w:comboBox>
                    </w:sdtPr>
                    <w:sdtEndPr>
                      <w:rPr>
                        <w:rStyle w:val="PlaceholderText"/>
                        <w:rFonts w:cs="Arial"/>
                        <w:color w:val="808080"/>
                        <w:sz w:val="24"/>
                      </w:rPr>
                    </w:sdtEndPr>
                    <w:sdtContent>
                      <w:r w:rsidR="002C45D1" w:rsidRPr="00DC75FE">
                        <w:rPr>
                          <w:rStyle w:val="PlaceholderText"/>
                          <w:rFonts w:cs="Arial"/>
                          <w:sz w:val="20"/>
                        </w:rPr>
                        <w:t>Click or tap here to enter text.</w:t>
                      </w:r>
                    </w:sdtContent>
                  </w:sdt>
                </w:p>
              </w:tc>
              <w:sdt>
                <w:sdtPr>
                  <w:rPr>
                    <w:rStyle w:val="Styleforproposalinputs"/>
                    <w:sz w:val="20"/>
                  </w:rPr>
                  <w:alias w:val="Role in project"/>
                  <w:tag w:val="Role in project"/>
                  <w:id w:val="-1271620890"/>
                  <w:placeholder>
                    <w:docPart w:val="7581F4A156D6444A8679916BFD02D007"/>
                  </w:placeholder>
                  <w:showingPlcHdr/>
                  <w:dropDownList>
                    <w:listItem w:value="Choose an item."/>
                    <w:listItem w:displayText="Lead PI" w:value="Lead PI"/>
                    <w:listItem w:displayText="Team PI" w:value="Team PI"/>
                    <w:listItem w:displayText="Co-PI" w:value="Co-PI"/>
                    <w:listItem w:displayText="Collaborator" w:value="Collaborator"/>
                    <w:listItem w:displayText="Others" w:value="Others"/>
                  </w:dropDownList>
                </w:sdtPr>
                <w:sdtEndPr>
                  <w:rPr>
                    <w:rStyle w:val="DefaultParagraphFont"/>
                    <w:rFonts w:cs="Arial"/>
                    <w:color w:val="auto"/>
                  </w:rPr>
                </w:sdtEndPr>
                <w:sdtContent>
                  <w:tc>
                    <w:tcPr>
                      <w:tcW w:w="625" w:type="pct"/>
                    </w:tcPr>
                    <w:p w14:paraId="35D76408" w14:textId="5E061B47" w:rsidR="002C45D1" w:rsidRPr="00DA1DC5" w:rsidRDefault="002C45D1" w:rsidP="00BD3536">
                      <w:pPr>
                        <w:rPr>
                          <w:rFonts w:cs="Arial"/>
                          <w:sz w:val="20"/>
                        </w:rPr>
                      </w:pPr>
                      <w:r w:rsidRPr="00DA1DC5">
                        <w:rPr>
                          <w:rStyle w:val="PlaceholderText"/>
                          <w:rFonts w:cs="Arial"/>
                          <w:sz w:val="20"/>
                        </w:rPr>
                        <w:t>Choose an item.</w:t>
                      </w:r>
                    </w:p>
                  </w:tc>
                </w:sdtContent>
              </w:sdt>
              <w:tc>
                <w:tcPr>
                  <w:tcW w:w="625" w:type="pct"/>
                </w:tcPr>
                <w:p w14:paraId="23256039" w14:textId="66999FFD" w:rsidR="002C45D1" w:rsidRPr="00DA1DC5" w:rsidRDefault="00F34203" w:rsidP="00BD3536">
                  <w:pPr>
                    <w:rPr>
                      <w:rFonts w:cs="Arial"/>
                      <w:sz w:val="20"/>
                    </w:rPr>
                  </w:pPr>
                  <w:sdt>
                    <w:sdtPr>
                      <w:rPr>
                        <w:rStyle w:val="Styleforproposalinputs"/>
                        <w:sz w:val="20"/>
                      </w:rPr>
                      <w:alias w:val="Time within"/>
                      <w:tag w:val="Time within"/>
                      <w:id w:val="1647475248"/>
                      <w:placeholder>
                        <w:docPart w:val="41D873AB61A9486DB7F9D68BFC27F6AE"/>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dropDownList>
                    </w:sdtPr>
                    <w:sdtEndPr>
                      <w:rPr>
                        <w:rStyle w:val="DefaultParagraphFont"/>
                        <w:rFonts w:cs="Arial"/>
                        <w:color w:val="auto"/>
                      </w:rPr>
                    </w:sdtEndPr>
                    <w:sdtContent>
                      <w:r w:rsidR="002C45D1" w:rsidRPr="00DA1DC5">
                        <w:rPr>
                          <w:rStyle w:val="PlaceholderText"/>
                          <w:rFonts w:cs="Arial"/>
                          <w:sz w:val="20"/>
                        </w:rPr>
                        <w:t>Choose an item.</w:t>
                      </w:r>
                    </w:sdtContent>
                  </w:sdt>
                  <w:r w:rsidR="002C45D1" w:rsidRPr="00DA1DC5">
                    <w:rPr>
                      <w:rFonts w:cs="Arial"/>
                      <w:sz w:val="20"/>
                    </w:rPr>
                    <w:t>%</w:t>
                  </w:r>
                </w:p>
              </w:tc>
              <w:tc>
                <w:tcPr>
                  <w:tcW w:w="625" w:type="pct"/>
                </w:tcPr>
                <w:p w14:paraId="6BE931F6" w14:textId="1C4DDB63" w:rsidR="002C45D1" w:rsidRPr="00DA1DC5" w:rsidRDefault="00F34203" w:rsidP="00BD3536">
                  <w:pPr>
                    <w:rPr>
                      <w:rFonts w:cs="Arial"/>
                      <w:sz w:val="20"/>
                    </w:rPr>
                  </w:pPr>
                  <w:sdt>
                    <w:sdtPr>
                      <w:rPr>
                        <w:rStyle w:val="Styleforproposalinputs"/>
                        <w:sz w:val="20"/>
                      </w:rPr>
                      <w:alias w:val="Time within"/>
                      <w:tag w:val="Time within"/>
                      <w:id w:val="-1908224272"/>
                      <w:placeholder>
                        <w:docPart w:val="04E2CA87A17746B69A977F9AF37B4C26"/>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dropDownList>
                    </w:sdtPr>
                    <w:sdtEndPr>
                      <w:rPr>
                        <w:rStyle w:val="DefaultParagraphFont"/>
                        <w:rFonts w:cs="Arial"/>
                        <w:color w:val="auto"/>
                      </w:rPr>
                    </w:sdtEndPr>
                    <w:sdtContent>
                      <w:r w:rsidR="002C45D1" w:rsidRPr="00DA1DC5">
                        <w:rPr>
                          <w:rStyle w:val="PlaceholderText"/>
                          <w:rFonts w:cs="Arial"/>
                          <w:sz w:val="20"/>
                        </w:rPr>
                        <w:t>Choose an item.</w:t>
                      </w:r>
                    </w:sdtContent>
                  </w:sdt>
                  <w:r w:rsidR="002C45D1" w:rsidRPr="00DA1DC5">
                    <w:rPr>
                      <w:rFonts w:cs="Arial"/>
                      <w:sz w:val="20"/>
                    </w:rPr>
                    <w:t>%</w:t>
                  </w:r>
                </w:p>
              </w:tc>
              <w:tc>
                <w:tcPr>
                  <w:tcW w:w="625" w:type="pct"/>
                </w:tcPr>
                <w:p w14:paraId="6C2EA09A" w14:textId="7A5A414E" w:rsidR="002C45D1" w:rsidRPr="00DA1DC5" w:rsidRDefault="00F34203" w:rsidP="00BD3536">
                  <w:pPr>
                    <w:rPr>
                      <w:rFonts w:cs="Arial"/>
                      <w:sz w:val="20"/>
                    </w:rPr>
                  </w:pPr>
                  <w:sdt>
                    <w:sdtPr>
                      <w:rPr>
                        <w:rStyle w:val="Styleforproposalinputs10"/>
                      </w:rPr>
                      <w:alias w:val="Text Box/NA"/>
                      <w:tag w:val="Text Box/NA"/>
                      <w:id w:val="1904949807"/>
                      <w:placeholder>
                        <w:docPart w:val="C0F93F9E941F4B679291C0CB8263BF3D"/>
                      </w:placeholder>
                      <w:comboBox>
                        <w:listItem w:value="Choose an item."/>
                        <w:listItem w:displayText="NA" w:value="NA"/>
                      </w:comboBox>
                    </w:sdtPr>
                    <w:sdtEndPr>
                      <w:rPr>
                        <w:rStyle w:val="PlaceholderText"/>
                        <w:rFonts w:cs="Arial"/>
                        <w:color w:val="808080"/>
                        <w:sz w:val="24"/>
                      </w:rPr>
                    </w:sdtEndPr>
                    <w:sdtContent>
                      <w:r w:rsidR="002C45D1" w:rsidRPr="009D21F3">
                        <w:rPr>
                          <w:rStyle w:val="PlaceholderText"/>
                          <w:rFonts w:cs="Arial"/>
                          <w:sz w:val="20"/>
                        </w:rPr>
                        <w:t>Click or tap here to enter text.</w:t>
                      </w:r>
                    </w:sdtContent>
                  </w:sdt>
                </w:p>
              </w:tc>
            </w:tr>
          </w:tbl>
          <w:permEnd w:id="1476727407"/>
          <w:permEnd w:id="1887132530"/>
          <w:permEnd w:id="1693015705"/>
          <w:permEnd w:id="720206196"/>
          <w:permEnd w:id="1790799441"/>
          <w:permEnd w:id="803871122"/>
          <w:permEnd w:id="146690229"/>
          <w:permEnd w:id="249237601"/>
          <w:p w14:paraId="1D4319DC" w14:textId="2323B34A" w:rsidR="00E730AD" w:rsidRPr="00E730AD" w:rsidRDefault="00E730AD" w:rsidP="00BD3536">
            <w:pPr>
              <w:rPr>
                <w:rFonts w:cs="Arial"/>
                <w:b/>
                <w:sz w:val="20"/>
                <w:szCs w:val="20"/>
              </w:rPr>
            </w:pPr>
            <w:r>
              <w:rPr>
                <w:rFonts w:cs="Arial"/>
                <w:b/>
                <w:sz w:val="20"/>
                <w:szCs w:val="20"/>
              </w:rPr>
              <w:t xml:space="preserve"> </w:t>
            </w:r>
          </w:p>
        </w:tc>
      </w:tr>
    </w:tbl>
    <w:p w14:paraId="61890261" w14:textId="77777777" w:rsidR="00352D47" w:rsidRDefault="00352D47" w:rsidP="00BD3536">
      <w:r>
        <w:lastRenderedPageBreak/>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48"/>
      </w:tblGrid>
      <w:tr w:rsidR="00F125A5" w14:paraId="026A650A" w14:textId="77777777" w:rsidTr="00100B9C">
        <w:tc>
          <w:tcPr>
            <w:tcW w:w="13948" w:type="dxa"/>
          </w:tcPr>
          <w:p w14:paraId="29C307B4" w14:textId="5CAFDB9D" w:rsidR="00F125A5" w:rsidRPr="00D70014" w:rsidRDefault="00F125A5" w:rsidP="00BD3536">
            <w:pPr>
              <w:pStyle w:val="ListParagraph"/>
              <w:numPr>
                <w:ilvl w:val="0"/>
                <w:numId w:val="5"/>
              </w:numPr>
              <w:rPr>
                <w:rFonts w:cs="Arial"/>
                <w:b/>
                <w:szCs w:val="24"/>
              </w:rPr>
            </w:pPr>
            <w:r>
              <w:rPr>
                <w:rFonts w:cs="Arial"/>
                <w:b/>
                <w:szCs w:val="24"/>
              </w:rPr>
              <w:lastRenderedPageBreak/>
              <w:t>Research Milestones</w:t>
            </w:r>
          </w:p>
          <w:p w14:paraId="7A28C53F" w14:textId="77777777" w:rsidR="00E730AD" w:rsidRDefault="00E730AD" w:rsidP="00BD3536">
            <w:pPr>
              <w:jc w:val="both"/>
              <w:rPr>
                <w:rFonts w:cs="Arial"/>
                <w:szCs w:val="24"/>
              </w:rPr>
            </w:pPr>
          </w:p>
          <w:p w14:paraId="3A0B3CAA" w14:textId="2AA526CD" w:rsidR="00F125A5" w:rsidRPr="0057521E" w:rsidRDefault="00F125A5" w:rsidP="00BD3536">
            <w:pPr>
              <w:jc w:val="both"/>
              <w:rPr>
                <w:rFonts w:cs="Arial"/>
                <w:szCs w:val="24"/>
              </w:rPr>
            </w:pPr>
            <w:r w:rsidRPr="007F3A9C">
              <w:rPr>
                <w:rFonts w:cs="Arial"/>
                <w:szCs w:val="24"/>
              </w:rPr>
              <w:t xml:space="preserve">The Applicant shall </w:t>
            </w:r>
            <w:r>
              <w:rPr>
                <w:rFonts w:cs="Arial"/>
                <w:szCs w:val="24"/>
              </w:rPr>
              <w:t>propose research milestones to be achieved for the project in this section. Research milestones refer to the detailed activit</w:t>
            </w:r>
            <w:r w:rsidR="00392E02">
              <w:rPr>
                <w:rFonts w:cs="Arial"/>
                <w:szCs w:val="24"/>
              </w:rPr>
              <w:t>ies</w:t>
            </w:r>
            <w:r>
              <w:rPr>
                <w:rFonts w:cs="Arial"/>
                <w:szCs w:val="24"/>
              </w:rPr>
              <w:t xml:space="preserve"> to be undertaken </w:t>
            </w:r>
            <w:r w:rsidR="00392E02">
              <w:rPr>
                <w:rFonts w:cs="Arial"/>
                <w:szCs w:val="24"/>
              </w:rPr>
              <w:t xml:space="preserve">and completed at specific points throughout the project timeline. </w:t>
            </w:r>
            <w:r>
              <w:rPr>
                <w:rFonts w:cs="Arial"/>
                <w:szCs w:val="24"/>
              </w:rPr>
              <w:t xml:space="preserve"> </w:t>
            </w:r>
          </w:p>
          <w:p w14:paraId="0EE1AB04" w14:textId="77777777" w:rsidR="00F125A5" w:rsidRDefault="00F125A5" w:rsidP="00BD3536">
            <w:pPr>
              <w:rPr>
                <w:rFonts w:cs="Arial"/>
                <w:szCs w:val="24"/>
              </w:rPr>
            </w:pPr>
          </w:p>
        </w:tc>
      </w:tr>
      <w:tr w:rsidR="00F125A5" w14:paraId="5855F2CD" w14:textId="77777777" w:rsidTr="00100B9C">
        <w:tc>
          <w:tcPr>
            <w:tcW w:w="13948" w:type="dxa"/>
          </w:tcPr>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843"/>
              <w:gridCol w:w="1283"/>
              <w:gridCol w:w="1379"/>
              <w:gridCol w:w="357"/>
              <w:gridCol w:w="357"/>
              <w:gridCol w:w="357"/>
              <w:gridCol w:w="357"/>
              <w:gridCol w:w="357"/>
              <w:gridCol w:w="357"/>
              <w:gridCol w:w="359"/>
              <w:gridCol w:w="359"/>
              <w:gridCol w:w="359"/>
              <w:gridCol w:w="359"/>
              <w:gridCol w:w="359"/>
              <w:gridCol w:w="359"/>
              <w:gridCol w:w="359"/>
              <w:gridCol w:w="359"/>
              <w:gridCol w:w="359"/>
              <w:gridCol w:w="359"/>
              <w:gridCol w:w="359"/>
              <w:gridCol w:w="359"/>
              <w:gridCol w:w="359"/>
              <w:gridCol w:w="398"/>
            </w:tblGrid>
            <w:tr w:rsidR="00F125A5" w:rsidRPr="006B074E" w14:paraId="7CF9D45D" w14:textId="77777777" w:rsidTr="00986D9A">
              <w:trPr>
                <w:trHeight w:val="357"/>
                <w:jc w:val="center"/>
              </w:trPr>
              <w:tc>
                <w:tcPr>
                  <w:tcW w:w="1401" w:type="pct"/>
                  <w:vMerge w:val="restart"/>
                </w:tcPr>
                <w:p w14:paraId="1145A634" w14:textId="77777777" w:rsidR="00F125A5" w:rsidRPr="005A0413" w:rsidRDefault="00F125A5" w:rsidP="00BD3536">
                  <w:pPr>
                    <w:spacing w:after="0"/>
                    <w:jc w:val="both"/>
                    <w:rPr>
                      <w:rFonts w:cs="Arial"/>
                      <w:b/>
                      <w:szCs w:val="24"/>
                    </w:rPr>
                  </w:pPr>
                  <w:permStart w:id="1086544256" w:edGrp="everyone"/>
                  <w:r w:rsidRPr="005A0413">
                    <w:rPr>
                      <w:rFonts w:cs="Arial"/>
                      <w:b/>
                      <w:szCs w:val="24"/>
                    </w:rPr>
                    <w:t>Description</w:t>
                  </w:r>
                </w:p>
              </w:tc>
              <w:tc>
                <w:tcPr>
                  <w:tcW w:w="468" w:type="pct"/>
                  <w:vMerge w:val="restart"/>
                </w:tcPr>
                <w:p w14:paraId="3805CA7E" w14:textId="77777777" w:rsidR="00F125A5" w:rsidRPr="005A0413" w:rsidRDefault="00F125A5" w:rsidP="00BD3536">
                  <w:pPr>
                    <w:spacing w:after="0"/>
                    <w:jc w:val="both"/>
                    <w:rPr>
                      <w:rFonts w:cs="Arial"/>
                      <w:b/>
                      <w:szCs w:val="24"/>
                    </w:rPr>
                  </w:pPr>
                  <w:r w:rsidRPr="005A0413">
                    <w:rPr>
                      <w:rFonts w:cs="Arial"/>
                      <w:b/>
                      <w:szCs w:val="24"/>
                    </w:rPr>
                    <w:t>Start Month</w:t>
                  </w:r>
                  <w:r w:rsidRPr="00F3612A">
                    <w:rPr>
                      <w:rStyle w:val="FootnoteReference"/>
                      <w:rFonts w:cs="Arial"/>
                      <w:b/>
                      <w:szCs w:val="24"/>
                    </w:rPr>
                    <w:footnoteReference w:id="6"/>
                  </w:r>
                </w:p>
              </w:tc>
              <w:tc>
                <w:tcPr>
                  <w:tcW w:w="503" w:type="pct"/>
                  <w:vMerge w:val="restart"/>
                </w:tcPr>
                <w:p w14:paraId="5136270D" w14:textId="77777777" w:rsidR="00F125A5" w:rsidRPr="005A0413" w:rsidRDefault="00F125A5" w:rsidP="00BD3536">
                  <w:pPr>
                    <w:spacing w:after="0"/>
                    <w:jc w:val="both"/>
                    <w:rPr>
                      <w:rFonts w:cs="Arial"/>
                      <w:b/>
                      <w:szCs w:val="24"/>
                    </w:rPr>
                  </w:pPr>
                  <w:r w:rsidRPr="005A0413">
                    <w:rPr>
                      <w:rFonts w:cs="Arial"/>
                      <w:b/>
                      <w:szCs w:val="24"/>
                    </w:rPr>
                    <w:t>Duration (months)</w:t>
                  </w:r>
                </w:p>
              </w:tc>
              <w:tc>
                <w:tcPr>
                  <w:tcW w:w="2628" w:type="pct"/>
                  <w:gridSpan w:val="20"/>
                </w:tcPr>
                <w:p w14:paraId="2585116A" w14:textId="77777777" w:rsidR="00F125A5" w:rsidRPr="005A0413" w:rsidRDefault="00F125A5" w:rsidP="00BD3536">
                  <w:pPr>
                    <w:spacing w:after="0"/>
                    <w:jc w:val="center"/>
                    <w:rPr>
                      <w:rFonts w:cs="Arial"/>
                      <w:b/>
                      <w:szCs w:val="24"/>
                    </w:rPr>
                  </w:pPr>
                  <w:r w:rsidRPr="005A0413">
                    <w:rPr>
                      <w:rFonts w:cs="Arial"/>
                      <w:b/>
                      <w:szCs w:val="24"/>
                    </w:rPr>
                    <w:t>Month</w:t>
                  </w:r>
                </w:p>
              </w:tc>
            </w:tr>
            <w:tr w:rsidR="00F125A5" w:rsidRPr="006B074E" w14:paraId="169D00BE" w14:textId="77777777" w:rsidTr="00986D9A">
              <w:trPr>
                <w:trHeight w:val="64"/>
                <w:jc w:val="center"/>
              </w:trPr>
              <w:tc>
                <w:tcPr>
                  <w:tcW w:w="1401" w:type="pct"/>
                  <w:vMerge/>
                </w:tcPr>
                <w:p w14:paraId="1754F138" w14:textId="77777777" w:rsidR="00F125A5" w:rsidRPr="005A0413" w:rsidRDefault="00F125A5" w:rsidP="00BD3536">
                  <w:pPr>
                    <w:spacing w:after="0"/>
                    <w:jc w:val="both"/>
                    <w:rPr>
                      <w:rFonts w:cs="Arial"/>
                      <w:b/>
                      <w:szCs w:val="24"/>
                    </w:rPr>
                  </w:pPr>
                </w:p>
              </w:tc>
              <w:tc>
                <w:tcPr>
                  <w:tcW w:w="468" w:type="pct"/>
                  <w:vMerge/>
                </w:tcPr>
                <w:p w14:paraId="30B6A785" w14:textId="77777777" w:rsidR="00F125A5" w:rsidRPr="005A0413" w:rsidRDefault="00F125A5" w:rsidP="00BD3536">
                  <w:pPr>
                    <w:spacing w:after="0"/>
                    <w:jc w:val="both"/>
                    <w:rPr>
                      <w:rFonts w:cs="Arial"/>
                      <w:b/>
                      <w:szCs w:val="24"/>
                    </w:rPr>
                  </w:pPr>
                </w:p>
              </w:tc>
              <w:tc>
                <w:tcPr>
                  <w:tcW w:w="503" w:type="pct"/>
                  <w:vMerge/>
                </w:tcPr>
                <w:p w14:paraId="6A45594E" w14:textId="77777777" w:rsidR="00F125A5" w:rsidRPr="005A0413" w:rsidRDefault="00F125A5" w:rsidP="00BD3536">
                  <w:pPr>
                    <w:spacing w:after="0"/>
                    <w:jc w:val="both"/>
                    <w:rPr>
                      <w:rFonts w:cs="Arial"/>
                      <w:b/>
                      <w:szCs w:val="24"/>
                    </w:rPr>
                  </w:pPr>
                </w:p>
              </w:tc>
              <w:tc>
                <w:tcPr>
                  <w:tcW w:w="130" w:type="pct"/>
                </w:tcPr>
                <w:p w14:paraId="017FE3D3" w14:textId="77777777" w:rsidR="00F125A5" w:rsidRPr="005A0413" w:rsidRDefault="00F125A5" w:rsidP="00BD3536">
                  <w:pPr>
                    <w:spacing w:after="0"/>
                    <w:jc w:val="center"/>
                    <w:rPr>
                      <w:rFonts w:cs="Arial"/>
                      <w:b/>
                      <w:szCs w:val="24"/>
                    </w:rPr>
                  </w:pPr>
                  <w:r w:rsidRPr="005A0413">
                    <w:rPr>
                      <w:rFonts w:cs="Arial"/>
                      <w:b/>
                      <w:szCs w:val="24"/>
                    </w:rPr>
                    <w:t>3</w:t>
                  </w:r>
                </w:p>
              </w:tc>
              <w:tc>
                <w:tcPr>
                  <w:tcW w:w="130" w:type="pct"/>
                </w:tcPr>
                <w:p w14:paraId="2253CB01" w14:textId="77777777" w:rsidR="00F125A5" w:rsidRPr="005A0413" w:rsidRDefault="00F125A5" w:rsidP="00BD3536">
                  <w:pPr>
                    <w:spacing w:after="0"/>
                    <w:jc w:val="center"/>
                    <w:rPr>
                      <w:rFonts w:cs="Arial"/>
                      <w:b/>
                      <w:szCs w:val="24"/>
                    </w:rPr>
                  </w:pPr>
                  <w:r w:rsidRPr="005A0413">
                    <w:rPr>
                      <w:rFonts w:cs="Arial"/>
                      <w:b/>
                      <w:szCs w:val="24"/>
                    </w:rPr>
                    <w:t>6</w:t>
                  </w:r>
                </w:p>
              </w:tc>
              <w:tc>
                <w:tcPr>
                  <w:tcW w:w="130" w:type="pct"/>
                </w:tcPr>
                <w:p w14:paraId="039FA56F" w14:textId="77777777" w:rsidR="00F125A5" w:rsidRPr="005A0413" w:rsidRDefault="00F125A5" w:rsidP="00BD3536">
                  <w:pPr>
                    <w:spacing w:after="0"/>
                    <w:jc w:val="center"/>
                    <w:rPr>
                      <w:rFonts w:cs="Arial"/>
                      <w:b/>
                      <w:szCs w:val="24"/>
                    </w:rPr>
                  </w:pPr>
                  <w:r w:rsidRPr="005A0413">
                    <w:rPr>
                      <w:rFonts w:cs="Arial"/>
                      <w:b/>
                      <w:szCs w:val="24"/>
                    </w:rPr>
                    <w:t>9</w:t>
                  </w:r>
                </w:p>
              </w:tc>
              <w:tc>
                <w:tcPr>
                  <w:tcW w:w="130" w:type="pct"/>
                </w:tcPr>
                <w:p w14:paraId="1E9A378E" w14:textId="77777777" w:rsidR="00F125A5" w:rsidRPr="005A0413" w:rsidRDefault="00F125A5" w:rsidP="00BD3536">
                  <w:pPr>
                    <w:spacing w:after="0"/>
                    <w:jc w:val="center"/>
                    <w:rPr>
                      <w:rFonts w:cs="Arial"/>
                      <w:b/>
                      <w:szCs w:val="24"/>
                    </w:rPr>
                  </w:pPr>
                  <w:r w:rsidRPr="005A0413">
                    <w:rPr>
                      <w:rFonts w:cs="Arial"/>
                      <w:b/>
                      <w:szCs w:val="24"/>
                    </w:rPr>
                    <w:t>12</w:t>
                  </w:r>
                </w:p>
              </w:tc>
              <w:tc>
                <w:tcPr>
                  <w:tcW w:w="130" w:type="pct"/>
                </w:tcPr>
                <w:p w14:paraId="1D520277" w14:textId="77777777" w:rsidR="00F125A5" w:rsidRPr="005A0413" w:rsidRDefault="00F125A5" w:rsidP="00BD3536">
                  <w:pPr>
                    <w:spacing w:after="0"/>
                    <w:jc w:val="center"/>
                    <w:rPr>
                      <w:rFonts w:cs="Arial"/>
                      <w:b/>
                      <w:szCs w:val="24"/>
                    </w:rPr>
                  </w:pPr>
                  <w:r w:rsidRPr="005A0413">
                    <w:rPr>
                      <w:rFonts w:cs="Arial"/>
                      <w:b/>
                      <w:szCs w:val="24"/>
                    </w:rPr>
                    <w:t>15</w:t>
                  </w:r>
                </w:p>
              </w:tc>
              <w:tc>
                <w:tcPr>
                  <w:tcW w:w="130" w:type="pct"/>
                </w:tcPr>
                <w:p w14:paraId="6E355014" w14:textId="77777777" w:rsidR="00F125A5" w:rsidRPr="005A0413" w:rsidRDefault="00F125A5" w:rsidP="00BD3536">
                  <w:pPr>
                    <w:spacing w:after="0"/>
                    <w:jc w:val="center"/>
                    <w:rPr>
                      <w:rFonts w:cs="Arial"/>
                      <w:b/>
                      <w:szCs w:val="24"/>
                    </w:rPr>
                  </w:pPr>
                  <w:r w:rsidRPr="005A0413">
                    <w:rPr>
                      <w:rFonts w:cs="Arial"/>
                      <w:b/>
                      <w:szCs w:val="24"/>
                    </w:rPr>
                    <w:t>18</w:t>
                  </w:r>
                </w:p>
              </w:tc>
              <w:tc>
                <w:tcPr>
                  <w:tcW w:w="131" w:type="pct"/>
                </w:tcPr>
                <w:p w14:paraId="0E4E0458" w14:textId="77777777" w:rsidR="00F125A5" w:rsidRPr="005A0413" w:rsidRDefault="00F125A5" w:rsidP="00BD3536">
                  <w:pPr>
                    <w:spacing w:after="0"/>
                    <w:jc w:val="center"/>
                    <w:rPr>
                      <w:rFonts w:cs="Arial"/>
                      <w:b/>
                      <w:szCs w:val="24"/>
                    </w:rPr>
                  </w:pPr>
                  <w:r w:rsidRPr="005A0413">
                    <w:rPr>
                      <w:rFonts w:cs="Arial"/>
                      <w:b/>
                      <w:szCs w:val="24"/>
                    </w:rPr>
                    <w:t>21</w:t>
                  </w:r>
                </w:p>
              </w:tc>
              <w:tc>
                <w:tcPr>
                  <w:tcW w:w="131" w:type="pct"/>
                </w:tcPr>
                <w:p w14:paraId="62096395" w14:textId="77777777" w:rsidR="00F125A5" w:rsidRPr="005A0413" w:rsidRDefault="00F125A5" w:rsidP="00BD3536">
                  <w:pPr>
                    <w:spacing w:after="0"/>
                    <w:jc w:val="center"/>
                    <w:rPr>
                      <w:rFonts w:cs="Arial"/>
                      <w:b/>
                      <w:szCs w:val="24"/>
                    </w:rPr>
                  </w:pPr>
                  <w:r w:rsidRPr="005A0413">
                    <w:rPr>
                      <w:rFonts w:cs="Arial"/>
                      <w:b/>
                      <w:szCs w:val="24"/>
                    </w:rPr>
                    <w:t>24</w:t>
                  </w:r>
                </w:p>
              </w:tc>
              <w:tc>
                <w:tcPr>
                  <w:tcW w:w="131" w:type="pct"/>
                </w:tcPr>
                <w:p w14:paraId="1D3E2D23" w14:textId="77777777" w:rsidR="00F125A5" w:rsidRPr="005A0413" w:rsidRDefault="00F125A5" w:rsidP="00BD3536">
                  <w:pPr>
                    <w:spacing w:after="0"/>
                    <w:jc w:val="center"/>
                    <w:rPr>
                      <w:rFonts w:cs="Arial"/>
                      <w:b/>
                      <w:szCs w:val="24"/>
                    </w:rPr>
                  </w:pPr>
                  <w:r w:rsidRPr="005A0413">
                    <w:rPr>
                      <w:rFonts w:cs="Arial"/>
                      <w:b/>
                      <w:szCs w:val="24"/>
                    </w:rPr>
                    <w:t>27</w:t>
                  </w:r>
                </w:p>
              </w:tc>
              <w:tc>
                <w:tcPr>
                  <w:tcW w:w="131" w:type="pct"/>
                </w:tcPr>
                <w:p w14:paraId="755661AB" w14:textId="77777777" w:rsidR="00F125A5" w:rsidRPr="005A0413" w:rsidRDefault="00F125A5" w:rsidP="00BD3536">
                  <w:pPr>
                    <w:spacing w:after="0"/>
                    <w:jc w:val="center"/>
                    <w:rPr>
                      <w:rFonts w:cs="Arial"/>
                      <w:b/>
                      <w:szCs w:val="24"/>
                    </w:rPr>
                  </w:pPr>
                  <w:r w:rsidRPr="005A0413">
                    <w:rPr>
                      <w:rFonts w:cs="Arial"/>
                      <w:b/>
                      <w:szCs w:val="24"/>
                    </w:rPr>
                    <w:t>30</w:t>
                  </w:r>
                </w:p>
              </w:tc>
              <w:tc>
                <w:tcPr>
                  <w:tcW w:w="131" w:type="pct"/>
                </w:tcPr>
                <w:p w14:paraId="0DEDC1AE" w14:textId="77777777" w:rsidR="00F125A5" w:rsidRPr="005A0413" w:rsidRDefault="00F125A5" w:rsidP="00BD3536">
                  <w:pPr>
                    <w:spacing w:after="0"/>
                    <w:jc w:val="center"/>
                    <w:rPr>
                      <w:rFonts w:cs="Arial"/>
                      <w:b/>
                      <w:szCs w:val="24"/>
                    </w:rPr>
                  </w:pPr>
                  <w:r w:rsidRPr="005A0413">
                    <w:rPr>
                      <w:rFonts w:cs="Arial"/>
                      <w:b/>
                      <w:szCs w:val="24"/>
                    </w:rPr>
                    <w:t>33</w:t>
                  </w:r>
                </w:p>
              </w:tc>
              <w:tc>
                <w:tcPr>
                  <w:tcW w:w="131" w:type="pct"/>
                </w:tcPr>
                <w:p w14:paraId="752BDAB1" w14:textId="77777777" w:rsidR="00F125A5" w:rsidRPr="005A0413" w:rsidRDefault="00F125A5" w:rsidP="00BD3536">
                  <w:pPr>
                    <w:spacing w:after="0"/>
                    <w:jc w:val="center"/>
                    <w:rPr>
                      <w:rFonts w:cs="Arial"/>
                      <w:b/>
                      <w:szCs w:val="24"/>
                    </w:rPr>
                  </w:pPr>
                  <w:r w:rsidRPr="005A0413">
                    <w:rPr>
                      <w:rFonts w:cs="Arial"/>
                      <w:b/>
                      <w:szCs w:val="24"/>
                    </w:rPr>
                    <w:t>36</w:t>
                  </w:r>
                </w:p>
              </w:tc>
              <w:tc>
                <w:tcPr>
                  <w:tcW w:w="131" w:type="pct"/>
                </w:tcPr>
                <w:p w14:paraId="2E71B821" w14:textId="77777777" w:rsidR="00F125A5" w:rsidRPr="005A0413" w:rsidRDefault="00F125A5" w:rsidP="00BD3536">
                  <w:pPr>
                    <w:spacing w:after="0"/>
                    <w:jc w:val="center"/>
                    <w:rPr>
                      <w:rFonts w:cs="Arial"/>
                      <w:b/>
                      <w:szCs w:val="24"/>
                    </w:rPr>
                  </w:pPr>
                  <w:r w:rsidRPr="005A0413">
                    <w:rPr>
                      <w:rFonts w:cs="Arial"/>
                      <w:b/>
                      <w:szCs w:val="24"/>
                    </w:rPr>
                    <w:t>39</w:t>
                  </w:r>
                </w:p>
              </w:tc>
              <w:tc>
                <w:tcPr>
                  <w:tcW w:w="131" w:type="pct"/>
                </w:tcPr>
                <w:p w14:paraId="5BB19F55" w14:textId="77777777" w:rsidR="00F125A5" w:rsidRPr="005A0413" w:rsidRDefault="00F125A5" w:rsidP="00BD3536">
                  <w:pPr>
                    <w:spacing w:after="0"/>
                    <w:jc w:val="center"/>
                    <w:rPr>
                      <w:rFonts w:cs="Arial"/>
                      <w:b/>
                      <w:szCs w:val="24"/>
                    </w:rPr>
                  </w:pPr>
                  <w:r w:rsidRPr="005A0413">
                    <w:rPr>
                      <w:rFonts w:cs="Arial"/>
                      <w:b/>
                      <w:szCs w:val="24"/>
                    </w:rPr>
                    <w:t>42</w:t>
                  </w:r>
                </w:p>
              </w:tc>
              <w:tc>
                <w:tcPr>
                  <w:tcW w:w="131" w:type="pct"/>
                </w:tcPr>
                <w:p w14:paraId="483A5572" w14:textId="77777777" w:rsidR="00F125A5" w:rsidRPr="005A0413" w:rsidRDefault="00F125A5" w:rsidP="00BD3536">
                  <w:pPr>
                    <w:spacing w:after="0"/>
                    <w:jc w:val="center"/>
                    <w:rPr>
                      <w:rFonts w:cs="Arial"/>
                      <w:b/>
                      <w:szCs w:val="24"/>
                    </w:rPr>
                  </w:pPr>
                  <w:r w:rsidRPr="005A0413">
                    <w:rPr>
                      <w:rFonts w:cs="Arial"/>
                      <w:b/>
                      <w:szCs w:val="24"/>
                    </w:rPr>
                    <w:t>45</w:t>
                  </w:r>
                </w:p>
              </w:tc>
              <w:tc>
                <w:tcPr>
                  <w:tcW w:w="131" w:type="pct"/>
                </w:tcPr>
                <w:p w14:paraId="00ECE0E4" w14:textId="77777777" w:rsidR="00F125A5" w:rsidRPr="005A0413" w:rsidRDefault="00F125A5" w:rsidP="00BD3536">
                  <w:pPr>
                    <w:spacing w:after="0"/>
                    <w:jc w:val="center"/>
                    <w:rPr>
                      <w:rFonts w:cs="Arial"/>
                      <w:b/>
                      <w:szCs w:val="24"/>
                    </w:rPr>
                  </w:pPr>
                  <w:r w:rsidRPr="005A0413">
                    <w:rPr>
                      <w:rFonts w:cs="Arial"/>
                      <w:b/>
                      <w:szCs w:val="24"/>
                    </w:rPr>
                    <w:t>48</w:t>
                  </w:r>
                </w:p>
              </w:tc>
              <w:tc>
                <w:tcPr>
                  <w:tcW w:w="131" w:type="pct"/>
                </w:tcPr>
                <w:p w14:paraId="1A7C4294" w14:textId="77777777" w:rsidR="00F125A5" w:rsidRPr="005A0413" w:rsidRDefault="00F125A5" w:rsidP="00BD3536">
                  <w:pPr>
                    <w:spacing w:after="0"/>
                    <w:jc w:val="center"/>
                    <w:rPr>
                      <w:rFonts w:cs="Arial"/>
                      <w:b/>
                      <w:szCs w:val="24"/>
                    </w:rPr>
                  </w:pPr>
                  <w:r w:rsidRPr="005A0413">
                    <w:rPr>
                      <w:rFonts w:cs="Arial"/>
                      <w:b/>
                      <w:szCs w:val="24"/>
                    </w:rPr>
                    <w:t>51</w:t>
                  </w:r>
                </w:p>
              </w:tc>
              <w:tc>
                <w:tcPr>
                  <w:tcW w:w="131" w:type="pct"/>
                </w:tcPr>
                <w:p w14:paraId="2C12E0A4" w14:textId="77777777" w:rsidR="00F125A5" w:rsidRPr="005A0413" w:rsidRDefault="00F125A5" w:rsidP="00BD3536">
                  <w:pPr>
                    <w:spacing w:after="0"/>
                    <w:jc w:val="center"/>
                    <w:rPr>
                      <w:rFonts w:cs="Arial"/>
                      <w:b/>
                      <w:szCs w:val="24"/>
                    </w:rPr>
                  </w:pPr>
                  <w:r w:rsidRPr="005A0413">
                    <w:rPr>
                      <w:rFonts w:cs="Arial"/>
                      <w:b/>
                      <w:szCs w:val="24"/>
                    </w:rPr>
                    <w:t>54</w:t>
                  </w:r>
                </w:p>
              </w:tc>
              <w:tc>
                <w:tcPr>
                  <w:tcW w:w="131" w:type="pct"/>
                </w:tcPr>
                <w:p w14:paraId="6B40AD62" w14:textId="77777777" w:rsidR="00F125A5" w:rsidRPr="005A0413" w:rsidRDefault="00F125A5" w:rsidP="00BD3536">
                  <w:pPr>
                    <w:spacing w:after="0"/>
                    <w:jc w:val="center"/>
                    <w:rPr>
                      <w:rFonts w:cs="Arial"/>
                      <w:b/>
                      <w:szCs w:val="24"/>
                    </w:rPr>
                  </w:pPr>
                  <w:r w:rsidRPr="005A0413">
                    <w:rPr>
                      <w:rFonts w:cs="Arial"/>
                      <w:b/>
                      <w:szCs w:val="24"/>
                    </w:rPr>
                    <w:t>57</w:t>
                  </w:r>
                </w:p>
              </w:tc>
              <w:tc>
                <w:tcPr>
                  <w:tcW w:w="145" w:type="pct"/>
                </w:tcPr>
                <w:p w14:paraId="2B487AD5" w14:textId="77777777" w:rsidR="00F125A5" w:rsidRPr="005A0413" w:rsidRDefault="00F125A5" w:rsidP="00BD3536">
                  <w:pPr>
                    <w:spacing w:after="0"/>
                    <w:jc w:val="center"/>
                    <w:rPr>
                      <w:rFonts w:cs="Arial"/>
                      <w:b/>
                      <w:szCs w:val="24"/>
                    </w:rPr>
                  </w:pPr>
                  <w:r w:rsidRPr="005A0413">
                    <w:rPr>
                      <w:rFonts w:cs="Arial"/>
                      <w:b/>
                      <w:szCs w:val="24"/>
                    </w:rPr>
                    <w:t>60</w:t>
                  </w:r>
                </w:p>
              </w:tc>
            </w:tr>
            <w:tr w:rsidR="00F125A5" w:rsidRPr="006B074E" w14:paraId="419408A5" w14:textId="77777777" w:rsidTr="00F125A5">
              <w:trPr>
                <w:trHeight w:val="73"/>
                <w:jc w:val="center"/>
              </w:trPr>
              <w:tc>
                <w:tcPr>
                  <w:tcW w:w="5000" w:type="pct"/>
                  <w:gridSpan w:val="23"/>
                  <w:shd w:val="clear" w:color="auto" w:fill="BFBFBF" w:themeFill="background1" w:themeFillShade="BF"/>
                </w:tcPr>
                <w:p w14:paraId="203237D1" w14:textId="443630D3" w:rsidR="00F125A5" w:rsidRPr="005A0413" w:rsidRDefault="007766A6" w:rsidP="00BD3536">
                  <w:pPr>
                    <w:spacing w:after="0"/>
                    <w:jc w:val="both"/>
                    <w:rPr>
                      <w:rFonts w:cs="Arial"/>
                      <w:szCs w:val="24"/>
                    </w:rPr>
                  </w:pPr>
                  <w:r>
                    <w:rPr>
                      <w:rFonts w:cs="Arial"/>
                      <w:szCs w:val="24"/>
                    </w:rPr>
                    <w:t>&lt;</w:t>
                  </w:r>
                  <w:r>
                    <w:t xml:space="preserve">Please colour the corresponding months for each </w:t>
                  </w:r>
                  <w:proofErr w:type="gramStart"/>
                  <w:r>
                    <w:t>milestones</w:t>
                  </w:r>
                  <w:proofErr w:type="gramEnd"/>
                  <w:r>
                    <w:t xml:space="preserve"> in yellow, to graphically show the duration of each </w:t>
                  </w:r>
                  <w:proofErr w:type="gramStart"/>
                  <w:r>
                    <w:t>milestones</w:t>
                  </w:r>
                  <w:proofErr w:type="gramEnd"/>
                  <w:r>
                    <w:t>&gt;</w:t>
                  </w:r>
                </w:p>
              </w:tc>
            </w:tr>
            <w:tr w:rsidR="0050126B" w:rsidRPr="006B074E" w14:paraId="5140C136" w14:textId="77777777" w:rsidTr="000037F4">
              <w:trPr>
                <w:trHeight w:val="19"/>
                <w:jc w:val="center"/>
              </w:trPr>
              <w:sdt>
                <w:sdtPr>
                  <w:rPr>
                    <w:rStyle w:val="Styleforproposalinputs10"/>
                  </w:rPr>
                  <w:alias w:val="Research Milestones"/>
                  <w:tag w:val="Research Milestones"/>
                  <w:id w:val="1481036307"/>
                  <w:placeholder>
                    <w:docPart w:val="803E993C5EF648338645DDB68FB70BDA"/>
                  </w:placeholder>
                  <w:showingPlcHdr/>
                  <w:text/>
                </w:sdtPr>
                <w:sdtEndPr>
                  <w:rPr>
                    <w:rStyle w:val="DefaultParagraphFont"/>
                    <w:rFonts w:cs="Arial"/>
                    <w:color w:val="auto"/>
                    <w:sz w:val="24"/>
                    <w:szCs w:val="20"/>
                  </w:rPr>
                </w:sdtEndPr>
                <w:sdtContent>
                  <w:tc>
                    <w:tcPr>
                      <w:tcW w:w="1401" w:type="pct"/>
                    </w:tcPr>
                    <w:p w14:paraId="671C72DD" w14:textId="3294ED32" w:rsidR="00FB4AFE" w:rsidRPr="00DA1DC5" w:rsidRDefault="00FB4AFE" w:rsidP="00BD3536">
                      <w:pPr>
                        <w:spacing w:after="0"/>
                        <w:rPr>
                          <w:rFonts w:cs="Arial"/>
                          <w:sz w:val="20"/>
                          <w:szCs w:val="20"/>
                        </w:rPr>
                      </w:pPr>
                      <w:r w:rsidRPr="00DA1DC5">
                        <w:rPr>
                          <w:rStyle w:val="PlaceholderText"/>
                          <w:rFonts w:cs="Arial"/>
                          <w:sz w:val="20"/>
                          <w:szCs w:val="20"/>
                        </w:rPr>
                        <w:t xml:space="preserve">Enter </w:t>
                      </w:r>
                      <w:r w:rsidR="00462C5E" w:rsidRPr="00DA1DC5">
                        <w:rPr>
                          <w:rStyle w:val="PlaceholderText"/>
                          <w:rFonts w:cs="Arial"/>
                          <w:sz w:val="20"/>
                          <w:szCs w:val="20"/>
                        </w:rPr>
                        <w:t>R</w:t>
                      </w:r>
                      <w:r w:rsidRPr="00DA1DC5">
                        <w:rPr>
                          <w:rStyle w:val="PlaceholderText"/>
                          <w:rFonts w:cs="Arial"/>
                          <w:sz w:val="20"/>
                          <w:szCs w:val="20"/>
                        </w:rPr>
                        <w:t>esearch Milestones</w:t>
                      </w:r>
                    </w:p>
                  </w:tc>
                </w:sdtContent>
              </w:sdt>
              <w:tc>
                <w:tcPr>
                  <w:tcW w:w="468" w:type="pct"/>
                </w:tcPr>
                <w:sdt>
                  <w:sdtPr>
                    <w:rPr>
                      <w:rStyle w:val="Styleforproposalinputs"/>
                      <w:sz w:val="20"/>
                      <w:szCs w:val="20"/>
                    </w:rPr>
                    <w:alias w:val="Start_month/Duration"/>
                    <w:tag w:val="Start_month/Duration"/>
                    <w:id w:val="841513876"/>
                    <w:placeholder>
                      <w:docPart w:val="EFA03C5419FB47CCBAE5AF59B8FE54D0"/>
                    </w:placeholder>
                    <w:showingPlcHdr/>
                    <w:dropDownList>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dropDownList>
                  </w:sdtPr>
                  <w:sdtEndPr>
                    <w:rPr>
                      <w:rStyle w:val="DefaultParagraphFont"/>
                      <w:rFonts w:cs="Arial"/>
                      <w:color w:val="auto"/>
                    </w:rPr>
                  </w:sdtEndPr>
                  <w:sdtContent>
                    <w:p w14:paraId="496F68B8" w14:textId="2C928C13" w:rsidR="00FB4AFE" w:rsidRPr="00DA1DC5" w:rsidRDefault="00FB4AFE" w:rsidP="00BD3536">
                      <w:pPr>
                        <w:jc w:val="center"/>
                        <w:rPr>
                          <w:rFonts w:cs="Arial"/>
                          <w:sz w:val="20"/>
                          <w:szCs w:val="20"/>
                        </w:rPr>
                      </w:pPr>
                      <w:r w:rsidRPr="00DA1DC5">
                        <w:rPr>
                          <w:rStyle w:val="PlaceholderText"/>
                          <w:rFonts w:cs="Arial"/>
                          <w:sz w:val="20"/>
                          <w:szCs w:val="20"/>
                        </w:rPr>
                        <w:t>Choose an item.</w:t>
                      </w:r>
                    </w:p>
                  </w:sdtContent>
                </w:sdt>
              </w:tc>
              <w:tc>
                <w:tcPr>
                  <w:tcW w:w="503" w:type="pct"/>
                </w:tcPr>
                <w:sdt>
                  <w:sdtPr>
                    <w:rPr>
                      <w:rStyle w:val="Styleforproposalinputs"/>
                      <w:sz w:val="20"/>
                      <w:szCs w:val="20"/>
                    </w:rPr>
                    <w:alias w:val="Start_month/Duration"/>
                    <w:tag w:val="Start_month/Duration"/>
                    <w:id w:val="1866167312"/>
                    <w:placeholder>
                      <w:docPart w:val="597BB489C7AD4C29B2FE66946099BF1D"/>
                    </w:placeholder>
                    <w:showingPlcHdr/>
                    <w:dropDownList>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dropDownList>
                  </w:sdtPr>
                  <w:sdtEndPr>
                    <w:rPr>
                      <w:rStyle w:val="DefaultParagraphFont"/>
                      <w:rFonts w:cs="Arial"/>
                      <w:color w:val="auto"/>
                    </w:rPr>
                  </w:sdtEndPr>
                  <w:sdtContent>
                    <w:p w14:paraId="52112BEA" w14:textId="3DB01FC9" w:rsidR="00FB4AFE" w:rsidRPr="00DA1DC5" w:rsidRDefault="00462C5E" w:rsidP="00BD3536">
                      <w:pPr>
                        <w:jc w:val="center"/>
                        <w:rPr>
                          <w:color w:val="4472C4" w:themeColor="accent5"/>
                          <w:sz w:val="20"/>
                          <w:szCs w:val="20"/>
                        </w:rPr>
                      </w:pPr>
                      <w:r w:rsidRPr="00DA1DC5">
                        <w:rPr>
                          <w:rStyle w:val="PlaceholderText"/>
                          <w:rFonts w:cs="Arial"/>
                          <w:sz w:val="20"/>
                          <w:szCs w:val="20"/>
                        </w:rPr>
                        <w:t>Choose an item.</w:t>
                      </w:r>
                    </w:p>
                  </w:sdtContent>
                </w:sdt>
              </w:tc>
              <w:tc>
                <w:tcPr>
                  <w:tcW w:w="130" w:type="pct"/>
                  <w:shd w:val="clear" w:color="auto" w:fill="FFFF00"/>
                </w:tcPr>
                <w:p w14:paraId="77CE9E60" w14:textId="77777777" w:rsidR="00FB4AFE" w:rsidRPr="00DA1DC5" w:rsidRDefault="00FB4AFE" w:rsidP="00BD3536">
                  <w:pPr>
                    <w:spacing w:after="0"/>
                    <w:jc w:val="both"/>
                    <w:rPr>
                      <w:rFonts w:cs="Arial"/>
                      <w:sz w:val="20"/>
                      <w:szCs w:val="20"/>
                    </w:rPr>
                  </w:pPr>
                </w:p>
              </w:tc>
              <w:tc>
                <w:tcPr>
                  <w:tcW w:w="130" w:type="pct"/>
                  <w:shd w:val="clear" w:color="auto" w:fill="FFFF00"/>
                </w:tcPr>
                <w:p w14:paraId="4C9EB811" w14:textId="77777777" w:rsidR="00FB4AFE" w:rsidRPr="00DA1DC5" w:rsidRDefault="00FB4AFE" w:rsidP="00BD3536">
                  <w:pPr>
                    <w:spacing w:after="0"/>
                    <w:jc w:val="both"/>
                    <w:rPr>
                      <w:rFonts w:cs="Arial"/>
                      <w:sz w:val="20"/>
                      <w:szCs w:val="20"/>
                    </w:rPr>
                  </w:pPr>
                </w:p>
              </w:tc>
              <w:tc>
                <w:tcPr>
                  <w:tcW w:w="130" w:type="pct"/>
                  <w:shd w:val="clear" w:color="auto" w:fill="FFFF00"/>
                </w:tcPr>
                <w:p w14:paraId="0008534C" w14:textId="77777777" w:rsidR="00FB4AFE" w:rsidRPr="00DA1DC5" w:rsidRDefault="00FB4AFE" w:rsidP="00BD3536">
                  <w:pPr>
                    <w:spacing w:after="0"/>
                    <w:jc w:val="both"/>
                    <w:rPr>
                      <w:rFonts w:cs="Arial"/>
                      <w:sz w:val="20"/>
                      <w:szCs w:val="20"/>
                    </w:rPr>
                  </w:pPr>
                </w:p>
              </w:tc>
              <w:tc>
                <w:tcPr>
                  <w:tcW w:w="130" w:type="pct"/>
                  <w:shd w:val="clear" w:color="auto" w:fill="FFFF00"/>
                </w:tcPr>
                <w:p w14:paraId="5A704C65" w14:textId="77777777" w:rsidR="00FB4AFE" w:rsidRPr="00DA1DC5" w:rsidRDefault="00FB4AFE" w:rsidP="00BD3536">
                  <w:pPr>
                    <w:spacing w:after="0"/>
                    <w:jc w:val="both"/>
                    <w:rPr>
                      <w:rFonts w:cs="Arial"/>
                      <w:sz w:val="20"/>
                      <w:szCs w:val="20"/>
                    </w:rPr>
                  </w:pPr>
                </w:p>
              </w:tc>
              <w:tc>
                <w:tcPr>
                  <w:tcW w:w="130" w:type="pct"/>
                  <w:shd w:val="clear" w:color="auto" w:fill="FFFF00"/>
                </w:tcPr>
                <w:p w14:paraId="212FAAF7" w14:textId="77777777" w:rsidR="00FB4AFE" w:rsidRPr="00DA1DC5" w:rsidRDefault="00FB4AFE" w:rsidP="00BD3536">
                  <w:pPr>
                    <w:spacing w:after="0"/>
                    <w:jc w:val="both"/>
                    <w:rPr>
                      <w:rFonts w:cs="Arial"/>
                      <w:sz w:val="20"/>
                      <w:szCs w:val="20"/>
                    </w:rPr>
                  </w:pPr>
                </w:p>
              </w:tc>
              <w:tc>
                <w:tcPr>
                  <w:tcW w:w="130" w:type="pct"/>
                  <w:shd w:val="clear" w:color="auto" w:fill="FFFF00"/>
                </w:tcPr>
                <w:p w14:paraId="3CBE98E7" w14:textId="77777777" w:rsidR="00FB4AFE" w:rsidRPr="00DA1DC5" w:rsidRDefault="00FB4AFE" w:rsidP="00BD3536">
                  <w:pPr>
                    <w:spacing w:after="0"/>
                    <w:jc w:val="both"/>
                    <w:rPr>
                      <w:rFonts w:cs="Arial"/>
                      <w:sz w:val="20"/>
                      <w:szCs w:val="20"/>
                    </w:rPr>
                  </w:pPr>
                </w:p>
              </w:tc>
              <w:tc>
                <w:tcPr>
                  <w:tcW w:w="131" w:type="pct"/>
                  <w:shd w:val="clear" w:color="auto" w:fill="FFFFFF" w:themeFill="background1"/>
                </w:tcPr>
                <w:p w14:paraId="76FCA138" w14:textId="77777777" w:rsidR="00FB4AFE" w:rsidRPr="00DA1DC5" w:rsidRDefault="00FB4AFE" w:rsidP="00BD3536">
                  <w:pPr>
                    <w:spacing w:after="0"/>
                    <w:jc w:val="both"/>
                    <w:rPr>
                      <w:rFonts w:cs="Arial"/>
                      <w:sz w:val="20"/>
                      <w:szCs w:val="20"/>
                    </w:rPr>
                  </w:pPr>
                </w:p>
              </w:tc>
              <w:tc>
                <w:tcPr>
                  <w:tcW w:w="131" w:type="pct"/>
                  <w:shd w:val="clear" w:color="auto" w:fill="FFFFFF" w:themeFill="background1"/>
                </w:tcPr>
                <w:p w14:paraId="54C1D03D" w14:textId="77777777" w:rsidR="00FB4AFE" w:rsidRPr="00DA1DC5" w:rsidRDefault="00FB4AFE" w:rsidP="00BD3536">
                  <w:pPr>
                    <w:spacing w:after="0"/>
                    <w:jc w:val="both"/>
                    <w:rPr>
                      <w:rFonts w:cs="Arial"/>
                      <w:sz w:val="20"/>
                      <w:szCs w:val="20"/>
                    </w:rPr>
                  </w:pPr>
                </w:p>
              </w:tc>
              <w:tc>
                <w:tcPr>
                  <w:tcW w:w="131" w:type="pct"/>
                  <w:shd w:val="clear" w:color="auto" w:fill="FFFFFF" w:themeFill="background1"/>
                </w:tcPr>
                <w:p w14:paraId="2A5E8768" w14:textId="77777777" w:rsidR="00FB4AFE" w:rsidRPr="00DA1DC5" w:rsidRDefault="00FB4AFE" w:rsidP="00BD3536">
                  <w:pPr>
                    <w:spacing w:after="0"/>
                    <w:jc w:val="both"/>
                    <w:rPr>
                      <w:rFonts w:cs="Arial"/>
                      <w:sz w:val="20"/>
                      <w:szCs w:val="20"/>
                    </w:rPr>
                  </w:pPr>
                </w:p>
              </w:tc>
              <w:tc>
                <w:tcPr>
                  <w:tcW w:w="131" w:type="pct"/>
                  <w:shd w:val="clear" w:color="auto" w:fill="FFFFFF" w:themeFill="background1"/>
                </w:tcPr>
                <w:p w14:paraId="077D730E" w14:textId="77777777" w:rsidR="00FB4AFE" w:rsidRPr="00DA1DC5" w:rsidRDefault="00FB4AFE" w:rsidP="00BD3536">
                  <w:pPr>
                    <w:spacing w:after="0"/>
                    <w:jc w:val="both"/>
                    <w:rPr>
                      <w:rFonts w:cs="Arial"/>
                      <w:sz w:val="20"/>
                      <w:szCs w:val="20"/>
                    </w:rPr>
                  </w:pPr>
                </w:p>
              </w:tc>
              <w:tc>
                <w:tcPr>
                  <w:tcW w:w="131" w:type="pct"/>
                  <w:shd w:val="clear" w:color="auto" w:fill="FFFFFF" w:themeFill="background1"/>
                </w:tcPr>
                <w:p w14:paraId="72B3A47E" w14:textId="77777777" w:rsidR="00FB4AFE" w:rsidRPr="00DA1DC5" w:rsidRDefault="00FB4AFE" w:rsidP="00BD3536">
                  <w:pPr>
                    <w:spacing w:after="0"/>
                    <w:jc w:val="both"/>
                    <w:rPr>
                      <w:rFonts w:cs="Arial"/>
                      <w:sz w:val="20"/>
                      <w:szCs w:val="20"/>
                    </w:rPr>
                  </w:pPr>
                </w:p>
              </w:tc>
              <w:tc>
                <w:tcPr>
                  <w:tcW w:w="131" w:type="pct"/>
                </w:tcPr>
                <w:p w14:paraId="70BA6FC1" w14:textId="77777777" w:rsidR="00FB4AFE" w:rsidRPr="00DA1DC5" w:rsidRDefault="00FB4AFE" w:rsidP="00BD3536">
                  <w:pPr>
                    <w:spacing w:after="0"/>
                    <w:jc w:val="both"/>
                    <w:rPr>
                      <w:rFonts w:cs="Arial"/>
                      <w:sz w:val="20"/>
                      <w:szCs w:val="20"/>
                    </w:rPr>
                  </w:pPr>
                </w:p>
              </w:tc>
              <w:tc>
                <w:tcPr>
                  <w:tcW w:w="131" w:type="pct"/>
                </w:tcPr>
                <w:p w14:paraId="3B5E343A" w14:textId="77777777" w:rsidR="00FB4AFE" w:rsidRPr="00DA1DC5" w:rsidRDefault="00FB4AFE" w:rsidP="00BD3536">
                  <w:pPr>
                    <w:spacing w:after="0"/>
                    <w:jc w:val="both"/>
                    <w:rPr>
                      <w:rFonts w:cs="Arial"/>
                      <w:sz w:val="20"/>
                      <w:szCs w:val="20"/>
                    </w:rPr>
                  </w:pPr>
                </w:p>
              </w:tc>
              <w:tc>
                <w:tcPr>
                  <w:tcW w:w="131" w:type="pct"/>
                </w:tcPr>
                <w:p w14:paraId="28066B51" w14:textId="77777777" w:rsidR="00FB4AFE" w:rsidRPr="00DA1DC5" w:rsidRDefault="00FB4AFE" w:rsidP="00BD3536">
                  <w:pPr>
                    <w:spacing w:after="0"/>
                    <w:jc w:val="both"/>
                    <w:rPr>
                      <w:rFonts w:cs="Arial"/>
                      <w:sz w:val="20"/>
                      <w:szCs w:val="20"/>
                    </w:rPr>
                  </w:pPr>
                </w:p>
              </w:tc>
              <w:tc>
                <w:tcPr>
                  <w:tcW w:w="131" w:type="pct"/>
                </w:tcPr>
                <w:p w14:paraId="194FB887" w14:textId="77777777" w:rsidR="00FB4AFE" w:rsidRPr="00DA1DC5" w:rsidRDefault="00FB4AFE" w:rsidP="00BD3536">
                  <w:pPr>
                    <w:spacing w:after="0"/>
                    <w:jc w:val="both"/>
                    <w:rPr>
                      <w:rFonts w:cs="Arial"/>
                      <w:sz w:val="20"/>
                      <w:szCs w:val="20"/>
                    </w:rPr>
                  </w:pPr>
                </w:p>
              </w:tc>
              <w:tc>
                <w:tcPr>
                  <w:tcW w:w="131" w:type="pct"/>
                </w:tcPr>
                <w:p w14:paraId="2266CC11" w14:textId="77777777" w:rsidR="00FB4AFE" w:rsidRPr="00DA1DC5" w:rsidRDefault="00FB4AFE" w:rsidP="00BD3536">
                  <w:pPr>
                    <w:spacing w:after="0"/>
                    <w:jc w:val="both"/>
                    <w:rPr>
                      <w:rFonts w:cs="Arial"/>
                      <w:sz w:val="20"/>
                      <w:szCs w:val="20"/>
                    </w:rPr>
                  </w:pPr>
                </w:p>
              </w:tc>
              <w:tc>
                <w:tcPr>
                  <w:tcW w:w="131" w:type="pct"/>
                </w:tcPr>
                <w:p w14:paraId="5CAF646B" w14:textId="77777777" w:rsidR="00FB4AFE" w:rsidRPr="00DA1DC5" w:rsidRDefault="00FB4AFE" w:rsidP="00BD3536">
                  <w:pPr>
                    <w:spacing w:after="0"/>
                    <w:jc w:val="both"/>
                    <w:rPr>
                      <w:rFonts w:cs="Arial"/>
                      <w:sz w:val="20"/>
                      <w:szCs w:val="20"/>
                    </w:rPr>
                  </w:pPr>
                </w:p>
              </w:tc>
              <w:tc>
                <w:tcPr>
                  <w:tcW w:w="131" w:type="pct"/>
                </w:tcPr>
                <w:p w14:paraId="4FAC3835" w14:textId="77777777" w:rsidR="00FB4AFE" w:rsidRPr="00DA1DC5" w:rsidRDefault="00FB4AFE" w:rsidP="00BD3536">
                  <w:pPr>
                    <w:spacing w:after="0"/>
                    <w:jc w:val="both"/>
                    <w:rPr>
                      <w:rFonts w:cs="Arial"/>
                      <w:sz w:val="20"/>
                      <w:szCs w:val="20"/>
                    </w:rPr>
                  </w:pPr>
                </w:p>
              </w:tc>
              <w:tc>
                <w:tcPr>
                  <w:tcW w:w="131" w:type="pct"/>
                </w:tcPr>
                <w:p w14:paraId="1CF53334" w14:textId="77777777" w:rsidR="00FB4AFE" w:rsidRPr="00DA1DC5" w:rsidRDefault="00FB4AFE" w:rsidP="00BD3536">
                  <w:pPr>
                    <w:spacing w:after="0"/>
                    <w:jc w:val="both"/>
                    <w:rPr>
                      <w:rFonts w:cs="Arial"/>
                      <w:sz w:val="20"/>
                      <w:szCs w:val="20"/>
                    </w:rPr>
                  </w:pPr>
                </w:p>
              </w:tc>
              <w:tc>
                <w:tcPr>
                  <w:tcW w:w="145" w:type="pct"/>
                </w:tcPr>
                <w:p w14:paraId="05BA2597" w14:textId="77777777" w:rsidR="00FB4AFE" w:rsidRPr="00DA1DC5" w:rsidRDefault="00FB4AFE" w:rsidP="00BD3536">
                  <w:pPr>
                    <w:spacing w:after="0"/>
                    <w:jc w:val="both"/>
                    <w:rPr>
                      <w:rFonts w:cs="Arial"/>
                      <w:sz w:val="20"/>
                      <w:szCs w:val="20"/>
                    </w:rPr>
                  </w:pPr>
                </w:p>
              </w:tc>
            </w:tr>
            <w:tr w:rsidR="0050126B" w:rsidRPr="006B074E" w14:paraId="6EB61B4D" w14:textId="77777777" w:rsidTr="000037F4">
              <w:trPr>
                <w:trHeight w:val="19"/>
                <w:jc w:val="center"/>
              </w:trPr>
              <w:sdt>
                <w:sdtPr>
                  <w:rPr>
                    <w:rStyle w:val="Styleforproposalinputs10"/>
                  </w:rPr>
                  <w:alias w:val="Research Milestones"/>
                  <w:tag w:val="Research Milestones"/>
                  <w:id w:val="2022422932"/>
                  <w:placeholder>
                    <w:docPart w:val="B5C34BDBD897473C810598A0BF488291"/>
                  </w:placeholder>
                  <w:showingPlcHdr/>
                  <w:text/>
                </w:sdtPr>
                <w:sdtEndPr>
                  <w:rPr>
                    <w:rStyle w:val="DefaultParagraphFont"/>
                    <w:rFonts w:cs="Arial"/>
                    <w:color w:val="auto"/>
                    <w:sz w:val="24"/>
                    <w:szCs w:val="20"/>
                  </w:rPr>
                </w:sdtEndPr>
                <w:sdtContent>
                  <w:tc>
                    <w:tcPr>
                      <w:tcW w:w="1401" w:type="pct"/>
                    </w:tcPr>
                    <w:p w14:paraId="3C4106AA" w14:textId="03B75B5C" w:rsidR="00415A5D" w:rsidRPr="00DA1DC5" w:rsidRDefault="00415A5D" w:rsidP="00BD3536">
                      <w:pPr>
                        <w:spacing w:after="0"/>
                        <w:rPr>
                          <w:rFonts w:cs="Arial"/>
                          <w:sz w:val="20"/>
                          <w:szCs w:val="20"/>
                        </w:rPr>
                      </w:pPr>
                      <w:r w:rsidRPr="005D1A6F">
                        <w:rPr>
                          <w:rStyle w:val="PlaceholderText"/>
                          <w:rFonts w:cs="Arial"/>
                          <w:sz w:val="20"/>
                          <w:szCs w:val="20"/>
                        </w:rPr>
                        <w:t>Enter Research Milestones</w:t>
                      </w:r>
                    </w:p>
                  </w:tc>
                </w:sdtContent>
              </w:sdt>
              <w:tc>
                <w:tcPr>
                  <w:tcW w:w="468" w:type="pct"/>
                </w:tcPr>
                <w:sdt>
                  <w:sdtPr>
                    <w:rPr>
                      <w:rStyle w:val="Styleforproposalinputs"/>
                      <w:sz w:val="20"/>
                      <w:szCs w:val="20"/>
                    </w:rPr>
                    <w:alias w:val="Start_month/Duration"/>
                    <w:tag w:val="Start_month/Duration"/>
                    <w:id w:val="-1314639065"/>
                    <w:placeholder>
                      <w:docPart w:val="B6931D86B984438782D030D68B3D5A6E"/>
                    </w:placeholder>
                    <w:showingPlcHdr/>
                    <w:dropDownList>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dropDownList>
                  </w:sdtPr>
                  <w:sdtEndPr>
                    <w:rPr>
                      <w:rStyle w:val="DefaultParagraphFont"/>
                      <w:rFonts w:cs="Arial"/>
                      <w:color w:val="auto"/>
                    </w:rPr>
                  </w:sdtEndPr>
                  <w:sdtContent>
                    <w:p w14:paraId="25A97DA1" w14:textId="0EBA5C82" w:rsidR="00415A5D" w:rsidRPr="00DA1DC5" w:rsidRDefault="00415A5D" w:rsidP="00BD3536">
                      <w:pPr>
                        <w:spacing w:after="0"/>
                        <w:jc w:val="center"/>
                        <w:rPr>
                          <w:rFonts w:cs="Arial"/>
                          <w:sz w:val="20"/>
                          <w:szCs w:val="20"/>
                        </w:rPr>
                      </w:pPr>
                      <w:r w:rsidRPr="00DA1DC5">
                        <w:rPr>
                          <w:rStyle w:val="PlaceholderText"/>
                          <w:rFonts w:cs="Arial"/>
                          <w:sz w:val="20"/>
                          <w:szCs w:val="20"/>
                        </w:rPr>
                        <w:t>Choose an item.</w:t>
                      </w:r>
                    </w:p>
                  </w:sdtContent>
                </w:sdt>
              </w:tc>
              <w:tc>
                <w:tcPr>
                  <w:tcW w:w="503" w:type="pct"/>
                </w:tcPr>
                <w:sdt>
                  <w:sdtPr>
                    <w:rPr>
                      <w:rStyle w:val="Styleforproposalinputs"/>
                      <w:sz w:val="20"/>
                      <w:szCs w:val="20"/>
                    </w:rPr>
                    <w:alias w:val="Start_month/Duration"/>
                    <w:tag w:val="Start_month/Duration"/>
                    <w:id w:val="-1057317943"/>
                    <w:placeholder>
                      <w:docPart w:val="26FB987A4D86404899F39A73827CAA8C"/>
                    </w:placeholder>
                    <w:showingPlcHdr/>
                    <w:dropDownList>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dropDownList>
                  </w:sdtPr>
                  <w:sdtEndPr>
                    <w:rPr>
                      <w:rStyle w:val="DefaultParagraphFont"/>
                      <w:rFonts w:cs="Arial"/>
                      <w:color w:val="auto"/>
                    </w:rPr>
                  </w:sdtEndPr>
                  <w:sdtContent>
                    <w:p w14:paraId="7245431B" w14:textId="300636F5" w:rsidR="00415A5D" w:rsidRPr="00DA1DC5" w:rsidRDefault="00415A5D" w:rsidP="00BD3536">
                      <w:pPr>
                        <w:spacing w:after="0"/>
                        <w:jc w:val="center"/>
                        <w:rPr>
                          <w:rFonts w:cs="Arial"/>
                          <w:sz w:val="20"/>
                          <w:szCs w:val="20"/>
                        </w:rPr>
                      </w:pPr>
                      <w:r w:rsidRPr="00DA1DC5">
                        <w:rPr>
                          <w:rStyle w:val="PlaceholderText"/>
                          <w:rFonts w:cs="Arial"/>
                          <w:sz w:val="20"/>
                          <w:szCs w:val="20"/>
                        </w:rPr>
                        <w:t>Choose an item.</w:t>
                      </w:r>
                    </w:p>
                  </w:sdtContent>
                </w:sdt>
              </w:tc>
              <w:tc>
                <w:tcPr>
                  <w:tcW w:w="130" w:type="pct"/>
                  <w:shd w:val="clear" w:color="auto" w:fill="FFFF00"/>
                </w:tcPr>
                <w:p w14:paraId="662C56CC" w14:textId="77777777" w:rsidR="00415A5D" w:rsidRPr="00DA1DC5" w:rsidRDefault="00415A5D" w:rsidP="00BD3536">
                  <w:pPr>
                    <w:spacing w:after="0"/>
                    <w:jc w:val="both"/>
                    <w:rPr>
                      <w:rFonts w:cs="Arial"/>
                      <w:sz w:val="20"/>
                      <w:szCs w:val="20"/>
                    </w:rPr>
                  </w:pPr>
                </w:p>
              </w:tc>
              <w:tc>
                <w:tcPr>
                  <w:tcW w:w="130" w:type="pct"/>
                  <w:shd w:val="clear" w:color="auto" w:fill="FFFF00"/>
                </w:tcPr>
                <w:p w14:paraId="4E0AB0D7" w14:textId="77777777" w:rsidR="00415A5D" w:rsidRPr="00DA1DC5" w:rsidRDefault="00415A5D" w:rsidP="00BD3536">
                  <w:pPr>
                    <w:spacing w:after="0"/>
                    <w:jc w:val="both"/>
                    <w:rPr>
                      <w:rFonts w:cs="Arial"/>
                      <w:sz w:val="20"/>
                      <w:szCs w:val="20"/>
                    </w:rPr>
                  </w:pPr>
                </w:p>
              </w:tc>
              <w:tc>
                <w:tcPr>
                  <w:tcW w:w="130" w:type="pct"/>
                  <w:shd w:val="clear" w:color="auto" w:fill="FFFF00"/>
                </w:tcPr>
                <w:p w14:paraId="0B2F150E" w14:textId="77777777" w:rsidR="00415A5D" w:rsidRPr="00DA1DC5" w:rsidRDefault="00415A5D" w:rsidP="00BD3536">
                  <w:pPr>
                    <w:spacing w:after="0"/>
                    <w:jc w:val="both"/>
                    <w:rPr>
                      <w:rFonts w:cs="Arial"/>
                      <w:sz w:val="20"/>
                      <w:szCs w:val="20"/>
                    </w:rPr>
                  </w:pPr>
                </w:p>
              </w:tc>
              <w:tc>
                <w:tcPr>
                  <w:tcW w:w="130" w:type="pct"/>
                  <w:shd w:val="clear" w:color="auto" w:fill="FFFF00"/>
                </w:tcPr>
                <w:p w14:paraId="2847719C" w14:textId="77777777" w:rsidR="00415A5D" w:rsidRPr="00DA1DC5" w:rsidRDefault="00415A5D" w:rsidP="00BD3536">
                  <w:pPr>
                    <w:spacing w:after="0"/>
                    <w:jc w:val="both"/>
                    <w:rPr>
                      <w:rFonts w:cs="Arial"/>
                      <w:sz w:val="20"/>
                      <w:szCs w:val="20"/>
                    </w:rPr>
                  </w:pPr>
                </w:p>
              </w:tc>
              <w:tc>
                <w:tcPr>
                  <w:tcW w:w="130" w:type="pct"/>
                </w:tcPr>
                <w:p w14:paraId="57DE3800" w14:textId="77777777" w:rsidR="00415A5D" w:rsidRPr="00DA1DC5" w:rsidRDefault="00415A5D" w:rsidP="00BD3536">
                  <w:pPr>
                    <w:spacing w:after="0"/>
                    <w:jc w:val="both"/>
                    <w:rPr>
                      <w:rFonts w:cs="Arial"/>
                      <w:sz w:val="20"/>
                      <w:szCs w:val="20"/>
                    </w:rPr>
                  </w:pPr>
                </w:p>
              </w:tc>
              <w:tc>
                <w:tcPr>
                  <w:tcW w:w="130" w:type="pct"/>
                </w:tcPr>
                <w:p w14:paraId="03173909" w14:textId="77777777" w:rsidR="00415A5D" w:rsidRPr="00DA1DC5" w:rsidRDefault="00415A5D" w:rsidP="00BD3536">
                  <w:pPr>
                    <w:spacing w:after="0"/>
                    <w:jc w:val="both"/>
                    <w:rPr>
                      <w:rFonts w:cs="Arial"/>
                      <w:sz w:val="20"/>
                      <w:szCs w:val="20"/>
                    </w:rPr>
                  </w:pPr>
                </w:p>
              </w:tc>
              <w:tc>
                <w:tcPr>
                  <w:tcW w:w="131" w:type="pct"/>
                </w:tcPr>
                <w:p w14:paraId="2CF3CA5D" w14:textId="77777777" w:rsidR="00415A5D" w:rsidRPr="00DA1DC5" w:rsidRDefault="00415A5D" w:rsidP="00BD3536">
                  <w:pPr>
                    <w:spacing w:after="0"/>
                    <w:jc w:val="both"/>
                    <w:rPr>
                      <w:rFonts w:cs="Arial"/>
                      <w:sz w:val="20"/>
                      <w:szCs w:val="20"/>
                    </w:rPr>
                  </w:pPr>
                </w:p>
              </w:tc>
              <w:tc>
                <w:tcPr>
                  <w:tcW w:w="131" w:type="pct"/>
                </w:tcPr>
                <w:p w14:paraId="1FA71F31" w14:textId="77777777" w:rsidR="00415A5D" w:rsidRPr="00DA1DC5" w:rsidRDefault="00415A5D" w:rsidP="00BD3536">
                  <w:pPr>
                    <w:spacing w:after="0"/>
                    <w:jc w:val="both"/>
                    <w:rPr>
                      <w:rFonts w:cs="Arial"/>
                      <w:sz w:val="20"/>
                      <w:szCs w:val="20"/>
                    </w:rPr>
                  </w:pPr>
                </w:p>
              </w:tc>
              <w:tc>
                <w:tcPr>
                  <w:tcW w:w="131" w:type="pct"/>
                </w:tcPr>
                <w:p w14:paraId="69645744" w14:textId="77777777" w:rsidR="00415A5D" w:rsidRPr="00DA1DC5" w:rsidRDefault="00415A5D" w:rsidP="00BD3536">
                  <w:pPr>
                    <w:spacing w:after="0"/>
                    <w:jc w:val="both"/>
                    <w:rPr>
                      <w:rFonts w:cs="Arial"/>
                      <w:sz w:val="20"/>
                      <w:szCs w:val="20"/>
                    </w:rPr>
                  </w:pPr>
                </w:p>
              </w:tc>
              <w:tc>
                <w:tcPr>
                  <w:tcW w:w="131" w:type="pct"/>
                </w:tcPr>
                <w:p w14:paraId="4974BBF2" w14:textId="77777777" w:rsidR="00415A5D" w:rsidRPr="00DA1DC5" w:rsidRDefault="00415A5D" w:rsidP="00BD3536">
                  <w:pPr>
                    <w:spacing w:after="0"/>
                    <w:jc w:val="both"/>
                    <w:rPr>
                      <w:rFonts w:cs="Arial"/>
                      <w:sz w:val="20"/>
                      <w:szCs w:val="20"/>
                    </w:rPr>
                  </w:pPr>
                </w:p>
              </w:tc>
              <w:tc>
                <w:tcPr>
                  <w:tcW w:w="131" w:type="pct"/>
                </w:tcPr>
                <w:p w14:paraId="1E5B1080" w14:textId="77777777" w:rsidR="00415A5D" w:rsidRPr="00DA1DC5" w:rsidRDefault="00415A5D" w:rsidP="00BD3536">
                  <w:pPr>
                    <w:spacing w:after="0"/>
                    <w:jc w:val="both"/>
                    <w:rPr>
                      <w:rFonts w:cs="Arial"/>
                      <w:sz w:val="20"/>
                      <w:szCs w:val="20"/>
                    </w:rPr>
                  </w:pPr>
                </w:p>
              </w:tc>
              <w:tc>
                <w:tcPr>
                  <w:tcW w:w="131" w:type="pct"/>
                </w:tcPr>
                <w:p w14:paraId="2694D352" w14:textId="77777777" w:rsidR="00415A5D" w:rsidRPr="00DA1DC5" w:rsidRDefault="00415A5D" w:rsidP="00BD3536">
                  <w:pPr>
                    <w:spacing w:after="0"/>
                    <w:jc w:val="both"/>
                    <w:rPr>
                      <w:rFonts w:cs="Arial"/>
                      <w:sz w:val="20"/>
                      <w:szCs w:val="20"/>
                    </w:rPr>
                  </w:pPr>
                </w:p>
              </w:tc>
              <w:tc>
                <w:tcPr>
                  <w:tcW w:w="131" w:type="pct"/>
                </w:tcPr>
                <w:p w14:paraId="367BBBF1" w14:textId="77777777" w:rsidR="00415A5D" w:rsidRPr="00DA1DC5" w:rsidRDefault="00415A5D" w:rsidP="00BD3536">
                  <w:pPr>
                    <w:spacing w:after="0"/>
                    <w:jc w:val="both"/>
                    <w:rPr>
                      <w:rFonts w:cs="Arial"/>
                      <w:sz w:val="20"/>
                      <w:szCs w:val="20"/>
                    </w:rPr>
                  </w:pPr>
                </w:p>
              </w:tc>
              <w:tc>
                <w:tcPr>
                  <w:tcW w:w="131" w:type="pct"/>
                </w:tcPr>
                <w:p w14:paraId="43E5ED82" w14:textId="77777777" w:rsidR="00415A5D" w:rsidRPr="00DA1DC5" w:rsidRDefault="00415A5D" w:rsidP="00BD3536">
                  <w:pPr>
                    <w:spacing w:after="0"/>
                    <w:jc w:val="both"/>
                    <w:rPr>
                      <w:rFonts w:cs="Arial"/>
                      <w:sz w:val="20"/>
                      <w:szCs w:val="20"/>
                    </w:rPr>
                  </w:pPr>
                </w:p>
              </w:tc>
              <w:tc>
                <w:tcPr>
                  <w:tcW w:w="131" w:type="pct"/>
                </w:tcPr>
                <w:p w14:paraId="66D56FB6" w14:textId="77777777" w:rsidR="00415A5D" w:rsidRPr="00DA1DC5" w:rsidRDefault="00415A5D" w:rsidP="00BD3536">
                  <w:pPr>
                    <w:spacing w:after="0"/>
                    <w:jc w:val="both"/>
                    <w:rPr>
                      <w:rFonts w:cs="Arial"/>
                      <w:sz w:val="20"/>
                      <w:szCs w:val="20"/>
                    </w:rPr>
                  </w:pPr>
                </w:p>
              </w:tc>
              <w:tc>
                <w:tcPr>
                  <w:tcW w:w="131" w:type="pct"/>
                </w:tcPr>
                <w:p w14:paraId="252B9101" w14:textId="77777777" w:rsidR="00415A5D" w:rsidRPr="00DA1DC5" w:rsidRDefault="00415A5D" w:rsidP="00BD3536">
                  <w:pPr>
                    <w:spacing w:after="0"/>
                    <w:jc w:val="both"/>
                    <w:rPr>
                      <w:rFonts w:cs="Arial"/>
                      <w:sz w:val="20"/>
                      <w:szCs w:val="20"/>
                    </w:rPr>
                  </w:pPr>
                </w:p>
              </w:tc>
              <w:tc>
                <w:tcPr>
                  <w:tcW w:w="131" w:type="pct"/>
                </w:tcPr>
                <w:p w14:paraId="13669ED2" w14:textId="77777777" w:rsidR="00415A5D" w:rsidRPr="00DA1DC5" w:rsidRDefault="00415A5D" w:rsidP="00BD3536">
                  <w:pPr>
                    <w:spacing w:after="0"/>
                    <w:jc w:val="both"/>
                    <w:rPr>
                      <w:rFonts w:cs="Arial"/>
                      <w:sz w:val="20"/>
                      <w:szCs w:val="20"/>
                    </w:rPr>
                  </w:pPr>
                </w:p>
              </w:tc>
              <w:tc>
                <w:tcPr>
                  <w:tcW w:w="131" w:type="pct"/>
                </w:tcPr>
                <w:p w14:paraId="62E78E64" w14:textId="77777777" w:rsidR="00415A5D" w:rsidRPr="00DA1DC5" w:rsidRDefault="00415A5D" w:rsidP="00BD3536">
                  <w:pPr>
                    <w:spacing w:after="0"/>
                    <w:jc w:val="both"/>
                    <w:rPr>
                      <w:rFonts w:cs="Arial"/>
                      <w:sz w:val="20"/>
                      <w:szCs w:val="20"/>
                    </w:rPr>
                  </w:pPr>
                </w:p>
              </w:tc>
              <w:tc>
                <w:tcPr>
                  <w:tcW w:w="131" w:type="pct"/>
                </w:tcPr>
                <w:p w14:paraId="684E83B1" w14:textId="77777777" w:rsidR="00415A5D" w:rsidRPr="00DA1DC5" w:rsidRDefault="00415A5D" w:rsidP="00BD3536">
                  <w:pPr>
                    <w:spacing w:after="0"/>
                    <w:jc w:val="both"/>
                    <w:rPr>
                      <w:rFonts w:cs="Arial"/>
                      <w:sz w:val="20"/>
                      <w:szCs w:val="20"/>
                    </w:rPr>
                  </w:pPr>
                </w:p>
              </w:tc>
              <w:tc>
                <w:tcPr>
                  <w:tcW w:w="145" w:type="pct"/>
                </w:tcPr>
                <w:p w14:paraId="271F16B0" w14:textId="77777777" w:rsidR="00415A5D" w:rsidRPr="00DA1DC5" w:rsidRDefault="00415A5D" w:rsidP="00BD3536">
                  <w:pPr>
                    <w:spacing w:after="0"/>
                    <w:jc w:val="both"/>
                    <w:rPr>
                      <w:rFonts w:cs="Arial"/>
                      <w:sz w:val="20"/>
                      <w:szCs w:val="20"/>
                    </w:rPr>
                  </w:pPr>
                </w:p>
              </w:tc>
            </w:tr>
            <w:tr w:rsidR="0050126B" w:rsidRPr="006B074E" w14:paraId="7BBED76E" w14:textId="77777777" w:rsidTr="000037F4">
              <w:trPr>
                <w:trHeight w:val="19"/>
                <w:jc w:val="center"/>
              </w:trPr>
              <w:sdt>
                <w:sdtPr>
                  <w:rPr>
                    <w:rStyle w:val="Styleforproposalinputs10"/>
                  </w:rPr>
                  <w:alias w:val="Research Milestones"/>
                  <w:tag w:val="Research Milestones"/>
                  <w:id w:val="313836754"/>
                  <w:placeholder>
                    <w:docPart w:val="8B5F0D601D7340AC8B52C1A425647A46"/>
                  </w:placeholder>
                  <w:showingPlcHdr/>
                  <w:text/>
                </w:sdtPr>
                <w:sdtEndPr>
                  <w:rPr>
                    <w:rStyle w:val="DefaultParagraphFont"/>
                    <w:rFonts w:cs="Arial"/>
                    <w:color w:val="auto"/>
                    <w:sz w:val="24"/>
                    <w:szCs w:val="20"/>
                  </w:rPr>
                </w:sdtEndPr>
                <w:sdtContent>
                  <w:tc>
                    <w:tcPr>
                      <w:tcW w:w="1401" w:type="pct"/>
                    </w:tcPr>
                    <w:p w14:paraId="5B42501B" w14:textId="0C13F5D2" w:rsidR="00415A5D" w:rsidRPr="00DA1DC5" w:rsidRDefault="00415A5D" w:rsidP="00BD3536">
                      <w:pPr>
                        <w:spacing w:after="0"/>
                        <w:rPr>
                          <w:rFonts w:cs="Arial"/>
                          <w:sz w:val="20"/>
                          <w:szCs w:val="20"/>
                        </w:rPr>
                      </w:pPr>
                      <w:r w:rsidRPr="005D1A6F">
                        <w:rPr>
                          <w:rStyle w:val="PlaceholderText"/>
                          <w:rFonts w:cs="Arial"/>
                          <w:sz w:val="20"/>
                          <w:szCs w:val="20"/>
                        </w:rPr>
                        <w:t>Enter Research Milestones</w:t>
                      </w:r>
                    </w:p>
                  </w:tc>
                </w:sdtContent>
              </w:sdt>
              <w:tc>
                <w:tcPr>
                  <w:tcW w:w="468" w:type="pct"/>
                </w:tcPr>
                <w:sdt>
                  <w:sdtPr>
                    <w:rPr>
                      <w:rStyle w:val="Styleforproposalinputs"/>
                      <w:sz w:val="20"/>
                      <w:szCs w:val="20"/>
                    </w:rPr>
                    <w:alias w:val="Start_month/Duration"/>
                    <w:tag w:val="Start_month/Duration"/>
                    <w:id w:val="74488137"/>
                    <w:placeholder>
                      <w:docPart w:val="64371283A55D473BB08D0F7A6F12176E"/>
                    </w:placeholder>
                    <w:showingPlcHdr/>
                    <w:dropDownList>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dropDownList>
                  </w:sdtPr>
                  <w:sdtEndPr>
                    <w:rPr>
                      <w:rStyle w:val="DefaultParagraphFont"/>
                      <w:rFonts w:cs="Arial"/>
                      <w:color w:val="auto"/>
                    </w:rPr>
                  </w:sdtEndPr>
                  <w:sdtContent>
                    <w:p w14:paraId="1A0814D2" w14:textId="6EE200BE" w:rsidR="00415A5D" w:rsidRPr="00DA1DC5" w:rsidRDefault="00415A5D" w:rsidP="00BD3536">
                      <w:pPr>
                        <w:spacing w:after="0"/>
                        <w:jc w:val="center"/>
                        <w:rPr>
                          <w:rFonts w:cs="Arial"/>
                          <w:sz w:val="20"/>
                          <w:szCs w:val="20"/>
                        </w:rPr>
                      </w:pPr>
                      <w:r w:rsidRPr="00DA1DC5">
                        <w:rPr>
                          <w:rStyle w:val="PlaceholderText"/>
                          <w:rFonts w:cs="Arial"/>
                          <w:sz w:val="20"/>
                          <w:szCs w:val="20"/>
                        </w:rPr>
                        <w:t>Choose an item.</w:t>
                      </w:r>
                    </w:p>
                  </w:sdtContent>
                </w:sdt>
              </w:tc>
              <w:tc>
                <w:tcPr>
                  <w:tcW w:w="503" w:type="pct"/>
                </w:tcPr>
                <w:sdt>
                  <w:sdtPr>
                    <w:rPr>
                      <w:rStyle w:val="Styleforproposalinputs"/>
                      <w:sz w:val="20"/>
                      <w:szCs w:val="20"/>
                    </w:rPr>
                    <w:alias w:val="Start_month/Duration"/>
                    <w:tag w:val="Start_month/Duration"/>
                    <w:id w:val="177866539"/>
                    <w:placeholder>
                      <w:docPart w:val="32FCE51FA4404A8E90EF93FB3B4FE092"/>
                    </w:placeholder>
                    <w:showingPlcHdr/>
                    <w:dropDownList>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dropDownList>
                  </w:sdtPr>
                  <w:sdtEndPr>
                    <w:rPr>
                      <w:rStyle w:val="DefaultParagraphFont"/>
                      <w:rFonts w:cs="Arial"/>
                      <w:color w:val="auto"/>
                    </w:rPr>
                  </w:sdtEndPr>
                  <w:sdtContent>
                    <w:p w14:paraId="43137D2D" w14:textId="27924E4C" w:rsidR="00415A5D" w:rsidRPr="00DA1DC5" w:rsidRDefault="00415A5D" w:rsidP="00BD3536">
                      <w:pPr>
                        <w:spacing w:after="0"/>
                        <w:jc w:val="center"/>
                        <w:rPr>
                          <w:rFonts w:cs="Arial"/>
                          <w:sz w:val="20"/>
                          <w:szCs w:val="20"/>
                        </w:rPr>
                      </w:pPr>
                      <w:r w:rsidRPr="00DA1DC5">
                        <w:rPr>
                          <w:rStyle w:val="PlaceholderText"/>
                          <w:rFonts w:cs="Arial"/>
                          <w:sz w:val="20"/>
                          <w:szCs w:val="20"/>
                        </w:rPr>
                        <w:t>Choose an item.</w:t>
                      </w:r>
                    </w:p>
                  </w:sdtContent>
                </w:sdt>
              </w:tc>
              <w:tc>
                <w:tcPr>
                  <w:tcW w:w="130" w:type="pct"/>
                </w:tcPr>
                <w:p w14:paraId="5DB60CB9" w14:textId="77777777" w:rsidR="00415A5D" w:rsidRPr="00DA1DC5" w:rsidRDefault="00415A5D" w:rsidP="00BD3536">
                  <w:pPr>
                    <w:spacing w:after="0"/>
                    <w:jc w:val="both"/>
                    <w:rPr>
                      <w:rFonts w:cs="Arial"/>
                      <w:sz w:val="20"/>
                      <w:szCs w:val="20"/>
                    </w:rPr>
                  </w:pPr>
                </w:p>
              </w:tc>
              <w:tc>
                <w:tcPr>
                  <w:tcW w:w="130" w:type="pct"/>
                </w:tcPr>
                <w:p w14:paraId="2C130C32" w14:textId="77777777" w:rsidR="00415A5D" w:rsidRPr="00DA1DC5" w:rsidRDefault="00415A5D" w:rsidP="00BD3536">
                  <w:pPr>
                    <w:spacing w:after="0"/>
                    <w:jc w:val="both"/>
                    <w:rPr>
                      <w:rFonts w:cs="Arial"/>
                      <w:sz w:val="20"/>
                      <w:szCs w:val="20"/>
                    </w:rPr>
                  </w:pPr>
                </w:p>
              </w:tc>
              <w:tc>
                <w:tcPr>
                  <w:tcW w:w="130" w:type="pct"/>
                  <w:shd w:val="clear" w:color="auto" w:fill="FFFF00"/>
                </w:tcPr>
                <w:p w14:paraId="71C79EB9" w14:textId="77777777" w:rsidR="00415A5D" w:rsidRPr="00DA1DC5" w:rsidRDefault="00415A5D" w:rsidP="00BD3536">
                  <w:pPr>
                    <w:spacing w:after="0"/>
                    <w:jc w:val="both"/>
                    <w:rPr>
                      <w:rFonts w:cs="Arial"/>
                      <w:sz w:val="20"/>
                      <w:szCs w:val="20"/>
                    </w:rPr>
                  </w:pPr>
                </w:p>
              </w:tc>
              <w:tc>
                <w:tcPr>
                  <w:tcW w:w="130" w:type="pct"/>
                  <w:shd w:val="clear" w:color="auto" w:fill="FFFF00"/>
                </w:tcPr>
                <w:p w14:paraId="122100C4" w14:textId="77777777" w:rsidR="00415A5D" w:rsidRPr="00DA1DC5" w:rsidRDefault="00415A5D" w:rsidP="00BD3536">
                  <w:pPr>
                    <w:spacing w:after="0"/>
                    <w:jc w:val="both"/>
                    <w:rPr>
                      <w:rFonts w:cs="Arial"/>
                      <w:sz w:val="20"/>
                      <w:szCs w:val="20"/>
                    </w:rPr>
                  </w:pPr>
                </w:p>
              </w:tc>
              <w:tc>
                <w:tcPr>
                  <w:tcW w:w="130" w:type="pct"/>
                  <w:shd w:val="clear" w:color="auto" w:fill="FFFF00"/>
                </w:tcPr>
                <w:p w14:paraId="172725DD" w14:textId="77777777" w:rsidR="00415A5D" w:rsidRPr="00DA1DC5" w:rsidRDefault="00415A5D" w:rsidP="00BD3536">
                  <w:pPr>
                    <w:spacing w:after="0"/>
                    <w:jc w:val="both"/>
                    <w:rPr>
                      <w:rFonts w:cs="Arial"/>
                      <w:sz w:val="20"/>
                      <w:szCs w:val="20"/>
                    </w:rPr>
                  </w:pPr>
                </w:p>
              </w:tc>
              <w:tc>
                <w:tcPr>
                  <w:tcW w:w="130" w:type="pct"/>
                  <w:shd w:val="clear" w:color="auto" w:fill="FFFF00"/>
                </w:tcPr>
                <w:p w14:paraId="53E44DC6" w14:textId="77777777" w:rsidR="00415A5D" w:rsidRPr="00DA1DC5" w:rsidRDefault="00415A5D" w:rsidP="00BD3536">
                  <w:pPr>
                    <w:spacing w:after="0"/>
                    <w:jc w:val="both"/>
                    <w:rPr>
                      <w:rFonts w:cs="Arial"/>
                      <w:sz w:val="20"/>
                      <w:szCs w:val="20"/>
                    </w:rPr>
                  </w:pPr>
                </w:p>
              </w:tc>
              <w:tc>
                <w:tcPr>
                  <w:tcW w:w="131" w:type="pct"/>
                </w:tcPr>
                <w:p w14:paraId="7888917F" w14:textId="77777777" w:rsidR="00415A5D" w:rsidRPr="00DA1DC5" w:rsidRDefault="00415A5D" w:rsidP="00BD3536">
                  <w:pPr>
                    <w:spacing w:after="0"/>
                    <w:jc w:val="both"/>
                    <w:rPr>
                      <w:rFonts w:cs="Arial"/>
                      <w:sz w:val="20"/>
                      <w:szCs w:val="20"/>
                    </w:rPr>
                  </w:pPr>
                </w:p>
              </w:tc>
              <w:tc>
                <w:tcPr>
                  <w:tcW w:w="131" w:type="pct"/>
                </w:tcPr>
                <w:p w14:paraId="2A42BCE9" w14:textId="77777777" w:rsidR="00415A5D" w:rsidRPr="00DA1DC5" w:rsidRDefault="00415A5D" w:rsidP="00BD3536">
                  <w:pPr>
                    <w:spacing w:after="0"/>
                    <w:jc w:val="both"/>
                    <w:rPr>
                      <w:rFonts w:cs="Arial"/>
                      <w:sz w:val="20"/>
                      <w:szCs w:val="20"/>
                    </w:rPr>
                  </w:pPr>
                </w:p>
              </w:tc>
              <w:tc>
                <w:tcPr>
                  <w:tcW w:w="131" w:type="pct"/>
                </w:tcPr>
                <w:p w14:paraId="5D55EF37" w14:textId="77777777" w:rsidR="00415A5D" w:rsidRPr="00DA1DC5" w:rsidRDefault="00415A5D" w:rsidP="00BD3536">
                  <w:pPr>
                    <w:spacing w:after="0"/>
                    <w:jc w:val="both"/>
                    <w:rPr>
                      <w:rFonts w:cs="Arial"/>
                      <w:sz w:val="20"/>
                      <w:szCs w:val="20"/>
                    </w:rPr>
                  </w:pPr>
                </w:p>
              </w:tc>
              <w:tc>
                <w:tcPr>
                  <w:tcW w:w="131" w:type="pct"/>
                </w:tcPr>
                <w:p w14:paraId="44C6F024" w14:textId="77777777" w:rsidR="00415A5D" w:rsidRPr="00DA1DC5" w:rsidRDefault="00415A5D" w:rsidP="00BD3536">
                  <w:pPr>
                    <w:spacing w:after="0"/>
                    <w:jc w:val="both"/>
                    <w:rPr>
                      <w:rFonts w:cs="Arial"/>
                      <w:sz w:val="20"/>
                      <w:szCs w:val="20"/>
                    </w:rPr>
                  </w:pPr>
                </w:p>
              </w:tc>
              <w:tc>
                <w:tcPr>
                  <w:tcW w:w="131" w:type="pct"/>
                </w:tcPr>
                <w:p w14:paraId="1EF762C8" w14:textId="77777777" w:rsidR="00415A5D" w:rsidRPr="00DA1DC5" w:rsidRDefault="00415A5D" w:rsidP="00BD3536">
                  <w:pPr>
                    <w:spacing w:after="0"/>
                    <w:jc w:val="both"/>
                    <w:rPr>
                      <w:rFonts w:cs="Arial"/>
                      <w:sz w:val="20"/>
                      <w:szCs w:val="20"/>
                    </w:rPr>
                  </w:pPr>
                </w:p>
              </w:tc>
              <w:tc>
                <w:tcPr>
                  <w:tcW w:w="131" w:type="pct"/>
                </w:tcPr>
                <w:p w14:paraId="139553FF" w14:textId="77777777" w:rsidR="00415A5D" w:rsidRPr="00DA1DC5" w:rsidRDefault="00415A5D" w:rsidP="00BD3536">
                  <w:pPr>
                    <w:spacing w:after="0"/>
                    <w:jc w:val="both"/>
                    <w:rPr>
                      <w:rFonts w:cs="Arial"/>
                      <w:sz w:val="20"/>
                      <w:szCs w:val="20"/>
                    </w:rPr>
                  </w:pPr>
                </w:p>
              </w:tc>
              <w:tc>
                <w:tcPr>
                  <w:tcW w:w="131" w:type="pct"/>
                </w:tcPr>
                <w:p w14:paraId="62C42019" w14:textId="77777777" w:rsidR="00415A5D" w:rsidRPr="00DA1DC5" w:rsidRDefault="00415A5D" w:rsidP="00BD3536">
                  <w:pPr>
                    <w:spacing w:after="0"/>
                    <w:jc w:val="both"/>
                    <w:rPr>
                      <w:rFonts w:cs="Arial"/>
                      <w:sz w:val="20"/>
                      <w:szCs w:val="20"/>
                    </w:rPr>
                  </w:pPr>
                </w:p>
              </w:tc>
              <w:tc>
                <w:tcPr>
                  <w:tcW w:w="131" w:type="pct"/>
                </w:tcPr>
                <w:p w14:paraId="19103D58" w14:textId="77777777" w:rsidR="00415A5D" w:rsidRPr="00DA1DC5" w:rsidRDefault="00415A5D" w:rsidP="00BD3536">
                  <w:pPr>
                    <w:spacing w:after="0"/>
                    <w:jc w:val="both"/>
                    <w:rPr>
                      <w:rFonts w:cs="Arial"/>
                      <w:sz w:val="20"/>
                      <w:szCs w:val="20"/>
                    </w:rPr>
                  </w:pPr>
                </w:p>
              </w:tc>
              <w:tc>
                <w:tcPr>
                  <w:tcW w:w="131" w:type="pct"/>
                </w:tcPr>
                <w:p w14:paraId="1F0E1FC7" w14:textId="77777777" w:rsidR="00415A5D" w:rsidRPr="00DA1DC5" w:rsidRDefault="00415A5D" w:rsidP="00BD3536">
                  <w:pPr>
                    <w:spacing w:after="0"/>
                    <w:jc w:val="both"/>
                    <w:rPr>
                      <w:rFonts w:cs="Arial"/>
                      <w:sz w:val="20"/>
                      <w:szCs w:val="20"/>
                    </w:rPr>
                  </w:pPr>
                </w:p>
              </w:tc>
              <w:tc>
                <w:tcPr>
                  <w:tcW w:w="131" w:type="pct"/>
                </w:tcPr>
                <w:p w14:paraId="7BE5E1B7" w14:textId="77777777" w:rsidR="00415A5D" w:rsidRPr="00DA1DC5" w:rsidRDefault="00415A5D" w:rsidP="00BD3536">
                  <w:pPr>
                    <w:spacing w:after="0"/>
                    <w:jc w:val="both"/>
                    <w:rPr>
                      <w:rFonts w:cs="Arial"/>
                      <w:sz w:val="20"/>
                      <w:szCs w:val="20"/>
                    </w:rPr>
                  </w:pPr>
                </w:p>
              </w:tc>
              <w:tc>
                <w:tcPr>
                  <w:tcW w:w="131" w:type="pct"/>
                </w:tcPr>
                <w:p w14:paraId="3D11342C" w14:textId="77777777" w:rsidR="00415A5D" w:rsidRPr="00DA1DC5" w:rsidRDefault="00415A5D" w:rsidP="00BD3536">
                  <w:pPr>
                    <w:spacing w:after="0"/>
                    <w:jc w:val="both"/>
                    <w:rPr>
                      <w:rFonts w:cs="Arial"/>
                      <w:sz w:val="20"/>
                      <w:szCs w:val="20"/>
                    </w:rPr>
                  </w:pPr>
                </w:p>
              </w:tc>
              <w:tc>
                <w:tcPr>
                  <w:tcW w:w="131" w:type="pct"/>
                </w:tcPr>
                <w:p w14:paraId="580B5E37" w14:textId="77777777" w:rsidR="00415A5D" w:rsidRPr="00DA1DC5" w:rsidRDefault="00415A5D" w:rsidP="00BD3536">
                  <w:pPr>
                    <w:spacing w:after="0"/>
                    <w:jc w:val="both"/>
                    <w:rPr>
                      <w:rFonts w:cs="Arial"/>
                      <w:sz w:val="20"/>
                      <w:szCs w:val="20"/>
                    </w:rPr>
                  </w:pPr>
                </w:p>
              </w:tc>
              <w:tc>
                <w:tcPr>
                  <w:tcW w:w="131" w:type="pct"/>
                </w:tcPr>
                <w:p w14:paraId="472A42D7" w14:textId="77777777" w:rsidR="00415A5D" w:rsidRPr="00DA1DC5" w:rsidRDefault="00415A5D" w:rsidP="00BD3536">
                  <w:pPr>
                    <w:spacing w:after="0"/>
                    <w:jc w:val="both"/>
                    <w:rPr>
                      <w:rFonts w:cs="Arial"/>
                      <w:sz w:val="20"/>
                      <w:szCs w:val="20"/>
                    </w:rPr>
                  </w:pPr>
                </w:p>
              </w:tc>
              <w:tc>
                <w:tcPr>
                  <w:tcW w:w="145" w:type="pct"/>
                </w:tcPr>
                <w:p w14:paraId="3B530A4C" w14:textId="77777777" w:rsidR="00415A5D" w:rsidRPr="00DA1DC5" w:rsidRDefault="00415A5D" w:rsidP="00BD3536">
                  <w:pPr>
                    <w:spacing w:after="0"/>
                    <w:jc w:val="both"/>
                    <w:rPr>
                      <w:rFonts w:cs="Arial"/>
                      <w:sz w:val="20"/>
                      <w:szCs w:val="20"/>
                    </w:rPr>
                  </w:pPr>
                </w:p>
              </w:tc>
            </w:tr>
            <w:tr w:rsidR="00415A5D" w:rsidRPr="006B074E" w14:paraId="689ED0FE" w14:textId="77777777" w:rsidTr="000037F4">
              <w:trPr>
                <w:trHeight w:val="19"/>
                <w:jc w:val="center"/>
              </w:trPr>
              <w:sdt>
                <w:sdtPr>
                  <w:rPr>
                    <w:rStyle w:val="Styleforproposalinputs10"/>
                  </w:rPr>
                  <w:alias w:val="Research Milestones"/>
                  <w:tag w:val="Research Milestones"/>
                  <w:id w:val="-344947569"/>
                  <w:placeholder>
                    <w:docPart w:val="8322D39997804A05A5BDBAAA35B3C29C"/>
                  </w:placeholder>
                  <w:showingPlcHdr/>
                  <w:text/>
                </w:sdtPr>
                <w:sdtEndPr>
                  <w:rPr>
                    <w:rStyle w:val="DefaultParagraphFont"/>
                    <w:rFonts w:cs="Arial"/>
                    <w:color w:val="auto"/>
                    <w:sz w:val="24"/>
                    <w:szCs w:val="20"/>
                  </w:rPr>
                </w:sdtEndPr>
                <w:sdtContent>
                  <w:tc>
                    <w:tcPr>
                      <w:tcW w:w="1401" w:type="pct"/>
                    </w:tcPr>
                    <w:p w14:paraId="635B7E49" w14:textId="5EDF238A" w:rsidR="00415A5D" w:rsidRPr="00DA1DC5" w:rsidRDefault="00415A5D" w:rsidP="00BD3536">
                      <w:pPr>
                        <w:spacing w:after="0"/>
                        <w:rPr>
                          <w:rFonts w:cs="Arial"/>
                          <w:sz w:val="20"/>
                          <w:szCs w:val="20"/>
                        </w:rPr>
                      </w:pPr>
                      <w:r w:rsidRPr="005D1A6F">
                        <w:rPr>
                          <w:rStyle w:val="PlaceholderText"/>
                          <w:rFonts w:cs="Arial"/>
                          <w:sz w:val="20"/>
                          <w:szCs w:val="20"/>
                        </w:rPr>
                        <w:t>Enter Research Milestones</w:t>
                      </w:r>
                    </w:p>
                  </w:tc>
                </w:sdtContent>
              </w:sdt>
              <w:tc>
                <w:tcPr>
                  <w:tcW w:w="468" w:type="pct"/>
                </w:tcPr>
                <w:sdt>
                  <w:sdtPr>
                    <w:rPr>
                      <w:rStyle w:val="Styleforproposalinputs"/>
                      <w:sz w:val="20"/>
                      <w:szCs w:val="20"/>
                    </w:rPr>
                    <w:alias w:val="Start_month/Duration"/>
                    <w:tag w:val="Start_month/Duration"/>
                    <w:id w:val="-1268306633"/>
                    <w:placeholder>
                      <w:docPart w:val="DA0089DFCFAD4A48B262A63108447EC6"/>
                    </w:placeholder>
                    <w:showingPlcHdr/>
                    <w:dropDownList>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dropDownList>
                  </w:sdtPr>
                  <w:sdtEndPr>
                    <w:rPr>
                      <w:rStyle w:val="DefaultParagraphFont"/>
                      <w:rFonts w:cs="Arial"/>
                      <w:color w:val="auto"/>
                    </w:rPr>
                  </w:sdtEndPr>
                  <w:sdtContent>
                    <w:p w14:paraId="4808A2F1" w14:textId="6D20DE72" w:rsidR="00415A5D" w:rsidRPr="00DA1DC5" w:rsidRDefault="00415A5D" w:rsidP="00BD3536">
                      <w:pPr>
                        <w:spacing w:after="0"/>
                        <w:jc w:val="center"/>
                        <w:rPr>
                          <w:rFonts w:cs="Arial"/>
                          <w:sz w:val="20"/>
                          <w:szCs w:val="20"/>
                        </w:rPr>
                      </w:pPr>
                      <w:r w:rsidRPr="00DA1DC5">
                        <w:rPr>
                          <w:rStyle w:val="PlaceholderText"/>
                          <w:rFonts w:cs="Arial"/>
                          <w:sz w:val="20"/>
                          <w:szCs w:val="20"/>
                        </w:rPr>
                        <w:t>Choose an item.</w:t>
                      </w:r>
                    </w:p>
                  </w:sdtContent>
                </w:sdt>
              </w:tc>
              <w:tc>
                <w:tcPr>
                  <w:tcW w:w="503" w:type="pct"/>
                </w:tcPr>
                <w:sdt>
                  <w:sdtPr>
                    <w:rPr>
                      <w:rStyle w:val="Styleforproposalinputs"/>
                      <w:sz w:val="20"/>
                      <w:szCs w:val="20"/>
                    </w:rPr>
                    <w:alias w:val="Start_month/Duration"/>
                    <w:tag w:val="Start_month/Duration"/>
                    <w:id w:val="-1658758642"/>
                    <w:placeholder>
                      <w:docPart w:val="633B047078D54FC58C50B40F7635BAE9"/>
                    </w:placeholder>
                    <w:showingPlcHdr/>
                    <w:dropDownList>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dropDownList>
                  </w:sdtPr>
                  <w:sdtEndPr>
                    <w:rPr>
                      <w:rStyle w:val="DefaultParagraphFont"/>
                      <w:rFonts w:cs="Arial"/>
                      <w:color w:val="auto"/>
                    </w:rPr>
                  </w:sdtEndPr>
                  <w:sdtContent>
                    <w:p w14:paraId="0E5FCB06" w14:textId="189BC6AA" w:rsidR="00415A5D" w:rsidRPr="00DA1DC5" w:rsidRDefault="00415A5D" w:rsidP="00BD3536">
                      <w:pPr>
                        <w:spacing w:after="0"/>
                        <w:jc w:val="center"/>
                        <w:rPr>
                          <w:rFonts w:cs="Arial"/>
                          <w:sz w:val="20"/>
                          <w:szCs w:val="20"/>
                        </w:rPr>
                      </w:pPr>
                      <w:r w:rsidRPr="00DA1DC5">
                        <w:rPr>
                          <w:rStyle w:val="PlaceholderText"/>
                          <w:rFonts w:cs="Arial"/>
                          <w:sz w:val="20"/>
                          <w:szCs w:val="20"/>
                        </w:rPr>
                        <w:t>Choose an item.</w:t>
                      </w:r>
                    </w:p>
                  </w:sdtContent>
                </w:sdt>
              </w:tc>
              <w:tc>
                <w:tcPr>
                  <w:tcW w:w="130" w:type="pct"/>
                </w:tcPr>
                <w:p w14:paraId="0BFC65FF" w14:textId="77777777" w:rsidR="00415A5D" w:rsidRPr="00DA1DC5" w:rsidRDefault="00415A5D" w:rsidP="00BD3536">
                  <w:pPr>
                    <w:spacing w:after="0"/>
                    <w:jc w:val="both"/>
                    <w:rPr>
                      <w:rFonts w:cs="Arial"/>
                      <w:sz w:val="20"/>
                      <w:szCs w:val="20"/>
                    </w:rPr>
                  </w:pPr>
                </w:p>
              </w:tc>
              <w:tc>
                <w:tcPr>
                  <w:tcW w:w="130" w:type="pct"/>
                </w:tcPr>
                <w:p w14:paraId="6CE19FAE" w14:textId="77777777" w:rsidR="00415A5D" w:rsidRPr="00DA1DC5" w:rsidRDefault="00415A5D" w:rsidP="00BD3536">
                  <w:pPr>
                    <w:spacing w:after="0"/>
                    <w:jc w:val="both"/>
                    <w:rPr>
                      <w:rFonts w:cs="Arial"/>
                      <w:sz w:val="20"/>
                      <w:szCs w:val="20"/>
                    </w:rPr>
                  </w:pPr>
                </w:p>
              </w:tc>
              <w:tc>
                <w:tcPr>
                  <w:tcW w:w="130" w:type="pct"/>
                </w:tcPr>
                <w:p w14:paraId="26B7D152" w14:textId="77777777" w:rsidR="00415A5D" w:rsidRPr="00DA1DC5" w:rsidRDefault="00415A5D" w:rsidP="00BD3536">
                  <w:pPr>
                    <w:spacing w:after="0"/>
                    <w:jc w:val="both"/>
                    <w:rPr>
                      <w:rFonts w:cs="Arial"/>
                      <w:sz w:val="20"/>
                      <w:szCs w:val="20"/>
                    </w:rPr>
                  </w:pPr>
                </w:p>
              </w:tc>
              <w:tc>
                <w:tcPr>
                  <w:tcW w:w="130" w:type="pct"/>
                </w:tcPr>
                <w:p w14:paraId="74E5FB0C" w14:textId="77777777" w:rsidR="00415A5D" w:rsidRPr="00DA1DC5" w:rsidRDefault="00415A5D" w:rsidP="00BD3536">
                  <w:pPr>
                    <w:spacing w:after="0"/>
                    <w:jc w:val="both"/>
                    <w:rPr>
                      <w:rFonts w:cs="Arial"/>
                      <w:sz w:val="20"/>
                      <w:szCs w:val="20"/>
                    </w:rPr>
                  </w:pPr>
                </w:p>
              </w:tc>
              <w:tc>
                <w:tcPr>
                  <w:tcW w:w="130" w:type="pct"/>
                </w:tcPr>
                <w:p w14:paraId="35DCE768" w14:textId="77777777" w:rsidR="00415A5D" w:rsidRPr="00DA1DC5" w:rsidRDefault="00415A5D" w:rsidP="00BD3536">
                  <w:pPr>
                    <w:spacing w:after="0"/>
                    <w:jc w:val="both"/>
                    <w:rPr>
                      <w:rFonts w:cs="Arial"/>
                      <w:sz w:val="20"/>
                      <w:szCs w:val="20"/>
                    </w:rPr>
                  </w:pPr>
                </w:p>
              </w:tc>
              <w:tc>
                <w:tcPr>
                  <w:tcW w:w="130" w:type="pct"/>
                  <w:shd w:val="clear" w:color="auto" w:fill="FFFF00"/>
                </w:tcPr>
                <w:p w14:paraId="76A657EB" w14:textId="77777777" w:rsidR="00415A5D" w:rsidRPr="00DA1DC5" w:rsidRDefault="00415A5D" w:rsidP="00BD3536">
                  <w:pPr>
                    <w:spacing w:after="0"/>
                    <w:jc w:val="both"/>
                    <w:rPr>
                      <w:rFonts w:cs="Arial"/>
                      <w:sz w:val="20"/>
                      <w:szCs w:val="20"/>
                    </w:rPr>
                  </w:pPr>
                </w:p>
              </w:tc>
              <w:tc>
                <w:tcPr>
                  <w:tcW w:w="131" w:type="pct"/>
                </w:tcPr>
                <w:p w14:paraId="6687DC16" w14:textId="77777777" w:rsidR="00415A5D" w:rsidRPr="00DA1DC5" w:rsidRDefault="00415A5D" w:rsidP="00BD3536">
                  <w:pPr>
                    <w:spacing w:after="0"/>
                    <w:jc w:val="both"/>
                    <w:rPr>
                      <w:rFonts w:cs="Arial"/>
                      <w:sz w:val="20"/>
                      <w:szCs w:val="20"/>
                    </w:rPr>
                  </w:pPr>
                </w:p>
              </w:tc>
              <w:tc>
                <w:tcPr>
                  <w:tcW w:w="131" w:type="pct"/>
                </w:tcPr>
                <w:p w14:paraId="051332CE" w14:textId="77777777" w:rsidR="00415A5D" w:rsidRPr="00DA1DC5" w:rsidRDefault="00415A5D" w:rsidP="00BD3536">
                  <w:pPr>
                    <w:spacing w:after="0"/>
                    <w:jc w:val="both"/>
                    <w:rPr>
                      <w:rFonts w:cs="Arial"/>
                      <w:sz w:val="20"/>
                      <w:szCs w:val="20"/>
                    </w:rPr>
                  </w:pPr>
                </w:p>
              </w:tc>
              <w:tc>
                <w:tcPr>
                  <w:tcW w:w="131" w:type="pct"/>
                </w:tcPr>
                <w:p w14:paraId="4C90B126" w14:textId="77777777" w:rsidR="00415A5D" w:rsidRPr="00DA1DC5" w:rsidRDefault="00415A5D" w:rsidP="00BD3536">
                  <w:pPr>
                    <w:spacing w:after="0"/>
                    <w:jc w:val="both"/>
                    <w:rPr>
                      <w:rFonts w:cs="Arial"/>
                      <w:sz w:val="20"/>
                      <w:szCs w:val="20"/>
                    </w:rPr>
                  </w:pPr>
                </w:p>
              </w:tc>
              <w:tc>
                <w:tcPr>
                  <w:tcW w:w="131" w:type="pct"/>
                </w:tcPr>
                <w:p w14:paraId="65E8CE00" w14:textId="77777777" w:rsidR="00415A5D" w:rsidRPr="00DA1DC5" w:rsidRDefault="00415A5D" w:rsidP="00BD3536">
                  <w:pPr>
                    <w:spacing w:after="0"/>
                    <w:jc w:val="both"/>
                    <w:rPr>
                      <w:rFonts w:cs="Arial"/>
                      <w:sz w:val="20"/>
                      <w:szCs w:val="20"/>
                    </w:rPr>
                  </w:pPr>
                </w:p>
              </w:tc>
              <w:tc>
                <w:tcPr>
                  <w:tcW w:w="131" w:type="pct"/>
                </w:tcPr>
                <w:p w14:paraId="2F33D5FB" w14:textId="77777777" w:rsidR="00415A5D" w:rsidRPr="00DA1DC5" w:rsidRDefault="00415A5D" w:rsidP="00BD3536">
                  <w:pPr>
                    <w:spacing w:after="0"/>
                    <w:jc w:val="both"/>
                    <w:rPr>
                      <w:rFonts w:cs="Arial"/>
                      <w:sz w:val="20"/>
                      <w:szCs w:val="20"/>
                    </w:rPr>
                  </w:pPr>
                </w:p>
              </w:tc>
              <w:tc>
                <w:tcPr>
                  <w:tcW w:w="131" w:type="pct"/>
                </w:tcPr>
                <w:p w14:paraId="72A4BAF3" w14:textId="77777777" w:rsidR="00415A5D" w:rsidRPr="00DA1DC5" w:rsidRDefault="00415A5D" w:rsidP="00BD3536">
                  <w:pPr>
                    <w:spacing w:after="0"/>
                    <w:jc w:val="both"/>
                    <w:rPr>
                      <w:rFonts w:cs="Arial"/>
                      <w:sz w:val="20"/>
                      <w:szCs w:val="20"/>
                    </w:rPr>
                  </w:pPr>
                </w:p>
              </w:tc>
              <w:tc>
                <w:tcPr>
                  <w:tcW w:w="131" w:type="pct"/>
                </w:tcPr>
                <w:p w14:paraId="34A4E208" w14:textId="77777777" w:rsidR="00415A5D" w:rsidRPr="00DA1DC5" w:rsidRDefault="00415A5D" w:rsidP="00BD3536">
                  <w:pPr>
                    <w:spacing w:after="0"/>
                    <w:jc w:val="both"/>
                    <w:rPr>
                      <w:rFonts w:cs="Arial"/>
                      <w:sz w:val="20"/>
                      <w:szCs w:val="20"/>
                    </w:rPr>
                  </w:pPr>
                </w:p>
              </w:tc>
              <w:tc>
                <w:tcPr>
                  <w:tcW w:w="131" w:type="pct"/>
                </w:tcPr>
                <w:p w14:paraId="34801A29" w14:textId="77777777" w:rsidR="00415A5D" w:rsidRPr="00DA1DC5" w:rsidRDefault="00415A5D" w:rsidP="00BD3536">
                  <w:pPr>
                    <w:spacing w:after="0"/>
                    <w:jc w:val="both"/>
                    <w:rPr>
                      <w:rFonts w:cs="Arial"/>
                      <w:sz w:val="20"/>
                      <w:szCs w:val="20"/>
                    </w:rPr>
                  </w:pPr>
                </w:p>
              </w:tc>
              <w:tc>
                <w:tcPr>
                  <w:tcW w:w="131" w:type="pct"/>
                </w:tcPr>
                <w:p w14:paraId="317854C9" w14:textId="77777777" w:rsidR="00415A5D" w:rsidRPr="00DA1DC5" w:rsidRDefault="00415A5D" w:rsidP="00BD3536">
                  <w:pPr>
                    <w:spacing w:after="0"/>
                    <w:jc w:val="both"/>
                    <w:rPr>
                      <w:rFonts w:cs="Arial"/>
                      <w:sz w:val="20"/>
                      <w:szCs w:val="20"/>
                    </w:rPr>
                  </w:pPr>
                </w:p>
              </w:tc>
              <w:tc>
                <w:tcPr>
                  <w:tcW w:w="131" w:type="pct"/>
                </w:tcPr>
                <w:p w14:paraId="70597E34" w14:textId="77777777" w:rsidR="00415A5D" w:rsidRPr="00DA1DC5" w:rsidRDefault="00415A5D" w:rsidP="00BD3536">
                  <w:pPr>
                    <w:spacing w:after="0"/>
                    <w:jc w:val="both"/>
                    <w:rPr>
                      <w:rFonts w:cs="Arial"/>
                      <w:sz w:val="20"/>
                      <w:szCs w:val="20"/>
                    </w:rPr>
                  </w:pPr>
                </w:p>
              </w:tc>
              <w:tc>
                <w:tcPr>
                  <w:tcW w:w="131" w:type="pct"/>
                </w:tcPr>
                <w:p w14:paraId="344B9344" w14:textId="77777777" w:rsidR="00415A5D" w:rsidRPr="00DA1DC5" w:rsidRDefault="00415A5D" w:rsidP="00BD3536">
                  <w:pPr>
                    <w:spacing w:after="0"/>
                    <w:jc w:val="both"/>
                    <w:rPr>
                      <w:rFonts w:cs="Arial"/>
                      <w:sz w:val="20"/>
                      <w:szCs w:val="20"/>
                    </w:rPr>
                  </w:pPr>
                </w:p>
              </w:tc>
              <w:tc>
                <w:tcPr>
                  <w:tcW w:w="131" w:type="pct"/>
                </w:tcPr>
                <w:p w14:paraId="525D73A4" w14:textId="77777777" w:rsidR="00415A5D" w:rsidRPr="00DA1DC5" w:rsidRDefault="00415A5D" w:rsidP="00BD3536">
                  <w:pPr>
                    <w:spacing w:after="0"/>
                    <w:jc w:val="both"/>
                    <w:rPr>
                      <w:rFonts w:cs="Arial"/>
                      <w:sz w:val="20"/>
                      <w:szCs w:val="20"/>
                    </w:rPr>
                  </w:pPr>
                </w:p>
              </w:tc>
              <w:tc>
                <w:tcPr>
                  <w:tcW w:w="131" w:type="pct"/>
                </w:tcPr>
                <w:p w14:paraId="662A2F8B" w14:textId="77777777" w:rsidR="00415A5D" w:rsidRPr="00DA1DC5" w:rsidRDefault="00415A5D" w:rsidP="00BD3536">
                  <w:pPr>
                    <w:spacing w:after="0"/>
                    <w:jc w:val="both"/>
                    <w:rPr>
                      <w:rFonts w:cs="Arial"/>
                      <w:sz w:val="20"/>
                      <w:szCs w:val="20"/>
                    </w:rPr>
                  </w:pPr>
                </w:p>
              </w:tc>
              <w:tc>
                <w:tcPr>
                  <w:tcW w:w="145" w:type="pct"/>
                </w:tcPr>
                <w:p w14:paraId="7B6EE6F2" w14:textId="77777777" w:rsidR="00415A5D" w:rsidRPr="00DA1DC5" w:rsidRDefault="00415A5D" w:rsidP="00BD3536">
                  <w:pPr>
                    <w:spacing w:after="0"/>
                    <w:jc w:val="both"/>
                    <w:rPr>
                      <w:rFonts w:cs="Arial"/>
                      <w:sz w:val="20"/>
                      <w:szCs w:val="20"/>
                    </w:rPr>
                  </w:pPr>
                </w:p>
              </w:tc>
            </w:tr>
            <w:tr w:rsidR="0050126B" w:rsidRPr="006B074E" w14:paraId="2E454715" w14:textId="77777777" w:rsidTr="000037F4">
              <w:trPr>
                <w:trHeight w:val="19"/>
                <w:jc w:val="center"/>
              </w:trPr>
              <w:sdt>
                <w:sdtPr>
                  <w:rPr>
                    <w:rStyle w:val="Styleforproposalinputs10"/>
                  </w:rPr>
                  <w:alias w:val="Research Milestones"/>
                  <w:tag w:val="Research Milestones"/>
                  <w:id w:val="1190256217"/>
                  <w:placeholder>
                    <w:docPart w:val="FE642D02510E4BCCB256B9ED69E7B08B"/>
                  </w:placeholder>
                  <w:showingPlcHdr/>
                  <w:text/>
                </w:sdtPr>
                <w:sdtEndPr>
                  <w:rPr>
                    <w:rStyle w:val="DefaultParagraphFont"/>
                    <w:rFonts w:cs="Arial"/>
                    <w:color w:val="auto"/>
                    <w:sz w:val="24"/>
                    <w:szCs w:val="20"/>
                  </w:rPr>
                </w:sdtEndPr>
                <w:sdtContent>
                  <w:tc>
                    <w:tcPr>
                      <w:tcW w:w="1401" w:type="pct"/>
                    </w:tcPr>
                    <w:p w14:paraId="2FC47C83" w14:textId="3C2D758E" w:rsidR="00415A5D" w:rsidRPr="00DA1DC5" w:rsidRDefault="00415A5D" w:rsidP="00BD3536">
                      <w:pPr>
                        <w:spacing w:after="0"/>
                        <w:rPr>
                          <w:rFonts w:cs="Arial"/>
                          <w:sz w:val="20"/>
                          <w:szCs w:val="20"/>
                        </w:rPr>
                      </w:pPr>
                      <w:r w:rsidRPr="005D1A6F">
                        <w:rPr>
                          <w:rStyle w:val="PlaceholderText"/>
                          <w:rFonts w:cs="Arial"/>
                          <w:sz w:val="20"/>
                          <w:szCs w:val="20"/>
                        </w:rPr>
                        <w:t>Enter Research Milestones</w:t>
                      </w:r>
                    </w:p>
                  </w:tc>
                </w:sdtContent>
              </w:sdt>
              <w:tc>
                <w:tcPr>
                  <w:tcW w:w="468" w:type="pct"/>
                </w:tcPr>
                <w:sdt>
                  <w:sdtPr>
                    <w:rPr>
                      <w:rStyle w:val="Styleforproposalinputs"/>
                      <w:sz w:val="20"/>
                      <w:szCs w:val="20"/>
                    </w:rPr>
                    <w:alias w:val="Start_month/Duration"/>
                    <w:tag w:val="Start_month/Duration"/>
                    <w:id w:val="-841163121"/>
                    <w:placeholder>
                      <w:docPart w:val="733A53669AD949E1A68C432593A5BFC2"/>
                    </w:placeholder>
                    <w:showingPlcHdr/>
                    <w:dropDownList>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dropDownList>
                  </w:sdtPr>
                  <w:sdtEndPr>
                    <w:rPr>
                      <w:rStyle w:val="DefaultParagraphFont"/>
                      <w:rFonts w:cs="Arial"/>
                      <w:color w:val="auto"/>
                    </w:rPr>
                  </w:sdtEndPr>
                  <w:sdtContent>
                    <w:p w14:paraId="1FE97812" w14:textId="3CF72C52" w:rsidR="00415A5D" w:rsidRPr="00DA1DC5" w:rsidRDefault="00415A5D" w:rsidP="00BD3536">
                      <w:pPr>
                        <w:spacing w:after="0"/>
                        <w:jc w:val="center"/>
                        <w:rPr>
                          <w:rFonts w:cs="Arial"/>
                          <w:sz w:val="20"/>
                          <w:szCs w:val="20"/>
                        </w:rPr>
                      </w:pPr>
                      <w:r w:rsidRPr="00DA1DC5">
                        <w:rPr>
                          <w:rStyle w:val="PlaceholderText"/>
                          <w:rFonts w:cs="Arial"/>
                          <w:sz w:val="20"/>
                          <w:szCs w:val="20"/>
                        </w:rPr>
                        <w:t>Choose an item.</w:t>
                      </w:r>
                    </w:p>
                  </w:sdtContent>
                </w:sdt>
              </w:tc>
              <w:tc>
                <w:tcPr>
                  <w:tcW w:w="503" w:type="pct"/>
                </w:tcPr>
                <w:sdt>
                  <w:sdtPr>
                    <w:rPr>
                      <w:rStyle w:val="Styleforproposalinputs"/>
                      <w:sz w:val="20"/>
                      <w:szCs w:val="20"/>
                    </w:rPr>
                    <w:alias w:val="Start_month/Duration"/>
                    <w:tag w:val="Start_month/Duration"/>
                    <w:id w:val="577644134"/>
                    <w:placeholder>
                      <w:docPart w:val="9B3F264AA07740DFAE966B22455DF2D3"/>
                    </w:placeholder>
                    <w:showingPlcHdr/>
                    <w:dropDownList>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dropDownList>
                  </w:sdtPr>
                  <w:sdtEndPr>
                    <w:rPr>
                      <w:rStyle w:val="DefaultParagraphFont"/>
                      <w:rFonts w:cs="Arial"/>
                      <w:color w:val="auto"/>
                    </w:rPr>
                  </w:sdtEndPr>
                  <w:sdtContent>
                    <w:p w14:paraId="5AB01325" w14:textId="3C9E4A85" w:rsidR="00415A5D" w:rsidRPr="00DA1DC5" w:rsidRDefault="00415A5D" w:rsidP="00BD3536">
                      <w:pPr>
                        <w:spacing w:after="0"/>
                        <w:jc w:val="center"/>
                        <w:rPr>
                          <w:rFonts w:cs="Arial"/>
                          <w:sz w:val="20"/>
                          <w:szCs w:val="20"/>
                        </w:rPr>
                      </w:pPr>
                      <w:r w:rsidRPr="00DA1DC5">
                        <w:rPr>
                          <w:rStyle w:val="PlaceholderText"/>
                          <w:rFonts w:cs="Arial"/>
                          <w:sz w:val="20"/>
                          <w:szCs w:val="20"/>
                        </w:rPr>
                        <w:t>Choose an item.</w:t>
                      </w:r>
                    </w:p>
                  </w:sdtContent>
                </w:sdt>
              </w:tc>
              <w:tc>
                <w:tcPr>
                  <w:tcW w:w="130" w:type="pct"/>
                  <w:shd w:val="clear" w:color="auto" w:fill="FFFF00"/>
                </w:tcPr>
                <w:p w14:paraId="2FDB4CA8" w14:textId="77777777" w:rsidR="00415A5D" w:rsidRPr="00DA1DC5" w:rsidRDefault="00415A5D" w:rsidP="00BD3536">
                  <w:pPr>
                    <w:spacing w:after="0"/>
                    <w:jc w:val="both"/>
                    <w:rPr>
                      <w:rFonts w:cs="Arial"/>
                      <w:sz w:val="20"/>
                      <w:szCs w:val="20"/>
                    </w:rPr>
                  </w:pPr>
                </w:p>
              </w:tc>
              <w:tc>
                <w:tcPr>
                  <w:tcW w:w="130" w:type="pct"/>
                  <w:shd w:val="clear" w:color="auto" w:fill="FFFF00"/>
                </w:tcPr>
                <w:p w14:paraId="0B18972F" w14:textId="77777777" w:rsidR="00415A5D" w:rsidRPr="00DA1DC5" w:rsidRDefault="00415A5D" w:rsidP="00BD3536">
                  <w:pPr>
                    <w:spacing w:after="0"/>
                    <w:jc w:val="both"/>
                    <w:rPr>
                      <w:rFonts w:cs="Arial"/>
                      <w:sz w:val="20"/>
                      <w:szCs w:val="20"/>
                    </w:rPr>
                  </w:pPr>
                </w:p>
              </w:tc>
              <w:tc>
                <w:tcPr>
                  <w:tcW w:w="130" w:type="pct"/>
                  <w:shd w:val="clear" w:color="auto" w:fill="FFFF00"/>
                </w:tcPr>
                <w:p w14:paraId="496CAADC" w14:textId="77777777" w:rsidR="00415A5D" w:rsidRPr="00DA1DC5" w:rsidRDefault="00415A5D" w:rsidP="00BD3536">
                  <w:pPr>
                    <w:spacing w:after="0"/>
                    <w:jc w:val="both"/>
                    <w:rPr>
                      <w:rFonts w:cs="Arial"/>
                      <w:sz w:val="20"/>
                      <w:szCs w:val="20"/>
                    </w:rPr>
                  </w:pPr>
                </w:p>
              </w:tc>
              <w:tc>
                <w:tcPr>
                  <w:tcW w:w="130" w:type="pct"/>
                  <w:shd w:val="clear" w:color="auto" w:fill="FFFF00"/>
                </w:tcPr>
                <w:p w14:paraId="68E38A05" w14:textId="77777777" w:rsidR="00415A5D" w:rsidRPr="00DA1DC5" w:rsidRDefault="00415A5D" w:rsidP="00BD3536">
                  <w:pPr>
                    <w:spacing w:after="0"/>
                    <w:jc w:val="both"/>
                    <w:rPr>
                      <w:rFonts w:cs="Arial"/>
                      <w:sz w:val="20"/>
                      <w:szCs w:val="20"/>
                    </w:rPr>
                  </w:pPr>
                </w:p>
              </w:tc>
              <w:tc>
                <w:tcPr>
                  <w:tcW w:w="130" w:type="pct"/>
                  <w:shd w:val="clear" w:color="auto" w:fill="FFFF00"/>
                </w:tcPr>
                <w:p w14:paraId="7C32C252" w14:textId="77777777" w:rsidR="00415A5D" w:rsidRPr="00DA1DC5" w:rsidRDefault="00415A5D" w:rsidP="00BD3536">
                  <w:pPr>
                    <w:spacing w:after="0"/>
                    <w:jc w:val="both"/>
                    <w:rPr>
                      <w:rFonts w:cs="Arial"/>
                      <w:sz w:val="20"/>
                      <w:szCs w:val="20"/>
                    </w:rPr>
                  </w:pPr>
                </w:p>
              </w:tc>
              <w:tc>
                <w:tcPr>
                  <w:tcW w:w="130" w:type="pct"/>
                  <w:shd w:val="clear" w:color="auto" w:fill="FFFF00"/>
                </w:tcPr>
                <w:p w14:paraId="4255C231" w14:textId="77777777" w:rsidR="00415A5D" w:rsidRPr="00DA1DC5" w:rsidRDefault="00415A5D" w:rsidP="00BD3536">
                  <w:pPr>
                    <w:spacing w:after="0"/>
                    <w:jc w:val="both"/>
                    <w:rPr>
                      <w:rFonts w:cs="Arial"/>
                      <w:sz w:val="20"/>
                      <w:szCs w:val="20"/>
                    </w:rPr>
                  </w:pPr>
                </w:p>
              </w:tc>
              <w:tc>
                <w:tcPr>
                  <w:tcW w:w="131" w:type="pct"/>
                  <w:shd w:val="clear" w:color="auto" w:fill="FFFF00"/>
                </w:tcPr>
                <w:p w14:paraId="6F07BC1F" w14:textId="77777777" w:rsidR="00415A5D" w:rsidRPr="00DA1DC5" w:rsidRDefault="00415A5D" w:rsidP="00BD3536">
                  <w:pPr>
                    <w:spacing w:after="0"/>
                    <w:jc w:val="both"/>
                    <w:rPr>
                      <w:rFonts w:cs="Arial"/>
                      <w:sz w:val="20"/>
                      <w:szCs w:val="20"/>
                    </w:rPr>
                  </w:pPr>
                </w:p>
              </w:tc>
              <w:tc>
                <w:tcPr>
                  <w:tcW w:w="131" w:type="pct"/>
                  <w:shd w:val="clear" w:color="auto" w:fill="FFFF00"/>
                </w:tcPr>
                <w:p w14:paraId="16C8E7CD" w14:textId="77777777" w:rsidR="00415A5D" w:rsidRPr="00DA1DC5" w:rsidRDefault="00415A5D" w:rsidP="00BD3536">
                  <w:pPr>
                    <w:spacing w:after="0"/>
                    <w:jc w:val="both"/>
                    <w:rPr>
                      <w:rFonts w:cs="Arial"/>
                      <w:sz w:val="20"/>
                      <w:szCs w:val="20"/>
                    </w:rPr>
                  </w:pPr>
                </w:p>
              </w:tc>
              <w:tc>
                <w:tcPr>
                  <w:tcW w:w="131" w:type="pct"/>
                  <w:shd w:val="clear" w:color="auto" w:fill="FFFF00"/>
                </w:tcPr>
                <w:p w14:paraId="347164BC" w14:textId="77777777" w:rsidR="00415A5D" w:rsidRPr="00DA1DC5" w:rsidRDefault="00415A5D" w:rsidP="00BD3536">
                  <w:pPr>
                    <w:spacing w:after="0"/>
                    <w:jc w:val="both"/>
                    <w:rPr>
                      <w:rFonts w:cs="Arial"/>
                      <w:sz w:val="20"/>
                      <w:szCs w:val="20"/>
                    </w:rPr>
                  </w:pPr>
                </w:p>
              </w:tc>
              <w:tc>
                <w:tcPr>
                  <w:tcW w:w="131" w:type="pct"/>
                  <w:shd w:val="clear" w:color="auto" w:fill="FFFF00"/>
                </w:tcPr>
                <w:p w14:paraId="7D326226" w14:textId="77777777" w:rsidR="00415A5D" w:rsidRPr="00DA1DC5" w:rsidRDefault="00415A5D" w:rsidP="00BD3536">
                  <w:pPr>
                    <w:spacing w:after="0"/>
                    <w:jc w:val="both"/>
                    <w:rPr>
                      <w:rFonts w:cs="Arial"/>
                      <w:sz w:val="20"/>
                      <w:szCs w:val="20"/>
                    </w:rPr>
                  </w:pPr>
                </w:p>
              </w:tc>
              <w:tc>
                <w:tcPr>
                  <w:tcW w:w="131" w:type="pct"/>
                  <w:shd w:val="clear" w:color="auto" w:fill="FFFFFF" w:themeFill="background1"/>
                </w:tcPr>
                <w:p w14:paraId="10EC548D" w14:textId="77777777" w:rsidR="00415A5D" w:rsidRPr="00DA1DC5" w:rsidRDefault="00415A5D" w:rsidP="00BD3536">
                  <w:pPr>
                    <w:spacing w:after="0"/>
                    <w:jc w:val="both"/>
                    <w:rPr>
                      <w:rFonts w:cs="Arial"/>
                      <w:sz w:val="20"/>
                      <w:szCs w:val="20"/>
                    </w:rPr>
                  </w:pPr>
                </w:p>
              </w:tc>
              <w:tc>
                <w:tcPr>
                  <w:tcW w:w="131" w:type="pct"/>
                  <w:shd w:val="clear" w:color="auto" w:fill="FFFFFF" w:themeFill="background1"/>
                </w:tcPr>
                <w:p w14:paraId="55746BBB" w14:textId="77777777" w:rsidR="00415A5D" w:rsidRPr="00DA1DC5" w:rsidRDefault="00415A5D" w:rsidP="00BD3536">
                  <w:pPr>
                    <w:spacing w:after="0"/>
                    <w:jc w:val="both"/>
                    <w:rPr>
                      <w:rFonts w:cs="Arial"/>
                      <w:sz w:val="20"/>
                      <w:szCs w:val="20"/>
                    </w:rPr>
                  </w:pPr>
                </w:p>
              </w:tc>
              <w:tc>
                <w:tcPr>
                  <w:tcW w:w="131" w:type="pct"/>
                </w:tcPr>
                <w:p w14:paraId="6E55BBD9" w14:textId="77777777" w:rsidR="00415A5D" w:rsidRPr="00DA1DC5" w:rsidRDefault="00415A5D" w:rsidP="00BD3536">
                  <w:pPr>
                    <w:spacing w:after="0"/>
                    <w:jc w:val="both"/>
                    <w:rPr>
                      <w:rFonts w:cs="Arial"/>
                      <w:sz w:val="20"/>
                      <w:szCs w:val="20"/>
                    </w:rPr>
                  </w:pPr>
                </w:p>
              </w:tc>
              <w:tc>
                <w:tcPr>
                  <w:tcW w:w="131" w:type="pct"/>
                </w:tcPr>
                <w:p w14:paraId="6A1468A5" w14:textId="77777777" w:rsidR="00415A5D" w:rsidRPr="00DA1DC5" w:rsidRDefault="00415A5D" w:rsidP="00BD3536">
                  <w:pPr>
                    <w:spacing w:after="0"/>
                    <w:jc w:val="both"/>
                    <w:rPr>
                      <w:rFonts w:cs="Arial"/>
                      <w:sz w:val="20"/>
                      <w:szCs w:val="20"/>
                    </w:rPr>
                  </w:pPr>
                </w:p>
              </w:tc>
              <w:tc>
                <w:tcPr>
                  <w:tcW w:w="131" w:type="pct"/>
                </w:tcPr>
                <w:p w14:paraId="2BFF62AD" w14:textId="77777777" w:rsidR="00415A5D" w:rsidRPr="00DA1DC5" w:rsidRDefault="00415A5D" w:rsidP="00BD3536">
                  <w:pPr>
                    <w:spacing w:after="0"/>
                    <w:jc w:val="both"/>
                    <w:rPr>
                      <w:rFonts w:cs="Arial"/>
                      <w:sz w:val="20"/>
                      <w:szCs w:val="20"/>
                    </w:rPr>
                  </w:pPr>
                </w:p>
              </w:tc>
              <w:tc>
                <w:tcPr>
                  <w:tcW w:w="131" w:type="pct"/>
                </w:tcPr>
                <w:p w14:paraId="7F794D6D" w14:textId="77777777" w:rsidR="00415A5D" w:rsidRPr="00DA1DC5" w:rsidRDefault="00415A5D" w:rsidP="00BD3536">
                  <w:pPr>
                    <w:spacing w:after="0"/>
                    <w:jc w:val="both"/>
                    <w:rPr>
                      <w:rFonts w:cs="Arial"/>
                      <w:sz w:val="20"/>
                      <w:szCs w:val="20"/>
                    </w:rPr>
                  </w:pPr>
                </w:p>
              </w:tc>
              <w:tc>
                <w:tcPr>
                  <w:tcW w:w="131" w:type="pct"/>
                </w:tcPr>
                <w:p w14:paraId="6B9C52D8" w14:textId="77777777" w:rsidR="00415A5D" w:rsidRPr="00DA1DC5" w:rsidRDefault="00415A5D" w:rsidP="00BD3536">
                  <w:pPr>
                    <w:spacing w:after="0"/>
                    <w:jc w:val="both"/>
                    <w:rPr>
                      <w:rFonts w:cs="Arial"/>
                      <w:sz w:val="20"/>
                      <w:szCs w:val="20"/>
                    </w:rPr>
                  </w:pPr>
                </w:p>
              </w:tc>
              <w:tc>
                <w:tcPr>
                  <w:tcW w:w="131" w:type="pct"/>
                </w:tcPr>
                <w:p w14:paraId="6723193C" w14:textId="77777777" w:rsidR="00415A5D" w:rsidRPr="00DA1DC5" w:rsidRDefault="00415A5D" w:rsidP="00BD3536">
                  <w:pPr>
                    <w:spacing w:after="0"/>
                    <w:jc w:val="both"/>
                    <w:rPr>
                      <w:rFonts w:cs="Arial"/>
                      <w:sz w:val="20"/>
                      <w:szCs w:val="20"/>
                    </w:rPr>
                  </w:pPr>
                </w:p>
              </w:tc>
              <w:tc>
                <w:tcPr>
                  <w:tcW w:w="131" w:type="pct"/>
                </w:tcPr>
                <w:p w14:paraId="488BFADF" w14:textId="77777777" w:rsidR="00415A5D" w:rsidRPr="00DA1DC5" w:rsidRDefault="00415A5D" w:rsidP="00BD3536">
                  <w:pPr>
                    <w:spacing w:after="0"/>
                    <w:jc w:val="both"/>
                    <w:rPr>
                      <w:rFonts w:cs="Arial"/>
                      <w:sz w:val="20"/>
                      <w:szCs w:val="20"/>
                    </w:rPr>
                  </w:pPr>
                </w:p>
              </w:tc>
              <w:tc>
                <w:tcPr>
                  <w:tcW w:w="145" w:type="pct"/>
                </w:tcPr>
                <w:p w14:paraId="3D242251" w14:textId="77777777" w:rsidR="00415A5D" w:rsidRPr="00DA1DC5" w:rsidRDefault="00415A5D" w:rsidP="00BD3536">
                  <w:pPr>
                    <w:spacing w:after="0"/>
                    <w:jc w:val="both"/>
                    <w:rPr>
                      <w:rFonts w:cs="Arial"/>
                      <w:sz w:val="20"/>
                      <w:szCs w:val="20"/>
                    </w:rPr>
                  </w:pPr>
                </w:p>
              </w:tc>
            </w:tr>
            <w:tr w:rsidR="0050126B" w:rsidRPr="006B074E" w14:paraId="5C6A8F05" w14:textId="77777777" w:rsidTr="000037F4">
              <w:trPr>
                <w:trHeight w:val="19"/>
                <w:jc w:val="center"/>
              </w:trPr>
              <w:sdt>
                <w:sdtPr>
                  <w:rPr>
                    <w:rStyle w:val="Styleforproposalinputs10"/>
                  </w:rPr>
                  <w:alias w:val="Research Milestones"/>
                  <w:tag w:val="Research Milestones"/>
                  <w:id w:val="1420296992"/>
                  <w:placeholder>
                    <w:docPart w:val="E609A27701B3475EA6EB0B501D68D966"/>
                  </w:placeholder>
                  <w:showingPlcHdr/>
                  <w:text/>
                </w:sdtPr>
                <w:sdtEndPr>
                  <w:rPr>
                    <w:rStyle w:val="DefaultParagraphFont"/>
                    <w:rFonts w:cs="Arial"/>
                    <w:color w:val="auto"/>
                    <w:sz w:val="24"/>
                    <w:szCs w:val="20"/>
                  </w:rPr>
                </w:sdtEndPr>
                <w:sdtContent>
                  <w:tc>
                    <w:tcPr>
                      <w:tcW w:w="1401" w:type="pct"/>
                    </w:tcPr>
                    <w:p w14:paraId="32C4B94F" w14:textId="1AE377DC" w:rsidR="00415A5D" w:rsidRPr="00DA1DC5" w:rsidRDefault="00415A5D" w:rsidP="00BD3536">
                      <w:pPr>
                        <w:spacing w:after="0"/>
                        <w:rPr>
                          <w:rFonts w:cs="Arial"/>
                          <w:i/>
                          <w:iCs/>
                          <w:sz w:val="20"/>
                          <w:szCs w:val="20"/>
                        </w:rPr>
                      </w:pPr>
                      <w:r w:rsidRPr="005D1A6F">
                        <w:rPr>
                          <w:rStyle w:val="PlaceholderText"/>
                          <w:rFonts w:cs="Arial"/>
                          <w:sz w:val="20"/>
                          <w:szCs w:val="20"/>
                        </w:rPr>
                        <w:t>Enter Research Milestones</w:t>
                      </w:r>
                    </w:p>
                  </w:tc>
                </w:sdtContent>
              </w:sdt>
              <w:tc>
                <w:tcPr>
                  <w:tcW w:w="468" w:type="pct"/>
                </w:tcPr>
                <w:sdt>
                  <w:sdtPr>
                    <w:rPr>
                      <w:rStyle w:val="Styleforproposalinputs"/>
                      <w:sz w:val="20"/>
                      <w:szCs w:val="20"/>
                    </w:rPr>
                    <w:alias w:val="Start_month/Duration"/>
                    <w:tag w:val="Start_month/Duration"/>
                    <w:id w:val="1933308556"/>
                    <w:placeholder>
                      <w:docPart w:val="484403A6A6C8498B8A16D757F46574CC"/>
                    </w:placeholder>
                    <w:showingPlcHdr/>
                    <w:dropDownList>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dropDownList>
                  </w:sdtPr>
                  <w:sdtEndPr>
                    <w:rPr>
                      <w:rStyle w:val="DefaultParagraphFont"/>
                      <w:rFonts w:cs="Arial"/>
                      <w:color w:val="auto"/>
                    </w:rPr>
                  </w:sdtEndPr>
                  <w:sdtContent>
                    <w:p w14:paraId="4005ECE2" w14:textId="3278C9A3" w:rsidR="00415A5D" w:rsidRPr="00DA1DC5" w:rsidRDefault="00415A5D" w:rsidP="00BD3536">
                      <w:pPr>
                        <w:spacing w:after="0"/>
                        <w:jc w:val="center"/>
                        <w:rPr>
                          <w:rFonts w:cs="Arial"/>
                          <w:sz w:val="20"/>
                          <w:szCs w:val="20"/>
                        </w:rPr>
                      </w:pPr>
                      <w:r w:rsidRPr="00DA1DC5">
                        <w:rPr>
                          <w:rStyle w:val="PlaceholderText"/>
                          <w:rFonts w:cs="Arial"/>
                          <w:sz w:val="20"/>
                          <w:szCs w:val="20"/>
                        </w:rPr>
                        <w:t>Choose an item.</w:t>
                      </w:r>
                    </w:p>
                  </w:sdtContent>
                </w:sdt>
              </w:tc>
              <w:tc>
                <w:tcPr>
                  <w:tcW w:w="503" w:type="pct"/>
                </w:tcPr>
                <w:sdt>
                  <w:sdtPr>
                    <w:rPr>
                      <w:rStyle w:val="Styleforproposalinputs"/>
                      <w:sz w:val="20"/>
                      <w:szCs w:val="20"/>
                    </w:rPr>
                    <w:alias w:val="Start_month/Duration"/>
                    <w:tag w:val="Start_month/Duration"/>
                    <w:id w:val="-1219053561"/>
                    <w:placeholder>
                      <w:docPart w:val="DFD02C2F86A1497A89058BC79414EFB0"/>
                    </w:placeholder>
                    <w:showingPlcHdr/>
                    <w:dropDownList>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dropDownList>
                  </w:sdtPr>
                  <w:sdtEndPr>
                    <w:rPr>
                      <w:rStyle w:val="DefaultParagraphFont"/>
                      <w:rFonts w:cs="Arial"/>
                      <w:color w:val="auto"/>
                    </w:rPr>
                  </w:sdtEndPr>
                  <w:sdtContent>
                    <w:p w14:paraId="3E5D6422" w14:textId="2A57D2DA" w:rsidR="00415A5D" w:rsidRPr="00DA1DC5" w:rsidRDefault="00415A5D" w:rsidP="00BD3536">
                      <w:pPr>
                        <w:spacing w:after="0"/>
                        <w:jc w:val="center"/>
                        <w:rPr>
                          <w:rFonts w:cs="Arial"/>
                          <w:sz w:val="20"/>
                          <w:szCs w:val="20"/>
                        </w:rPr>
                      </w:pPr>
                      <w:r w:rsidRPr="00DA1DC5">
                        <w:rPr>
                          <w:rStyle w:val="PlaceholderText"/>
                          <w:rFonts w:cs="Arial"/>
                          <w:sz w:val="20"/>
                          <w:szCs w:val="20"/>
                        </w:rPr>
                        <w:t>Choose an item.</w:t>
                      </w:r>
                    </w:p>
                  </w:sdtContent>
                </w:sdt>
              </w:tc>
              <w:tc>
                <w:tcPr>
                  <w:tcW w:w="130" w:type="pct"/>
                </w:tcPr>
                <w:p w14:paraId="1FD73183" w14:textId="77777777" w:rsidR="00415A5D" w:rsidRPr="00DA1DC5" w:rsidRDefault="00415A5D" w:rsidP="00BD3536">
                  <w:pPr>
                    <w:spacing w:after="0"/>
                    <w:jc w:val="both"/>
                    <w:rPr>
                      <w:rFonts w:cs="Arial"/>
                      <w:sz w:val="20"/>
                      <w:szCs w:val="20"/>
                    </w:rPr>
                  </w:pPr>
                </w:p>
              </w:tc>
              <w:tc>
                <w:tcPr>
                  <w:tcW w:w="130" w:type="pct"/>
                </w:tcPr>
                <w:p w14:paraId="1D933B2B" w14:textId="77777777" w:rsidR="00415A5D" w:rsidRPr="00DA1DC5" w:rsidRDefault="00415A5D" w:rsidP="00BD3536">
                  <w:pPr>
                    <w:spacing w:after="0"/>
                    <w:jc w:val="both"/>
                    <w:rPr>
                      <w:rFonts w:cs="Arial"/>
                      <w:sz w:val="20"/>
                      <w:szCs w:val="20"/>
                    </w:rPr>
                  </w:pPr>
                </w:p>
              </w:tc>
              <w:tc>
                <w:tcPr>
                  <w:tcW w:w="130" w:type="pct"/>
                </w:tcPr>
                <w:p w14:paraId="3451AC86" w14:textId="77777777" w:rsidR="00415A5D" w:rsidRPr="00DA1DC5" w:rsidRDefault="00415A5D" w:rsidP="00BD3536">
                  <w:pPr>
                    <w:spacing w:after="0"/>
                    <w:jc w:val="both"/>
                    <w:rPr>
                      <w:rFonts w:cs="Arial"/>
                      <w:sz w:val="20"/>
                      <w:szCs w:val="20"/>
                    </w:rPr>
                  </w:pPr>
                </w:p>
              </w:tc>
              <w:tc>
                <w:tcPr>
                  <w:tcW w:w="130" w:type="pct"/>
                </w:tcPr>
                <w:p w14:paraId="3C546A98" w14:textId="77777777" w:rsidR="00415A5D" w:rsidRPr="00DA1DC5" w:rsidRDefault="00415A5D" w:rsidP="00BD3536">
                  <w:pPr>
                    <w:spacing w:after="0"/>
                    <w:jc w:val="both"/>
                    <w:rPr>
                      <w:rFonts w:cs="Arial"/>
                      <w:sz w:val="20"/>
                      <w:szCs w:val="20"/>
                    </w:rPr>
                  </w:pPr>
                </w:p>
              </w:tc>
              <w:tc>
                <w:tcPr>
                  <w:tcW w:w="130" w:type="pct"/>
                </w:tcPr>
                <w:p w14:paraId="0D8A21DD" w14:textId="77777777" w:rsidR="00415A5D" w:rsidRPr="00DA1DC5" w:rsidRDefault="00415A5D" w:rsidP="00BD3536">
                  <w:pPr>
                    <w:spacing w:after="0"/>
                    <w:jc w:val="both"/>
                    <w:rPr>
                      <w:rFonts w:cs="Arial"/>
                      <w:sz w:val="20"/>
                      <w:szCs w:val="20"/>
                    </w:rPr>
                  </w:pPr>
                </w:p>
              </w:tc>
              <w:tc>
                <w:tcPr>
                  <w:tcW w:w="130" w:type="pct"/>
                </w:tcPr>
                <w:p w14:paraId="0741CA32" w14:textId="77777777" w:rsidR="00415A5D" w:rsidRPr="00DA1DC5" w:rsidRDefault="00415A5D" w:rsidP="00BD3536">
                  <w:pPr>
                    <w:spacing w:after="0"/>
                    <w:jc w:val="both"/>
                    <w:rPr>
                      <w:rFonts w:cs="Arial"/>
                      <w:sz w:val="20"/>
                      <w:szCs w:val="20"/>
                    </w:rPr>
                  </w:pPr>
                </w:p>
              </w:tc>
              <w:tc>
                <w:tcPr>
                  <w:tcW w:w="131" w:type="pct"/>
                </w:tcPr>
                <w:p w14:paraId="01F68868" w14:textId="77777777" w:rsidR="00415A5D" w:rsidRPr="00DA1DC5" w:rsidRDefault="00415A5D" w:rsidP="00BD3536">
                  <w:pPr>
                    <w:spacing w:after="0"/>
                    <w:jc w:val="both"/>
                    <w:rPr>
                      <w:rFonts w:cs="Arial"/>
                      <w:sz w:val="20"/>
                      <w:szCs w:val="20"/>
                    </w:rPr>
                  </w:pPr>
                </w:p>
              </w:tc>
              <w:tc>
                <w:tcPr>
                  <w:tcW w:w="131" w:type="pct"/>
                  <w:shd w:val="clear" w:color="auto" w:fill="FFFFFF" w:themeFill="background1"/>
                </w:tcPr>
                <w:p w14:paraId="69DB9FA6" w14:textId="77777777" w:rsidR="00415A5D" w:rsidRPr="00DA1DC5" w:rsidRDefault="00415A5D" w:rsidP="00BD3536">
                  <w:pPr>
                    <w:spacing w:after="0"/>
                    <w:jc w:val="both"/>
                    <w:rPr>
                      <w:rFonts w:cs="Arial"/>
                      <w:sz w:val="20"/>
                      <w:szCs w:val="20"/>
                    </w:rPr>
                  </w:pPr>
                </w:p>
              </w:tc>
              <w:tc>
                <w:tcPr>
                  <w:tcW w:w="131" w:type="pct"/>
                  <w:shd w:val="clear" w:color="auto" w:fill="FFFFFF" w:themeFill="background1"/>
                </w:tcPr>
                <w:p w14:paraId="2988810B" w14:textId="77777777" w:rsidR="00415A5D" w:rsidRPr="00DA1DC5" w:rsidRDefault="00415A5D" w:rsidP="00BD3536">
                  <w:pPr>
                    <w:spacing w:after="0"/>
                    <w:jc w:val="both"/>
                    <w:rPr>
                      <w:rFonts w:cs="Arial"/>
                      <w:sz w:val="20"/>
                      <w:szCs w:val="20"/>
                    </w:rPr>
                  </w:pPr>
                </w:p>
              </w:tc>
              <w:tc>
                <w:tcPr>
                  <w:tcW w:w="131" w:type="pct"/>
                  <w:shd w:val="clear" w:color="auto" w:fill="FFFFFF" w:themeFill="background1"/>
                </w:tcPr>
                <w:p w14:paraId="74CB5663" w14:textId="77777777" w:rsidR="00415A5D" w:rsidRPr="00DA1DC5" w:rsidRDefault="00415A5D" w:rsidP="00BD3536">
                  <w:pPr>
                    <w:spacing w:after="0"/>
                    <w:jc w:val="both"/>
                    <w:rPr>
                      <w:rFonts w:cs="Arial"/>
                      <w:sz w:val="20"/>
                      <w:szCs w:val="20"/>
                    </w:rPr>
                  </w:pPr>
                </w:p>
              </w:tc>
              <w:tc>
                <w:tcPr>
                  <w:tcW w:w="131" w:type="pct"/>
                  <w:shd w:val="clear" w:color="auto" w:fill="FFFFFF" w:themeFill="background1"/>
                </w:tcPr>
                <w:p w14:paraId="37BE1A89" w14:textId="77777777" w:rsidR="00415A5D" w:rsidRPr="00DA1DC5" w:rsidRDefault="00415A5D" w:rsidP="00BD3536">
                  <w:pPr>
                    <w:spacing w:after="0"/>
                    <w:jc w:val="both"/>
                    <w:rPr>
                      <w:rFonts w:cs="Arial"/>
                      <w:sz w:val="20"/>
                      <w:szCs w:val="20"/>
                    </w:rPr>
                  </w:pPr>
                </w:p>
              </w:tc>
              <w:tc>
                <w:tcPr>
                  <w:tcW w:w="131" w:type="pct"/>
                  <w:shd w:val="clear" w:color="auto" w:fill="FFFFFF" w:themeFill="background1"/>
                </w:tcPr>
                <w:p w14:paraId="130CDC4E" w14:textId="77777777" w:rsidR="00415A5D" w:rsidRPr="00DA1DC5" w:rsidRDefault="00415A5D" w:rsidP="00BD3536">
                  <w:pPr>
                    <w:spacing w:after="0"/>
                    <w:jc w:val="both"/>
                    <w:rPr>
                      <w:rFonts w:cs="Arial"/>
                      <w:sz w:val="20"/>
                      <w:szCs w:val="20"/>
                    </w:rPr>
                  </w:pPr>
                </w:p>
              </w:tc>
              <w:tc>
                <w:tcPr>
                  <w:tcW w:w="131" w:type="pct"/>
                </w:tcPr>
                <w:p w14:paraId="6F6C4A57" w14:textId="77777777" w:rsidR="00415A5D" w:rsidRPr="00DA1DC5" w:rsidRDefault="00415A5D" w:rsidP="00BD3536">
                  <w:pPr>
                    <w:spacing w:after="0"/>
                    <w:jc w:val="both"/>
                    <w:rPr>
                      <w:rFonts w:cs="Arial"/>
                      <w:sz w:val="20"/>
                      <w:szCs w:val="20"/>
                    </w:rPr>
                  </w:pPr>
                </w:p>
              </w:tc>
              <w:tc>
                <w:tcPr>
                  <w:tcW w:w="131" w:type="pct"/>
                </w:tcPr>
                <w:p w14:paraId="286CD9AD" w14:textId="77777777" w:rsidR="00415A5D" w:rsidRPr="00DA1DC5" w:rsidRDefault="00415A5D" w:rsidP="00BD3536">
                  <w:pPr>
                    <w:spacing w:after="0"/>
                    <w:jc w:val="both"/>
                    <w:rPr>
                      <w:rFonts w:cs="Arial"/>
                      <w:sz w:val="20"/>
                      <w:szCs w:val="20"/>
                    </w:rPr>
                  </w:pPr>
                </w:p>
              </w:tc>
              <w:tc>
                <w:tcPr>
                  <w:tcW w:w="131" w:type="pct"/>
                </w:tcPr>
                <w:p w14:paraId="72E7953D" w14:textId="77777777" w:rsidR="00415A5D" w:rsidRPr="00DA1DC5" w:rsidRDefault="00415A5D" w:rsidP="00BD3536">
                  <w:pPr>
                    <w:spacing w:after="0"/>
                    <w:jc w:val="both"/>
                    <w:rPr>
                      <w:rFonts w:cs="Arial"/>
                      <w:sz w:val="20"/>
                      <w:szCs w:val="20"/>
                    </w:rPr>
                  </w:pPr>
                </w:p>
              </w:tc>
              <w:tc>
                <w:tcPr>
                  <w:tcW w:w="131" w:type="pct"/>
                </w:tcPr>
                <w:p w14:paraId="39554BBB" w14:textId="77777777" w:rsidR="00415A5D" w:rsidRPr="00DA1DC5" w:rsidRDefault="00415A5D" w:rsidP="00BD3536">
                  <w:pPr>
                    <w:spacing w:after="0"/>
                    <w:jc w:val="both"/>
                    <w:rPr>
                      <w:rFonts w:cs="Arial"/>
                      <w:sz w:val="20"/>
                      <w:szCs w:val="20"/>
                    </w:rPr>
                  </w:pPr>
                </w:p>
              </w:tc>
              <w:tc>
                <w:tcPr>
                  <w:tcW w:w="131" w:type="pct"/>
                </w:tcPr>
                <w:p w14:paraId="18472778" w14:textId="77777777" w:rsidR="00415A5D" w:rsidRPr="00DA1DC5" w:rsidRDefault="00415A5D" w:rsidP="00BD3536">
                  <w:pPr>
                    <w:spacing w:after="0"/>
                    <w:jc w:val="both"/>
                    <w:rPr>
                      <w:rFonts w:cs="Arial"/>
                      <w:sz w:val="20"/>
                      <w:szCs w:val="20"/>
                    </w:rPr>
                  </w:pPr>
                </w:p>
              </w:tc>
              <w:tc>
                <w:tcPr>
                  <w:tcW w:w="131" w:type="pct"/>
                </w:tcPr>
                <w:p w14:paraId="7CC1D499" w14:textId="77777777" w:rsidR="00415A5D" w:rsidRPr="00DA1DC5" w:rsidRDefault="00415A5D" w:rsidP="00BD3536">
                  <w:pPr>
                    <w:spacing w:after="0"/>
                    <w:jc w:val="both"/>
                    <w:rPr>
                      <w:rFonts w:cs="Arial"/>
                      <w:sz w:val="20"/>
                      <w:szCs w:val="20"/>
                    </w:rPr>
                  </w:pPr>
                </w:p>
              </w:tc>
              <w:tc>
                <w:tcPr>
                  <w:tcW w:w="131" w:type="pct"/>
                </w:tcPr>
                <w:p w14:paraId="3305DFA7" w14:textId="77777777" w:rsidR="00415A5D" w:rsidRPr="00DA1DC5" w:rsidRDefault="00415A5D" w:rsidP="00BD3536">
                  <w:pPr>
                    <w:spacing w:after="0"/>
                    <w:jc w:val="both"/>
                    <w:rPr>
                      <w:rFonts w:cs="Arial"/>
                      <w:sz w:val="20"/>
                      <w:szCs w:val="20"/>
                    </w:rPr>
                  </w:pPr>
                </w:p>
              </w:tc>
              <w:tc>
                <w:tcPr>
                  <w:tcW w:w="145" w:type="pct"/>
                </w:tcPr>
                <w:p w14:paraId="0361DD11" w14:textId="77777777" w:rsidR="00415A5D" w:rsidRPr="00DA1DC5" w:rsidRDefault="00415A5D" w:rsidP="00BD3536">
                  <w:pPr>
                    <w:spacing w:after="0"/>
                    <w:jc w:val="both"/>
                    <w:rPr>
                      <w:rFonts w:cs="Arial"/>
                      <w:sz w:val="20"/>
                      <w:szCs w:val="20"/>
                    </w:rPr>
                  </w:pPr>
                </w:p>
              </w:tc>
            </w:tr>
            <w:tr w:rsidR="0050126B" w:rsidRPr="006B074E" w14:paraId="398BDCE2" w14:textId="77777777" w:rsidTr="000037F4">
              <w:trPr>
                <w:trHeight w:val="19"/>
                <w:jc w:val="center"/>
              </w:trPr>
              <w:sdt>
                <w:sdtPr>
                  <w:rPr>
                    <w:rStyle w:val="Styleforproposalinputs10"/>
                  </w:rPr>
                  <w:alias w:val="Research Milestones"/>
                  <w:tag w:val="Research Milestones"/>
                  <w:id w:val="1286701178"/>
                  <w:placeholder>
                    <w:docPart w:val="9EB0B2C5042B474AAA5FB4654F8EBE0C"/>
                  </w:placeholder>
                  <w:showingPlcHdr/>
                  <w:text/>
                </w:sdtPr>
                <w:sdtEndPr>
                  <w:rPr>
                    <w:rStyle w:val="DefaultParagraphFont"/>
                    <w:rFonts w:cs="Arial"/>
                    <w:color w:val="auto"/>
                    <w:sz w:val="24"/>
                    <w:szCs w:val="20"/>
                  </w:rPr>
                </w:sdtEndPr>
                <w:sdtContent>
                  <w:tc>
                    <w:tcPr>
                      <w:tcW w:w="1401" w:type="pct"/>
                    </w:tcPr>
                    <w:p w14:paraId="7EFD9558" w14:textId="1369B607" w:rsidR="00415A5D" w:rsidRPr="00DA1DC5" w:rsidRDefault="00415A5D" w:rsidP="00BD3536">
                      <w:pPr>
                        <w:spacing w:after="0"/>
                        <w:rPr>
                          <w:rFonts w:cs="Arial"/>
                          <w:i/>
                          <w:iCs/>
                          <w:sz w:val="20"/>
                          <w:szCs w:val="20"/>
                        </w:rPr>
                      </w:pPr>
                      <w:r w:rsidRPr="005D1A6F">
                        <w:rPr>
                          <w:rStyle w:val="PlaceholderText"/>
                          <w:rFonts w:cs="Arial"/>
                          <w:sz w:val="20"/>
                          <w:szCs w:val="20"/>
                        </w:rPr>
                        <w:t>Enter Research Milestones</w:t>
                      </w:r>
                    </w:p>
                  </w:tc>
                </w:sdtContent>
              </w:sdt>
              <w:tc>
                <w:tcPr>
                  <w:tcW w:w="468" w:type="pct"/>
                </w:tcPr>
                <w:sdt>
                  <w:sdtPr>
                    <w:rPr>
                      <w:rStyle w:val="Styleforproposalinputs"/>
                      <w:sz w:val="20"/>
                      <w:szCs w:val="20"/>
                    </w:rPr>
                    <w:alias w:val="Start_month/Duration"/>
                    <w:tag w:val="Start_month/Duration"/>
                    <w:id w:val="1339578812"/>
                    <w:placeholder>
                      <w:docPart w:val="0DBEBFFC6C1B40A7BD8E6BC784B9315B"/>
                    </w:placeholder>
                    <w:showingPlcHdr/>
                    <w:dropDownList>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dropDownList>
                  </w:sdtPr>
                  <w:sdtEndPr>
                    <w:rPr>
                      <w:rStyle w:val="DefaultParagraphFont"/>
                      <w:rFonts w:cs="Arial"/>
                      <w:color w:val="auto"/>
                    </w:rPr>
                  </w:sdtEndPr>
                  <w:sdtContent>
                    <w:p w14:paraId="61574BB3" w14:textId="6C64EC34" w:rsidR="00415A5D" w:rsidRPr="00DA1DC5" w:rsidRDefault="00415A5D" w:rsidP="00BD3536">
                      <w:pPr>
                        <w:spacing w:after="0"/>
                        <w:jc w:val="center"/>
                        <w:rPr>
                          <w:rFonts w:cs="Arial"/>
                          <w:sz w:val="20"/>
                          <w:szCs w:val="20"/>
                        </w:rPr>
                      </w:pPr>
                      <w:r w:rsidRPr="00DA1DC5">
                        <w:rPr>
                          <w:rStyle w:val="PlaceholderText"/>
                          <w:rFonts w:cs="Arial"/>
                          <w:sz w:val="20"/>
                          <w:szCs w:val="20"/>
                        </w:rPr>
                        <w:t>Choose an item.</w:t>
                      </w:r>
                    </w:p>
                  </w:sdtContent>
                </w:sdt>
              </w:tc>
              <w:tc>
                <w:tcPr>
                  <w:tcW w:w="503" w:type="pct"/>
                </w:tcPr>
                <w:sdt>
                  <w:sdtPr>
                    <w:rPr>
                      <w:rStyle w:val="Styleforproposalinputs"/>
                      <w:sz w:val="20"/>
                      <w:szCs w:val="20"/>
                    </w:rPr>
                    <w:alias w:val="Start_month/Duration"/>
                    <w:tag w:val="Start_month/Duration"/>
                    <w:id w:val="1301036286"/>
                    <w:placeholder>
                      <w:docPart w:val="2FAF2EA282BA4F069D8B7693B3DF4E19"/>
                    </w:placeholder>
                    <w:showingPlcHdr/>
                    <w:dropDownList>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dropDownList>
                  </w:sdtPr>
                  <w:sdtEndPr>
                    <w:rPr>
                      <w:rStyle w:val="DefaultParagraphFont"/>
                      <w:rFonts w:cs="Arial"/>
                      <w:color w:val="auto"/>
                    </w:rPr>
                  </w:sdtEndPr>
                  <w:sdtContent>
                    <w:p w14:paraId="6D00003F" w14:textId="15B2C684" w:rsidR="00415A5D" w:rsidRPr="00DA1DC5" w:rsidRDefault="00415A5D" w:rsidP="00BD3536">
                      <w:pPr>
                        <w:spacing w:after="0"/>
                        <w:jc w:val="center"/>
                        <w:rPr>
                          <w:rFonts w:cs="Arial"/>
                          <w:sz w:val="20"/>
                          <w:szCs w:val="20"/>
                        </w:rPr>
                      </w:pPr>
                      <w:r w:rsidRPr="00DA1DC5">
                        <w:rPr>
                          <w:rStyle w:val="PlaceholderText"/>
                          <w:rFonts w:cs="Arial"/>
                          <w:sz w:val="20"/>
                          <w:szCs w:val="20"/>
                        </w:rPr>
                        <w:t>Choose an item.</w:t>
                      </w:r>
                    </w:p>
                  </w:sdtContent>
                </w:sdt>
              </w:tc>
              <w:tc>
                <w:tcPr>
                  <w:tcW w:w="130" w:type="pct"/>
                </w:tcPr>
                <w:p w14:paraId="34165225" w14:textId="77777777" w:rsidR="00415A5D" w:rsidRPr="00DA1DC5" w:rsidRDefault="00415A5D" w:rsidP="00BD3536">
                  <w:pPr>
                    <w:spacing w:after="0"/>
                    <w:jc w:val="both"/>
                    <w:rPr>
                      <w:rFonts w:cs="Arial"/>
                      <w:sz w:val="20"/>
                      <w:szCs w:val="20"/>
                    </w:rPr>
                  </w:pPr>
                </w:p>
              </w:tc>
              <w:tc>
                <w:tcPr>
                  <w:tcW w:w="130" w:type="pct"/>
                </w:tcPr>
                <w:p w14:paraId="575A2696" w14:textId="77777777" w:rsidR="00415A5D" w:rsidRPr="00DA1DC5" w:rsidRDefault="00415A5D" w:rsidP="00BD3536">
                  <w:pPr>
                    <w:spacing w:after="0"/>
                    <w:jc w:val="both"/>
                    <w:rPr>
                      <w:rFonts w:cs="Arial"/>
                      <w:sz w:val="20"/>
                      <w:szCs w:val="20"/>
                    </w:rPr>
                  </w:pPr>
                </w:p>
              </w:tc>
              <w:tc>
                <w:tcPr>
                  <w:tcW w:w="130" w:type="pct"/>
                </w:tcPr>
                <w:p w14:paraId="38873DD5" w14:textId="77777777" w:rsidR="00415A5D" w:rsidRPr="00DA1DC5" w:rsidRDefault="00415A5D" w:rsidP="00BD3536">
                  <w:pPr>
                    <w:spacing w:after="0"/>
                    <w:jc w:val="both"/>
                    <w:rPr>
                      <w:rFonts w:cs="Arial"/>
                      <w:sz w:val="20"/>
                      <w:szCs w:val="20"/>
                    </w:rPr>
                  </w:pPr>
                </w:p>
              </w:tc>
              <w:tc>
                <w:tcPr>
                  <w:tcW w:w="130" w:type="pct"/>
                </w:tcPr>
                <w:p w14:paraId="375BD917" w14:textId="77777777" w:rsidR="00415A5D" w:rsidRPr="00DA1DC5" w:rsidRDefault="00415A5D" w:rsidP="00BD3536">
                  <w:pPr>
                    <w:spacing w:after="0"/>
                    <w:jc w:val="both"/>
                    <w:rPr>
                      <w:rFonts w:cs="Arial"/>
                      <w:sz w:val="20"/>
                      <w:szCs w:val="20"/>
                    </w:rPr>
                  </w:pPr>
                </w:p>
              </w:tc>
              <w:tc>
                <w:tcPr>
                  <w:tcW w:w="130" w:type="pct"/>
                </w:tcPr>
                <w:p w14:paraId="59A4107C" w14:textId="77777777" w:rsidR="00415A5D" w:rsidRPr="00DA1DC5" w:rsidRDefault="00415A5D" w:rsidP="00BD3536">
                  <w:pPr>
                    <w:spacing w:after="0"/>
                    <w:jc w:val="both"/>
                    <w:rPr>
                      <w:rFonts w:cs="Arial"/>
                      <w:sz w:val="20"/>
                      <w:szCs w:val="20"/>
                    </w:rPr>
                  </w:pPr>
                </w:p>
              </w:tc>
              <w:tc>
                <w:tcPr>
                  <w:tcW w:w="130" w:type="pct"/>
                </w:tcPr>
                <w:p w14:paraId="061949AE" w14:textId="77777777" w:rsidR="00415A5D" w:rsidRPr="00DA1DC5" w:rsidRDefault="00415A5D" w:rsidP="00BD3536">
                  <w:pPr>
                    <w:spacing w:after="0"/>
                    <w:jc w:val="both"/>
                    <w:rPr>
                      <w:rFonts w:cs="Arial"/>
                      <w:sz w:val="20"/>
                      <w:szCs w:val="20"/>
                    </w:rPr>
                  </w:pPr>
                </w:p>
              </w:tc>
              <w:tc>
                <w:tcPr>
                  <w:tcW w:w="131" w:type="pct"/>
                </w:tcPr>
                <w:p w14:paraId="132C4984" w14:textId="77777777" w:rsidR="00415A5D" w:rsidRPr="00DA1DC5" w:rsidRDefault="00415A5D" w:rsidP="00BD3536">
                  <w:pPr>
                    <w:spacing w:after="0"/>
                    <w:jc w:val="both"/>
                    <w:rPr>
                      <w:rFonts w:cs="Arial"/>
                      <w:sz w:val="20"/>
                      <w:szCs w:val="20"/>
                    </w:rPr>
                  </w:pPr>
                </w:p>
              </w:tc>
              <w:tc>
                <w:tcPr>
                  <w:tcW w:w="131" w:type="pct"/>
                  <w:shd w:val="clear" w:color="auto" w:fill="FFFFFF" w:themeFill="background1"/>
                </w:tcPr>
                <w:p w14:paraId="250D145D" w14:textId="77777777" w:rsidR="00415A5D" w:rsidRPr="00DA1DC5" w:rsidRDefault="00415A5D" w:rsidP="00BD3536">
                  <w:pPr>
                    <w:spacing w:after="0"/>
                    <w:jc w:val="both"/>
                    <w:rPr>
                      <w:rFonts w:cs="Arial"/>
                      <w:sz w:val="20"/>
                      <w:szCs w:val="20"/>
                    </w:rPr>
                  </w:pPr>
                </w:p>
              </w:tc>
              <w:tc>
                <w:tcPr>
                  <w:tcW w:w="131" w:type="pct"/>
                  <w:shd w:val="clear" w:color="auto" w:fill="FFFFFF" w:themeFill="background1"/>
                </w:tcPr>
                <w:p w14:paraId="01D2EB3C" w14:textId="77777777" w:rsidR="00415A5D" w:rsidRPr="00DA1DC5" w:rsidRDefault="00415A5D" w:rsidP="00BD3536">
                  <w:pPr>
                    <w:spacing w:after="0"/>
                    <w:jc w:val="both"/>
                    <w:rPr>
                      <w:rFonts w:cs="Arial"/>
                      <w:sz w:val="20"/>
                      <w:szCs w:val="20"/>
                    </w:rPr>
                  </w:pPr>
                </w:p>
              </w:tc>
              <w:tc>
                <w:tcPr>
                  <w:tcW w:w="131" w:type="pct"/>
                  <w:shd w:val="clear" w:color="auto" w:fill="FFFFFF" w:themeFill="background1"/>
                </w:tcPr>
                <w:p w14:paraId="13972029" w14:textId="77777777" w:rsidR="00415A5D" w:rsidRPr="00DA1DC5" w:rsidRDefault="00415A5D" w:rsidP="00BD3536">
                  <w:pPr>
                    <w:spacing w:after="0"/>
                    <w:jc w:val="both"/>
                    <w:rPr>
                      <w:rFonts w:cs="Arial"/>
                      <w:sz w:val="20"/>
                      <w:szCs w:val="20"/>
                    </w:rPr>
                  </w:pPr>
                </w:p>
              </w:tc>
              <w:tc>
                <w:tcPr>
                  <w:tcW w:w="131" w:type="pct"/>
                  <w:shd w:val="clear" w:color="auto" w:fill="FFFFFF" w:themeFill="background1"/>
                </w:tcPr>
                <w:p w14:paraId="27B983B0" w14:textId="77777777" w:rsidR="00415A5D" w:rsidRPr="00DA1DC5" w:rsidRDefault="00415A5D" w:rsidP="00BD3536">
                  <w:pPr>
                    <w:spacing w:after="0"/>
                    <w:jc w:val="both"/>
                    <w:rPr>
                      <w:rFonts w:cs="Arial"/>
                      <w:sz w:val="20"/>
                      <w:szCs w:val="20"/>
                    </w:rPr>
                  </w:pPr>
                </w:p>
              </w:tc>
              <w:tc>
                <w:tcPr>
                  <w:tcW w:w="131" w:type="pct"/>
                  <w:shd w:val="clear" w:color="auto" w:fill="FFFFFF" w:themeFill="background1"/>
                </w:tcPr>
                <w:p w14:paraId="12FDC9A9" w14:textId="77777777" w:rsidR="00415A5D" w:rsidRPr="00DA1DC5" w:rsidRDefault="00415A5D" w:rsidP="00BD3536">
                  <w:pPr>
                    <w:spacing w:after="0"/>
                    <w:jc w:val="both"/>
                    <w:rPr>
                      <w:rFonts w:cs="Arial"/>
                      <w:sz w:val="20"/>
                      <w:szCs w:val="20"/>
                    </w:rPr>
                  </w:pPr>
                </w:p>
              </w:tc>
              <w:tc>
                <w:tcPr>
                  <w:tcW w:w="131" w:type="pct"/>
                </w:tcPr>
                <w:p w14:paraId="2D2E2041" w14:textId="77777777" w:rsidR="00415A5D" w:rsidRPr="00DA1DC5" w:rsidRDefault="00415A5D" w:rsidP="00BD3536">
                  <w:pPr>
                    <w:spacing w:after="0"/>
                    <w:jc w:val="both"/>
                    <w:rPr>
                      <w:rFonts w:cs="Arial"/>
                      <w:sz w:val="20"/>
                      <w:szCs w:val="20"/>
                    </w:rPr>
                  </w:pPr>
                </w:p>
              </w:tc>
              <w:tc>
                <w:tcPr>
                  <w:tcW w:w="131" w:type="pct"/>
                </w:tcPr>
                <w:p w14:paraId="5D981881" w14:textId="77777777" w:rsidR="00415A5D" w:rsidRPr="00DA1DC5" w:rsidRDefault="00415A5D" w:rsidP="00BD3536">
                  <w:pPr>
                    <w:spacing w:after="0"/>
                    <w:jc w:val="both"/>
                    <w:rPr>
                      <w:rFonts w:cs="Arial"/>
                      <w:sz w:val="20"/>
                      <w:szCs w:val="20"/>
                    </w:rPr>
                  </w:pPr>
                </w:p>
              </w:tc>
              <w:tc>
                <w:tcPr>
                  <w:tcW w:w="131" w:type="pct"/>
                </w:tcPr>
                <w:p w14:paraId="2EF1043A" w14:textId="77777777" w:rsidR="00415A5D" w:rsidRPr="00DA1DC5" w:rsidRDefault="00415A5D" w:rsidP="00BD3536">
                  <w:pPr>
                    <w:spacing w:after="0"/>
                    <w:jc w:val="both"/>
                    <w:rPr>
                      <w:rFonts w:cs="Arial"/>
                      <w:sz w:val="20"/>
                      <w:szCs w:val="20"/>
                    </w:rPr>
                  </w:pPr>
                </w:p>
              </w:tc>
              <w:tc>
                <w:tcPr>
                  <w:tcW w:w="131" w:type="pct"/>
                </w:tcPr>
                <w:p w14:paraId="6F3BE61B" w14:textId="77777777" w:rsidR="00415A5D" w:rsidRPr="00DA1DC5" w:rsidRDefault="00415A5D" w:rsidP="00BD3536">
                  <w:pPr>
                    <w:spacing w:after="0"/>
                    <w:jc w:val="both"/>
                    <w:rPr>
                      <w:rFonts w:cs="Arial"/>
                      <w:sz w:val="20"/>
                      <w:szCs w:val="20"/>
                    </w:rPr>
                  </w:pPr>
                </w:p>
              </w:tc>
              <w:tc>
                <w:tcPr>
                  <w:tcW w:w="131" w:type="pct"/>
                </w:tcPr>
                <w:p w14:paraId="67F78D1F" w14:textId="77777777" w:rsidR="00415A5D" w:rsidRPr="00DA1DC5" w:rsidRDefault="00415A5D" w:rsidP="00BD3536">
                  <w:pPr>
                    <w:spacing w:after="0"/>
                    <w:jc w:val="both"/>
                    <w:rPr>
                      <w:rFonts w:cs="Arial"/>
                      <w:sz w:val="20"/>
                      <w:szCs w:val="20"/>
                    </w:rPr>
                  </w:pPr>
                </w:p>
              </w:tc>
              <w:tc>
                <w:tcPr>
                  <w:tcW w:w="131" w:type="pct"/>
                </w:tcPr>
                <w:p w14:paraId="1EEDCD15" w14:textId="77777777" w:rsidR="00415A5D" w:rsidRPr="00DA1DC5" w:rsidRDefault="00415A5D" w:rsidP="00BD3536">
                  <w:pPr>
                    <w:spacing w:after="0"/>
                    <w:jc w:val="both"/>
                    <w:rPr>
                      <w:rFonts w:cs="Arial"/>
                      <w:sz w:val="20"/>
                      <w:szCs w:val="20"/>
                    </w:rPr>
                  </w:pPr>
                </w:p>
              </w:tc>
              <w:tc>
                <w:tcPr>
                  <w:tcW w:w="131" w:type="pct"/>
                </w:tcPr>
                <w:p w14:paraId="23E16AE8" w14:textId="77777777" w:rsidR="00415A5D" w:rsidRPr="00DA1DC5" w:rsidRDefault="00415A5D" w:rsidP="00BD3536">
                  <w:pPr>
                    <w:spacing w:after="0"/>
                    <w:jc w:val="both"/>
                    <w:rPr>
                      <w:rFonts w:cs="Arial"/>
                      <w:sz w:val="20"/>
                      <w:szCs w:val="20"/>
                    </w:rPr>
                  </w:pPr>
                </w:p>
              </w:tc>
              <w:tc>
                <w:tcPr>
                  <w:tcW w:w="145" w:type="pct"/>
                </w:tcPr>
                <w:p w14:paraId="19CF1CAD" w14:textId="77777777" w:rsidR="00415A5D" w:rsidRPr="00DA1DC5" w:rsidRDefault="00415A5D" w:rsidP="00BD3536">
                  <w:pPr>
                    <w:spacing w:after="0"/>
                    <w:jc w:val="both"/>
                    <w:rPr>
                      <w:rFonts w:cs="Arial"/>
                      <w:sz w:val="20"/>
                      <w:szCs w:val="20"/>
                    </w:rPr>
                  </w:pPr>
                </w:p>
              </w:tc>
            </w:tr>
            <w:tr w:rsidR="0050126B" w:rsidRPr="006B074E" w14:paraId="7FFC1D65" w14:textId="77777777" w:rsidTr="000037F4">
              <w:trPr>
                <w:trHeight w:val="19"/>
                <w:jc w:val="center"/>
              </w:trPr>
              <w:sdt>
                <w:sdtPr>
                  <w:rPr>
                    <w:rStyle w:val="Styleforproposalinputs10"/>
                  </w:rPr>
                  <w:alias w:val="Research Milestones"/>
                  <w:tag w:val="Research Milestones"/>
                  <w:id w:val="-1001190392"/>
                  <w:placeholder>
                    <w:docPart w:val="C99B695A4E5B4BB19C4813A5886DE993"/>
                  </w:placeholder>
                  <w:showingPlcHdr/>
                  <w:text/>
                </w:sdtPr>
                <w:sdtEndPr>
                  <w:rPr>
                    <w:rStyle w:val="DefaultParagraphFont"/>
                    <w:rFonts w:cs="Arial"/>
                    <w:color w:val="auto"/>
                    <w:sz w:val="24"/>
                    <w:szCs w:val="20"/>
                  </w:rPr>
                </w:sdtEndPr>
                <w:sdtContent>
                  <w:tc>
                    <w:tcPr>
                      <w:tcW w:w="1401" w:type="pct"/>
                    </w:tcPr>
                    <w:p w14:paraId="657DAD03" w14:textId="6DC88D20" w:rsidR="00415A5D" w:rsidRPr="00DA1DC5" w:rsidRDefault="00415A5D" w:rsidP="00BD3536">
                      <w:pPr>
                        <w:spacing w:after="0"/>
                        <w:rPr>
                          <w:rFonts w:cs="Arial"/>
                          <w:i/>
                          <w:iCs/>
                          <w:sz w:val="20"/>
                          <w:szCs w:val="20"/>
                        </w:rPr>
                      </w:pPr>
                      <w:r w:rsidRPr="005D1A6F">
                        <w:rPr>
                          <w:rStyle w:val="PlaceholderText"/>
                          <w:rFonts w:cs="Arial"/>
                          <w:sz w:val="20"/>
                          <w:szCs w:val="20"/>
                        </w:rPr>
                        <w:t>Enter Research Milestones</w:t>
                      </w:r>
                    </w:p>
                  </w:tc>
                </w:sdtContent>
              </w:sdt>
              <w:tc>
                <w:tcPr>
                  <w:tcW w:w="468" w:type="pct"/>
                </w:tcPr>
                <w:sdt>
                  <w:sdtPr>
                    <w:rPr>
                      <w:rStyle w:val="Styleforproposalinputs"/>
                      <w:sz w:val="20"/>
                      <w:szCs w:val="20"/>
                    </w:rPr>
                    <w:alias w:val="Start_month/Duration"/>
                    <w:tag w:val="Start_month/Duration"/>
                    <w:id w:val="432639628"/>
                    <w:placeholder>
                      <w:docPart w:val="5BFF8C398B5041579D600D00E40D0FB5"/>
                    </w:placeholder>
                    <w:showingPlcHdr/>
                    <w:dropDownList>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dropDownList>
                  </w:sdtPr>
                  <w:sdtEndPr>
                    <w:rPr>
                      <w:rStyle w:val="DefaultParagraphFont"/>
                      <w:rFonts w:cs="Arial"/>
                      <w:color w:val="auto"/>
                    </w:rPr>
                  </w:sdtEndPr>
                  <w:sdtContent>
                    <w:p w14:paraId="21632688" w14:textId="76DDE99B" w:rsidR="00415A5D" w:rsidRPr="00DA1DC5" w:rsidRDefault="00415A5D" w:rsidP="00BD3536">
                      <w:pPr>
                        <w:spacing w:after="0"/>
                        <w:jc w:val="center"/>
                        <w:rPr>
                          <w:rFonts w:cs="Arial"/>
                          <w:sz w:val="20"/>
                          <w:szCs w:val="20"/>
                        </w:rPr>
                      </w:pPr>
                      <w:r w:rsidRPr="00DA1DC5">
                        <w:rPr>
                          <w:rStyle w:val="PlaceholderText"/>
                          <w:rFonts w:cs="Arial"/>
                          <w:sz w:val="20"/>
                          <w:szCs w:val="20"/>
                        </w:rPr>
                        <w:t>Choose an item.</w:t>
                      </w:r>
                    </w:p>
                  </w:sdtContent>
                </w:sdt>
              </w:tc>
              <w:tc>
                <w:tcPr>
                  <w:tcW w:w="503" w:type="pct"/>
                </w:tcPr>
                <w:sdt>
                  <w:sdtPr>
                    <w:rPr>
                      <w:rStyle w:val="Styleforproposalinputs"/>
                      <w:sz w:val="20"/>
                      <w:szCs w:val="20"/>
                    </w:rPr>
                    <w:alias w:val="Start_month/Duration"/>
                    <w:tag w:val="Start_month/Duration"/>
                    <w:id w:val="579873827"/>
                    <w:placeholder>
                      <w:docPart w:val="0DEFA732FFE04CF196CD0A069820FB9C"/>
                    </w:placeholder>
                    <w:showingPlcHdr/>
                    <w:dropDownList>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dropDownList>
                  </w:sdtPr>
                  <w:sdtEndPr>
                    <w:rPr>
                      <w:rStyle w:val="DefaultParagraphFont"/>
                      <w:rFonts w:cs="Arial"/>
                      <w:color w:val="auto"/>
                    </w:rPr>
                  </w:sdtEndPr>
                  <w:sdtContent>
                    <w:p w14:paraId="73C9EC18" w14:textId="4DBBC1D1" w:rsidR="00415A5D" w:rsidRPr="00DA1DC5" w:rsidRDefault="00415A5D" w:rsidP="00BD3536">
                      <w:pPr>
                        <w:spacing w:after="0"/>
                        <w:jc w:val="center"/>
                        <w:rPr>
                          <w:rFonts w:cs="Arial"/>
                          <w:sz w:val="20"/>
                          <w:szCs w:val="20"/>
                        </w:rPr>
                      </w:pPr>
                      <w:r w:rsidRPr="00DA1DC5">
                        <w:rPr>
                          <w:rStyle w:val="PlaceholderText"/>
                          <w:rFonts w:cs="Arial"/>
                          <w:sz w:val="20"/>
                          <w:szCs w:val="20"/>
                        </w:rPr>
                        <w:t>Choose an item.</w:t>
                      </w:r>
                    </w:p>
                  </w:sdtContent>
                </w:sdt>
              </w:tc>
              <w:tc>
                <w:tcPr>
                  <w:tcW w:w="130" w:type="pct"/>
                </w:tcPr>
                <w:p w14:paraId="247359DE" w14:textId="77777777" w:rsidR="00415A5D" w:rsidRPr="00DA1DC5" w:rsidRDefault="00415A5D" w:rsidP="00BD3536">
                  <w:pPr>
                    <w:spacing w:after="0"/>
                    <w:jc w:val="both"/>
                    <w:rPr>
                      <w:rFonts w:cs="Arial"/>
                      <w:sz w:val="20"/>
                      <w:szCs w:val="20"/>
                    </w:rPr>
                  </w:pPr>
                </w:p>
              </w:tc>
              <w:tc>
                <w:tcPr>
                  <w:tcW w:w="130" w:type="pct"/>
                </w:tcPr>
                <w:p w14:paraId="784B6AF1" w14:textId="77777777" w:rsidR="00415A5D" w:rsidRPr="00DA1DC5" w:rsidRDefault="00415A5D" w:rsidP="00BD3536">
                  <w:pPr>
                    <w:spacing w:after="0"/>
                    <w:jc w:val="both"/>
                    <w:rPr>
                      <w:rFonts w:cs="Arial"/>
                      <w:sz w:val="20"/>
                      <w:szCs w:val="20"/>
                    </w:rPr>
                  </w:pPr>
                </w:p>
              </w:tc>
              <w:tc>
                <w:tcPr>
                  <w:tcW w:w="130" w:type="pct"/>
                </w:tcPr>
                <w:p w14:paraId="0052A2D4" w14:textId="77777777" w:rsidR="00415A5D" w:rsidRPr="00DA1DC5" w:rsidRDefault="00415A5D" w:rsidP="00BD3536">
                  <w:pPr>
                    <w:spacing w:after="0"/>
                    <w:jc w:val="both"/>
                    <w:rPr>
                      <w:rFonts w:cs="Arial"/>
                      <w:sz w:val="20"/>
                      <w:szCs w:val="20"/>
                    </w:rPr>
                  </w:pPr>
                </w:p>
              </w:tc>
              <w:tc>
                <w:tcPr>
                  <w:tcW w:w="130" w:type="pct"/>
                </w:tcPr>
                <w:p w14:paraId="7D3D5B7B" w14:textId="77777777" w:rsidR="00415A5D" w:rsidRPr="00DA1DC5" w:rsidRDefault="00415A5D" w:rsidP="00BD3536">
                  <w:pPr>
                    <w:spacing w:after="0"/>
                    <w:jc w:val="both"/>
                    <w:rPr>
                      <w:rFonts w:cs="Arial"/>
                      <w:sz w:val="20"/>
                      <w:szCs w:val="20"/>
                    </w:rPr>
                  </w:pPr>
                </w:p>
              </w:tc>
              <w:tc>
                <w:tcPr>
                  <w:tcW w:w="130" w:type="pct"/>
                </w:tcPr>
                <w:p w14:paraId="35EB6DEE" w14:textId="77777777" w:rsidR="00415A5D" w:rsidRPr="00DA1DC5" w:rsidRDefault="00415A5D" w:rsidP="00BD3536">
                  <w:pPr>
                    <w:spacing w:after="0"/>
                    <w:jc w:val="both"/>
                    <w:rPr>
                      <w:rFonts w:cs="Arial"/>
                      <w:sz w:val="20"/>
                      <w:szCs w:val="20"/>
                    </w:rPr>
                  </w:pPr>
                </w:p>
              </w:tc>
              <w:tc>
                <w:tcPr>
                  <w:tcW w:w="130" w:type="pct"/>
                </w:tcPr>
                <w:p w14:paraId="23E50912" w14:textId="77777777" w:rsidR="00415A5D" w:rsidRPr="00DA1DC5" w:rsidRDefault="00415A5D" w:rsidP="00BD3536">
                  <w:pPr>
                    <w:spacing w:after="0"/>
                    <w:jc w:val="both"/>
                    <w:rPr>
                      <w:rFonts w:cs="Arial"/>
                      <w:sz w:val="20"/>
                      <w:szCs w:val="20"/>
                    </w:rPr>
                  </w:pPr>
                </w:p>
              </w:tc>
              <w:tc>
                <w:tcPr>
                  <w:tcW w:w="131" w:type="pct"/>
                </w:tcPr>
                <w:p w14:paraId="2499C791" w14:textId="77777777" w:rsidR="00415A5D" w:rsidRPr="00DA1DC5" w:rsidRDefault="00415A5D" w:rsidP="00BD3536">
                  <w:pPr>
                    <w:spacing w:after="0"/>
                    <w:jc w:val="both"/>
                    <w:rPr>
                      <w:rFonts w:cs="Arial"/>
                      <w:sz w:val="20"/>
                      <w:szCs w:val="20"/>
                    </w:rPr>
                  </w:pPr>
                </w:p>
              </w:tc>
              <w:tc>
                <w:tcPr>
                  <w:tcW w:w="131" w:type="pct"/>
                  <w:shd w:val="clear" w:color="auto" w:fill="FFFFFF" w:themeFill="background1"/>
                </w:tcPr>
                <w:p w14:paraId="3A89B8DA" w14:textId="77777777" w:rsidR="00415A5D" w:rsidRPr="00DA1DC5" w:rsidRDefault="00415A5D" w:rsidP="00BD3536">
                  <w:pPr>
                    <w:spacing w:after="0"/>
                    <w:jc w:val="both"/>
                    <w:rPr>
                      <w:rFonts w:cs="Arial"/>
                      <w:sz w:val="20"/>
                      <w:szCs w:val="20"/>
                    </w:rPr>
                  </w:pPr>
                </w:p>
              </w:tc>
              <w:tc>
                <w:tcPr>
                  <w:tcW w:w="131" w:type="pct"/>
                  <w:shd w:val="clear" w:color="auto" w:fill="FFFFFF" w:themeFill="background1"/>
                </w:tcPr>
                <w:p w14:paraId="50855F5B" w14:textId="77777777" w:rsidR="00415A5D" w:rsidRPr="00DA1DC5" w:rsidRDefault="00415A5D" w:rsidP="00BD3536">
                  <w:pPr>
                    <w:spacing w:after="0"/>
                    <w:jc w:val="both"/>
                    <w:rPr>
                      <w:rFonts w:cs="Arial"/>
                      <w:sz w:val="20"/>
                      <w:szCs w:val="20"/>
                    </w:rPr>
                  </w:pPr>
                </w:p>
              </w:tc>
              <w:tc>
                <w:tcPr>
                  <w:tcW w:w="131" w:type="pct"/>
                  <w:shd w:val="clear" w:color="auto" w:fill="FFFFFF" w:themeFill="background1"/>
                </w:tcPr>
                <w:p w14:paraId="27A80FEF" w14:textId="77777777" w:rsidR="00415A5D" w:rsidRPr="00DA1DC5" w:rsidRDefault="00415A5D" w:rsidP="00BD3536">
                  <w:pPr>
                    <w:spacing w:after="0"/>
                    <w:jc w:val="both"/>
                    <w:rPr>
                      <w:rFonts w:cs="Arial"/>
                      <w:sz w:val="20"/>
                      <w:szCs w:val="20"/>
                    </w:rPr>
                  </w:pPr>
                </w:p>
              </w:tc>
              <w:tc>
                <w:tcPr>
                  <w:tcW w:w="131" w:type="pct"/>
                  <w:shd w:val="clear" w:color="auto" w:fill="FFFFFF" w:themeFill="background1"/>
                </w:tcPr>
                <w:p w14:paraId="7578108C" w14:textId="77777777" w:rsidR="00415A5D" w:rsidRPr="00DA1DC5" w:rsidRDefault="00415A5D" w:rsidP="00BD3536">
                  <w:pPr>
                    <w:spacing w:after="0"/>
                    <w:jc w:val="both"/>
                    <w:rPr>
                      <w:rFonts w:cs="Arial"/>
                      <w:sz w:val="20"/>
                      <w:szCs w:val="20"/>
                    </w:rPr>
                  </w:pPr>
                </w:p>
              </w:tc>
              <w:tc>
                <w:tcPr>
                  <w:tcW w:w="131" w:type="pct"/>
                  <w:shd w:val="clear" w:color="auto" w:fill="FFFFFF" w:themeFill="background1"/>
                </w:tcPr>
                <w:p w14:paraId="1A1FCB10" w14:textId="77777777" w:rsidR="00415A5D" w:rsidRPr="00DA1DC5" w:rsidRDefault="00415A5D" w:rsidP="00BD3536">
                  <w:pPr>
                    <w:spacing w:after="0"/>
                    <w:jc w:val="both"/>
                    <w:rPr>
                      <w:rFonts w:cs="Arial"/>
                      <w:sz w:val="20"/>
                      <w:szCs w:val="20"/>
                    </w:rPr>
                  </w:pPr>
                </w:p>
              </w:tc>
              <w:tc>
                <w:tcPr>
                  <w:tcW w:w="131" w:type="pct"/>
                </w:tcPr>
                <w:p w14:paraId="50BDF68F" w14:textId="77777777" w:rsidR="00415A5D" w:rsidRPr="00DA1DC5" w:rsidRDefault="00415A5D" w:rsidP="00BD3536">
                  <w:pPr>
                    <w:spacing w:after="0"/>
                    <w:jc w:val="both"/>
                    <w:rPr>
                      <w:rFonts w:cs="Arial"/>
                      <w:sz w:val="20"/>
                      <w:szCs w:val="20"/>
                    </w:rPr>
                  </w:pPr>
                </w:p>
              </w:tc>
              <w:tc>
                <w:tcPr>
                  <w:tcW w:w="131" w:type="pct"/>
                </w:tcPr>
                <w:p w14:paraId="22A8AC4F" w14:textId="77777777" w:rsidR="00415A5D" w:rsidRPr="00DA1DC5" w:rsidRDefault="00415A5D" w:rsidP="00BD3536">
                  <w:pPr>
                    <w:spacing w:after="0"/>
                    <w:jc w:val="both"/>
                    <w:rPr>
                      <w:rFonts w:cs="Arial"/>
                      <w:sz w:val="20"/>
                      <w:szCs w:val="20"/>
                    </w:rPr>
                  </w:pPr>
                </w:p>
              </w:tc>
              <w:tc>
                <w:tcPr>
                  <w:tcW w:w="131" w:type="pct"/>
                </w:tcPr>
                <w:p w14:paraId="3BE71CCE" w14:textId="77777777" w:rsidR="00415A5D" w:rsidRPr="00DA1DC5" w:rsidRDefault="00415A5D" w:rsidP="00BD3536">
                  <w:pPr>
                    <w:spacing w:after="0"/>
                    <w:jc w:val="both"/>
                    <w:rPr>
                      <w:rFonts w:cs="Arial"/>
                      <w:sz w:val="20"/>
                      <w:szCs w:val="20"/>
                    </w:rPr>
                  </w:pPr>
                </w:p>
              </w:tc>
              <w:tc>
                <w:tcPr>
                  <w:tcW w:w="131" w:type="pct"/>
                </w:tcPr>
                <w:p w14:paraId="2C48D6F7" w14:textId="77777777" w:rsidR="00415A5D" w:rsidRPr="00DA1DC5" w:rsidRDefault="00415A5D" w:rsidP="00BD3536">
                  <w:pPr>
                    <w:spacing w:after="0"/>
                    <w:jc w:val="both"/>
                    <w:rPr>
                      <w:rFonts w:cs="Arial"/>
                      <w:sz w:val="20"/>
                      <w:szCs w:val="20"/>
                    </w:rPr>
                  </w:pPr>
                </w:p>
              </w:tc>
              <w:tc>
                <w:tcPr>
                  <w:tcW w:w="131" w:type="pct"/>
                </w:tcPr>
                <w:p w14:paraId="016B8A31" w14:textId="77777777" w:rsidR="00415A5D" w:rsidRPr="00DA1DC5" w:rsidRDefault="00415A5D" w:rsidP="00BD3536">
                  <w:pPr>
                    <w:spacing w:after="0"/>
                    <w:jc w:val="both"/>
                    <w:rPr>
                      <w:rFonts w:cs="Arial"/>
                      <w:sz w:val="20"/>
                      <w:szCs w:val="20"/>
                    </w:rPr>
                  </w:pPr>
                </w:p>
              </w:tc>
              <w:tc>
                <w:tcPr>
                  <w:tcW w:w="131" w:type="pct"/>
                </w:tcPr>
                <w:p w14:paraId="15A11FB8" w14:textId="77777777" w:rsidR="00415A5D" w:rsidRPr="00DA1DC5" w:rsidRDefault="00415A5D" w:rsidP="00BD3536">
                  <w:pPr>
                    <w:spacing w:after="0"/>
                    <w:jc w:val="both"/>
                    <w:rPr>
                      <w:rFonts w:cs="Arial"/>
                      <w:sz w:val="20"/>
                      <w:szCs w:val="20"/>
                    </w:rPr>
                  </w:pPr>
                </w:p>
              </w:tc>
              <w:tc>
                <w:tcPr>
                  <w:tcW w:w="131" w:type="pct"/>
                </w:tcPr>
                <w:p w14:paraId="614A85DF" w14:textId="77777777" w:rsidR="00415A5D" w:rsidRPr="00DA1DC5" w:rsidRDefault="00415A5D" w:rsidP="00BD3536">
                  <w:pPr>
                    <w:spacing w:after="0"/>
                    <w:jc w:val="both"/>
                    <w:rPr>
                      <w:rFonts w:cs="Arial"/>
                      <w:sz w:val="20"/>
                      <w:szCs w:val="20"/>
                    </w:rPr>
                  </w:pPr>
                </w:p>
              </w:tc>
              <w:tc>
                <w:tcPr>
                  <w:tcW w:w="145" w:type="pct"/>
                </w:tcPr>
                <w:p w14:paraId="02FEB1EA" w14:textId="77777777" w:rsidR="00415A5D" w:rsidRPr="00DA1DC5" w:rsidRDefault="00415A5D" w:rsidP="00BD3536">
                  <w:pPr>
                    <w:spacing w:after="0"/>
                    <w:jc w:val="both"/>
                    <w:rPr>
                      <w:rFonts w:cs="Arial"/>
                      <w:sz w:val="20"/>
                      <w:szCs w:val="20"/>
                    </w:rPr>
                  </w:pPr>
                </w:p>
              </w:tc>
            </w:tr>
            <w:tr w:rsidR="0050126B" w:rsidRPr="006B074E" w14:paraId="39121E71" w14:textId="77777777" w:rsidTr="000037F4">
              <w:trPr>
                <w:trHeight w:val="19"/>
                <w:jc w:val="center"/>
              </w:trPr>
              <w:sdt>
                <w:sdtPr>
                  <w:rPr>
                    <w:rStyle w:val="Styleforproposalinputs10"/>
                  </w:rPr>
                  <w:alias w:val="Research Milestones"/>
                  <w:tag w:val="Research Milestones"/>
                  <w:id w:val="1469475179"/>
                  <w:placeholder>
                    <w:docPart w:val="9482784F42CA44C7B41D96ECC65074E4"/>
                  </w:placeholder>
                  <w:showingPlcHdr/>
                  <w:text/>
                </w:sdtPr>
                <w:sdtEndPr>
                  <w:rPr>
                    <w:rStyle w:val="DefaultParagraphFont"/>
                    <w:rFonts w:cs="Arial"/>
                    <w:color w:val="auto"/>
                    <w:sz w:val="24"/>
                    <w:szCs w:val="20"/>
                  </w:rPr>
                </w:sdtEndPr>
                <w:sdtContent>
                  <w:tc>
                    <w:tcPr>
                      <w:tcW w:w="1401" w:type="pct"/>
                    </w:tcPr>
                    <w:p w14:paraId="1EB01DFE" w14:textId="3F86A442" w:rsidR="00415A5D" w:rsidRPr="00DA1DC5" w:rsidRDefault="00415A5D" w:rsidP="00BD3536">
                      <w:pPr>
                        <w:spacing w:after="0"/>
                        <w:rPr>
                          <w:rFonts w:cs="Arial"/>
                          <w:i/>
                          <w:iCs/>
                          <w:sz w:val="20"/>
                          <w:szCs w:val="20"/>
                        </w:rPr>
                      </w:pPr>
                      <w:r w:rsidRPr="005D1A6F">
                        <w:rPr>
                          <w:rStyle w:val="PlaceholderText"/>
                          <w:rFonts w:cs="Arial"/>
                          <w:sz w:val="20"/>
                          <w:szCs w:val="20"/>
                        </w:rPr>
                        <w:t>Enter Research Milestones</w:t>
                      </w:r>
                    </w:p>
                  </w:tc>
                </w:sdtContent>
              </w:sdt>
              <w:tc>
                <w:tcPr>
                  <w:tcW w:w="468" w:type="pct"/>
                </w:tcPr>
                <w:sdt>
                  <w:sdtPr>
                    <w:rPr>
                      <w:rStyle w:val="Styleforproposalinputs"/>
                      <w:sz w:val="20"/>
                      <w:szCs w:val="20"/>
                    </w:rPr>
                    <w:alias w:val="Start_month/Duration"/>
                    <w:tag w:val="Start_month/Duration"/>
                    <w:id w:val="439652434"/>
                    <w:placeholder>
                      <w:docPart w:val="A4446FAB0E42412DAA34A6B8510A750E"/>
                    </w:placeholder>
                    <w:showingPlcHdr/>
                    <w:dropDownList>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dropDownList>
                  </w:sdtPr>
                  <w:sdtEndPr>
                    <w:rPr>
                      <w:rStyle w:val="DefaultParagraphFont"/>
                      <w:rFonts w:cs="Arial"/>
                      <w:color w:val="auto"/>
                    </w:rPr>
                  </w:sdtEndPr>
                  <w:sdtContent>
                    <w:p w14:paraId="657B6BD8" w14:textId="790BB506" w:rsidR="00415A5D" w:rsidRPr="00DA1DC5" w:rsidRDefault="00415A5D" w:rsidP="00BD3536">
                      <w:pPr>
                        <w:spacing w:after="0"/>
                        <w:jc w:val="center"/>
                        <w:rPr>
                          <w:rFonts w:cs="Arial"/>
                          <w:sz w:val="20"/>
                          <w:szCs w:val="20"/>
                        </w:rPr>
                      </w:pPr>
                      <w:r w:rsidRPr="00DA1DC5">
                        <w:rPr>
                          <w:rStyle w:val="PlaceholderText"/>
                          <w:rFonts w:cs="Arial"/>
                          <w:sz w:val="20"/>
                          <w:szCs w:val="20"/>
                        </w:rPr>
                        <w:t>Choose an item.</w:t>
                      </w:r>
                    </w:p>
                  </w:sdtContent>
                </w:sdt>
              </w:tc>
              <w:tc>
                <w:tcPr>
                  <w:tcW w:w="503" w:type="pct"/>
                </w:tcPr>
                <w:sdt>
                  <w:sdtPr>
                    <w:rPr>
                      <w:rStyle w:val="Styleforproposalinputs"/>
                      <w:sz w:val="20"/>
                      <w:szCs w:val="20"/>
                    </w:rPr>
                    <w:alias w:val="Start_month/Duration"/>
                    <w:tag w:val="Start_month/Duration"/>
                    <w:id w:val="1499546690"/>
                    <w:placeholder>
                      <w:docPart w:val="D28CED185BA143B3A7C9CCAE1BF77DB6"/>
                    </w:placeholder>
                    <w:showingPlcHdr/>
                    <w:dropDownList>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dropDownList>
                  </w:sdtPr>
                  <w:sdtEndPr>
                    <w:rPr>
                      <w:rStyle w:val="DefaultParagraphFont"/>
                      <w:rFonts w:cs="Arial"/>
                      <w:color w:val="auto"/>
                    </w:rPr>
                  </w:sdtEndPr>
                  <w:sdtContent>
                    <w:p w14:paraId="4AE51DC0" w14:textId="6E4C24E2" w:rsidR="00415A5D" w:rsidRPr="00DA1DC5" w:rsidRDefault="00415A5D" w:rsidP="00BD3536">
                      <w:pPr>
                        <w:spacing w:after="0"/>
                        <w:jc w:val="center"/>
                        <w:rPr>
                          <w:rFonts w:cs="Arial"/>
                          <w:sz w:val="20"/>
                          <w:szCs w:val="20"/>
                        </w:rPr>
                      </w:pPr>
                      <w:r w:rsidRPr="00DA1DC5">
                        <w:rPr>
                          <w:rStyle w:val="PlaceholderText"/>
                          <w:rFonts w:cs="Arial"/>
                          <w:sz w:val="20"/>
                          <w:szCs w:val="20"/>
                        </w:rPr>
                        <w:t>Choose an item.</w:t>
                      </w:r>
                    </w:p>
                  </w:sdtContent>
                </w:sdt>
              </w:tc>
              <w:tc>
                <w:tcPr>
                  <w:tcW w:w="130" w:type="pct"/>
                </w:tcPr>
                <w:p w14:paraId="52B33840" w14:textId="77777777" w:rsidR="00415A5D" w:rsidRPr="00DA1DC5" w:rsidRDefault="00415A5D" w:rsidP="00BD3536">
                  <w:pPr>
                    <w:spacing w:after="0"/>
                    <w:jc w:val="both"/>
                    <w:rPr>
                      <w:rFonts w:cs="Arial"/>
                      <w:sz w:val="20"/>
                      <w:szCs w:val="20"/>
                    </w:rPr>
                  </w:pPr>
                </w:p>
              </w:tc>
              <w:tc>
                <w:tcPr>
                  <w:tcW w:w="130" w:type="pct"/>
                </w:tcPr>
                <w:p w14:paraId="4081BF80" w14:textId="77777777" w:rsidR="00415A5D" w:rsidRPr="00DA1DC5" w:rsidRDefault="00415A5D" w:rsidP="00BD3536">
                  <w:pPr>
                    <w:spacing w:after="0"/>
                    <w:jc w:val="both"/>
                    <w:rPr>
                      <w:rFonts w:cs="Arial"/>
                      <w:sz w:val="20"/>
                      <w:szCs w:val="20"/>
                    </w:rPr>
                  </w:pPr>
                </w:p>
              </w:tc>
              <w:tc>
                <w:tcPr>
                  <w:tcW w:w="130" w:type="pct"/>
                </w:tcPr>
                <w:p w14:paraId="4C9C5995" w14:textId="77777777" w:rsidR="00415A5D" w:rsidRPr="00DA1DC5" w:rsidRDefault="00415A5D" w:rsidP="00BD3536">
                  <w:pPr>
                    <w:spacing w:after="0"/>
                    <w:jc w:val="both"/>
                    <w:rPr>
                      <w:rFonts w:cs="Arial"/>
                      <w:sz w:val="20"/>
                      <w:szCs w:val="20"/>
                    </w:rPr>
                  </w:pPr>
                </w:p>
              </w:tc>
              <w:tc>
                <w:tcPr>
                  <w:tcW w:w="130" w:type="pct"/>
                </w:tcPr>
                <w:p w14:paraId="252578EE" w14:textId="77777777" w:rsidR="00415A5D" w:rsidRPr="00DA1DC5" w:rsidRDefault="00415A5D" w:rsidP="00BD3536">
                  <w:pPr>
                    <w:spacing w:after="0"/>
                    <w:jc w:val="both"/>
                    <w:rPr>
                      <w:rFonts w:cs="Arial"/>
                      <w:sz w:val="20"/>
                      <w:szCs w:val="20"/>
                    </w:rPr>
                  </w:pPr>
                </w:p>
              </w:tc>
              <w:tc>
                <w:tcPr>
                  <w:tcW w:w="130" w:type="pct"/>
                </w:tcPr>
                <w:p w14:paraId="299D0719" w14:textId="77777777" w:rsidR="00415A5D" w:rsidRPr="00DA1DC5" w:rsidRDefault="00415A5D" w:rsidP="00BD3536">
                  <w:pPr>
                    <w:spacing w:after="0"/>
                    <w:jc w:val="both"/>
                    <w:rPr>
                      <w:rFonts w:cs="Arial"/>
                      <w:sz w:val="20"/>
                      <w:szCs w:val="20"/>
                    </w:rPr>
                  </w:pPr>
                </w:p>
              </w:tc>
              <w:tc>
                <w:tcPr>
                  <w:tcW w:w="130" w:type="pct"/>
                </w:tcPr>
                <w:p w14:paraId="08260C3F" w14:textId="77777777" w:rsidR="00415A5D" w:rsidRPr="00DA1DC5" w:rsidRDefault="00415A5D" w:rsidP="00BD3536">
                  <w:pPr>
                    <w:spacing w:after="0"/>
                    <w:jc w:val="both"/>
                    <w:rPr>
                      <w:rFonts w:cs="Arial"/>
                      <w:sz w:val="20"/>
                      <w:szCs w:val="20"/>
                    </w:rPr>
                  </w:pPr>
                </w:p>
              </w:tc>
              <w:tc>
                <w:tcPr>
                  <w:tcW w:w="131" w:type="pct"/>
                </w:tcPr>
                <w:p w14:paraId="36B08F46" w14:textId="77777777" w:rsidR="00415A5D" w:rsidRPr="00DA1DC5" w:rsidRDefault="00415A5D" w:rsidP="00BD3536">
                  <w:pPr>
                    <w:spacing w:after="0"/>
                    <w:jc w:val="both"/>
                    <w:rPr>
                      <w:rFonts w:cs="Arial"/>
                      <w:sz w:val="20"/>
                      <w:szCs w:val="20"/>
                    </w:rPr>
                  </w:pPr>
                </w:p>
              </w:tc>
              <w:tc>
                <w:tcPr>
                  <w:tcW w:w="131" w:type="pct"/>
                  <w:shd w:val="clear" w:color="auto" w:fill="FFFFFF" w:themeFill="background1"/>
                </w:tcPr>
                <w:p w14:paraId="2E7547B9" w14:textId="77777777" w:rsidR="00415A5D" w:rsidRPr="00DA1DC5" w:rsidRDefault="00415A5D" w:rsidP="00BD3536">
                  <w:pPr>
                    <w:spacing w:after="0"/>
                    <w:jc w:val="both"/>
                    <w:rPr>
                      <w:rFonts w:cs="Arial"/>
                      <w:sz w:val="20"/>
                      <w:szCs w:val="20"/>
                    </w:rPr>
                  </w:pPr>
                </w:p>
              </w:tc>
              <w:tc>
                <w:tcPr>
                  <w:tcW w:w="131" w:type="pct"/>
                  <w:shd w:val="clear" w:color="auto" w:fill="FFFFFF" w:themeFill="background1"/>
                </w:tcPr>
                <w:p w14:paraId="644D4F22" w14:textId="77777777" w:rsidR="00415A5D" w:rsidRPr="00DA1DC5" w:rsidRDefault="00415A5D" w:rsidP="00BD3536">
                  <w:pPr>
                    <w:spacing w:after="0"/>
                    <w:jc w:val="both"/>
                    <w:rPr>
                      <w:rFonts w:cs="Arial"/>
                      <w:sz w:val="20"/>
                      <w:szCs w:val="20"/>
                    </w:rPr>
                  </w:pPr>
                </w:p>
              </w:tc>
              <w:tc>
                <w:tcPr>
                  <w:tcW w:w="131" w:type="pct"/>
                  <w:shd w:val="clear" w:color="auto" w:fill="FFFFFF" w:themeFill="background1"/>
                </w:tcPr>
                <w:p w14:paraId="04E1BDC5" w14:textId="77777777" w:rsidR="00415A5D" w:rsidRPr="00DA1DC5" w:rsidRDefault="00415A5D" w:rsidP="00BD3536">
                  <w:pPr>
                    <w:spacing w:after="0"/>
                    <w:jc w:val="both"/>
                    <w:rPr>
                      <w:rFonts w:cs="Arial"/>
                      <w:sz w:val="20"/>
                      <w:szCs w:val="20"/>
                    </w:rPr>
                  </w:pPr>
                </w:p>
              </w:tc>
              <w:tc>
                <w:tcPr>
                  <w:tcW w:w="131" w:type="pct"/>
                  <w:shd w:val="clear" w:color="auto" w:fill="FFFFFF" w:themeFill="background1"/>
                </w:tcPr>
                <w:p w14:paraId="6339F00D" w14:textId="77777777" w:rsidR="00415A5D" w:rsidRPr="00DA1DC5" w:rsidRDefault="00415A5D" w:rsidP="00BD3536">
                  <w:pPr>
                    <w:spacing w:after="0"/>
                    <w:jc w:val="both"/>
                    <w:rPr>
                      <w:rFonts w:cs="Arial"/>
                      <w:sz w:val="20"/>
                      <w:szCs w:val="20"/>
                    </w:rPr>
                  </w:pPr>
                </w:p>
              </w:tc>
              <w:tc>
                <w:tcPr>
                  <w:tcW w:w="131" w:type="pct"/>
                  <w:shd w:val="clear" w:color="auto" w:fill="FFFFFF" w:themeFill="background1"/>
                </w:tcPr>
                <w:p w14:paraId="40BB197C" w14:textId="77777777" w:rsidR="00415A5D" w:rsidRPr="00DA1DC5" w:rsidRDefault="00415A5D" w:rsidP="00BD3536">
                  <w:pPr>
                    <w:spacing w:after="0"/>
                    <w:jc w:val="both"/>
                    <w:rPr>
                      <w:rFonts w:cs="Arial"/>
                      <w:sz w:val="20"/>
                      <w:szCs w:val="20"/>
                    </w:rPr>
                  </w:pPr>
                </w:p>
              </w:tc>
              <w:tc>
                <w:tcPr>
                  <w:tcW w:w="131" w:type="pct"/>
                </w:tcPr>
                <w:p w14:paraId="64CD8010" w14:textId="77777777" w:rsidR="00415A5D" w:rsidRPr="00DA1DC5" w:rsidRDefault="00415A5D" w:rsidP="00BD3536">
                  <w:pPr>
                    <w:spacing w:after="0"/>
                    <w:jc w:val="both"/>
                    <w:rPr>
                      <w:rFonts w:cs="Arial"/>
                      <w:sz w:val="20"/>
                      <w:szCs w:val="20"/>
                    </w:rPr>
                  </w:pPr>
                </w:p>
              </w:tc>
              <w:tc>
                <w:tcPr>
                  <w:tcW w:w="131" w:type="pct"/>
                </w:tcPr>
                <w:p w14:paraId="3AB6D3BC" w14:textId="77777777" w:rsidR="00415A5D" w:rsidRPr="00DA1DC5" w:rsidRDefault="00415A5D" w:rsidP="00BD3536">
                  <w:pPr>
                    <w:spacing w:after="0"/>
                    <w:jc w:val="both"/>
                    <w:rPr>
                      <w:rFonts w:cs="Arial"/>
                      <w:sz w:val="20"/>
                      <w:szCs w:val="20"/>
                    </w:rPr>
                  </w:pPr>
                </w:p>
              </w:tc>
              <w:tc>
                <w:tcPr>
                  <w:tcW w:w="131" w:type="pct"/>
                </w:tcPr>
                <w:p w14:paraId="12E598AF" w14:textId="77777777" w:rsidR="00415A5D" w:rsidRPr="00DA1DC5" w:rsidRDefault="00415A5D" w:rsidP="00BD3536">
                  <w:pPr>
                    <w:spacing w:after="0"/>
                    <w:jc w:val="both"/>
                    <w:rPr>
                      <w:rFonts w:cs="Arial"/>
                      <w:sz w:val="20"/>
                      <w:szCs w:val="20"/>
                    </w:rPr>
                  </w:pPr>
                </w:p>
              </w:tc>
              <w:tc>
                <w:tcPr>
                  <w:tcW w:w="131" w:type="pct"/>
                </w:tcPr>
                <w:p w14:paraId="0D1F2CB2" w14:textId="77777777" w:rsidR="00415A5D" w:rsidRPr="00DA1DC5" w:rsidRDefault="00415A5D" w:rsidP="00BD3536">
                  <w:pPr>
                    <w:spacing w:after="0"/>
                    <w:jc w:val="both"/>
                    <w:rPr>
                      <w:rFonts w:cs="Arial"/>
                      <w:sz w:val="20"/>
                      <w:szCs w:val="20"/>
                    </w:rPr>
                  </w:pPr>
                </w:p>
              </w:tc>
              <w:tc>
                <w:tcPr>
                  <w:tcW w:w="131" w:type="pct"/>
                </w:tcPr>
                <w:p w14:paraId="00026835" w14:textId="77777777" w:rsidR="00415A5D" w:rsidRPr="00DA1DC5" w:rsidRDefault="00415A5D" w:rsidP="00BD3536">
                  <w:pPr>
                    <w:spacing w:after="0"/>
                    <w:jc w:val="both"/>
                    <w:rPr>
                      <w:rFonts w:cs="Arial"/>
                      <w:sz w:val="20"/>
                      <w:szCs w:val="20"/>
                    </w:rPr>
                  </w:pPr>
                </w:p>
              </w:tc>
              <w:tc>
                <w:tcPr>
                  <w:tcW w:w="131" w:type="pct"/>
                </w:tcPr>
                <w:p w14:paraId="77646DED" w14:textId="77777777" w:rsidR="00415A5D" w:rsidRPr="00DA1DC5" w:rsidRDefault="00415A5D" w:rsidP="00BD3536">
                  <w:pPr>
                    <w:spacing w:after="0"/>
                    <w:jc w:val="both"/>
                    <w:rPr>
                      <w:rFonts w:cs="Arial"/>
                      <w:sz w:val="20"/>
                      <w:szCs w:val="20"/>
                    </w:rPr>
                  </w:pPr>
                </w:p>
              </w:tc>
              <w:tc>
                <w:tcPr>
                  <w:tcW w:w="131" w:type="pct"/>
                </w:tcPr>
                <w:p w14:paraId="62DA1189" w14:textId="77777777" w:rsidR="00415A5D" w:rsidRPr="00DA1DC5" w:rsidRDefault="00415A5D" w:rsidP="00BD3536">
                  <w:pPr>
                    <w:spacing w:after="0"/>
                    <w:jc w:val="both"/>
                    <w:rPr>
                      <w:rFonts w:cs="Arial"/>
                      <w:sz w:val="20"/>
                      <w:szCs w:val="20"/>
                    </w:rPr>
                  </w:pPr>
                </w:p>
              </w:tc>
              <w:tc>
                <w:tcPr>
                  <w:tcW w:w="145" w:type="pct"/>
                </w:tcPr>
                <w:p w14:paraId="62DFA6E2" w14:textId="0726B5F0" w:rsidR="00415A5D" w:rsidRPr="00DA1DC5" w:rsidRDefault="00415A5D" w:rsidP="00BD3536">
                  <w:pPr>
                    <w:spacing w:after="0"/>
                    <w:jc w:val="both"/>
                    <w:rPr>
                      <w:rFonts w:cs="Arial"/>
                      <w:sz w:val="20"/>
                      <w:szCs w:val="20"/>
                    </w:rPr>
                  </w:pPr>
                </w:p>
              </w:tc>
            </w:tr>
          </w:tbl>
          <w:permEnd w:id="1086544256"/>
          <w:p w14:paraId="6219807F" w14:textId="77777777" w:rsidR="00F125A5" w:rsidRDefault="00F62E36" w:rsidP="00BD3536">
            <w:pPr>
              <w:rPr>
                <w:rFonts w:cs="Arial"/>
                <w:szCs w:val="24"/>
              </w:rPr>
            </w:pPr>
            <w:r>
              <w:rPr>
                <w:rFonts w:cs="Arial"/>
                <w:szCs w:val="24"/>
              </w:rPr>
              <w:t xml:space="preserve"> </w:t>
            </w:r>
          </w:p>
          <w:p w14:paraId="2F31E50E" w14:textId="77777777" w:rsidR="000B5CF7" w:rsidRDefault="000B5CF7" w:rsidP="00BD3536">
            <w:pPr>
              <w:rPr>
                <w:rFonts w:cs="Arial"/>
                <w:szCs w:val="24"/>
              </w:rPr>
            </w:pPr>
          </w:p>
          <w:p w14:paraId="46B2E708" w14:textId="4C3DD984" w:rsidR="000B5CF7" w:rsidRDefault="000B5CF7" w:rsidP="00BD3536">
            <w:pPr>
              <w:rPr>
                <w:rFonts w:cs="Arial"/>
                <w:szCs w:val="24"/>
              </w:rPr>
            </w:pPr>
          </w:p>
        </w:tc>
      </w:tr>
      <w:tr w:rsidR="00045460" w14:paraId="7D23D7DB" w14:textId="77777777" w:rsidTr="00100B9C">
        <w:tc>
          <w:tcPr>
            <w:tcW w:w="13948" w:type="dxa"/>
          </w:tcPr>
          <w:p w14:paraId="4CC663AF" w14:textId="77777777" w:rsidR="00045460" w:rsidRPr="00B3650E" w:rsidRDefault="00045460" w:rsidP="00BD3536">
            <w:pPr>
              <w:pStyle w:val="ListParagraph"/>
              <w:numPr>
                <w:ilvl w:val="0"/>
                <w:numId w:val="5"/>
              </w:numPr>
              <w:rPr>
                <w:szCs w:val="24"/>
              </w:rPr>
            </w:pPr>
            <w:r w:rsidRPr="00B3650E">
              <w:rPr>
                <w:rFonts w:cs="Arial"/>
                <w:b/>
                <w:szCs w:val="24"/>
              </w:rPr>
              <w:lastRenderedPageBreak/>
              <w:t>Technical Milestones</w:t>
            </w:r>
          </w:p>
          <w:p w14:paraId="434916EF" w14:textId="77777777" w:rsidR="00E730AD" w:rsidRPr="00B3650E" w:rsidRDefault="00E730AD" w:rsidP="00BD3536">
            <w:pPr>
              <w:jc w:val="both"/>
              <w:rPr>
                <w:rFonts w:cs="Arial"/>
                <w:szCs w:val="24"/>
              </w:rPr>
            </w:pPr>
          </w:p>
          <w:p w14:paraId="0DFC9C39" w14:textId="11AF8D16" w:rsidR="007810A4" w:rsidRDefault="007810A4" w:rsidP="00BD3536">
            <w:pPr>
              <w:jc w:val="both"/>
              <w:rPr>
                <w:rFonts w:cs="Arial"/>
                <w:szCs w:val="24"/>
              </w:rPr>
            </w:pPr>
            <w:r w:rsidRPr="00D61602">
              <w:rPr>
                <w:rFonts w:cs="Arial"/>
                <w:szCs w:val="24"/>
              </w:rPr>
              <w:t xml:space="preserve">The Applicant shall propose technical milestones </w:t>
            </w:r>
            <w:r w:rsidR="00284838">
              <w:rPr>
                <w:rFonts w:cs="Arial"/>
                <w:szCs w:val="24"/>
              </w:rPr>
              <w:t xml:space="preserve">and production-type metrics </w:t>
            </w:r>
            <w:r w:rsidR="001C3E1F">
              <w:rPr>
                <w:rFonts w:cs="Arial"/>
                <w:szCs w:val="24"/>
              </w:rPr>
              <w:t>of</w:t>
            </w:r>
            <w:r w:rsidR="00D37FCD">
              <w:rPr>
                <w:rFonts w:cs="Arial"/>
                <w:szCs w:val="24"/>
              </w:rPr>
              <w:t xml:space="preserve"> pilot scale project </w:t>
            </w:r>
            <w:r w:rsidRPr="00D61602">
              <w:rPr>
                <w:rFonts w:cs="Arial"/>
                <w:szCs w:val="24"/>
              </w:rPr>
              <w:t>in relation to the research milestones to be achieved for the project at</w:t>
            </w:r>
            <w:r w:rsidRPr="00D61602">
              <w:t xml:space="preserve"> </w:t>
            </w:r>
            <w:r w:rsidRPr="00D61602">
              <w:rPr>
                <w:rFonts w:cs="Arial"/>
                <w:szCs w:val="24"/>
              </w:rPr>
              <w:t xml:space="preserve">both mid-term mark and project completion mark. Technical milestones refer to key technical deliverables that can be expected from the successful execution of the project. Deliverables should be </w:t>
            </w:r>
            <w:r w:rsidR="00372EB1">
              <w:rPr>
                <w:rFonts w:cs="Arial"/>
                <w:szCs w:val="24"/>
              </w:rPr>
              <w:t xml:space="preserve">clear, </w:t>
            </w:r>
            <w:r w:rsidRPr="00D61602">
              <w:rPr>
                <w:rFonts w:cs="Arial"/>
                <w:szCs w:val="24"/>
              </w:rPr>
              <w:t>quantitative</w:t>
            </w:r>
            <w:r w:rsidR="00372EB1">
              <w:rPr>
                <w:rFonts w:cs="Arial"/>
                <w:szCs w:val="24"/>
              </w:rPr>
              <w:t xml:space="preserve"> and aligned with the overall objectives</w:t>
            </w:r>
            <w:r w:rsidR="00284838">
              <w:rPr>
                <w:rFonts w:cs="Arial"/>
                <w:szCs w:val="24"/>
              </w:rPr>
              <w:t xml:space="preserve">. Examples include, but are not limited to, </w:t>
            </w:r>
            <w:r w:rsidR="000A1DA4">
              <w:rPr>
                <w:rFonts w:cs="Arial"/>
                <w:szCs w:val="24"/>
              </w:rPr>
              <w:t>technolog</w:t>
            </w:r>
            <w:r w:rsidR="00D71A25">
              <w:rPr>
                <w:rFonts w:cs="Arial"/>
                <w:szCs w:val="24"/>
              </w:rPr>
              <w:t xml:space="preserve">ical </w:t>
            </w:r>
            <w:r w:rsidR="000A1DA4">
              <w:rPr>
                <w:rFonts w:cs="Arial"/>
                <w:szCs w:val="24"/>
              </w:rPr>
              <w:t>breakthroughs</w:t>
            </w:r>
            <w:r w:rsidR="00D71A25">
              <w:rPr>
                <w:rFonts w:cs="Arial"/>
                <w:szCs w:val="24"/>
              </w:rPr>
              <w:t xml:space="preserve"> </w:t>
            </w:r>
            <w:r w:rsidR="000A1DA4">
              <w:rPr>
                <w:rFonts w:cs="Arial"/>
                <w:szCs w:val="24"/>
              </w:rPr>
              <w:t>exceeding current</w:t>
            </w:r>
            <w:r w:rsidR="00372EB1">
              <w:rPr>
                <w:rFonts w:cs="Arial"/>
                <w:szCs w:val="24"/>
              </w:rPr>
              <w:t xml:space="preserve"> solutions or best available technologies</w:t>
            </w:r>
            <w:r w:rsidR="000A1DA4">
              <w:rPr>
                <w:rFonts w:cs="Arial"/>
                <w:szCs w:val="24"/>
              </w:rPr>
              <w:t xml:space="preserve"> in terms of </w:t>
            </w:r>
            <w:r w:rsidRPr="00D61602">
              <w:rPr>
                <w:rFonts w:cs="Arial"/>
                <w:szCs w:val="24"/>
              </w:rPr>
              <w:t>efficiency</w:t>
            </w:r>
            <w:r w:rsidR="000A1DA4">
              <w:rPr>
                <w:rFonts w:cs="Arial"/>
                <w:szCs w:val="24"/>
              </w:rPr>
              <w:t>, productivity</w:t>
            </w:r>
            <w:r w:rsidR="00284838">
              <w:rPr>
                <w:rFonts w:cs="Arial"/>
                <w:szCs w:val="24"/>
              </w:rPr>
              <w:t>,</w:t>
            </w:r>
            <w:r w:rsidRPr="00D61602">
              <w:rPr>
                <w:rFonts w:cs="Arial"/>
                <w:szCs w:val="24"/>
              </w:rPr>
              <w:t xml:space="preserve"> cost-saving, </w:t>
            </w:r>
            <w:r w:rsidR="000A1DA4">
              <w:rPr>
                <w:rFonts w:cs="Arial"/>
                <w:szCs w:val="24"/>
              </w:rPr>
              <w:t>and/or</w:t>
            </w:r>
            <w:r w:rsidR="000D1CFD">
              <w:rPr>
                <w:rFonts w:cs="Arial"/>
                <w:szCs w:val="24"/>
              </w:rPr>
              <w:t xml:space="preserve"> </w:t>
            </w:r>
            <w:r w:rsidR="00372EB1">
              <w:rPr>
                <w:rFonts w:cs="Arial"/>
                <w:szCs w:val="24"/>
              </w:rPr>
              <w:t xml:space="preserve">compliance with local or international </w:t>
            </w:r>
            <w:r w:rsidRPr="00D61602">
              <w:rPr>
                <w:rFonts w:cs="Arial"/>
                <w:szCs w:val="24"/>
              </w:rPr>
              <w:t xml:space="preserve">standards. </w:t>
            </w:r>
            <w:r w:rsidR="00284838" w:rsidRPr="00284838">
              <w:rPr>
                <w:rFonts w:cs="Arial"/>
                <w:szCs w:val="24"/>
              </w:rPr>
              <w:t xml:space="preserve">Production-type metrics refer to indicators </w:t>
            </w:r>
            <w:r w:rsidR="00D71A25">
              <w:rPr>
                <w:rFonts w:cs="Arial"/>
                <w:szCs w:val="24"/>
              </w:rPr>
              <w:t>such as</w:t>
            </w:r>
            <w:r w:rsidR="00284838" w:rsidRPr="00284838">
              <w:rPr>
                <w:rFonts w:cs="Arial"/>
                <w:szCs w:val="24"/>
              </w:rPr>
              <w:t xml:space="preserve"> </w:t>
            </w:r>
            <w:r w:rsidR="00D71A25">
              <w:rPr>
                <w:rFonts w:cs="Arial"/>
                <w:szCs w:val="24"/>
              </w:rPr>
              <w:t xml:space="preserve">production </w:t>
            </w:r>
            <w:r w:rsidR="0095213C">
              <w:rPr>
                <w:rFonts w:cs="Arial"/>
                <w:szCs w:val="24"/>
              </w:rPr>
              <w:t>capacity, output</w:t>
            </w:r>
            <w:r w:rsidR="00D71A25">
              <w:rPr>
                <w:rFonts w:cs="Arial"/>
                <w:szCs w:val="24"/>
              </w:rPr>
              <w:t xml:space="preserve"> </w:t>
            </w:r>
            <w:r w:rsidR="00284838" w:rsidRPr="00284838">
              <w:rPr>
                <w:rFonts w:cs="Arial"/>
                <w:szCs w:val="24"/>
              </w:rPr>
              <w:t xml:space="preserve">yield, cycle time, cost per </w:t>
            </w:r>
            <w:r w:rsidR="00BF229E">
              <w:rPr>
                <w:rFonts w:cs="Arial"/>
                <w:szCs w:val="24"/>
              </w:rPr>
              <w:t xml:space="preserve">production </w:t>
            </w:r>
            <w:r w:rsidR="00284838" w:rsidRPr="00284838">
              <w:rPr>
                <w:rFonts w:cs="Arial"/>
                <w:szCs w:val="24"/>
              </w:rPr>
              <w:t xml:space="preserve">unit, </w:t>
            </w:r>
            <w:r w:rsidR="009B02DB">
              <w:rPr>
                <w:rFonts w:cs="Arial"/>
                <w:szCs w:val="24"/>
              </w:rPr>
              <w:t>etc</w:t>
            </w:r>
            <w:r w:rsidR="00284838">
              <w:rPr>
                <w:rFonts w:cs="Arial"/>
                <w:szCs w:val="24"/>
              </w:rPr>
              <w:t>.</w:t>
            </w:r>
          </w:p>
          <w:p w14:paraId="168811E9" w14:textId="77777777" w:rsidR="00045460" w:rsidRPr="00045460" w:rsidRDefault="00045460" w:rsidP="00BD3536">
            <w:pPr>
              <w:jc w:val="both"/>
              <w:rPr>
                <w:rFonts w:cs="Arial"/>
                <w:b/>
                <w:szCs w:val="24"/>
                <w:highlight w:val="cyan"/>
              </w:rPr>
            </w:pPr>
          </w:p>
        </w:tc>
      </w:tr>
      <w:tr w:rsidR="00045460" w:rsidRPr="008C351C" w14:paraId="703DA887" w14:textId="77777777" w:rsidTr="00100B9C">
        <w:tc>
          <w:tcPr>
            <w:tcW w:w="13948" w:type="dxa"/>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7"/>
              <w:gridCol w:w="3033"/>
              <w:gridCol w:w="5524"/>
              <w:gridCol w:w="1534"/>
              <w:gridCol w:w="1594"/>
            </w:tblGrid>
            <w:tr w:rsidR="0050126B" w:rsidRPr="008C351C" w:rsidDel="008174D5" w14:paraId="3F813CF0" w14:textId="77777777" w:rsidTr="00045460">
              <w:trPr>
                <w:trHeight w:val="49"/>
                <w:tblHeader/>
              </w:trPr>
              <w:tc>
                <w:tcPr>
                  <w:tcW w:w="74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A242F53" w14:textId="77777777" w:rsidR="00045460" w:rsidRPr="008C351C" w:rsidRDefault="00045460" w:rsidP="00BD3536">
                  <w:pPr>
                    <w:spacing w:after="0"/>
                    <w:rPr>
                      <w:rFonts w:cs="Arial"/>
                      <w:b/>
                      <w:szCs w:val="24"/>
                      <w:lang w:eastAsia="en-GB"/>
                    </w:rPr>
                  </w:pPr>
                  <w:r w:rsidRPr="008C351C">
                    <w:rPr>
                      <w:rFonts w:cs="Arial"/>
                      <w:b/>
                      <w:szCs w:val="24"/>
                      <w:lang w:eastAsia="en-GB"/>
                    </w:rPr>
                    <w:t>Review Time Frame:</w:t>
                  </w:r>
                </w:p>
              </w:tc>
              <w:tc>
                <w:tcPr>
                  <w:tcW w:w="1105"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9387C3D" w14:textId="77777777" w:rsidR="00045460" w:rsidRPr="008C351C" w:rsidRDefault="00045460" w:rsidP="00BD3536">
                  <w:pPr>
                    <w:spacing w:after="0"/>
                    <w:rPr>
                      <w:rFonts w:cs="Arial"/>
                      <w:b/>
                      <w:szCs w:val="24"/>
                      <w:lang w:eastAsia="en-GB"/>
                    </w:rPr>
                  </w:pPr>
                  <w:r w:rsidRPr="008C351C">
                    <w:rPr>
                      <w:rFonts w:cs="Arial"/>
                      <w:b/>
                      <w:szCs w:val="24"/>
                      <w:lang w:eastAsia="en-GB"/>
                    </w:rPr>
                    <w:t>Technical Objectives</w:t>
                  </w:r>
                </w:p>
              </w:tc>
              <w:tc>
                <w:tcPr>
                  <w:tcW w:w="2013"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702F804" w14:textId="122E26F4" w:rsidR="00045460" w:rsidRPr="008C351C" w:rsidRDefault="00045460" w:rsidP="00BD3536">
                  <w:pPr>
                    <w:spacing w:after="0"/>
                    <w:rPr>
                      <w:rFonts w:cs="Arial"/>
                      <w:b/>
                      <w:szCs w:val="24"/>
                      <w:lang w:eastAsia="en-GB"/>
                    </w:rPr>
                  </w:pPr>
                  <w:r w:rsidRPr="008C351C">
                    <w:rPr>
                      <w:rFonts w:cs="Arial"/>
                      <w:b/>
                      <w:szCs w:val="24"/>
                      <w:lang w:eastAsia="en-GB"/>
                    </w:rPr>
                    <w:t xml:space="preserve">Deliverables </w:t>
                  </w:r>
                </w:p>
              </w:tc>
              <w:tc>
                <w:tcPr>
                  <w:tcW w:w="55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7F192B5" w14:textId="77777777" w:rsidR="00045460" w:rsidRPr="008C351C" w:rsidDel="008174D5" w:rsidRDefault="00045460" w:rsidP="00BD3536">
                  <w:pPr>
                    <w:spacing w:after="0"/>
                    <w:rPr>
                      <w:rFonts w:cs="Arial"/>
                      <w:b/>
                      <w:szCs w:val="24"/>
                      <w:lang w:eastAsia="en-GB"/>
                    </w:rPr>
                  </w:pPr>
                  <w:r w:rsidRPr="008C351C">
                    <w:rPr>
                      <w:rFonts w:cs="Arial"/>
                      <w:b/>
                      <w:szCs w:val="24"/>
                    </w:rPr>
                    <w:t>Start Month</w:t>
                  </w:r>
                  <w:r w:rsidRPr="008C351C">
                    <w:rPr>
                      <w:vertAlign w:val="superscript"/>
                    </w:rPr>
                    <w:t>3</w:t>
                  </w:r>
                </w:p>
              </w:tc>
              <w:tc>
                <w:tcPr>
                  <w:tcW w:w="58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996211D" w14:textId="77777777" w:rsidR="00045460" w:rsidRPr="008C351C" w:rsidDel="008174D5" w:rsidRDefault="00045460" w:rsidP="00BD3536">
                  <w:pPr>
                    <w:spacing w:after="0"/>
                    <w:rPr>
                      <w:rFonts w:cs="Arial"/>
                      <w:b/>
                      <w:szCs w:val="24"/>
                      <w:lang w:eastAsia="en-GB"/>
                    </w:rPr>
                  </w:pPr>
                  <w:r w:rsidRPr="008C351C">
                    <w:rPr>
                      <w:rFonts w:cs="Arial"/>
                      <w:b/>
                      <w:szCs w:val="24"/>
                    </w:rPr>
                    <w:t>Duration (months)</w:t>
                  </w:r>
                </w:p>
              </w:tc>
            </w:tr>
            <w:tr w:rsidR="00415A5D" w:rsidRPr="008C351C" w14:paraId="0F3CF35E" w14:textId="77777777" w:rsidTr="002F370B">
              <w:trPr>
                <w:trHeight w:val="17"/>
              </w:trPr>
              <w:tc>
                <w:tcPr>
                  <w:tcW w:w="742" w:type="pct"/>
                  <w:vMerge w:val="restart"/>
                  <w:tcBorders>
                    <w:top w:val="single" w:sz="4" w:space="0" w:color="auto"/>
                    <w:left w:val="single" w:sz="4" w:space="0" w:color="auto"/>
                    <w:bottom w:val="single" w:sz="4" w:space="0" w:color="auto"/>
                    <w:right w:val="single" w:sz="4" w:space="0" w:color="auto"/>
                  </w:tcBorders>
                  <w:hideMark/>
                </w:tcPr>
                <w:p w14:paraId="5C0B9023" w14:textId="6CBDAA16" w:rsidR="00415A5D" w:rsidRPr="00DA1DC5" w:rsidRDefault="00415A5D" w:rsidP="00BD3536">
                  <w:pPr>
                    <w:spacing w:after="0"/>
                    <w:rPr>
                      <w:rFonts w:cs="Arial"/>
                      <w:b/>
                      <w:sz w:val="20"/>
                      <w:szCs w:val="20"/>
                      <w:lang w:eastAsia="en-GB"/>
                    </w:rPr>
                  </w:pPr>
                  <w:permStart w:id="231177331" w:edGrp="everyone" w:colFirst="1" w:colLast="1"/>
                  <w:permStart w:id="2034897266" w:edGrp="everyone" w:colFirst="2" w:colLast="2"/>
                  <w:permStart w:id="944265366" w:edGrp="everyone" w:colFirst="3" w:colLast="3"/>
                  <w:permStart w:id="323250897" w:edGrp="everyone" w:colFirst="4" w:colLast="4"/>
                  <w:r w:rsidRPr="00DA1DC5">
                    <w:rPr>
                      <w:rFonts w:cs="Arial"/>
                      <w:b/>
                      <w:sz w:val="20"/>
                      <w:szCs w:val="20"/>
                      <w:lang w:eastAsia="en-GB"/>
                    </w:rPr>
                    <w:t xml:space="preserve">Mid Term </w:t>
                  </w:r>
                </w:p>
                <w:p w14:paraId="42A57D76" w14:textId="696D4F2A" w:rsidR="00415A5D" w:rsidRPr="00DA1DC5" w:rsidRDefault="00415A5D" w:rsidP="00BD3536">
                  <w:pPr>
                    <w:spacing w:after="0"/>
                    <w:rPr>
                      <w:rFonts w:cs="Arial"/>
                      <w:sz w:val="20"/>
                      <w:szCs w:val="20"/>
                      <w:lang w:eastAsia="en-GB"/>
                    </w:rPr>
                  </w:pPr>
                  <w:r w:rsidRPr="00DA1DC5">
                    <w:rPr>
                      <w:rFonts w:cs="Arial"/>
                      <w:sz w:val="20"/>
                      <w:szCs w:val="20"/>
                      <w:lang w:eastAsia="en-GB"/>
                    </w:rPr>
                    <w:t>(</w:t>
                  </w:r>
                  <w:bookmarkStart w:id="0" w:name="_Hlk146177288"/>
                  <w:r w:rsidRPr="00DA1DC5">
                    <w:rPr>
                      <w:rFonts w:cs="Arial"/>
                      <w:sz w:val="20"/>
                      <w:szCs w:val="20"/>
                    </w:rPr>
                    <w:t xml:space="preserve"> </w:t>
                  </w:r>
                  <w:sdt>
                    <w:sdtPr>
                      <w:rPr>
                        <w:rStyle w:val="Styleforproposalinputs"/>
                        <w:sz w:val="20"/>
                        <w:szCs w:val="20"/>
                      </w:rPr>
                      <w:alias w:val="Start_month/Duration(mid_term)"/>
                      <w:tag w:val="Start_month/Duration(mid_term)"/>
                      <w:id w:val="-1712713993"/>
                      <w:placeholder>
                        <w:docPart w:val="6A22D327CE26439EAFD5E93C2AD29371"/>
                      </w:placeholder>
                      <w:showingPlcHdr/>
                      <w:dropDownList>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dropDownList>
                    </w:sdtPr>
                    <w:sdtEndPr>
                      <w:rPr>
                        <w:rStyle w:val="DefaultParagraphFont"/>
                        <w:rFonts w:cs="Arial"/>
                        <w:color w:val="auto"/>
                      </w:rPr>
                    </w:sdtEndPr>
                    <w:sdtContent>
                      <w:permStart w:id="1542157215" w:edGrp="everyone" w:colFirst="1" w:colLast="1"/>
                      <w:r w:rsidRPr="00DA1DC5">
                        <w:rPr>
                          <w:rStyle w:val="PlaceholderText"/>
                          <w:rFonts w:cs="Arial"/>
                          <w:sz w:val="20"/>
                          <w:szCs w:val="20"/>
                        </w:rPr>
                        <w:t>Choose an item.</w:t>
                      </w:r>
                      <w:permEnd w:id="1542157215"/>
                    </w:sdtContent>
                  </w:sdt>
                  <w:bookmarkEnd w:id="0"/>
                  <w:r w:rsidRPr="00DA1DC5">
                    <w:rPr>
                      <w:rFonts w:cs="Arial"/>
                      <w:sz w:val="20"/>
                      <w:szCs w:val="20"/>
                      <w:lang w:eastAsia="en-GB"/>
                    </w:rPr>
                    <w:t xml:space="preserve"> Months after commencement of project)</w:t>
                  </w:r>
                </w:p>
              </w:tc>
              <w:sdt>
                <w:sdtPr>
                  <w:rPr>
                    <w:rStyle w:val="Styleforproposalinputs10"/>
                  </w:rPr>
                  <w:alias w:val="Technical Milestones"/>
                  <w:tag w:val="Technical Milestones"/>
                  <w:id w:val="-1966647347"/>
                  <w:placeholder>
                    <w:docPart w:val="735276C7A0014CE6BF278D5846DF14B3"/>
                  </w:placeholder>
                  <w:showingPlcHdr/>
                  <w:text/>
                </w:sdtPr>
                <w:sdtEndPr>
                  <w:rPr>
                    <w:rStyle w:val="DefaultParagraphFont"/>
                    <w:rFonts w:cs="Arial"/>
                    <w:color w:val="auto"/>
                    <w:sz w:val="24"/>
                    <w:szCs w:val="20"/>
                  </w:rPr>
                </w:sdtEndPr>
                <w:sdtContent>
                  <w:tc>
                    <w:tcPr>
                      <w:tcW w:w="1105" w:type="pct"/>
                      <w:tcBorders>
                        <w:top w:val="single" w:sz="4" w:space="0" w:color="auto"/>
                        <w:left w:val="single" w:sz="4" w:space="0" w:color="auto"/>
                        <w:right w:val="single" w:sz="4" w:space="0" w:color="auto"/>
                      </w:tcBorders>
                    </w:tcPr>
                    <w:p w14:paraId="61CADD2D" w14:textId="6E9CAD71" w:rsidR="00415A5D" w:rsidRPr="00DA1DC5" w:rsidRDefault="00415A5D" w:rsidP="00BD3536">
                      <w:pPr>
                        <w:spacing w:after="0"/>
                        <w:ind w:hanging="12"/>
                        <w:rPr>
                          <w:rFonts w:cs="Arial"/>
                          <w:sz w:val="20"/>
                          <w:szCs w:val="20"/>
                          <w:lang w:eastAsia="en-GB"/>
                        </w:rPr>
                      </w:pPr>
                      <w:r w:rsidRPr="00DA1DC5">
                        <w:rPr>
                          <w:rStyle w:val="PlaceholderText"/>
                          <w:rFonts w:cs="Arial"/>
                          <w:sz w:val="20"/>
                          <w:szCs w:val="20"/>
                        </w:rPr>
                        <w:t>Enter Technical Milestones</w:t>
                      </w:r>
                    </w:p>
                  </w:tc>
                </w:sdtContent>
              </w:sdt>
              <w:tc>
                <w:tcPr>
                  <w:tcW w:w="2013" w:type="pct"/>
                  <w:tcBorders>
                    <w:top w:val="single" w:sz="4" w:space="0" w:color="auto"/>
                    <w:left w:val="single" w:sz="4" w:space="0" w:color="auto"/>
                    <w:bottom w:val="single" w:sz="4" w:space="0" w:color="auto"/>
                    <w:right w:val="single" w:sz="4" w:space="0" w:color="auto"/>
                  </w:tcBorders>
                </w:tcPr>
                <w:p w14:paraId="3E93E1DD" w14:textId="48A734BC" w:rsidR="00415A5D" w:rsidRPr="00DA1DC5" w:rsidRDefault="00F34203" w:rsidP="00BD3536">
                  <w:pPr>
                    <w:spacing w:after="0"/>
                    <w:jc w:val="both"/>
                    <w:rPr>
                      <w:rFonts w:cs="Arial"/>
                      <w:sz w:val="20"/>
                      <w:szCs w:val="20"/>
                      <w:lang w:val="en-US" w:eastAsia="en-GB"/>
                    </w:rPr>
                  </w:pPr>
                  <w:sdt>
                    <w:sdtPr>
                      <w:rPr>
                        <w:rStyle w:val="Styleforproposalinputs10"/>
                      </w:rPr>
                      <w:alias w:val="Text Box"/>
                      <w:tag w:val="Text Box"/>
                      <w:id w:val="-112975936"/>
                      <w:placeholder>
                        <w:docPart w:val="E1CBDC6FCE3845268F4F0B98556C8C23"/>
                      </w:placeholder>
                      <w:showingPlcHdr/>
                    </w:sdtPr>
                    <w:sdtEndPr>
                      <w:rPr>
                        <w:rStyle w:val="DefaultParagraphFont"/>
                        <w:rFonts w:cs="Arial"/>
                        <w:color w:val="auto"/>
                        <w:sz w:val="24"/>
                        <w:szCs w:val="20"/>
                      </w:rPr>
                    </w:sdtEndPr>
                    <w:sdtContent>
                      <w:r w:rsidR="00415A5D" w:rsidRPr="0000263A">
                        <w:rPr>
                          <w:rStyle w:val="PlaceholderText"/>
                          <w:rFonts w:cs="Arial"/>
                          <w:sz w:val="20"/>
                          <w:szCs w:val="20"/>
                        </w:rPr>
                        <w:t>Click or tap here to enter text.</w:t>
                      </w:r>
                    </w:sdtContent>
                  </w:sdt>
                </w:p>
              </w:tc>
              <w:tc>
                <w:tcPr>
                  <w:tcW w:w="559" w:type="pct"/>
                  <w:tcBorders>
                    <w:top w:val="single" w:sz="4" w:space="0" w:color="auto"/>
                    <w:left w:val="single" w:sz="4" w:space="0" w:color="auto"/>
                    <w:bottom w:val="single" w:sz="4" w:space="0" w:color="auto"/>
                    <w:right w:val="single" w:sz="4" w:space="0" w:color="auto"/>
                  </w:tcBorders>
                </w:tcPr>
                <w:p w14:paraId="4A4C9EF2" w14:textId="3E09C96D" w:rsidR="00415A5D" w:rsidRPr="00DA1DC5" w:rsidRDefault="00F34203" w:rsidP="00BD3536">
                  <w:pPr>
                    <w:spacing w:after="0"/>
                    <w:jc w:val="center"/>
                    <w:rPr>
                      <w:rFonts w:cs="Arial"/>
                      <w:sz w:val="20"/>
                      <w:szCs w:val="20"/>
                      <w:lang w:val="en-US" w:eastAsia="en-GB"/>
                    </w:rPr>
                  </w:pPr>
                  <w:sdt>
                    <w:sdtPr>
                      <w:rPr>
                        <w:rStyle w:val="Styleforproposalinputs"/>
                        <w:sz w:val="20"/>
                        <w:szCs w:val="20"/>
                      </w:rPr>
                      <w:alias w:val="Start_month/Duration(mid_term)"/>
                      <w:tag w:val="Start_month/Duration(mid_term)"/>
                      <w:id w:val="-306712470"/>
                      <w:placeholder>
                        <w:docPart w:val="B7972F6FCBD74809B3FD09D77BEC49DC"/>
                      </w:placeholder>
                      <w:showingPlcHdr/>
                      <w:dropDownList>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dropDownList>
                    </w:sdtPr>
                    <w:sdtEndPr>
                      <w:rPr>
                        <w:rStyle w:val="DefaultParagraphFont"/>
                        <w:rFonts w:cs="Arial"/>
                        <w:color w:val="auto"/>
                      </w:rPr>
                    </w:sdtEndPr>
                    <w:sdtContent>
                      <w:r w:rsidR="00415A5D" w:rsidRPr="00DA1DC5">
                        <w:rPr>
                          <w:rStyle w:val="PlaceholderText"/>
                          <w:rFonts w:cs="Arial"/>
                          <w:sz w:val="20"/>
                          <w:szCs w:val="20"/>
                        </w:rPr>
                        <w:t>Choose an item.</w:t>
                      </w:r>
                    </w:sdtContent>
                  </w:sdt>
                </w:p>
              </w:tc>
              <w:tc>
                <w:tcPr>
                  <w:tcW w:w="581" w:type="pct"/>
                  <w:tcBorders>
                    <w:top w:val="single" w:sz="4" w:space="0" w:color="auto"/>
                    <w:left w:val="single" w:sz="4" w:space="0" w:color="auto"/>
                    <w:bottom w:val="single" w:sz="4" w:space="0" w:color="auto"/>
                    <w:right w:val="single" w:sz="4" w:space="0" w:color="auto"/>
                  </w:tcBorders>
                </w:tcPr>
                <w:p w14:paraId="787A8493" w14:textId="2007F7E4" w:rsidR="00415A5D" w:rsidRPr="00DA1DC5" w:rsidRDefault="00F34203" w:rsidP="00BD3536">
                  <w:pPr>
                    <w:spacing w:after="0"/>
                    <w:jc w:val="center"/>
                    <w:rPr>
                      <w:rFonts w:cs="Arial"/>
                      <w:sz w:val="20"/>
                      <w:szCs w:val="20"/>
                      <w:lang w:val="en-US" w:eastAsia="en-GB"/>
                    </w:rPr>
                  </w:pPr>
                  <w:sdt>
                    <w:sdtPr>
                      <w:rPr>
                        <w:rStyle w:val="Styleforproposalinputs"/>
                        <w:sz w:val="20"/>
                        <w:szCs w:val="20"/>
                      </w:rPr>
                      <w:alias w:val="Start_month/Duration(mid_term)"/>
                      <w:tag w:val="Start_month/Duration(mid_term)"/>
                      <w:id w:val="1491205803"/>
                      <w:placeholder>
                        <w:docPart w:val="2E04F877910244C19EE1F797D48681F3"/>
                      </w:placeholder>
                      <w:showingPlcHdr/>
                      <w:dropDownList>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dropDownList>
                    </w:sdtPr>
                    <w:sdtEndPr>
                      <w:rPr>
                        <w:rStyle w:val="DefaultParagraphFont"/>
                        <w:rFonts w:cs="Arial"/>
                        <w:color w:val="auto"/>
                      </w:rPr>
                    </w:sdtEndPr>
                    <w:sdtContent>
                      <w:r w:rsidR="00415A5D" w:rsidRPr="00DA1DC5">
                        <w:rPr>
                          <w:rStyle w:val="PlaceholderText"/>
                          <w:rFonts w:cs="Arial"/>
                          <w:sz w:val="20"/>
                          <w:szCs w:val="20"/>
                        </w:rPr>
                        <w:t>Choose an item.</w:t>
                      </w:r>
                    </w:sdtContent>
                  </w:sdt>
                </w:p>
              </w:tc>
            </w:tr>
            <w:tr w:rsidR="00415A5D" w:rsidRPr="008C351C" w14:paraId="2D9AA380" w14:textId="77777777" w:rsidTr="002F370B">
              <w:trPr>
                <w:trHeight w:val="17"/>
              </w:trPr>
              <w:tc>
                <w:tcPr>
                  <w:tcW w:w="742" w:type="pct"/>
                  <w:vMerge/>
                  <w:tcBorders>
                    <w:top w:val="single" w:sz="4" w:space="0" w:color="auto"/>
                    <w:left w:val="single" w:sz="4" w:space="0" w:color="auto"/>
                    <w:bottom w:val="single" w:sz="4" w:space="0" w:color="auto"/>
                    <w:right w:val="single" w:sz="4" w:space="0" w:color="auto"/>
                  </w:tcBorders>
                </w:tcPr>
                <w:p w14:paraId="73691ED9" w14:textId="77777777" w:rsidR="00415A5D" w:rsidRPr="00DA1DC5" w:rsidRDefault="00415A5D" w:rsidP="00BD3536">
                  <w:pPr>
                    <w:spacing w:after="0"/>
                    <w:rPr>
                      <w:rFonts w:cs="Arial"/>
                      <w:b/>
                      <w:sz w:val="20"/>
                      <w:szCs w:val="20"/>
                      <w:lang w:eastAsia="en-GB"/>
                    </w:rPr>
                  </w:pPr>
                  <w:permStart w:id="459424122" w:edGrp="everyone" w:colFirst="1" w:colLast="1"/>
                  <w:permStart w:id="1696675412" w:edGrp="everyone" w:colFirst="2" w:colLast="2"/>
                  <w:permStart w:id="1268672260" w:edGrp="everyone" w:colFirst="3" w:colLast="3"/>
                  <w:permStart w:id="666905446" w:edGrp="everyone" w:colFirst="4" w:colLast="4"/>
                  <w:permEnd w:id="231177331"/>
                  <w:permEnd w:id="2034897266"/>
                  <w:permEnd w:id="944265366"/>
                  <w:permEnd w:id="323250897"/>
                </w:p>
              </w:tc>
              <w:sdt>
                <w:sdtPr>
                  <w:rPr>
                    <w:rStyle w:val="Styleforproposalinputs10"/>
                  </w:rPr>
                  <w:alias w:val="Technical Milestones"/>
                  <w:tag w:val="Technical Milestones"/>
                  <w:id w:val="2040009571"/>
                  <w:placeholder>
                    <w:docPart w:val="22ACBC3F14A748349606980C47C443CF"/>
                  </w:placeholder>
                  <w:showingPlcHdr/>
                  <w:text/>
                </w:sdtPr>
                <w:sdtEndPr>
                  <w:rPr>
                    <w:rStyle w:val="DefaultParagraphFont"/>
                    <w:rFonts w:cs="Arial"/>
                    <w:color w:val="auto"/>
                    <w:sz w:val="24"/>
                    <w:szCs w:val="20"/>
                  </w:rPr>
                </w:sdtEndPr>
                <w:sdtContent>
                  <w:tc>
                    <w:tcPr>
                      <w:tcW w:w="1105" w:type="pct"/>
                      <w:tcBorders>
                        <w:top w:val="single" w:sz="4" w:space="0" w:color="auto"/>
                        <w:left w:val="single" w:sz="4" w:space="0" w:color="auto"/>
                        <w:right w:val="single" w:sz="4" w:space="0" w:color="auto"/>
                      </w:tcBorders>
                    </w:tcPr>
                    <w:p w14:paraId="22D15B74" w14:textId="175E8459" w:rsidR="00415A5D" w:rsidRPr="00DA1DC5" w:rsidRDefault="00415A5D" w:rsidP="00BD3536">
                      <w:pPr>
                        <w:spacing w:after="0"/>
                        <w:ind w:hanging="12"/>
                        <w:rPr>
                          <w:rFonts w:cs="Arial"/>
                          <w:sz w:val="20"/>
                          <w:szCs w:val="20"/>
                        </w:rPr>
                      </w:pPr>
                      <w:r w:rsidRPr="00DA1DC5">
                        <w:rPr>
                          <w:rStyle w:val="PlaceholderText"/>
                          <w:rFonts w:cs="Arial"/>
                          <w:sz w:val="20"/>
                          <w:szCs w:val="20"/>
                        </w:rPr>
                        <w:t>Enter Technical Milestones</w:t>
                      </w:r>
                    </w:p>
                  </w:tc>
                </w:sdtContent>
              </w:sdt>
              <w:tc>
                <w:tcPr>
                  <w:tcW w:w="2013" w:type="pct"/>
                  <w:tcBorders>
                    <w:top w:val="single" w:sz="4" w:space="0" w:color="auto"/>
                    <w:left w:val="single" w:sz="4" w:space="0" w:color="auto"/>
                    <w:bottom w:val="single" w:sz="4" w:space="0" w:color="auto"/>
                    <w:right w:val="single" w:sz="4" w:space="0" w:color="auto"/>
                  </w:tcBorders>
                </w:tcPr>
                <w:p w14:paraId="54AE24EA" w14:textId="3EE498CC" w:rsidR="00415A5D" w:rsidRPr="00DA1DC5" w:rsidRDefault="00F34203" w:rsidP="00BD3536">
                  <w:pPr>
                    <w:spacing w:after="0"/>
                    <w:jc w:val="both"/>
                    <w:rPr>
                      <w:rFonts w:cs="Arial"/>
                      <w:sz w:val="20"/>
                      <w:szCs w:val="20"/>
                    </w:rPr>
                  </w:pPr>
                  <w:sdt>
                    <w:sdtPr>
                      <w:rPr>
                        <w:rStyle w:val="Styleforproposalinputs10"/>
                      </w:rPr>
                      <w:alias w:val="Text Box"/>
                      <w:tag w:val="Text Box"/>
                      <w:id w:val="-770467954"/>
                      <w:placeholder>
                        <w:docPart w:val="B37899E8C1FC4C6B9CC73AF944531085"/>
                      </w:placeholder>
                      <w:showingPlcHdr/>
                    </w:sdtPr>
                    <w:sdtEndPr>
                      <w:rPr>
                        <w:rStyle w:val="DefaultParagraphFont"/>
                        <w:rFonts w:cs="Arial"/>
                        <w:color w:val="auto"/>
                        <w:sz w:val="24"/>
                        <w:szCs w:val="20"/>
                      </w:rPr>
                    </w:sdtEndPr>
                    <w:sdtContent>
                      <w:r w:rsidR="00415A5D" w:rsidRPr="0000263A">
                        <w:rPr>
                          <w:rStyle w:val="PlaceholderText"/>
                          <w:rFonts w:cs="Arial"/>
                          <w:sz w:val="20"/>
                          <w:szCs w:val="20"/>
                        </w:rPr>
                        <w:t>Click or tap here to enter text.</w:t>
                      </w:r>
                    </w:sdtContent>
                  </w:sdt>
                </w:p>
              </w:tc>
              <w:tc>
                <w:tcPr>
                  <w:tcW w:w="559" w:type="pct"/>
                  <w:tcBorders>
                    <w:top w:val="single" w:sz="4" w:space="0" w:color="auto"/>
                    <w:left w:val="single" w:sz="4" w:space="0" w:color="auto"/>
                    <w:bottom w:val="single" w:sz="4" w:space="0" w:color="auto"/>
                    <w:right w:val="single" w:sz="4" w:space="0" w:color="auto"/>
                  </w:tcBorders>
                </w:tcPr>
                <w:p w14:paraId="37CB128E" w14:textId="62565E88" w:rsidR="00415A5D" w:rsidRPr="00DA1DC5" w:rsidRDefault="00F34203" w:rsidP="00BD3536">
                  <w:pPr>
                    <w:spacing w:after="0"/>
                    <w:jc w:val="center"/>
                    <w:rPr>
                      <w:rFonts w:eastAsia="Times New Roman" w:cs="Arial"/>
                      <w:sz w:val="20"/>
                      <w:szCs w:val="20"/>
                      <w:lang w:eastAsia="en-SG"/>
                    </w:rPr>
                  </w:pPr>
                  <w:sdt>
                    <w:sdtPr>
                      <w:rPr>
                        <w:rStyle w:val="Styleforproposalinputs"/>
                        <w:sz w:val="20"/>
                        <w:szCs w:val="20"/>
                      </w:rPr>
                      <w:alias w:val="Start_month/Duration(mid_term)"/>
                      <w:tag w:val="Start_month/Duration(mid_term)"/>
                      <w:id w:val="-1380323934"/>
                      <w:placeholder>
                        <w:docPart w:val="C1C873589C4F4533A7617919AB2D41D9"/>
                      </w:placeholder>
                      <w:showingPlcHdr/>
                      <w:dropDownList>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dropDownList>
                    </w:sdtPr>
                    <w:sdtEndPr>
                      <w:rPr>
                        <w:rStyle w:val="DefaultParagraphFont"/>
                        <w:rFonts w:cs="Arial"/>
                        <w:color w:val="auto"/>
                      </w:rPr>
                    </w:sdtEndPr>
                    <w:sdtContent>
                      <w:r w:rsidR="00415A5D" w:rsidRPr="00DA1DC5">
                        <w:rPr>
                          <w:rStyle w:val="PlaceholderText"/>
                          <w:rFonts w:cs="Arial"/>
                          <w:sz w:val="20"/>
                          <w:szCs w:val="20"/>
                        </w:rPr>
                        <w:t>Choose an item.</w:t>
                      </w:r>
                    </w:sdtContent>
                  </w:sdt>
                </w:p>
              </w:tc>
              <w:tc>
                <w:tcPr>
                  <w:tcW w:w="581" w:type="pct"/>
                  <w:tcBorders>
                    <w:top w:val="single" w:sz="4" w:space="0" w:color="auto"/>
                    <w:left w:val="single" w:sz="4" w:space="0" w:color="auto"/>
                    <w:bottom w:val="single" w:sz="4" w:space="0" w:color="auto"/>
                    <w:right w:val="single" w:sz="4" w:space="0" w:color="auto"/>
                  </w:tcBorders>
                </w:tcPr>
                <w:p w14:paraId="04939A7F" w14:textId="47A4C676" w:rsidR="00415A5D" w:rsidRPr="00DA1DC5" w:rsidRDefault="00F34203" w:rsidP="00BD3536">
                  <w:pPr>
                    <w:spacing w:after="0"/>
                    <w:jc w:val="center"/>
                    <w:rPr>
                      <w:rFonts w:eastAsia="Times New Roman" w:cs="Arial"/>
                      <w:sz w:val="20"/>
                      <w:szCs w:val="20"/>
                      <w:lang w:eastAsia="en-SG"/>
                    </w:rPr>
                  </w:pPr>
                  <w:sdt>
                    <w:sdtPr>
                      <w:rPr>
                        <w:rStyle w:val="Styleforproposalinputs"/>
                        <w:sz w:val="20"/>
                        <w:szCs w:val="20"/>
                      </w:rPr>
                      <w:alias w:val="Start_month/Duration(mid_term)"/>
                      <w:tag w:val="Start_month/Duration(mid_term)"/>
                      <w:id w:val="2065674185"/>
                      <w:placeholder>
                        <w:docPart w:val="A7B35D227E484E16A2DDA0459BBC6A34"/>
                      </w:placeholder>
                      <w:showingPlcHdr/>
                      <w:dropDownList>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dropDownList>
                    </w:sdtPr>
                    <w:sdtEndPr>
                      <w:rPr>
                        <w:rStyle w:val="DefaultParagraphFont"/>
                        <w:rFonts w:cs="Arial"/>
                        <w:color w:val="auto"/>
                      </w:rPr>
                    </w:sdtEndPr>
                    <w:sdtContent>
                      <w:r w:rsidR="00415A5D" w:rsidRPr="00DA1DC5">
                        <w:rPr>
                          <w:rStyle w:val="PlaceholderText"/>
                          <w:rFonts w:cs="Arial"/>
                          <w:sz w:val="20"/>
                          <w:szCs w:val="20"/>
                        </w:rPr>
                        <w:t>Choose an item.</w:t>
                      </w:r>
                    </w:sdtContent>
                  </w:sdt>
                </w:p>
              </w:tc>
            </w:tr>
            <w:tr w:rsidR="00415A5D" w:rsidRPr="008C351C" w14:paraId="33312037" w14:textId="77777777" w:rsidTr="002F370B">
              <w:trPr>
                <w:trHeight w:val="17"/>
              </w:trPr>
              <w:tc>
                <w:tcPr>
                  <w:tcW w:w="742" w:type="pct"/>
                  <w:vMerge/>
                  <w:tcBorders>
                    <w:top w:val="single" w:sz="4" w:space="0" w:color="auto"/>
                    <w:left w:val="single" w:sz="4" w:space="0" w:color="auto"/>
                    <w:bottom w:val="single" w:sz="4" w:space="0" w:color="auto"/>
                    <w:right w:val="single" w:sz="4" w:space="0" w:color="auto"/>
                  </w:tcBorders>
                </w:tcPr>
                <w:p w14:paraId="339D37BA" w14:textId="77777777" w:rsidR="00415A5D" w:rsidRPr="00DA1DC5" w:rsidRDefault="00415A5D" w:rsidP="00BD3536">
                  <w:pPr>
                    <w:spacing w:after="0"/>
                    <w:rPr>
                      <w:rFonts w:cs="Arial"/>
                      <w:b/>
                      <w:sz w:val="20"/>
                      <w:szCs w:val="20"/>
                      <w:lang w:eastAsia="en-GB"/>
                    </w:rPr>
                  </w:pPr>
                  <w:permStart w:id="16259673" w:edGrp="everyone" w:colFirst="1" w:colLast="1"/>
                  <w:permStart w:id="805636337" w:edGrp="everyone" w:colFirst="2" w:colLast="2"/>
                  <w:permStart w:id="1643999311" w:edGrp="everyone" w:colFirst="3" w:colLast="3"/>
                  <w:permStart w:id="2025940411" w:edGrp="everyone" w:colFirst="4" w:colLast="4"/>
                  <w:permEnd w:id="459424122"/>
                  <w:permEnd w:id="1696675412"/>
                  <w:permEnd w:id="1268672260"/>
                  <w:permEnd w:id="666905446"/>
                </w:p>
              </w:tc>
              <w:sdt>
                <w:sdtPr>
                  <w:rPr>
                    <w:rStyle w:val="Styleforproposalinputs10"/>
                  </w:rPr>
                  <w:alias w:val="Technical Milestones"/>
                  <w:tag w:val="Technical Milestones"/>
                  <w:id w:val="2109456547"/>
                  <w:placeholder>
                    <w:docPart w:val="A2F9E3E111824549AC1F30A5AADBDF5A"/>
                  </w:placeholder>
                  <w:showingPlcHdr/>
                  <w:text/>
                </w:sdtPr>
                <w:sdtEndPr>
                  <w:rPr>
                    <w:rStyle w:val="DefaultParagraphFont"/>
                    <w:rFonts w:cs="Arial"/>
                    <w:color w:val="auto"/>
                    <w:sz w:val="24"/>
                    <w:szCs w:val="20"/>
                  </w:rPr>
                </w:sdtEndPr>
                <w:sdtContent>
                  <w:tc>
                    <w:tcPr>
                      <w:tcW w:w="1105" w:type="pct"/>
                      <w:tcBorders>
                        <w:top w:val="single" w:sz="4" w:space="0" w:color="auto"/>
                        <w:left w:val="single" w:sz="4" w:space="0" w:color="auto"/>
                        <w:right w:val="single" w:sz="4" w:space="0" w:color="auto"/>
                      </w:tcBorders>
                    </w:tcPr>
                    <w:p w14:paraId="316FADAB" w14:textId="521696D2" w:rsidR="00415A5D" w:rsidRPr="00DA1DC5" w:rsidRDefault="00415A5D" w:rsidP="00BD3536">
                      <w:pPr>
                        <w:spacing w:after="0"/>
                        <w:ind w:hanging="12"/>
                        <w:rPr>
                          <w:rFonts w:cs="Arial"/>
                          <w:sz w:val="20"/>
                          <w:szCs w:val="20"/>
                        </w:rPr>
                      </w:pPr>
                      <w:r w:rsidRPr="00DA1DC5">
                        <w:rPr>
                          <w:rStyle w:val="PlaceholderText"/>
                          <w:rFonts w:cs="Arial"/>
                          <w:sz w:val="20"/>
                          <w:szCs w:val="20"/>
                        </w:rPr>
                        <w:t>Enter Technical Milestones</w:t>
                      </w:r>
                    </w:p>
                  </w:tc>
                </w:sdtContent>
              </w:sdt>
              <w:tc>
                <w:tcPr>
                  <w:tcW w:w="2013" w:type="pct"/>
                  <w:tcBorders>
                    <w:top w:val="single" w:sz="4" w:space="0" w:color="auto"/>
                    <w:left w:val="single" w:sz="4" w:space="0" w:color="auto"/>
                    <w:bottom w:val="single" w:sz="4" w:space="0" w:color="auto"/>
                    <w:right w:val="single" w:sz="4" w:space="0" w:color="auto"/>
                  </w:tcBorders>
                </w:tcPr>
                <w:p w14:paraId="24663D75" w14:textId="5FB5A272" w:rsidR="00415A5D" w:rsidRPr="00DA1DC5" w:rsidRDefault="00F34203" w:rsidP="00BD3536">
                  <w:pPr>
                    <w:spacing w:after="0"/>
                    <w:jc w:val="both"/>
                    <w:rPr>
                      <w:rFonts w:cs="Arial"/>
                      <w:sz w:val="20"/>
                      <w:szCs w:val="20"/>
                    </w:rPr>
                  </w:pPr>
                  <w:sdt>
                    <w:sdtPr>
                      <w:rPr>
                        <w:rStyle w:val="Styleforproposalinputs10"/>
                      </w:rPr>
                      <w:alias w:val="Text Box"/>
                      <w:tag w:val="Text Box"/>
                      <w:id w:val="-1594319540"/>
                      <w:placeholder>
                        <w:docPart w:val="E39B5B7CA9C049FB989EE4A6981AA3B6"/>
                      </w:placeholder>
                      <w:showingPlcHdr/>
                    </w:sdtPr>
                    <w:sdtEndPr>
                      <w:rPr>
                        <w:rStyle w:val="DefaultParagraphFont"/>
                        <w:rFonts w:cs="Arial"/>
                        <w:color w:val="auto"/>
                        <w:sz w:val="24"/>
                        <w:szCs w:val="20"/>
                      </w:rPr>
                    </w:sdtEndPr>
                    <w:sdtContent>
                      <w:r w:rsidR="00415A5D" w:rsidRPr="0000263A">
                        <w:rPr>
                          <w:rStyle w:val="PlaceholderText"/>
                          <w:rFonts w:cs="Arial"/>
                          <w:sz w:val="20"/>
                          <w:szCs w:val="20"/>
                        </w:rPr>
                        <w:t>Click or tap here to enter text.</w:t>
                      </w:r>
                    </w:sdtContent>
                  </w:sdt>
                </w:p>
              </w:tc>
              <w:tc>
                <w:tcPr>
                  <w:tcW w:w="559" w:type="pct"/>
                  <w:tcBorders>
                    <w:top w:val="single" w:sz="4" w:space="0" w:color="auto"/>
                    <w:left w:val="single" w:sz="4" w:space="0" w:color="auto"/>
                    <w:bottom w:val="single" w:sz="4" w:space="0" w:color="auto"/>
                    <w:right w:val="single" w:sz="4" w:space="0" w:color="auto"/>
                  </w:tcBorders>
                </w:tcPr>
                <w:p w14:paraId="01507E29" w14:textId="6A21D359" w:rsidR="00415A5D" w:rsidRPr="00DA1DC5" w:rsidRDefault="00F34203" w:rsidP="00BD3536">
                  <w:pPr>
                    <w:spacing w:after="0"/>
                    <w:jc w:val="center"/>
                    <w:rPr>
                      <w:rFonts w:eastAsia="Times New Roman" w:cs="Arial"/>
                      <w:sz w:val="20"/>
                      <w:szCs w:val="20"/>
                      <w:lang w:eastAsia="en-SG"/>
                    </w:rPr>
                  </w:pPr>
                  <w:sdt>
                    <w:sdtPr>
                      <w:rPr>
                        <w:rStyle w:val="Styleforproposalinputs"/>
                        <w:sz w:val="20"/>
                        <w:szCs w:val="20"/>
                      </w:rPr>
                      <w:alias w:val="Start_month/Duration(mid_term)"/>
                      <w:tag w:val="Start_month/Duration(mid_term)"/>
                      <w:id w:val="-723366713"/>
                      <w:placeholder>
                        <w:docPart w:val="15316DB4D5E14F4AB9D9F27D8DBE4746"/>
                      </w:placeholder>
                      <w:showingPlcHdr/>
                      <w:dropDownList>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dropDownList>
                    </w:sdtPr>
                    <w:sdtEndPr>
                      <w:rPr>
                        <w:rStyle w:val="DefaultParagraphFont"/>
                        <w:rFonts w:cs="Arial"/>
                        <w:color w:val="auto"/>
                      </w:rPr>
                    </w:sdtEndPr>
                    <w:sdtContent>
                      <w:r w:rsidR="00415A5D" w:rsidRPr="00DA1DC5">
                        <w:rPr>
                          <w:rStyle w:val="PlaceholderText"/>
                          <w:rFonts w:cs="Arial"/>
                          <w:sz w:val="20"/>
                          <w:szCs w:val="20"/>
                        </w:rPr>
                        <w:t>Choose an item.</w:t>
                      </w:r>
                    </w:sdtContent>
                  </w:sdt>
                </w:p>
              </w:tc>
              <w:tc>
                <w:tcPr>
                  <w:tcW w:w="581" w:type="pct"/>
                  <w:tcBorders>
                    <w:top w:val="single" w:sz="4" w:space="0" w:color="auto"/>
                    <w:left w:val="single" w:sz="4" w:space="0" w:color="auto"/>
                    <w:bottom w:val="single" w:sz="4" w:space="0" w:color="auto"/>
                    <w:right w:val="single" w:sz="4" w:space="0" w:color="auto"/>
                  </w:tcBorders>
                </w:tcPr>
                <w:p w14:paraId="08049768" w14:textId="4ECAB88B" w:rsidR="00415A5D" w:rsidRPr="00DA1DC5" w:rsidRDefault="00F34203" w:rsidP="00BD3536">
                  <w:pPr>
                    <w:spacing w:after="0"/>
                    <w:jc w:val="center"/>
                    <w:rPr>
                      <w:rFonts w:eastAsia="Times New Roman" w:cs="Arial"/>
                      <w:sz w:val="20"/>
                      <w:szCs w:val="20"/>
                      <w:lang w:eastAsia="en-SG"/>
                    </w:rPr>
                  </w:pPr>
                  <w:sdt>
                    <w:sdtPr>
                      <w:rPr>
                        <w:rStyle w:val="Styleforproposalinputs"/>
                        <w:sz w:val="20"/>
                        <w:szCs w:val="20"/>
                      </w:rPr>
                      <w:alias w:val="Start_month/Duration(mid_term)"/>
                      <w:tag w:val="Start_month/Duration(mid_term)"/>
                      <w:id w:val="-941916800"/>
                      <w:placeholder>
                        <w:docPart w:val="7CF2217E4F904A2583D40DD8A3D9F370"/>
                      </w:placeholder>
                      <w:showingPlcHdr/>
                      <w:dropDownList>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dropDownList>
                    </w:sdtPr>
                    <w:sdtEndPr>
                      <w:rPr>
                        <w:rStyle w:val="DefaultParagraphFont"/>
                        <w:rFonts w:cs="Arial"/>
                        <w:color w:val="auto"/>
                      </w:rPr>
                    </w:sdtEndPr>
                    <w:sdtContent>
                      <w:r w:rsidR="00415A5D" w:rsidRPr="00DA1DC5">
                        <w:rPr>
                          <w:rStyle w:val="PlaceholderText"/>
                          <w:rFonts w:cs="Arial"/>
                          <w:sz w:val="20"/>
                          <w:szCs w:val="20"/>
                        </w:rPr>
                        <w:t>Choose an item.</w:t>
                      </w:r>
                    </w:sdtContent>
                  </w:sdt>
                </w:p>
              </w:tc>
            </w:tr>
            <w:tr w:rsidR="00415A5D" w:rsidRPr="008C351C" w14:paraId="09FE66E6" w14:textId="77777777" w:rsidTr="002F370B">
              <w:trPr>
                <w:trHeight w:val="17"/>
              </w:trPr>
              <w:tc>
                <w:tcPr>
                  <w:tcW w:w="742" w:type="pct"/>
                  <w:vMerge/>
                  <w:tcBorders>
                    <w:top w:val="single" w:sz="4" w:space="0" w:color="auto"/>
                    <w:left w:val="single" w:sz="4" w:space="0" w:color="auto"/>
                    <w:bottom w:val="single" w:sz="4" w:space="0" w:color="auto"/>
                    <w:right w:val="single" w:sz="4" w:space="0" w:color="auto"/>
                  </w:tcBorders>
                </w:tcPr>
                <w:p w14:paraId="3F4240CB" w14:textId="77777777" w:rsidR="00415A5D" w:rsidRPr="00DA1DC5" w:rsidRDefault="00415A5D" w:rsidP="00BD3536">
                  <w:pPr>
                    <w:spacing w:after="0"/>
                    <w:rPr>
                      <w:rFonts w:cs="Arial"/>
                      <w:b/>
                      <w:sz w:val="20"/>
                      <w:szCs w:val="20"/>
                      <w:lang w:eastAsia="en-GB"/>
                    </w:rPr>
                  </w:pPr>
                  <w:permStart w:id="700732926" w:edGrp="everyone" w:colFirst="1" w:colLast="1"/>
                  <w:permStart w:id="1497305084" w:edGrp="everyone" w:colFirst="2" w:colLast="2"/>
                  <w:permStart w:id="1009714200" w:edGrp="everyone" w:colFirst="3" w:colLast="3"/>
                  <w:permStart w:id="1682253401" w:edGrp="everyone" w:colFirst="4" w:colLast="4"/>
                  <w:permEnd w:id="16259673"/>
                  <w:permEnd w:id="805636337"/>
                  <w:permEnd w:id="1643999311"/>
                  <w:permEnd w:id="2025940411"/>
                </w:p>
              </w:tc>
              <w:sdt>
                <w:sdtPr>
                  <w:rPr>
                    <w:rStyle w:val="Styleforproposalinputs10"/>
                  </w:rPr>
                  <w:alias w:val="Technical Milestones"/>
                  <w:tag w:val="Technical Milestones"/>
                  <w:id w:val="610020916"/>
                  <w:placeholder>
                    <w:docPart w:val="93A50E02AA6D473BB8779414FADA4ED4"/>
                  </w:placeholder>
                  <w:showingPlcHdr/>
                  <w:text/>
                </w:sdtPr>
                <w:sdtEndPr>
                  <w:rPr>
                    <w:rStyle w:val="DefaultParagraphFont"/>
                    <w:rFonts w:cs="Arial"/>
                    <w:color w:val="auto"/>
                    <w:sz w:val="24"/>
                    <w:szCs w:val="20"/>
                  </w:rPr>
                </w:sdtEndPr>
                <w:sdtContent>
                  <w:tc>
                    <w:tcPr>
                      <w:tcW w:w="1105" w:type="pct"/>
                      <w:tcBorders>
                        <w:top w:val="single" w:sz="4" w:space="0" w:color="auto"/>
                        <w:left w:val="single" w:sz="4" w:space="0" w:color="auto"/>
                        <w:right w:val="single" w:sz="4" w:space="0" w:color="auto"/>
                      </w:tcBorders>
                    </w:tcPr>
                    <w:p w14:paraId="6BBC85BC" w14:textId="37122964" w:rsidR="00415A5D" w:rsidRPr="00DA1DC5" w:rsidRDefault="00415A5D" w:rsidP="00BD3536">
                      <w:pPr>
                        <w:spacing w:after="0"/>
                        <w:ind w:hanging="12"/>
                        <w:rPr>
                          <w:rFonts w:cs="Arial"/>
                          <w:sz w:val="20"/>
                          <w:szCs w:val="20"/>
                        </w:rPr>
                      </w:pPr>
                      <w:r w:rsidRPr="00DA1DC5">
                        <w:rPr>
                          <w:rStyle w:val="PlaceholderText"/>
                          <w:rFonts w:cs="Arial"/>
                          <w:sz w:val="20"/>
                          <w:szCs w:val="20"/>
                        </w:rPr>
                        <w:t>Enter Technical Milestones</w:t>
                      </w:r>
                    </w:p>
                  </w:tc>
                </w:sdtContent>
              </w:sdt>
              <w:tc>
                <w:tcPr>
                  <w:tcW w:w="2013" w:type="pct"/>
                  <w:tcBorders>
                    <w:top w:val="single" w:sz="4" w:space="0" w:color="auto"/>
                    <w:left w:val="single" w:sz="4" w:space="0" w:color="auto"/>
                    <w:bottom w:val="single" w:sz="4" w:space="0" w:color="auto"/>
                    <w:right w:val="single" w:sz="4" w:space="0" w:color="auto"/>
                  </w:tcBorders>
                </w:tcPr>
                <w:p w14:paraId="3A635CE8" w14:textId="01E6C7F0" w:rsidR="00415A5D" w:rsidRPr="00DA1DC5" w:rsidRDefault="00F34203" w:rsidP="00BD3536">
                  <w:pPr>
                    <w:spacing w:after="0"/>
                    <w:jc w:val="both"/>
                    <w:rPr>
                      <w:rFonts w:cs="Arial"/>
                      <w:sz w:val="20"/>
                      <w:szCs w:val="20"/>
                    </w:rPr>
                  </w:pPr>
                  <w:sdt>
                    <w:sdtPr>
                      <w:rPr>
                        <w:rStyle w:val="Styleforproposalinputs10"/>
                      </w:rPr>
                      <w:alias w:val="Text Box"/>
                      <w:tag w:val="Text Box"/>
                      <w:id w:val="-1087771622"/>
                      <w:placeholder>
                        <w:docPart w:val="4425D12F40F248D5A7278D15E3FD9545"/>
                      </w:placeholder>
                      <w:showingPlcHdr/>
                    </w:sdtPr>
                    <w:sdtEndPr>
                      <w:rPr>
                        <w:rStyle w:val="DefaultParagraphFont"/>
                        <w:rFonts w:cs="Arial"/>
                        <w:color w:val="auto"/>
                        <w:sz w:val="24"/>
                        <w:szCs w:val="20"/>
                      </w:rPr>
                    </w:sdtEndPr>
                    <w:sdtContent>
                      <w:r w:rsidR="00415A5D" w:rsidRPr="0000263A">
                        <w:rPr>
                          <w:rStyle w:val="PlaceholderText"/>
                          <w:rFonts w:cs="Arial"/>
                          <w:sz w:val="20"/>
                          <w:szCs w:val="20"/>
                        </w:rPr>
                        <w:t>Click or tap here to enter text.</w:t>
                      </w:r>
                    </w:sdtContent>
                  </w:sdt>
                </w:p>
              </w:tc>
              <w:tc>
                <w:tcPr>
                  <w:tcW w:w="559" w:type="pct"/>
                  <w:tcBorders>
                    <w:top w:val="single" w:sz="4" w:space="0" w:color="auto"/>
                    <w:left w:val="single" w:sz="4" w:space="0" w:color="auto"/>
                    <w:bottom w:val="single" w:sz="4" w:space="0" w:color="auto"/>
                    <w:right w:val="single" w:sz="4" w:space="0" w:color="auto"/>
                  </w:tcBorders>
                </w:tcPr>
                <w:p w14:paraId="10F0016F" w14:textId="7456376B" w:rsidR="00415A5D" w:rsidRPr="00DA1DC5" w:rsidRDefault="00F34203" w:rsidP="00BD3536">
                  <w:pPr>
                    <w:spacing w:after="0"/>
                    <w:jc w:val="center"/>
                    <w:rPr>
                      <w:rFonts w:eastAsia="Times New Roman" w:cs="Arial"/>
                      <w:sz w:val="20"/>
                      <w:szCs w:val="20"/>
                      <w:lang w:eastAsia="en-SG"/>
                    </w:rPr>
                  </w:pPr>
                  <w:sdt>
                    <w:sdtPr>
                      <w:rPr>
                        <w:rStyle w:val="Styleforproposalinputs"/>
                        <w:sz w:val="20"/>
                        <w:szCs w:val="20"/>
                      </w:rPr>
                      <w:alias w:val="Start_month/Duration(mid_term)"/>
                      <w:tag w:val="Start_month/Duration(mid_term)"/>
                      <w:id w:val="-954247664"/>
                      <w:placeholder>
                        <w:docPart w:val="4A9A35E652A24D9CA57F898104CC6FF3"/>
                      </w:placeholder>
                      <w:showingPlcHdr/>
                      <w:dropDownList>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dropDownList>
                    </w:sdtPr>
                    <w:sdtEndPr>
                      <w:rPr>
                        <w:rStyle w:val="DefaultParagraphFont"/>
                        <w:rFonts w:cs="Arial"/>
                        <w:color w:val="auto"/>
                      </w:rPr>
                    </w:sdtEndPr>
                    <w:sdtContent>
                      <w:r w:rsidR="00415A5D" w:rsidRPr="00DA1DC5">
                        <w:rPr>
                          <w:rStyle w:val="PlaceholderText"/>
                          <w:rFonts w:cs="Arial"/>
                          <w:sz w:val="20"/>
                          <w:szCs w:val="20"/>
                        </w:rPr>
                        <w:t>Choose an item.</w:t>
                      </w:r>
                    </w:sdtContent>
                  </w:sdt>
                </w:p>
              </w:tc>
              <w:tc>
                <w:tcPr>
                  <w:tcW w:w="581" w:type="pct"/>
                  <w:tcBorders>
                    <w:top w:val="single" w:sz="4" w:space="0" w:color="auto"/>
                    <w:left w:val="single" w:sz="4" w:space="0" w:color="auto"/>
                    <w:bottom w:val="single" w:sz="4" w:space="0" w:color="auto"/>
                    <w:right w:val="single" w:sz="4" w:space="0" w:color="auto"/>
                  </w:tcBorders>
                </w:tcPr>
                <w:p w14:paraId="6273A7EF" w14:textId="32CE8006" w:rsidR="00415A5D" w:rsidRPr="00DA1DC5" w:rsidRDefault="00F34203" w:rsidP="00BD3536">
                  <w:pPr>
                    <w:spacing w:after="0"/>
                    <w:jc w:val="center"/>
                    <w:rPr>
                      <w:rFonts w:eastAsia="Times New Roman" w:cs="Arial"/>
                      <w:sz w:val="20"/>
                      <w:szCs w:val="20"/>
                      <w:lang w:eastAsia="en-SG"/>
                    </w:rPr>
                  </w:pPr>
                  <w:sdt>
                    <w:sdtPr>
                      <w:rPr>
                        <w:rStyle w:val="Styleforproposalinputs"/>
                        <w:sz w:val="20"/>
                        <w:szCs w:val="20"/>
                      </w:rPr>
                      <w:alias w:val="Start_month/Duration(mid_term)"/>
                      <w:tag w:val="Start_month/Duration(mid_term)"/>
                      <w:id w:val="756015555"/>
                      <w:placeholder>
                        <w:docPart w:val="2B5624A19DD24DC9A6773E0F7154AA54"/>
                      </w:placeholder>
                      <w:showingPlcHdr/>
                      <w:dropDownList>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dropDownList>
                    </w:sdtPr>
                    <w:sdtEndPr>
                      <w:rPr>
                        <w:rStyle w:val="DefaultParagraphFont"/>
                        <w:rFonts w:cs="Arial"/>
                        <w:color w:val="auto"/>
                      </w:rPr>
                    </w:sdtEndPr>
                    <w:sdtContent>
                      <w:r w:rsidR="00415A5D" w:rsidRPr="00DA1DC5">
                        <w:rPr>
                          <w:rStyle w:val="PlaceholderText"/>
                          <w:rFonts w:cs="Arial"/>
                          <w:sz w:val="20"/>
                          <w:szCs w:val="20"/>
                        </w:rPr>
                        <w:t>Choose an item.</w:t>
                      </w:r>
                    </w:sdtContent>
                  </w:sdt>
                </w:p>
              </w:tc>
            </w:tr>
            <w:tr w:rsidR="00415A5D" w:rsidRPr="008C351C" w14:paraId="563DFC0A" w14:textId="77777777" w:rsidTr="002F370B">
              <w:trPr>
                <w:trHeight w:val="17"/>
              </w:trPr>
              <w:tc>
                <w:tcPr>
                  <w:tcW w:w="742" w:type="pct"/>
                  <w:vMerge/>
                  <w:tcBorders>
                    <w:top w:val="single" w:sz="4" w:space="0" w:color="auto"/>
                    <w:left w:val="single" w:sz="4" w:space="0" w:color="auto"/>
                    <w:bottom w:val="single" w:sz="4" w:space="0" w:color="auto"/>
                    <w:right w:val="single" w:sz="4" w:space="0" w:color="auto"/>
                  </w:tcBorders>
                  <w:vAlign w:val="center"/>
                  <w:hideMark/>
                </w:tcPr>
                <w:p w14:paraId="30510948" w14:textId="77777777" w:rsidR="00415A5D" w:rsidRPr="00DA1DC5" w:rsidRDefault="00415A5D" w:rsidP="00BD3536">
                  <w:pPr>
                    <w:spacing w:after="0"/>
                    <w:rPr>
                      <w:rFonts w:cs="Arial"/>
                      <w:sz w:val="20"/>
                      <w:szCs w:val="20"/>
                      <w:lang w:eastAsia="en-GB"/>
                    </w:rPr>
                  </w:pPr>
                  <w:permStart w:id="1142914951" w:edGrp="everyone" w:colFirst="1" w:colLast="1"/>
                  <w:permStart w:id="1124861990" w:edGrp="everyone" w:colFirst="2" w:colLast="2"/>
                  <w:permStart w:id="1129803738" w:edGrp="everyone" w:colFirst="3" w:colLast="3"/>
                  <w:permStart w:id="1455953255" w:edGrp="everyone" w:colFirst="4" w:colLast="4"/>
                  <w:permEnd w:id="700732926"/>
                  <w:permEnd w:id="1497305084"/>
                  <w:permEnd w:id="1009714200"/>
                  <w:permEnd w:id="1682253401"/>
                </w:p>
              </w:tc>
              <w:sdt>
                <w:sdtPr>
                  <w:rPr>
                    <w:rStyle w:val="Styleforproposalinputs10"/>
                  </w:rPr>
                  <w:alias w:val="Technical Milestones"/>
                  <w:tag w:val="Technical Milestones"/>
                  <w:id w:val="1112858817"/>
                  <w:placeholder>
                    <w:docPart w:val="1D0FE252F4B34A2CAC23CB0DE438EBCC"/>
                  </w:placeholder>
                  <w:showingPlcHdr/>
                  <w:text/>
                </w:sdtPr>
                <w:sdtEndPr>
                  <w:rPr>
                    <w:rStyle w:val="DefaultParagraphFont"/>
                    <w:rFonts w:cs="Arial"/>
                    <w:color w:val="auto"/>
                    <w:sz w:val="24"/>
                    <w:szCs w:val="20"/>
                  </w:rPr>
                </w:sdtEndPr>
                <w:sdtContent>
                  <w:tc>
                    <w:tcPr>
                      <w:tcW w:w="1105" w:type="pct"/>
                      <w:tcBorders>
                        <w:left w:val="single" w:sz="4" w:space="0" w:color="auto"/>
                        <w:bottom w:val="single" w:sz="4" w:space="0" w:color="auto"/>
                        <w:right w:val="single" w:sz="4" w:space="0" w:color="auto"/>
                      </w:tcBorders>
                    </w:tcPr>
                    <w:p w14:paraId="2FDDE879" w14:textId="327AF9D0" w:rsidR="00415A5D" w:rsidRPr="00DA1DC5" w:rsidRDefault="00415A5D" w:rsidP="00BD3536">
                      <w:pPr>
                        <w:spacing w:after="0"/>
                        <w:rPr>
                          <w:rFonts w:cs="Arial"/>
                          <w:sz w:val="20"/>
                          <w:szCs w:val="20"/>
                          <w:lang w:eastAsia="en-GB"/>
                        </w:rPr>
                      </w:pPr>
                      <w:r w:rsidRPr="00DA1DC5">
                        <w:rPr>
                          <w:rStyle w:val="PlaceholderText"/>
                          <w:rFonts w:cs="Arial"/>
                          <w:sz w:val="20"/>
                          <w:szCs w:val="20"/>
                        </w:rPr>
                        <w:t>Enter Technical Milestones</w:t>
                      </w:r>
                    </w:p>
                  </w:tc>
                </w:sdtContent>
              </w:sdt>
              <w:tc>
                <w:tcPr>
                  <w:tcW w:w="2013" w:type="pct"/>
                  <w:tcBorders>
                    <w:top w:val="single" w:sz="4" w:space="0" w:color="auto"/>
                    <w:left w:val="single" w:sz="4" w:space="0" w:color="auto"/>
                    <w:bottom w:val="single" w:sz="4" w:space="0" w:color="auto"/>
                    <w:right w:val="single" w:sz="4" w:space="0" w:color="auto"/>
                  </w:tcBorders>
                </w:tcPr>
                <w:p w14:paraId="6F2C3136" w14:textId="43F8E23A" w:rsidR="00415A5D" w:rsidRPr="00DA1DC5" w:rsidRDefault="00F34203" w:rsidP="00BD3536">
                  <w:pPr>
                    <w:spacing w:after="0"/>
                    <w:jc w:val="both"/>
                    <w:rPr>
                      <w:rFonts w:cs="Arial"/>
                      <w:sz w:val="20"/>
                      <w:szCs w:val="20"/>
                      <w:lang w:eastAsia="en-GB"/>
                    </w:rPr>
                  </w:pPr>
                  <w:sdt>
                    <w:sdtPr>
                      <w:rPr>
                        <w:rStyle w:val="Styleforproposalinputs10"/>
                      </w:rPr>
                      <w:alias w:val="Text Box"/>
                      <w:tag w:val="Text Box"/>
                      <w:id w:val="1134527523"/>
                      <w:placeholder>
                        <w:docPart w:val="BD6977025DBA4BC293D0FB49321AB0BC"/>
                      </w:placeholder>
                      <w:showingPlcHdr/>
                    </w:sdtPr>
                    <w:sdtEndPr>
                      <w:rPr>
                        <w:rStyle w:val="DefaultParagraphFont"/>
                        <w:rFonts w:cs="Arial"/>
                        <w:color w:val="auto"/>
                        <w:sz w:val="24"/>
                        <w:szCs w:val="20"/>
                      </w:rPr>
                    </w:sdtEndPr>
                    <w:sdtContent>
                      <w:r w:rsidR="00415A5D" w:rsidRPr="0000263A">
                        <w:rPr>
                          <w:rStyle w:val="PlaceholderText"/>
                          <w:rFonts w:cs="Arial"/>
                          <w:sz w:val="20"/>
                          <w:szCs w:val="20"/>
                        </w:rPr>
                        <w:t>Click or tap here to enter text.</w:t>
                      </w:r>
                    </w:sdtContent>
                  </w:sdt>
                </w:p>
              </w:tc>
              <w:tc>
                <w:tcPr>
                  <w:tcW w:w="559" w:type="pct"/>
                  <w:tcBorders>
                    <w:top w:val="single" w:sz="4" w:space="0" w:color="auto"/>
                    <w:left w:val="single" w:sz="4" w:space="0" w:color="auto"/>
                    <w:bottom w:val="single" w:sz="4" w:space="0" w:color="auto"/>
                    <w:right w:val="single" w:sz="4" w:space="0" w:color="auto"/>
                  </w:tcBorders>
                </w:tcPr>
                <w:p w14:paraId="0D68DADC" w14:textId="5FFAE497" w:rsidR="00415A5D" w:rsidRPr="00DA1DC5" w:rsidRDefault="00F34203" w:rsidP="00BD3536">
                  <w:pPr>
                    <w:spacing w:after="0"/>
                    <w:jc w:val="center"/>
                    <w:rPr>
                      <w:rFonts w:cs="Arial"/>
                      <w:sz w:val="20"/>
                      <w:szCs w:val="20"/>
                      <w:lang w:eastAsia="en-GB"/>
                    </w:rPr>
                  </w:pPr>
                  <w:sdt>
                    <w:sdtPr>
                      <w:rPr>
                        <w:rStyle w:val="Styleforproposalinputs"/>
                        <w:sz w:val="20"/>
                        <w:szCs w:val="20"/>
                      </w:rPr>
                      <w:alias w:val="Start_month/Duration(mid_term)"/>
                      <w:tag w:val="Start_month/Duration(mid_term)"/>
                      <w:id w:val="-650216219"/>
                      <w:placeholder>
                        <w:docPart w:val="EE4EB589D5E14BA8863CA56ACEF18EB3"/>
                      </w:placeholder>
                      <w:showingPlcHdr/>
                      <w:dropDownList>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dropDownList>
                    </w:sdtPr>
                    <w:sdtEndPr>
                      <w:rPr>
                        <w:rStyle w:val="DefaultParagraphFont"/>
                        <w:rFonts w:cs="Arial"/>
                        <w:color w:val="auto"/>
                      </w:rPr>
                    </w:sdtEndPr>
                    <w:sdtContent>
                      <w:r w:rsidR="00415A5D" w:rsidRPr="00DA1DC5">
                        <w:rPr>
                          <w:rStyle w:val="PlaceholderText"/>
                          <w:rFonts w:cs="Arial"/>
                          <w:sz w:val="20"/>
                          <w:szCs w:val="20"/>
                        </w:rPr>
                        <w:t>Choose an item.</w:t>
                      </w:r>
                    </w:sdtContent>
                  </w:sdt>
                </w:p>
              </w:tc>
              <w:tc>
                <w:tcPr>
                  <w:tcW w:w="581" w:type="pct"/>
                  <w:tcBorders>
                    <w:top w:val="single" w:sz="4" w:space="0" w:color="auto"/>
                    <w:left w:val="single" w:sz="4" w:space="0" w:color="auto"/>
                    <w:bottom w:val="single" w:sz="4" w:space="0" w:color="auto"/>
                    <w:right w:val="single" w:sz="4" w:space="0" w:color="auto"/>
                  </w:tcBorders>
                </w:tcPr>
                <w:p w14:paraId="0AA0CF51" w14:textId="18FCBA12" w:rsidR="00415A5D" w:rsidRPr="00DA1DC5" w:rsidRDefault="00F34203" w:rsidP="00BD3536">
                  <w:pPr>
                    <w:spacing w:after="0"/>
                    <w:jc w:val="center"/>
                    <w:rPr>
                      <w:rFonts w:cs="Arial"/>
                      <w:sz w:val="20"/>
                      <w:szCs w:val="20"/>
                      <w:lang w:eastAsia="en-GB"/>
                    </w:rPr>
                  </w:pPr>
                  <w:sdt>
                    <w:sdtPr>
                      <w:rPr>
                        <w:rStyle w:val="Styleforproposalinputs"/>
                        <w:sz w:val="20"/>
                        <w:szCs w:val="20"/>
                      </w:rPr>
                      <w:alias w:val="Start_month/Duration(mid_term)"/>
                      <w:tag w:val="Start_month/Duration(mid_term)"/>
                      <w:id w:val="-1839447386"/>
                      <w:placeholder>
                        <w:docPart w:val="F3E4971C11CA4D98BD82FCDD0C67CF56"/>
                      </w:placeholder>
                      <w:showingPlcHdr/>
                      <w:dropDownList>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dropDownList>
                    </w:sdtPr>
                    <w:sdtEndPr>
                      <w:rPr>
                        <w:rStyle w:val="DefaultParagraphFont"/>
                        <w:rFonts w:cs="Arial"/>
                        <w:color w:val="auto"/>
                      </w:rPr>
                    </w:sdtEndPr>
                    <w:sdtContent>
                      <w:r w:rsidR="00415A5D" w:rsidRPr="00DA1DC5">
                        <w:rPr>
                          <w:rStyle w:val="PlaceholderText"/>
                          <w:rFonts w:cs="Arial"/>
                          <w:sz w:val="20"/>
                          <w:szCs w:val="20"/>
                        </w:rPr>
                        <w:t>Choose an item.</w:t>
                      </w:r>
                    </w:sdtContent>
                  </w:sdt>
                </w:p>
              </w:tc>
            </w:tr>
            <w:tr w:rsidR="00415A5D" w:rsidRPr="008C351C" w14:paraId="46414F95" w14:textId="77777777" w:rsidTr="001B0708">
              <w:trPr>
                <w:trHeight w:val="17"/>
              </w:trPr>
              <w:tc>
                <w:tcPr>
                  <w:tcW w:w="742" w:type="pct"/>
                  <w:vMerge w:val="restart"/>
                  <w:tcBorders>
                    <w:top w:val="single" w:sz="4" w:space="0" w:color="auto"/>
                    <w:left w:val="single" w:sz="4" w:space="0" w:color="auto"/>
                    <w:bottom w:val="single" w:sz="4" w:space="0" w:color="auto"/>
                    <w:right w:val="single" w:sz="4" w:space="0" w:color="auto"/>
                  </w:tcBorders>
                  <w:hideMark/>
                </w:tcPr>
                <w:p w14:paraId="40DCBE38" w14:textId="7A93F3CB" w:rsidR="00415A5D" w:rsidRPr="00DA1DC5" w:rsidRDefault="00415A5D" w:rsidP="00BD3536">
                  <w:pPr>
                    <w:spacing w:after="0"/>
                    <w:rPr>
                      <w:rFonts w:cs="Arial"/>
                      <w:b/>
                      <w:sz w:val="20"/>
                      <w:szCs w:val="20"/>
                      <w:lang w:eastAsia="en-GB"/>
                    </w:rPr>
                  </w:pPr>
                  <w:permStart w:id="464944386" w:edGrp="everyone" w:colFirst="1" w:colLast="1"/>
                  <w:permStart w:id="1385563488" w:edGrp="everyone" w:colFirst="2" w:colLast="2"/>
                  <w:permStart w:id="1594821798" w:edGrp="everyone" w:colFirst="3" w:colLast="3"/>
                  <w:permStart w:id="45812599" w:edGrp="everyone" w:colFirst="4" w:colLast="4"/>
                  <w:permEnd w:id="1142914951"/>
                  <w:permEnd w:id="1124861990"/>
                  <w:permEnd w:id="1129803738"/>
                  <w:permEnd w:id="1455953255"/>
                  <w:r w:rsidRPr="00DA1DC5">
                    <w:rPr>
                      <w:rFonts w:cs="Arial"/>
                      <w:b/>
                      <w:sz w:val="20"/>
                      <w:szCs w:val="20"/>
                      <w:lang w:eastAsia="en-GB"/>
                    </w:rPr>
                    <w:t>Project Completion</w:t>
                  </w:r>
                </w:p>
                <w:p w14:paraId="0F50587A" w14:textId="2BCFBA05" w:rsidR="00415A5D" w:rsidRPr="00DA1DC5" w:rsidRDefault="00415A5D" w:rsidP="00BD3536">
                  <w:pPr>
                    <w:spacing w:after="0"/>
                    <w:rPr>
                      <w:rFonts w:cs="Arial"/>
                      <w:sz w:val="20"/>
                      <w:szCs w:val="20"/>
                      <w:lang w:eastAsia="en-GB"/>
                    </w:rPr>
                  </w:pPr>
                  <w:r w:rsidRPr="00DA1DC5">
                    <w:rPr>
                      <w:rFonts w:cs="Arial"/>
                      <w:bCs/>
                      <w:sz w:val="20"/>
                      <w:szCs w:val="20"/>
                      <w:lang w:eastAsia="en-GB"/>
                    </w:rPr>
                    <w:t>(</w:t>
                  </w:r>
                  <w:sdt>
                    <w:sdtPr>
                      <w:rPr>
                        <w:rStyle w:val="Styleforproposalinputs"/>
                        <w:sz w:val="20"/>
                        <w:szCs w:val="20"/>
                      </w:rPr>
                      <w:alias w:val="Start_month/Duration"/>
                      <w:tag w:val="Start_month/Duration"/>
                      <w:id w:val="869723035"/>
                      <w:placeholder>
                        <w:docPart w:val="88FB3EE7B643437F9DC59BD9204DB937"/>
                      </w:placeholder>
                      <w:showingPlcHdr/>
                      <w:dropDownList>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dropDownList>
                    </w:sdtPr>
                    <w:sdtEndPr>
                      <w:rPr>
                        <w:rStyle w:val="DefaultParagraphFont"/>
                        <w:rFonts w:cs="Arial"/>
                        <w:color w:val="auto"/>
                      </w:rPr>
                    </w:sdtEndPr>
                    <w:sdtContent>
                      <w:permStart w:id="228400987" w:edGrp="everyone" w:colFirst="1" w:colLast="1"/>
                      <w:r w:rsidRPr="00DA1DC5">
                        <w:rPr>
                          <w:rStyle w:val="PlaceholderText"/>
                          <w:rFonts w:cs="Arial"/>
                          <w:sz w:val="20"/>
                          <w:szCs w:val="20"/>
                        </w:rPr>
                        <w:t>Choose an item.</w:t>
                      </w:r>
                      <w:permEnd w:id="228400987"/>
                    </w:sdtContent>
                  </w:sdt>
                  <w:r w:rsidRPr="00DA1DC5">
                    <w:rPr>
                      <w:rFonts w:cs="Arial"/>
                      <w:bCs/>
                      <w:sz w:val="20"/>
                      <w:szCs w:val="20"/>
                      <w:lang w:eastAsia="en-GB"/>
                    </w:rPr>
                    <w:t xml:space="preserve"> </w:t>
                  </w:r>
                  <w:r w:rsidRPr="00DA1DC5">
                    <w:rPr>
                      <w:rFonts w:cs="Arial"/>
                      <w:sz w:val="20"/>
                      <w:szCs w:val="20"/>
                      <w:lang w:eastAsia="en-GB"/>
                    </w:rPr>
                    <w:t>months)</w:t>
                  </w:r>
                </w:p>
              </w:tc>
              <w:sdt>
                <w:sdtPr>
                  <w:rPr>
                    <w:rStyle w:val="Styleforproposalinputs10"/>
                  </w:rPr>
                  <w:alias w:val="Technical Milestones"/>
                  <w:tag w:val="Technical Milestones"/>
                  <w:id w:val="137459778"/>
                  <w:placeholder>
                    <w:docPart w:val="EBE5940435F54C198B081C7C4B7330E2"/>
                  </w:placeholder>
                  <w:showingPlcHdr/>
                  <w:text/>
                </w:sdtPr>
                <w:sdtEndPr>
                  <w:rPr>
                    <w:rStyle w:val="DefaultParagraphFont"/>
                    <w:rFonts w:cs="Arial"/>
                    <w:color w:val="auto"/>
                    <w:sz w:val="24"/>
                    <w:szCs w:val="20"/>
                  </w:rPr>
                </w:sdtEndPr>
                <w:sdtContent>
                  <w:tc>
                    <w:tcPr>
                      <w:tcW w:w="1105" w:type="pct"/>
                      <w:tcBorders>
                        <w:top w:val="single" w:sz="4" w:space="0" w:color="auto"/>
                        <w:left w:val="single" w:sz="4" w:space="0" w:color="auto"/>
                        <w:right w:val="single" w:sz="4" w:space="0" w:color="auto"/>
                      </w:tcBorders>
                    </w:tcPr>
                    <w:p w14:paraId="185EEF9A" w14:textId="6E9AE14B" w:rsidR="00415A5D" w:rsidRPr="00DA1DC5" w:rsidRDefault="00415A5D" w:rsidP="00BD3536">
                      <w:pPr>
                        <w:spacing w:after="0"/>
                        <w:rPr>
                          <w:rFonts w:cs="Arial"/>
                          <w:sz w:val="20"/>
                          <w:szCs w:val="20"/>
                          <w:lang w:eastAsia="en-GB"/>
                        </w:rPr>
                      </w:pPr>
                      <w:r w:rsidRPr="00DA1DC5">
                        <w:rPr>
                          <w:rStyle w:val="PlaceholderText"/>
                          <w:rFonts w:cs="Arial"/>
                          <w:sz w:val="20"/>
                          <w:szCs w:val="20"/>
                        </w:rPr>
                        <w:t>Enter Technical Milestones</w:t>
                      </w:r>
                    </w:p>
                  </w:tc>
                </w:sdtContent>
              </w:sdt>
              <w:tc>
                <w:tcPr>
                  <w:tcW w:w="2013" w:type="pct"/>
                  <w:tcBorders>
                    <w:top w:val="single" w:sz="4" w:space="0" w:color="auto"/>
                    <w:left w:val="single" w:sz="4" w:space="0" w:color="auto"/>
                    <w:bottom w:val="single" w:sz="4" w:space="0" w:color="auto"/>
                    <w:right w:val="single" w:sz="4" w:space="0" w:color="auto"/>
                  </w:tcBorders>
                </w:tcPr>
                <w:p w14:paraId="0D1AB207" w14:textId="3192A599" w:rsidR="00415A5D" w:rsidRPr="00DA1DC5" w:rsidRDefault="00F34203" w:rsidP="00BD3536">
                  <w:pPr>
                    <w:spacing w:after="0"/>
                    <w:jc w:val="both"/>
                    <w:rPr>
                      <w:rFonts w:cs="Arial"/>
                      <w:sz w:val="20"/>
                      <w:szCs w:val="20"/>
                      <w:lang w:val="en-US" w:eastAsia="en-GB"/>
                    </w:rPr>
                  </w:pPr>
                  <w:sdt>
                    <w:sdtPr>
                      <w:rPr>
                        <w:rStyle w:val="Styleforproposalinputs10"/>
                      </w:rPr>
                      <w:alias w:val="Text Box"/>
                      <w:tag w:val="Text Box"/>
                      <w:id w:val="-848642574"/>
                      <w:placeholder>
                        <w:docPart w:val="7416034EFC6F42B1BFD8371A496B74B0"/>
                      </w:placeholder>
                      <w:showingPlcHdr/>
                    </w:sdtPr>
                    <w:sdtEndPr>
                      <w:rPr>
                        <w:rStyle w:val="DefaultParagraphFont"/>
                        <w:rFonts w:cs="Arial"/>
                        <w:color w:val="auto"/>
                        <w:sz w:val="24"/>
                        <w:szCs w:val="20"/>
                      </w:rPr>
                    </w:sdtEndPr>
                    <w:sdtContent>
                      <w:r w:rsidR="00415A5D" w:rsidRPr="0000263A">
                        <w:rPr>
                          <w:rStyle w:val="PlaceholderText"/>
                          <w:rFonts w:cs="Arial"/>
                          <w:sz w:val="20"/>
                          <w:szCs w:val="20"/>
                        </w:rPr>
                        <w:t>Click or tap here to enter text.</w:t>
                      </w:r>
                    </w:sdtContent>
                  </w:sdt>
                </w:p>
              </w:tc>
              <w:tc>
                <w:tcPr>
                  <w:tcW w:w="559" w:type="pct"/>
                  <w:tcBorders>
                    <w:top w:val="single" w:sz="4" w:space="0" w:color="auto"/>
                    <w:left w:val="single" w:sz="4" w:space="0" w:color="auto"/>
                    <w:bottom w:val="single" w:sz="4" w:space="0" w:color="auto"/>
                    <w:right w:val="single" w:sz="4" w:space="0" w:color="auto"/>
                  </w:tcBorders>
                </w:tcPr>
                <w:p w14:paraId="542C6A2B" w14:textId="4D8D0908" w:rsidR="00415A5D" w:rsidRPr="00DA1DC5" w:rsidRDefault="00F34203" w:rsidP="00BD3536">
                  <w:pPr>
                    <w:spacing w:after="0"/>
                    <w:jc w:val="center"/>
                    <w:rPr>
                      <w:rFonts w:cs="Arial"/>
                      <w:sz w:val="20"/>
                      <w:szCs w:val="20"/>
                      <w:lang w:val="en-US" w:eastAsia="en-GB"/>
                    </w:rPr>
                  </w:pPr>
                  <w:sdt>
                    <w:sdtPr>
                      <w:rPr>
                        <w:rStyle w:val="Styleforproposalinputs"/>
                        <w:sz w:val="20"/>
                        <w:szCs w:val="20"/>
                      </w:rPr>
                      <w:alias w:val="Start_month/Duration"/>
                      <w:tag w:val="Start_month/Duration"/>
                      <w:id w:val="903808593"/>
                      <w:placeholder>
                        <w:docPart w:val="F30AFC1F6B21401A9CCF67F9A1B1F8B8"/>
                      </w:placeholder>
                      <w:showingPlcHdr/>
                      <w:dropDownList>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dropDownList>
                    </w:sdtPr>
                    <w:sdtEndPr>
                      <w:rPr>
                        <w:rStyle w:val="DefaultParagraphFont"/>
                        <w:rFonts w:cs="Arial"/>
                        <w:color w:val="auto"/>
                      </w:rPr>
                    </w:sdtEndPr>
                    <w:sdtContent>
                      <w:r w:rsidR="00415A5D" w:rsidRPr="00DA1DC5">
                        <w:rPr>
                          <w:rStyle w:val="PlaceholderText"/>
                          <w:rFonts w:cs="Arial"/>
                          <w:sz w:val="20"/>
                          <w:szCs w:val="20"/>
                        </w:rPr>
                        <w:t>Choose an item.</w:t>
                      </w:r>
                    </w:sdtContent>
                  </w:sdt>
                </w:p>
              </w:tc>
              <w:tc>
                <w:tcPr>
                  <w:tcW w:w="581" w:type="pct"/>
                  <w:tcBorders>
                    <w:top w:val="single" w:sz="4" w:space="0" w:color="auto"/>
                    <w:left w:val="single" w:sz="4" w:space="0" w:color="auto"/>
                    <w:bottom w:val="single" w:sz="4" w:space="0" w:color="auto"/>
                    <w:right w:val="single" w:sz="4" w:space="0" w:color="auto"/>
                  </w:tcBorders>
                </w:tcPr>
                <w:p w14:paraId="46F1D33B" w14:textId="527556E8" w:rsidR="00415A5D" w:rsidRPr="00DA1DC5" w:rsidRDefault="00F34203" w:rsidP="00BD3536">
                  <w:pPr>
                    <w:spacing w:after="0"/>
                    <w:jc w:val="center"/>
                    <w:rPr>
                      <w:rFonts w:cs="Arial"/>
                      <w:sz w:val="20"/>
                      <w:szCs w:val="20"/>
                      <w:lang w:val="en-US" w:eastAsia="en-GB"/>
                    </w:rPr>
                  </w:pPr>
                  <w:sdt>
                    <w:sdtPr>
                      <w:rPr>
                        <w:rStyle w:val="Styleforproposalinputs"/>
                        <w:sz w:val="20"/>
                        <w:szCs w:val="20"/>
                      </w:rPr>
                      <w:alias w:val="Start_month/Duration"/>
                      <w:tag w:val="Start_month/Duration"/>
                      <w:id w:val="-1036201392"/>
                      <w:placeholder>
                        <w:docPart w:val="26F23168A2784810873C7817AFFBEE7F"/>
                      </w:placeholder>
                      <w:showingPlcHdr/>
                      <w:dropDownList>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dropDownList>
                    </w:sdtPr>
                    <w:sdtEndPr>
                      <w:rPr>
                        <w:rStyle w:val="DefaultParagraphFont"/>
                        <w:rFonts w:cs="Arial"/>
                        <w:color w:val="auto"/>
                      </w:rPr>
                    </w:sdtEndPr>
                    <w:sdtContent>
                      <w:r w:rsidR="00415A5D" w:rsidRPr="00DA1DC5">
                        <w:rPr>
                          <w:rStyle w:val="PlaceholderText"/>
                          <w:rFonts w:cs="Arial"/>
                          <w:sz w:val="20"/>
                          <w:szCs w:val="20"/>
                        </w:rPr>
                        <w:t>Choose an item.</w:t>
                      </w:r>
                    </w:sdtContent>
                  </w:sdt>
                </w:p>
              </w:tc>
            </w:tr>
            <w:tr w:rsidR="00415A5D" w:rsidRPr="008C351C" w14:paraId="3FDFA7B1" w14:textId="77777777" w:rsidTr="001B0708">
              <w:trPr>
                <w:trHeight w:val="17"/>
              </w:trPr>
              <w:tc>
                <w:tcPr>
                  <w:tcW w:w="742" w:type="pct"/>
                  <w:vMerge/>
                  <w:tcBorders>
                    <w:top w:val="single" w:sz="4" w:space="0" w:color="auto"/>
                    <w:left w:val="single" w:sz="4" w:space="0" w:color="auto"/>
                    <w:bottom w:val="single" w:sz="4" w:space="0" w:color="auto"/>
                    <w:right w:val="single" w:sz="4" w:space="0" w:color="auto"/>
                  </w:tcBorders>
                </w:tcPr>
                <w:p w14:paraId="5C867993" w14:textId="77777777" w:rsidR="00415A5D" w:rsidRPr="00DA1DC5" w:rsidRDefault="00415A5D" w:rsidP="00BD3536">
                  <w:pPr>
                    <w:spacing w:after="0"/>
                    <w:rPr>
                      <w:rFonts w:cs="Arial"/>
                      <w:b/>
                      <w:sz w:val="20"/>
                      <w:szCs w:val="20"/>
                      <w:lang w:eastAsia="en-GB"/>
                    </w:rPr>
                  </w:pPr>
                  <w:permStart w:id="149059038" w:edGrp="everyone" w:colFirst="1" w:colLast="1"/>
                  <w:permStart w:id="747531008" w:edGrp="everyone" w:colFirst="2" w:colLast="2"/>
                  <w:permStart w:id="1418100673" w:edGrp="everyone" w:colFirst="3" w:colLast="3"/>
                  <w:permStart w:id="562127482" w:edGrp="everyone" w:colFirst="4" w:colLast="4"/>
                  <w:permEnd w:id="464944386"/>
                  <w:permEnd w:id="1385563488"/>
                  <w:permEnd w:id="1594821798"/>
                  <w:permEnd w:id="45812599"/>
                </w:p>
              </w:tc>
              <w:sdt>
                <w:sdtPr>
                  <w:rPr>
                    <w:rStyle w:val="Styleforproposalinputs10"/>
                  </w:rPr>
                  <w:alias w:val="Technical Milestones"/>
                  <w:tag w:val="Technical Milestones"/>
                  <w:id w:val="-1026104958"/>
                  <w:placeholder>
                    <w:docPart w:val="CE86489D1FAB48E6B219355A5133E67D"/>
                  </w:placeholder>
                  <w:showingPlcHdr/>
                  <w:text/>
                </w:sdtPr>
                <w:sdtEndPr>
                  <w:rPr>
                    <w:rStyle w:val="DefaultParagraphFont"/>
                    <w:rFonts w:cs="Arial"/>
                    <w:color w:val="auto"/>
                    <w:sz w:val="24"/>
                    <w:szCs w:val="20"/>
                  </w:rPr>
                </w:sdtEndPr>
                <w:sdtContent>
                  <w:tc>
                    <w:tcPr>
                      <w:tcW w:w="1105" w:type="pct"/>
                      <w:tcBorders>
                        <w:top w:val="single" w:sz="4" w:space="0" w:color="auto"/>
                        <w:left w:val="single" w:sz="4" w:space="0" w:color="auto"/>
                        <w:right w:val="single" w:sz="4" w:space="0" w:color="auto"/>
                      </w:tcBorders>
                    </w:tcPr>
                    <w:p w14:paraId="2DF2DE09" w14:textId="0A895B04" w:rsidR="00415A5D" w:rsidRPr="00DA1DC5" w:rsidRDefault="00415A5D" w:rsidP="00BD3536">
                      <w:pPr>
                        <w:spacing w:after="0"/>
                        <w:rPr>
                          <w:rFonts w:cs="Arial"/>
                          <w:sz w:val="20"/>
                          <w:szCs w:val="20"/>
                        </w:rPr>
                      </w:pPr>
                      <w:r w:rsidRPr="00DA1DC5">
                        <w:rPr>
                          <w:rStyle w:val="PlaceholderText"/>
                          <w:rFonts w:cs="Arial"/>
                          <w:sz w:val="20"/>
                          <w:szCs w:val="20"/>
                        </w:rPr>
                        <w:t>Enter Technical Milestones</w:t>
                      </w:r>
                    </w:p>
                  </w:tc>
                </w:sdtContent>
              </w:sdt>
              <w:tc>
                <w:tcPr>
                  <w:tcW w:w="2013" w:type="pct"/>
                  <w:tcBorders>
                    <w:top w:val="single" w:sz="4" w:space="0" w:color="auto"/>
                    <w:left w:val="single" w:sz="4" w:space="0" w:color="auto"/>
                    <w:bottom w:val="single" w:sz="4" w:space="0" w:color="auto"/>
                    <w:right w:val="single" w:sz="4" w:space="0" w:color="auto"/>
                  </w:tcBorders>
                </w:tcPr>
                <w:p w14:paraId="593CCCBF" w14:textId="7102D3A7" w:rsidR="00415A5D" w:rsidRPr="00DA1DC5" w:rsidRDefault="00F34203" w:rsidP="00BD3536">
                  <w:pPr>
                    <w:spacing w:after="0"/>
                    <w:jc w:val="both"/>
                    <w:rPr>
                      <w:rFonts w:cs="Arial"/>
                      <w:sz w:val="20"/>
                      <w:szCs w:val="20"/>
                    </w:rPr>
                  </w:pPr>
                  <w:sdt>
                    <w:sdtPr>
                      <w:rPr>
                        <w:rStyle w:val="Styleforproposalinputs10"/>
                      </w:rPr>
                      <w:alias w:val="Text Box"/>
                      <w:tag w:val="Text Box"/>
                      <w:id w:val="-1059089650"/>
                      <w:placeholder>
                        <w:docPart w:val="DE0564943EFF4FCC85B4D50A77329EF7"/>
                      </w:placeholder>
                      <w:showingPlcHdr/>
                    </w:sdtPr>
                    <w:sdtEndPr>
                      <w:rPr>
                        <w:rStyle w:val="DefaultParagraphFont"/>
                        <w:rFonts w:cs="Arial"/>
                        <w:color w:val="auto"/>
                        <w:sz w:val="24"/>
                        <w:szCs w:val="20"/>
                      </w:rPr>
                    </w:sdtEndPr>
                    <w:sdtContent>
                      <w:r w:rsidR="00415A5D" w:rsidRPr="0000263A">
                        <w:rPr>
                          <w:rStyle w:val="PlaceholderText"/>
                          <w:rFonts w:cs="Arial"/>
                          <w:sz w:val="20"/>
                          <w:szCs w:val="20"/>
                        </w:rPr>
                        <w:t>Click or tap here to enter text.</w:t>
                      </w:r>
                    </w:sdtContent>
                  </w:sdt>
                </w:p>
              </w:tc>
              <w:tc>
                <w:tcPr>
                  <w:tcW w:w="559" w:type="pct"/>
                  <w:tcBorders>
                    <w:top w:val="single" w:sz="4" w:space="0" w:color="auto"/>
                    <w:left w:val="single" w:sz="4" w:space="0" w:color="auto"/>
                    <w:bottom w:val="single" w:sz="4" w:space="0" w:color="auto"/>
                    <w:right w:val="single" w:sz="4" w:space="0" w:color="auto"/>
                  </w:tcBorders>
                </w:tcPr>
                <w:p w14:paraId="0C878E30" w14:textId="5601A31B" w:rsidR="00415A5D" w:rsidRPr="00DA1DC5" w:rsidRDefault="00F34203" w:rsidP="00BD3536">
                  <w:pPr>
                    <w:spacing w:after="0"/>
                    <w:jc w:val="center"/>
                    <w:rPr>
                      <w:rFonts w:eastAsia="Times New Roman" w:cs="Arial"/>
                      <w:sz w:val="20"/>
                      <w:szCs w:val="20"/>
                      <w:lang w:eastAsia="en-SG"/>
                    </w:rPr>
                  </w:pPr>
                  <w:sdt>
                    <w:sdtPr>
                      <w:rPr>
                        <w:rStyle w:val="Styleforproposalinputs"/>
                        <w:sz w:val="20"/>
                        <w:szCs w:val="20"/>
                      </w:rPr>
                      <w:alias w:val="Start_month/Duration"/>
                      <w:tag w:val="Start_month/Duration"/>
                      <w:id w:val="788943958"/>
                      <w:placeholder>
                        <w:docPart w:val="95E052043A5D4D908E8CE0122896D8F9"/>
                      </w:placeholder>
                      <w:showingPlcHdr/>
                      <w:dropDownList>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dropDownList>
                    </w:sdtPr>
                    <w:sdtEndPr>
                      <w:rPr>
                        <w:rStyle w:val="DefaultParagraphFont"/>
                        <w:rFonts w:cs="Arial"/>
                        <w:color w:val="auto"/>
                      </w:rPr>
                    </w:sdtEndPr>
                    <w:sdtContent>
                      <w:r w:rsidR="00415A5D" w:rsidRPr="00DA1DC5">
                        <w:rPr>
                          <w:rStyle w:val="PlaceholderText"/>
                          <w:rFonts w:cs="Arial"/>
                          <w:sz w:val="20"/>
                          <w:szCs w:val="20"/>
                        </w:rPr>
                        <w:t>Choose an item.</w:t>
                      </w:r>
                    </w:sdtContent>
                  </w:sdt>
                </w:p>
              </w:tc>
              <w:tc>
                <w:tcPr>
                  <w:tcW w:w="581" w:type="pct"/>
                  <w:tcBorders>
                    <w:top w:val="single" w:sz="4" w:space="0" w:color="auto"/>
                    <w:left w:val="single" w:sz="4" w:space="0" w:color="auto"/>
                    <w:bottom w:val="single" w:sz="4" w:space="0" w:color="auto"/>
                    <w:right w:val="single" w:sz="4" w:space="0" w:color="auto"/>
                  </w:tcBorders>
                </w:tcPr>
                <w:p w14:paraId="47666FE6" w14:textId="3E382251" w:rsidR="00415A5D" w:rsidRPr="00DA1DC5" w:rsidRDefault="00F34203" w:rsidP="00BD3536">
                  <w:pPr>
                    <w:spacing w:after="0"/>
                    <w:jc w:val="center"/>
                    <w:rPr>
                      <w:rFonts w:eastAsia="Times New Roman" w:cs="Arial"/>
                      <w:sz w:val="20"/>
                      <w:szCs w:val="20"/>
                      <w:lang w:eastAsia="en-SG"/>
                    </w:rPr>
                  </w:pPr>
                  <w:sdt>
                    <w:sdtPr>
                      <w:rPr>
                        <w:rStyle w:val="Styleforproposalinputs"/>
                        <w:sz w:val="20"/>
                        <w:szCs w:val="20"/>
                      </w:rPr>
                      <w:alias w:val="Start_month/Duration"/>
                      <w:tag w:val="Start_month/Duration"/>
                      <w:id w:val="-2048435407"/>
                      <w:placeholder>
                        <w:docPart w:val="95E2BCEE04724E2AAC0C86FB620665C4"/>
                      </w:placeholder>
                      <w:showingPlcHdr/>
                      <w:dropDownList>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dropDownList>
                    </w:sdtPr>
                    <w:sdtEndPr>
                      <w:rPr>
                        <w:rStyle w:val="DefaultParagraphFont"/>
                        <w:rFonts w:cs="Arial"/>
                        <w:color w:val="auto"/>
                      </w:rPr>
                    </w:sdtEndPr>
                    <w:sdtContent>
                      <w:r w:rsidR="00415A5D" w:rsidRPr="00DA1DC5">
                        <w:rPr>
                          <w:rStyle w:val="PlaceholderText"/>
                          <w:rFonts w:cs="Arial"/>
                          <w:sz w:val="20"/>
                          <w:szCs w:val="20"/>
                        </w:rPr>
                        <w:t>Choose an item.</w:t>
                      </w:r>
                    </w:sdtContent>
                  </w:sdt>
                </w:p>
              </w:tc>
            </w:tr>
            <w:tr w:rsidR="00415A5D" w:rsidRPr="008C351C" w14:paraId="5FD61E4D" w14:textId="77777777" w:rsidTr="001B0708">
              <w:trPr>
                <w:trHeight w:val="17"/>
              </w:trPr>
              <w:tc>
                <w:tcPr>
                  <w:tcW w:w="742" w:type="pct"/>
                  <w:vMerge/>
                  <w:tcBorders>
                    <w:top w:val="single" w:sz="4" w:space="0" w:color="auto"/>
                    <w:left w:val="single" w:sz="4" w:space="0" w:color="auto"/>
                    <w:bottom w:val="single" w:sz="4" w:space="0" w:color="auto"/>
                    <w:right w:val="single" w:sz="4" w:space="0" w:color="auto"/>
                  </w:tcBorders>
                </w:tcPr>
                <w:p w14:paraId="68B72956" w14:textId="77777777" w:rsidR="00415A5D" w:rsidRPr="00DA1DC5" w:rsidRDefault="00415A5D" w:rsidP="00BD3536">
                  <w:pPr>
                    <w:spacing w:after="0"/>
                    <w:rPr>
                      <w:rFonts w:cs="Arial"/>
                      <w:b/>
                      <w:sz w:val="20"/>
                      <w:szCs w:val="20"/>
                      <w:lang w:eastAsia="en-GB"/>
                    </w:rPr>
                  </w:pPr>
                  <w:permStart w:id="1306596177" w:edGrp="everyone" w:colFirst="1" w:colLast="1"/>
                  <w:permStart w:id="1929006891" w:edGrp="everyone" w:colFirst="2" w:colLast="2"/>
                  <w:permStart w:id="1491741630" w:edGrp="everyone" w:colFirst="3" w:colLast="3"/>
                  <w:permStart w:id="510874259" w:edGrp="everyone" w:colFirst="4" w:colLast="4"/>
                  <w:permEnd w:id="149059038"/>
                  <w:permEnd w:id="747531008"/>
                  <w:permEnd w:id="1418100673"/>
                  <w:permEnd w:id="562127482"/>
                </w:p>
              </w:tc>
              <w:sdt>
                <w:sdtPr>
                  <w:rPr>
                    <w:rStyle w:val="Styleforproposalinputs10"/>
                  </w:rPr>
                  <w:alias w:val="Technical Milestones"/>
                  <w:tag w:val="Technical Milestones"/>
                  <w:id w:val="721872204"/>
                  <w:placeholder>
                    <w:docPart w:val="0A5DB2D488B24C8098EF2D5B26DDE90B"/>
                  </w:placeholder>
                  <w:showingPlcHdr/>
                  <w:text/>
                </w:sdtPr>
                <w:sdtEndPr>
                  <w:rPr>
                    <w:rStyle w:val="DefaultParagraphFont"/>
                    <w:rFonts w:cs="Arial"/>
                    <w:color w:val="auto"/>
                    <w:sz w:val="24"/>
                    <w:szCs w:val="20"/>
                  </w:rPr>
                </w:sdtEndPr>
                <w:sdtContent>
                  <w:tc>
                    <w:tcPr>
                      <w:tcW w:w="1105" w:type="pct"/>
                      <w:tcBorders>
                        <w:top w:val="single" w:sz="4" w:space="0" w:color="auto"/>
                        <w:left w:val="single" w:sz="4" w:space="0" w:color="auto"/>
                        <w:right w:val="single" w:sz="4" w:space="0" w:color="auto"/>
                      </w:tcBorders>
                    </w:tcPr>
                    <w:p w14:paraId="55B9BB8E" w14:textId="7B1A6240" w:rsidR="00415A5D" w:rsidRPr="00DA1DC5" w:rsidRDefault="00415A5D" w:rsidP="00BD3536">
                      <w:pPr>
                        <w:spacing w:after="0"/>
                        <w:rPr>
                          <w:rFonts w:cs="Arial"/>
                          <w:sz w:val="20"/>
                          <w:szCs w:val="20"/>
                        </w:rPr>
                      </w:pPr>
                      <w:r w:rsidRPr="00DA1DC5">
                        <w:rPr>
                          <w:rStyle w:val="PlaceholderText"/>
                          <w:rFonts w:cs="Arial"/>
                          <w:sz w:val="20"/>
                          <w:szCs w:val="20"/>
                        </w:rPr>
                        <w:t>Enter Technical Milestones</w:t>
                      </w:r>
                    </w:p>
                  </w:tc>
                </w:sdtContent>
              </w:sdt>
              <w:tc>
                <w:tcPr>
                  <w:tcW w:w="2013" w:type="pct"/>
                  <w:tcBorders>
                    <w:top w:val="single" w:sz="4" w:space="0" w:color="auto"/>
                    <w:left w:val="single" w:sz="4" w:space="0" w:color="auto"/>
                    <w:bottom w:val="single" w:sz="4" w:space="0" w:color="auto"/>
                    <w:right w:val="single" w:sz="4" w:space="0" w:color="auto"/>
                  </w:tcBorders>
                </w:tcPr>
                <w:p w14:paraId="515D2554" w14:textId="208130D8" w:rsidR="00415A5D" w:rsidRPr="00DA1DC5" w:rsidRDefault="00F34203" w:rsidP="00BD3536">
                  <w:pPr>
                    <w:spacing w:after="0"/>
                    <w:jc w:val="both"/>
                    <w:rPr>
                      <w:rFonts w:cs="Arial"/>
                      <w:sz w:val="20"/>
                      <w:szCs w:val="20"/>
                    </w:rPr>
                  </w:pPr>
                  <w:sdt>
                    <w:sdtPr>
                      <w:rPr>
                        <w:rStyle w:val="Styleforproposalinputs10"/>
                      </w:rPr>
                      <w:alias w:val="Text Box"/>
                      <w:tag w:val="Text Box"/>
                      <w:id w:val="1610699458"/>
                      <w:placeholder>
                        <w:docPart w:val="96395A47070249DCBB2AA95A16D76787"/>
                      </w:placeholder>
                      <w:showingPlcHdr/>
                    </w:sdtPr>
                    <w:sdtEndPr>
                      <w:rPr>
                        <w:rStyle w:val="DefaultParagraphFont"/>
                        <w:rFonts w:cs="Arial"/>
                        <w:color w:val="auto"/>
                        <w:sz w:val="24"/>
                        <w:szCs w:val="20"/>
                      </w:rPr>
                    </w:sdtEndPr>
                    <w:sdtContent>
                      <w:r w:rsidR="00415A5D" w:rsidRPr="0000263A">
                        <w:rPr>
                          <w:rStyle w:val="PlaceholderText"/>
                          <w:rFonts w:cs="Arial"/>
                          <w:sz w:val="20"/>
                          <w:szCs w:val="20"/>
                        </w:rPr>
                        <w:t>Click or tap here to enter text.</w:t>
                      </w:r>
                    </w:sdtContent>
                  </w:sdt>
                </w:p>
              </w:tc>
              <w:tc>
                <w:tcPr>
                  <w:tcW w:w="559" w:type="pct"/>
                  <w:tcBorders>
                    <w:top w:val="single" w:sz="4" w:space="0" w:color="auto"/>
                    <w:left w:val="single" w:sz="4" w:space="0" w:color="auto"/>
                    <w:bottom w:val="single" w:sz="4" w:space="0" w:color="auto"/>
                    <w:right w:val="single" w:sz="4" w:space="0" w:color="auto"/>
                  </w:tcBorders>
                </w:tcPr>
                <w:p w14:paraId="7D6DF32F" w14:textId="1B249730" w:rsidR="00415A5D" w:rsidRPr="00DA1DC5" w:rsidRDefault="00F34203" w:rsidP="00BD3536">
                  <w:pPr>
                    <w:spacing w:after="0"/>
                    <w:jc w:val="center"/>
                    <w:rPr>
                      <w:rFonts w:eastAsia="Times New Roman" w:cs="Arial"/>
                      <w:sz w:val="20"/>
                      <w:szCs w:val="20"/>
                      <w:lang w:eastAsia="en-SG"/>
                    </w:rPr>
                  </w:pPr>
                  <w:sdt>
                    <w:sdtPr>
                      <w:rPr>
                        <w:rStyle w:val="Styleforproposalinputs"/>
                        <w:sz w:val="20"/>
                        <w:szCs w:val="20"/>
                      </w:rPr>
                      <w:alias w:val="Start_month/Duration"/>
                      <w:tag w:val="Start_month/Duration"/>
                      <w:id w:val="-1727366779"/>
                      <w:placeholder>
                        <w:docPart w:val="2B19CACDE2EC41ED97DDAA35A3A8E907"/>
                      </w:placeholder>
                      <w:showingPlcHdr/>
                      <w:dropDownList>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dropDownList>
                    </w:sdtPr>
                    <w:sdtEndPr>
                      <w:rPr>
                        <w:rStyle w:val="DefaultParagraphFont"/>
                        <w:rFonts w:cs="Arial"/>
                        <w:color w:val="auto"/>
                      </w:rPr>
                    </w:sdtEndPr>
                    <w:sdtContent>
                      <w:r w:rsidR="00415A5D" w:rsidRPr="00DA1DC5">
                        <w:rPr>
                          <w:rStyle w:val="PlaceholderText"/>
                          <w:rFonts w:cs="Arial"/>
                          <w:sz w:val="20"/>
                          <w:szCs w:val="20"/>
                        </w:rPr>
                        <w:t>Choose an item.</w:t>
                      </w:r>
                    </w:sdtContent>
                  </w:sdt>
                </w:p>
              </w:tc>
              <w:tc>
                <w:tcPr>
                  <w:tcW w:w="581" w:type="pct"/>
                  <w:tcBorders>
                    <w:top w:val="single" w:sz="4" w:space="0" w:color="auto"/>
                    <w:left w:val="single" w:sz="4" w:space="0" w:color="auto"/>
                    <w:bottom w:val="single" w:sz="4" w:space="0" w:color="auto"/>
                    <w:right w:val="single" w:sz="4" w:space="0" w:color="auto"/>
                  </w:tcBorders>
                </w:tcPr>
                <w:p w14:paraId="7E1752F3" w14:textId="18A488A2" w:rsidR="00415A5D" w:rsidRPr="00DA1DC5" w:rsidRDefault="00F34203" w:rsidP="00BD3536">
                  <w:pPr>
                    <w:spacing w:after="0"/>
                    <w:jc w:val="center"/>
                    <w:rPr>
                      <w:rFonts w:eastAsia="Times New Roman" w:cs="Arial"/>
                      <w:sz w:val="20"/>
                      <w:szCs w:val="20"/>
                      <w:lang w:eastAsia="en-SG"/>
                    </w:rPr>
                  </w:pPr>
                  <w:sdt>
                    <w:sdtPr>
                      <w:rPr>
                        <w:rStyle w:val="Styleforproposalinputs"/>
                        <w:sz w:val="20"/>
                        <w:szCs w:val="20"/>
                      </w:rPr>
                      <w:alias w:val="Start_month/Duration"/>
                      <w:tag w:val="Start_month/Duration"/>
                      <w:id w:val="-598491469"/>
                      <w:placeholder>
                        <w:docPart w:val="A6AEFD23B5D7449AADF3D95355FDFB46"/>
                      </w:placeholder>
                      <w:showingPlcHdr/>
                      <w:dropDownList>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dropDownList>
                    </w:sdtPr>
                    <w:sdtEndPr>
                      <w:rPr>
                        <w:rStyle w:val="DefaultParagraphFont"/>
                        <w:rFonts w:cs="Arial"/>
                        <w:color w:val="auto"/>
                      </w:rPr>
                    </w:sdtEndPr>
                    <w:sdtContent>
                      <w:r w:rsidR="00415A5D" w:rsidRPr="00DA1DC5">
                        <w:rPr>
                          <w:rStyle w:val="PlaceholderText"/>
                          <w:rFonts w:cs="Arial"/>
                          <w:sz w:val="20"/>
                          <w:szCs w:val="20"/>
                        </w:rPr>
                        <w:t>Choose an item.</w:t>
                      </w:r>
                    </w:sdtContent>
                  </w:sdt>
                </w:p>
              </w:tc>
            </w:tr>
            <w:tr w:rsidR="00415A5D" w:rsidRPr="008C351C" w14:paraId="22972D3A" w14:textId="77777777" w:rsidTr="001B0708">
              <w:trPr>
                <w:trHeight w:val="17"/>
              </w:trPr>
              <w:tc>
                <w:tcPr>
                  <w:tcW w:w="742" w:type="pct"/>
                  <w:vMerge/>
                  <w:tcBorders>
                    <w:top w:val="single" w:sz="4" w:space="0" w:color="auto"/>
                    <w:left w:val="single" w:sz="4" w:space="0" w:color="auto"/>
                    <w:bottom w:val="single" w:sz="4" w:space="0" w:color="auto"/>
                    <w:right w:val="single" w:sz="4" w:space="0" w:color="auto"/>
                  </w:tcBorders>
                </w:tcPr>
                <w:p w14:paraId="52B12D72" w14:textId="77777777" w:rsidR="00415A5D" w:rsidRPr="00DA1DC5" w:rsidRDefault="00415A5D" w:rsidP="00BD3536">
                  <w:pPr>
                    <w:spacing w:after="0"/>
                    <w:rPr>
                      <w:rFonts w:cs="Arial"/>
                      <w:b/>
                      <w:sz w:val="20"/>
                      <w:szCs w:val="20"/>
                      <w:lang w:eastAsia="en-GB"/>
                    </w:rPr>
                  </w:pPr>
                  <w:permStart w:id="166414777" w:edGrp="everyone" w:colFirst="1" w:colLast="1"/>
                  <w:permStart w:id="1541868212" w:edGrp="everyone" w:colFirst="2" w:colLast="2"/>
                  <w:permStart w:id="155648339" w:edGrp="everyone" w:colFirst="3" w:colLast="3"/>
                  <w:permStart w:id="1335499342" w:edGrp="everyone" w:colFirst="4" w:colLast="4"/>
                  <w:permEnd w:id="1306596177"/>
                  <w:permEnd w:id="1929006891"/>
                  <w:permEnd w:id="1491741630"/>
                  <w:permEnd w:id="510874259"/>
                </w:p>
              </w:tc>
              <w:sdt>
                <w:sdtPr>
                  <w:rPr>
                    <w:rStyle w:val="Styleforproposalinputs10"/>
                  </w:rPr>
                  <w:alias w:val="Technical Milestones"/>
                  <w:tag w:val="Technical Milestones"/>
                  <w:id w:val="137228592"/>
                  <w:placeholder>
                    <w:docPart w:val="28CC8BBDF8E54117A99A74528EA5DDA2"/>
                  </w:placeholder>
                  <w:showingPlcHdr/>
                  <w:text/>
                </w:sdtPr>
                <w:sdtEndPr>
                  <w:rPr>
                    <w:rStyle w:val="DefaultParagraphFont"/>
                    <w:rFonts w:cs="Arial"/>
                    <w:color w:val="auto"/>
                    <w:sz w:val="24"/>
                    <w:szCs w:val="20"/>
                  </w:rPr>
                </w:sdtEndPr>
                <w:sdtContent>
                  <w:tc>
                    <w:tcPr>
                      <w:tcW w:w="1105" w:type="pct"/>
                      <w:tcBorders>
                        <w:top w:val="single" w:sz="4" w:space="0" w:color="auto"/>
                        <w:left w:val="single" w:sz="4" w:space="0" w:color="auto"/>
                        <w:right w:val="single" w:sz="4" w:space="0" w:color="auto"/>
                      </w:tcBorders>
                    </w:tcPr>
                    <w:p w14:paraId="72293F69" w14:textId="174A4E24" w:rsidR="00415A5D" w:rsidRPr="00DA1DC5" w:rsidRDefault="00415A5D" w:rsidP="00BD3536">
                      <w:pPr>
                        <w:spacing w:after="0"/>
                        <w:rPr>
                          <w:rFonts w:cs="Arial"/>
                          <w:sz w:val="20"/>
                          <w:szCs w:val="20"/>
                        </w:rPr>
                      </w:pPr>
                      <w:r w:rsidRPr="00DA1DC5">
                        <w:rPr>
                          <w:rStyle w:val="PlaceholderText"/>
                          <w:rFonts w:cs="Arial"/>
                          <w:sz w:val="20"/>
                          <w:szCs w:val="20"/>
                        </w:rPr>
                        <w:t>Enter Technical Milestones</w:t>
                      </w:r>
                    </w:p>
                  </w:tc>
                </w:sdtContent>
              </w:sdt>
              <w:tc>
                <w:tcPr>
                  <w:tcW w:w="2013" w:type="pct"/>
                  <w:tcBorders>
                    <w:top w:val="single" w:sz="4" w:space="0" w:color="auto"/>
                    <w:left w:val="single" w:sz="4" w:space="0" w:color="auto"/>
                    <w:bottom w:val="single" w:sz="4" w:space="0" w:color="auto"/>
                    <w:right w:val="single" w:sz="4" w:space="0" w:color="auto"/>
                  </w:tcBorders>
                </w:tcPr>
                <w:p w14:paraId="3372868C" w14:textId="06B86392" w:rsidR="00415A5D" w:rsidRPr="00DA1DC5" w:rsidRDefault="00F34203" w:rsidP="00BD3536">
                  <w:pPr>
                    <w:spacing w:after="0"/>
                    <w:jc w:val="both"/>
                    <w:rPr>
                      <w:rFonts w:cs="Arial"/>
                      <w:sz w:val="20"/>
                      <w:szCs w:val="20"/>
                    </w:rPr>
                  </w:pPr>
                  <w:sdt>
                    <w:sdtPr>
                      <w:rPr>
                        <w:rStyle w:val="Styleforproposalinputs10"/>
                      </w:rPr>
                      <w:alias w:val="Text Box"/>
                      <w:tag w:val="Text Box"/>
                      <w:id w:val="1268428111"/>
                      <w:placeholder>
                        <w:docPart w:val="45AE800695044F4B8E2BB6432AA9ECA1"/>
                      </w:placeholder>
                      <w:showingPlcHdr/>
                    </w:sdtPr>
                    <w:sdtEndPr>
                      <w:rPr>
                        <w:rStyle w:val="DefaultParagraphFont"/>
                        <w:rFonts w:cs="Arial"/>
                        <w:color w:val="auto"/>
                        <w:sz w:val="24"/>
                        <w:szCs w:val="20"/>
                      </w:rPr>
                    </w:sdtEndPr>
                    <w:sdtContent>
                      <w:r w:rsidR="00415A5D" w:rsidRPr="0000263A">
                        <w:rPr>
                          <w:rStyle w:val="PlaceholderText"/>
                          <w:rFonts w:cs="Arial"/>
                          <w:sz w:val="20"/>
                          <w:szCs w:val="20"/>
                        </w:rPr>
                        <w:t>Click or tap here to enter text.</w:t>
                      </w:r>
                    </w:sdtContent>
                  </w:sdt>
                </w:p>
              </w:tc>
              <w:tc>
                <w:tcPr>
                  <w:tcW w:w="559" w:type="pct"/>
                  <w:tcBorders>
                    <w:top w:val="single" w:sz="4" w:space="0" w:color="auto"/>
                    <w:left w:val="single" w:sz="4" w:space="0" w:color="auto"/>
                    <w:bottom w:val="single" w:sz="4" w:space="0" w:color="auto"/>
                    <w:right w:val="single" w:sz="4" w:space="0" w:color="auto"/>
                  </w:tcBorders>
                </w:tcPr>
                <w:p w14:paraId="4BA075CF" w14:textId="67C66DA7" w:rsidR="00415A5D" w:rsidRPr="00DA1DC5" w:rsidRDefault="00F34203" w:rsidP="00BD3536">
                  <w:pPr>
                    <w:spacing w:after="0"/>
                    <w:jc w:val="center"/>
                    <w:rPr>
                      <w:rFonts w:eastAsia="Times New Roman" w:cs="Arial"/>
                      <w:sz w:val="20"/>
                      <w:szCs w:val="20"/>
                      <w:lang w:eastAsia="en-SG"/>
                    </w:rPr>
                  </w:pPr>
                  <w:sdt>
                    <w:sdtPr>
                      <w:rPr>
                        <w:rStyle w:val="Styleforproposalinputs"/>
                        <w:sz w:val="20"/>
                        <w:szCs w:val="20"/>
                      </w:rPr>
                      <w:alias w:val="Start_month/Duration"/>
                      <w:tag w:val="Start_month/Duration"/>
                      <w:id w:val="1346826768"/>
                      <w:placeholder>
                        <w:docPart w:val="CCD2443BFAF44150A1BC64A3A157D639"/>
                      </w:placeholder>
                      <w:showingPlcHdr/>
                      <w:dropDownList>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dropDownList>
                    </w:sdtPr>
                    <w:sdtEndPr>
                      <w:rPr>
                        <w:rStyle w:val="DefaultParagraphFont"/>
                        <w:rFonts w:cs="Arial"/>
                        <w:color w:val="auto"/>
                      </w:rPr>
                    </w:sdtEndPr>
                    <w:sdtContent>
                      <w:r w:rsidR="00415A5D" w:rsidRPr="00DA1DC5">
                        <w:rPr>
                          <w:rStyle w:val="PlaceholderText"/>
                          <w:rFonts w:cs="Arial"/>
                          <w:sz w:val="20"/>
                          <w:szCs w:val="20"/>
                        </w:rPr>
                        <w:t>Choose an item.</w:t>
                      </w:r>
                    </w:sdtContent>
                  </w:sdt>
                </w:p>
              </w:tc>
              <w:tc>
                <w:tcPr>
                  <w:tcW w:w="581" w:type="pct"/>
                  <w:tcBorders>
                    <w:top w:val="single" w:sz="4" w:space="0" w:color="auto"/>
                    <w:left w:val="single" w:sz="4" w:space="0" w:color="auto"/>
                    <w:bottom w:val="single" w:sz="4" w:space="0" w:color="auto"/>
                    <w:right w:val="single" w:sz="4" w:space="0" w:color="auto"/>
                  </w:tcBorders>
                </w:tcPr>
                <w:p w14:paraId="65D474F1" w14:textId="71B7126A" w:rsidR="00415A5D" w:rsidRPr="00DA1DC5" w:rsidRDefault="00F34203" w:rsidP="00BD3536">
                  <w:pPr>
                    <w:spacing w:after="0"/>
                    <w:jc w:val="center"/>
                    <w:rPr>
                      <w:rFonts w:eastAsia="Times New Roman" w:cs="Arial"/>
                      <w:sz w:val="20"/>
                      <w:szCs w:val="20"/>
                      <w:lang w:eastAsia="en-SG"/>
                    </w:rPr>
                  </w:pPr>
                  <w:sdt>
                    <w:sdtPr>
                      <w:rPr>
                        <w:rStyle w:val="Styleforproposalinputs"/>
                        <w:sz w:val="20"/>
                        <w:szCs w:val="20"/>
                      </w:rPr>
                      <w:alias w:val="Start_month/Duration"/>
                      <w:tag w:val="Start_month/Duration"/>
                      <w:id w:val="1718467566"/>
                      <w:placeholder>
                        <w:docPart w:val="DD1240CF651C42B798D9526CD0DEE929"/>
                      </w:placeholder>
                      <w:showingPlcHdr/>
                      <w:dropDownList>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dropDownList>
                    </w:sdtPr>
                    <w:sdtEndPr>
                      <w:rPr>
                        <w:rStyle w:val="DefaultParagraphFont"/>
                        <w:rFonts w:cs="Arial"/>
                        <w:color w:val="auto"/>
                      </w:rPr>
                    </w:sdtEndPr>
                    <w:sdtContent>
                      <w:r w:rsidR="00415A5D" w:rsidRPr="00DA1DC5">
                        <w:rPr>
                          <w:rStyle w:val="PlaceholderText"/>
                          <w:rFonts w:cs="Arial"/>
                          <w:sz w:val="20"/>
                          <w:szCs w:val="20"/>
                        </w:rPr>
                        <w:t>Choose an item.</w:t>
                      </w:r>
                    </w:sdtContent>
                  </w:sdt>
                </w:p>
              </w:tc>
            </w:tr>
            <w:tr w:rsidR="00415A5D" w:rsidRPr="008C351C" w14:paraId="7EE4752A" w14:textId="77777777" w:rsidTr="001B0708">
              <w:trPr>
                <w:trHeight w:val="55"/>
              </w:trPr>
              <w:tc>
                <w:tcPr>
                  <w:tcW w:w="742" w:type="pct"/>
                  <w:vMerge/>
                  <w:tcBorders>
                    <w:top w:val="single" w:sz="4" w:space="0" w:color="auto"/>
                    <w:left w:val="single" w:sz="4" w:space="0" w:color="auto"/>
                    <w:bottom w:val="single" w:sz="4" w:space="0" w:color="auto"/>
                    <w:right w:val="single" w:sz="4" w:space="0" w:color="auto"/>
                  </w:tcBorders>
                  <w:vAlign w:val="center"/>
                  <w:hideMark/>
                </w:tcPr>
                <w:p w14:paraId="5296D61A" w14:textId="77777777" w:rsidR="00415A5D" w:rsidRPr="00DA1DC5" w:rsidRDefault="00415A5D" w:rsidP="00BD3536">
                  <w:pPr>
                    <w:spacing w:after="0"/>
                    <w:rPr>
                      <w:rFonts w:cs="Arial"/>
                      <w:sz w:val="20"/>
                      <w:szCs w:val="20"/>
                      <w:lang w:eastAsia="en-GB"/>
                    </w:rPr>
                  </w:pPr>
                  <w:permStart w:id="69801564" w:edGrp="everyone" w:colFirst="1" w:colLast="1"/>
                  <w:permStart w:id="2040879573" w:edGrp="everyone" w:colFirst="2" w:colLast="2"/>
                  <w:permStart w:id="2101574730" w:edGrp="everyone" w:colFirst="3" w:colLast="3"/>
                  <w:permStart w:id="1877759304" w:edGrp="everyone" w:colFirst="4" w:colLast="4"/>
                  <w:permEnd w:id="166414777"/>
                  <w:permEnd w:id="1541868212"/>
                  <w:permEnd w:id="155648339"/>
                  <w:permEnd w:id="1335499342"/>
                </w:p>
              </w:tc>
              <w:sdt>
                <w:sdtPr>
                  <w:rPr>
                    <w:rStyle w:val="Styleforproposalinputs10"/>
                  </w:rPr>
                  <w:alias w:val="Technical Milestones"/>
                  <w:tag w:val="Technical Milestones"/>
                  <w:id w:val="-1813935768"/>
                  <w:placeholder>
                    <w:docPart w:val="CA46460D789A47C682419A194CA8A03F"/>
                  </w:placeholder>
                  <w:showingPlcHdr/>
                  <w:text/>
                </w:sdtPr>
                <w:sdtEndPr>
                  <w:rPr>
                    <w:rStyle w:val="DefaultParagraphFont"/>
                    <w:rFonts w:cs="Arial"/>
                    <w:color w:val="auto"/>
                    <w:sz w:val="24"/>
                    <w:szCs w:val="20"/>
                  </w:rPr>
                </w:sdtEndPr>
                <w:sdtContent>
                  <w:tc>
                    <w:tcPr>
                      <w:tcW w:w="1105" w:type="pct"/>
                      <w:tcBorders>
                        <w:left w:val="single" w:sz="4" w:space="0" w:color="auto"/>
                        <w:bottom w:val="single" w:sz="4" w:space="0" w:color="auto"/>
                        <w:right w:val="single" w:sz="4" w:space="0" w:color="auto"/>
                      </w:tcBorders>
                    </w:tcPr>
                    <w:p w14:paraId="7FA08E84" w14:textId="07D78286" w:rsidR="00415A5D" w:rsidRPr="00DA1DC5" w:rsidRDefault="00415A5D" w:rsidP="00BD3536">
                      <w:pPr>
                        <w:spacing w:after="0"/>
                        <w:rPr>
                          <w:rFonts w:cs="Arial"/>
                          <w:sz w:val="20"/>
                          <w:szCs w:val="20"/>
                          <w:lang w:eastAsia="en-GB"/>
                        </w:rPr>
                      </w:pPr>
                      <w:r w:rsidRPr="00DA1DC5">
                        <w:rPr>
                          <w:rStyle w:val="PlaceholderText"/>
                          <w:rFonts w:cs="Arial"/>
                          <w:sz w:val="20"/>
                          <w:szCs w:val="20"/>
                        </w:rPr>
                        <w:t>Enter Technical Milestones</w:t>
                      </w:r>
                    </w:p>
                  </w:tc>
                </w:sdtContent>
              </w:sdt>
              <w:tc>
                <w:tcPr>
                  <w:tcW w:w="2013" w:type="pct"/>
                  <w:tcBorders>
                    <w:top w:val="single" w:sz="4" w:space="0" w:color="auto"/>
                    <w:left w:val="single" w:sz="4" w:space="0" w:color="auto"/>
                    <w:bottom w:val="single" w:sz="4" w:space="0" w:color="auto"/>
                    <w:right w:val="single" w:sz="4" w:space="0" w:color="auto"/>
                  </w:tcBorders>
                </w:tcPr>
                <w:p w14:paraId="4D884D72" w14:textId="3719AF56" w:rsidR="00415A5D" w:rsidRPr="00DA1DC5" w:rsidRDefault="00F34203" w:rsidP="00BD3536">
                  <w:pPr>
                    <w:spacing w:after="0"/>
                    <w:jc w:val="both"/>
                    <w:rPr>
                      <w:rFonts w:cs="Arial"/>
                      <w:sz w:val="20"/>
                      <w:szCs w:val="20"/>
                      <w:lang w:eastAsia="en-GB"/>
                    </w:rPr>
                  </w:pPr>
                  <w:sdt>
                    <w:sdtPr>
                      <w:rPr>
                        <w:rStyle w:val="Styleforproposalinputs10"/>
                      </w:rPr>
                      <w:alias w:val="Text Box"/>
                      <w:tag w:val="Text Box"/>
                      <w:id w:val="-1368827930"/>
                      <w:placeholder>
                        <w:docPart w:val="646E7A3B6DCD4DA2B229CEAA2F6D41A8"/>
                      </w:placeholder>
                      <w:showingPlcHdr/>
                    </w:sdtPr>
                    <w:sdtEndPr>
                      <w:rPr>
                        <w:rStyle w:val="DefaultParagraphFont"/>
                        <w:rFonts w:cs="Arial"/>
                        <w:color w:val="auto"/>
                        <w:sz w:val="24"/>
                        <w:szCs w:val="20"/>
                      </w:rPr>
                    </w:sdtEndPr>
                    <w:sdtContent>
                      <w:r w:rsidR="00415A5D" w:rsidRPr="0000263A">
                        <w:rPr>
                          <w:rStyle w:val="PlaceholderText"/>
                          <w:rFonts w:cs="Arial"/>
                          <w:sz w:val="20"/>
                          <w:szCs w:val="20"/>
                        </w:rPr>
                        <w:t>Click or tap here to enter text.</w:t>
                      </w:r>
                    </w:sdtContent>
                  </w:sdt>
                </w:p>
              </w:tc>
              <w:tc>
                <w:tcPr>
                  <w:tcW w:w="559" w:type="pct"/>
                  <w:tcBorders>
                    <w:top w:val="single" w:sz="4" w:space="0" w:color="auto"/>
                    <w:left w:val="single" w:sz="4" w:space="0" w:color="auto"/>
                    <w:bottom w:val="single" w:sz="4" w:space="0" w:color="auto"/>
                    <w:right w:val="single" w:sz="4" w:space="0" w:color="auto"/>
                  </w:tcBorders>
                </w:tcPr>
                <w:p w14:paraId="010FF30C" w14:textId="30017E27" w:rsidR="00415A5D" w:rsidRPr="00DA1DC5" w:rsidRDefault="00F34203" w:rsidP="00BD3536">
                  <w:pPr>
                    <w:spacing w:after="0"/>
                    <w:jc w:val="center"/>
                    <w:rPr>
                      <w:rFonts w:cs="Arial"/>
                      <w:sz w:val="20"/>
                      <w:szCs w:val="20"/>
                      <w:lang w:eastAsia="en-GB"/>
                    </w:rPr>
                  </w:pPr>
                  <w:sdt>
                    <w:sdtPr>
                      <w:rPr>
                        <w:rStyle w:val="Styleforproposalinputs"/>
                        <w:sz w:val="20"/>
                        <w:szCs w:val="20"/>
                      </w:rPr>
                      <w:alias w:val="Start_month/Duration"/>
                      <w:tag w:val="Start_month/Duration"/>
                      <w:id w:val="5484838"/>
                      <w:placeholder>
                        <w:docPart w:val="64AFF59045BC41D18A9D1C9D5D154B27"/>
                      </w:placeholder>
                      <w:showingPlcHdr/>
                      <w:dropDownList>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dropDownList>
                    </w:sdtPr>
                    <w:sdtEndPr>
                      <w:rPr>
                        <w:rStyle w:val="DefaultParagraphFont"/>
                        <w:rFonts w:cs="Arial"/>
                        <w:color w:val="auto"/>
                      </w:rPr>
                    </w:sdtEndPr>
                    <w:sdtContent>
                      <w:r w:rsidR="00415A5D" w:rsidRPr="00DA1DC5">
                        <w:rPr>
                          <w:rStyle w:val="PlaceholderText"/>
                          <w:rFonts w:cs="Arial"/>
                          <w:sz w:val="20"/>
                          <w:szCs w:val="20"/>
                        </w:rPr>
                        <w:t>Choose an item.</w:t>
                      </w:r>
                    </w:sdtContent>
                  </w:sdt>
                </w:p>
              </w:tc>
              <w:tc>
                <w:tcPr>
                  <w:tcW w:w="581" w:type="pct"/>
                  <w:tcBorders>
                    <w:top w:val="single" w:sz="4" w:space="0" w:color="auto"/>
                    <w:left w:val="single" w:sz="4" w:space="0" w:color="auto"/>
                    <w:bottom w:val="single" w:sz="4" w:space="0" w:color="auto"/>
                    <w:right w:val="single" w:sz="4" w:space="0" w:color="auto"/>
                  </w:tcBorders>
                </w:tcPr>
                <w:p w14:paraId="5BEBC4A9" w14:textId="03E874DA" w:rsidR="00415A5D" w:rsidRPr="00DA1DC5" w:rsidRDefault="00F34203" w:rsidP="00BD3536">
                  <w:pPr>
                    <w:spacing w:after="0"/>
                    <w:jc w:val="center"/>
                    <w:rPr>
                      <w:rFonts w:cs="Arial"/>
                      <w:sz w:val="20"/>
                      <w:szCs w:val="20"/>
                      <w:lang w:eastAsia="en-GB"/>
                    </w:rPr>
                  </w:pPr>
                  <w:sdt>
                    <w:sdtPr>
                      <w:rPr>
                        <w:rStyle w:val="Styleforproposalinputs"/>
                        <w:sz w:val="20"/>
                        <w:szCs w:val="20"/>
                      </w:rPr>
                      <w:alias w:val="Start_month/Duration"/>
                      <w:tag w:val="Start_month/Duration"/>
                      <w:id w:val="283469294"/>
                      <w:placeholder>
                        <w:docPart w:val="7614F859B403460C954D6FB74F13B543"/>
                      </w:placeholder>
                      <w:showingPlcHdr/>
                      <w:dropDownList>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dropDownList>
                    </w:sdtPr>
                    <w:sdtEndPr>
                      <w:rPr>
                        <w:rStyle w:val="DefaultParagraphFont"/>
                        <w:rFonts w:cs="Arial"/>
                        <w:color w:val="auto"/>
                      </w:rPr>
                    </w:sdtEndPr>
                    <w:sdtContent>
                      <w:r w:rsidR="00415A5D" w:rsidRPr="00DA1DC5">
                        <w:rPr>
                          <w:rStyle w:val="PlaceholderText"/>
                          <w:rFonts w:cs="Arial"/>
                          <w:sz w:val="20"/>
                          <w:szCs w:val="20"/>
                        </w:rPr>
                        <w:t>Choose an item.</w:t>
                      </w:r>
                    </w:sdtContent>
                  </w:sdt>
                </w:p>
              </w:tc>
            </w:tr>
            <w:permEnd w:id="69801564"/>
            <w:permEnd w:id="2040879573"/>
            <w:permEnd w:id="2101574730"/>
            <w:permEnd w:id="1877759304"/>
          </w:tbl>
          <w:p w14:paraId="02A432CE" w14:textId="77777777" w:rsidR="00045460" w:rsidRPr="008C351C" w:rsidRDefault="00045460" w:rsidP="00BD3536">
            <w:pPr>
              <w:jc w:val="both"/>
              <w:rPr>
                <w:rFonts w:cs="Arial"/>
                <w:b/>
                <w:szCs w:val="24"/>
              </w:rPr>
            </w:pPr>
          </w:p>
        </w:tc>
      </w:tr>
    </w:tbl>
    <w:p w14:paraId="3B20AF3A" w14:textId="77777777" w:rsidR="005D22CB" w:rsidRDefault="005D22CB" w:rsidP="00BD3536">
      <w:pPr>
        <w:sectPr w:rsidR="005D22CB" w:rsidSect="005D22CB">
          <w:pgSz w:w="16838" w:h="11906" w:orient="landscape"/>
          <w:pgMar w:top="1440" w:right="1440" w:bottom="1440" w:left="1440" w:header="708" w:footer="708"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F125A5" w14:paraId="5108405A" w14:textId="77777777" w:rsidTr="00E730AD">
        <w:tc>
          <w:tcPr>
            <w:tcW w:w="9016" w:type="dxa"/>
          </w:tcPr>
          <w:p w14:paraId="3CE9B371" w14:textId="1F46F1C3" w:rsidR="00F62E36" w:rsidRPr="00235F11" w:rsidRDefault="00F62E36" w:rsidP="00BD3536">
            <w:pPr>
              <w:pStyle w:val="ListParagraph"/>
              <w:numPr>
                <w:ilvl w:val="0"/>
                <w:numId w:val="5"/>
              </w:numPr>
              <w:rPr>
                <w:rFonts w:cs="Arial"/>
                <w:b/>
                <w:szCs w:val="24"/>
              </w:rPr>
            </w:pPr>
            <w:r w:rsidRPr="00235F11">
              <w:rPr>
                <w:rFonts w:cs="Arial"/>
                <w:b/>
                <w:szCs w:val="24"/>
              </w:rPr>
              <w:lastRenderedPageBreak/>
              <w:t>Performance Indicators</w:t>
            </w:r>
          </w:p>
          <w:p w14:paraId="67828102" w14:textId="77777777" w:rsidR="00E730AD" w:rsidRDefault="00E730AD" w:rsidP="00BD3536">
            <w:pPr>
              <w:rPr>
                <w:rFonts w:cs="Arial"/>
                <w:szCs w:val="24"/>
              </w:rPr>
            </w:pPr>
          </w:p>
          <w:p w14:paraId="3D706882" w14:textId="106CC7AB" w:rsidR="00690417" w:rsidRDefault="00F62E36" w:rsidP="00BD3536">
            <w:pPr>
              <w:rPr>
                <w:rFonts w:cs="Arial"/>
                <w:szCs w:val="24"/>
              </w:rPr>
            </w:pPr>
            <w:r w:rsidRPr="00A634E7">
              <w:rPr>
                <w:rFonts w:cs="Arial"/>
                <w:szCs w:val="24"/>
              </w:rPr>
              <w:t>The applicant shall</w:t>
            </w:r>
            <w:r w:rsidR="006C2B36">
              <w:rPr>
                <w:rFonts w:cs="Arial"/>
                <w:szCs w:val="24"/>
              </w:rPr>
              <w:t xml:space="preserve"> identify the key indicators relevant to the proposed project from the table below and provide the corresponding </w:t>
            </w:r>
            <w:r w:rsidR="009B02DB">
              <w:rPr>
                <w:rFonts w:cs="Arial"/>
                <w:szCs w:val="24"/>
              </w:rPr>
              <w:t xml:space="preserve">targets and </w:t>
            </w:r>
            <w:r w:rsidR="006C2B36">
              <w:rPr>
                <w:rFonts w:cs="Arial"/>
                <w:szCs w:val="24"/>
              </w:rPr>
              <w:t xml:space="preserve">supporting </w:t>
            </w:r>
            <w:r>
              <w:rPr>
                <w:rFonts w:cs="Arial"/>
                <w:szCs w:val="24"/>
              </w:rPr>
              <w:t xml:space="preserve">details </w:t>
            </w:r>
            <w:r w:rsidR="009B02DB">
              <w:rPr>
                <w:rFonts w:cs="Arial"/>
                <w:szCs w:val="24"/>
              </w:rPr>
              <w:t xml:space="preserve">for </w:t>
            </w:r>
            <w:r>
              <w:rPr>
                <w:rFonts w:cs="Arial"/>
                <w:szCs w:val="24"/>
              </w:rPr>
              <w:t>th</w:t>
            </w:r>
            <w:r w:rsidR="006C2B36">
              <w:rPr>
                <w:rFonts w:cs="Arial"/>
                <w:szCs w:val="24"/>
              </w:rPr>
              <w:t xml:space="preserve">ose selected </w:t>
            </w:r>
            <w:r>
              <w:rPr>
                <w:rFonts w:cs="Arial"/>
                <w:szCs w:val="24"/>
              </w:rPr>
              <w:t>indicators</w:t>
            </w:r>
            <w:r w:rsidR="00665C43">
              <w:rPr>
                <w:rFonts w:cs="Arial"/>
                <w:szCs w:val="24"/>
              </w:rPr>
              <w:t>.</w:t>
            </w:r>
          </w:p>
          <w:p w14:paraId="74508B98" w14:textId="5D032115" w:rsidR="00F62E36" w:rsidRDefault="00F62E36" w:rsidP="00BD3536">
            <w:pPr>
              <w:rPr>
                <w:rFonts w:cs="Arial"/>
                <w:szCs w:val="24"/>
              </w:rPr>
            </w:pPr>
          </w:p>
        </w:tc>
      </w:tr>
      <w:tr w:rsidR="00F125A5" w14:paraId="53A3D244" w14:textId="77777777" w:rsidTr="00E730AD">
        <w:tc>
          <w:tcPr>
            <w:tcW w:w="9016" w:type="dxa"/>
          </w:tcPr>
          <w:tbl>
            <w:tblPr>
              <w:tblStyle w:val="TableGrid"/>
              <w:tblW w:w="5000" w:type="pct"/>
              <w:tblLook w:val="04A0" w:firstRow="1" w:lastRow="0" w:firstColumn="1" w:lastColumn="0" w:noHBand="0" w:noVBand="1"/>
            </w:tblPr>
            <w:tblGrid>
              <w:gridCol w:w="6726"/>
              <w:gridCol w:w="2064"/>
            </w:tblGrid>
            <w:tr w:rsidR="00F62E36" w:rsidRPr="00D06499" w14:paraId="13B3693D" w14:textId="77777777" w:rsidTr="005D22CB">
              <w:trPr>
                <w:cantSplit/>
                <w:trHeight w:val="102"/>
                <w:tblHeader/>
              </w:trPr>
              <w:tc>
                <w:tcPr>
                  <w:tcW w:w="3826" w:type="pct"/>
                  <w:shd w:val="clear" w:color="auto" w:fill="D9D9D9" w:themeFill="background1" w:themeFillShade="D9"/>
                </w:tcPr>
                <w:p w14:paraId="02FE366D" w14:textId="7FB57F28" w:rsidR="00F62E36" w:rsidRPr="00D06499" w:rsidRDefault="00F62E36" w:rsidP="00BD3536">
                  <w:pPr>
                    <w:rPr>
                      <w:rFonts w:cs="Arial"/>
                      <w:b/>
                      <w:szCs w:val="24"/>
                    </w:rPr>
                  </w:pPr>
                  <w:r w:rsidRPr="00D06499">
                    <w:rPr>
                      <w:rFonts w:cs="Arial"/>
                      <w:b/>
                      <w:szCs w:val="24"/>
                    </w:rPr>
                    <w:t>Performance Indicators</w:t>
                  </w:r>
                </w:p>
              </w:tc>
              <w:tc>
                <w:tcPr>
                  <w:tcW w:w="1174" w:type="pct"/>
                  <w:shd w:val="clear" w:color="auto" w:fill="D9D9D9" w:themeFill="background1" w:themeFillShade="D9"/>
                </w:tcPr>
                <w:p w14:paraId="6D7A9BAF" w14:textId="77777777" w:rsidR="00F62E36" w:rsidRPr="00D06499" w:rsidRDefault="00F62E36" w:rsidP="00BD3536">
                  <w:pPr>
                    <w:rPr>
                      <w:rFonts w:cs="Arial"/>
                      <w:b/>
                      <w:szCs w:val="24"/>
                    </w:rPr>
                  </w:pPr>
                  <w:r>
                    <w:rPr>
                      <w:rFonts w:cs="Arial"/>
                      <w:b/>
                      <w:szCs w:val="24"/>
                    </w:rPr>
                    <w:t>Target</w:t>
                  </w:r>
                </w:p>
              </w:tc>
            </w:tr>
            <w:tr w:rsidR="00F62E36" w:rsidRPr="00D06499" w14:paraId="72E81051" w14:textId="77777777" w:rsidTr="005D22CB">
              <w:trPr>
                <w:cantSplit/>
                <w:trHeight w:val="88"/>
              </w:trPr>
              <w:tc>
                <w:tcPr>
                  <w:tcW w:w="5000" w:type="pct"/>
                  <w:gridSpan w:val="2"/>
                  <w:shd w:val="clear" w:color="auto" w:fill="F2F2F2" w:themeFill="background1" w:themeFillShade="F2"/>
                </w:tcPr>
                <w:p w14:paraId="64D8F97D" w14:textId="77777777" w:rsidR="00F62E36" w:rsidRPr="00D06499" w:rsidRDefault="00F62E36" w:rsidP="00BD3536">
                  <w:pPr>
                    <w:rPr>
                      <w:rFonts w:cs="Arial"/>
                      <w:szCs w:val="24"/>
                    </w:rPr>
                  </w:pPr>
                  <w:r w:rsidRPr="00D06499">
                    <w:rPr>
                      <w:rFonts w:eastAsia="Times New Roman" w:cs="Arial"/>
                      <w:szCs w:val="24"/>
                      <w:lang w:eastAsia="en-SG"/>
                    </w:rPr>
                    <w:t>Research Excellence</w:t>
                  </w:r>
                  <w:r w:rsidRPr="00D06499" w:rsidDel="00827BCF">
                    <w:rPr>
                      <w:rFonts w:eastAsia="Times New Roman" w:cs="Arial"/>
                      <w:szCs w:val="24"/>
                      <w:lang w:eastAsia="en-SG"/>
                    </w:rPr>
                    <w:t xml:space="preserve"> </w:t>
                  </w:r>
                </w:p>
              </w:tc>
            </w:tr>
            <w:tr w:rsidR="00F62E36" w:rsidRPr="00D06499" w14:paraId="4A7EBE55" w14:textId="77777777" w:rsidTr="005D22CB">
              <w:trPr>
                <w:cantSplit/>
                <w:trHeight w:val="172"/>
              </w:trPr>
              <w:tc>
                <w:tcPr>
                  <w:tcW w:w="3826" w:type="pct"/>
                </w:tcPr>
                <w:p w14:paraId="4BC6E072" w14:textId="77777777" w:rsidR="00F62E36" w:rsidRPr="00C43AD4" w:rsidRDefault="00F62E36" w:rsidP="00BD3536">
                  <w:pPr>
                    <w:numPr>
                      <w:ilvl w:val="0"/>
                      <w:numId w:val="3"/>
                    </w:numPr>
                    <w:ind w:left="540"/>
                    <w:textAlignment w:val="center"/>
                    <w:rPr>
                      <w:rFonts w:eastAsia="Times New Roman" w:cs="Arial"/>
                      <w:szCs w:val="24"/>
                      <w:lang w:eastAsia="en-SG"/>
                    </w:rPr>
                  </w:pPr>
                  <w:r w:rsidRPr="00D06499">
                    <w:rPr>
                      <w:rFonts w:cs="Arial"/>
                      <w:szCs w:val="24"/>
                      <w:lang w:val="en-GB"/>
                    </w:rPr>
                    <w:t xml:space="preserve">Proportion of publications in the top 10% most highly cited worldwide </w:t>
                  </w:r>
                </w:p>
                <w:p w14:paraId="279D5A58" w14:textId="77777777" w:rsidR="00F62E36" w:rsidRDefault="00F62E36" w:rsidP="00BD3536">
                  <w:pPr>
                    <w:textAlignment w:val="center"/>
                    <w:rPr>
                      <w:rFonts w:eastAsia="Times New Roman" w:cs="Arial"/>
                      <w:i/>
                      <w:iCs/>
                      <w:sz w:val="18"/>
                      <w:szCs w:val="18"/>
                      <w:lang w:eastAsia="en-SG"/>
                    </w:rPr>
                  </w:pPr>
                </w:p>
                <w:p w14:paraId="5A9FAF25" w14:textId="77777777" w:rsidR="00F62E36" w:rsidRDefault="00F62E36" w:rsidP="00BD3536">
                  <w:pPr>
                    <w:textAlignment w:val="center"/>
                    <w:rPr>
                      <w:rFonts w:eastAsia="Times New Roman" w:cs="Arial"/>
                      <w:i/>
                      <w:sz w:val="20"/>
                      <w:szCs w:val="20"/>
                      <w:lang w:eastAsia="en-SG"/>
                    </w:rPr>
                  </w:pPr>
                  <w:r w:rsidRPr="00C43AD4">
                    <w:rPr>
                      <w:rFonts w:eastAsia="Times New Roman" w:cs="Arial"/>
                      <w:i/>
                      <w:sz w:val="20"/>
                      <w:szCs w:val="20"/>
                      <w:lang w:eastAsia="en-SG"/>
                    </w:rPr>
                    <w:t>This refers to the % of Singapore's publications in top 10% citation percentiles (worldwide, field weighted), excluding self-citations, in year of publications</w:t>
                  </w:r>
                </w:p>
                <w:p w14:paraId="3B0EFBBA" w14:textId="77777777" w:rsidR="00F62E36" w:rsidRPr="00C43AD4" w:rsidRDefault="00F62E36" w:rsidP="00BD3536">
                  <w:pPr>
                    <w:textAlignment w:val="center"/>
                    <w:rPr>
                      <w:rFonts w:eastAsia="Times New Roman" w:cs="Arial"/>
                      <w:i/>
                      <w:szCs w:val="24"/>
                      <w:lang w:eastAsia="en-SG"/>
                    </w:rPr>
                  </w:pPr>
                </w:p>
              </w:tc>
              <w:tc>
                <w:tcPr>
                  <w:tcW w:w="1174" w:type="pct"/>
                </w:tcPr>
                <w:p w14:paraId="3841AC60" w14:textId="46054362" w:rsidR="00F62E36" w:rsidRPr="00631D73" w:rsidRDefault="00F34203" w:rsidP="00BD3536">
                  <w:pPr>
                    <w:rPr>
                      <w:rFonts w:cs="Arial"/>
                      <w:szCs w:val="24"/>
                    </w:rPr>
                  </w:pPr>
                  <w:sdt>
                    <w:sdtPr>
                      <w:rPr>
                        <w:rStyle w:val="Styleforproposalinputs"/>
                      </w:rPr>
                      <w:alias w:val="KPI 1"/>
                      <w:tag w:val="KPI 1"/>
                      <w:id w:val="-1478842993"/>
                      <w:placeholder>
                        <w:docPart w:val="9E6108AB4394498191B646AA7C7BF2D1"/>
                      </w:placeholder>
                      <w:showingPlcHdr/>
                      <w:dropDownList>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dropDownList>
                    </w:sdtPr>
                    <w:sdtEndPr>
                      <w:rPr>
                        <w:rStyle w:val="DefaultParagraphFont"/>
                        <w:rFonts w:eastAsia="Times New Roman" w:cs="Arial"/>
                        <w:color w:val="auto"/>
                        <w:szCs w:val="24"/>
                        <w:lang w:eastAsia="en-SG"/>
                      </w:rPr>
                    </w:sdtEndPr>
                    <w:sdtContent>
                      <w:permStart w:id="134836915" w:edGrp="everyone"/>
                      <w:r w:rsidR="00F62E36" w:rsidRPr="00631D73">
                        <w:rPr>
                          <w:rStyle w:val="PlaceholderText"/>
                          <w:rFonts w:cs="Arial"/>
                          <w:szCs w:val="24"/>
                        </w:rPr>
                        <w:t>Please select KPI target.</w:t>
                      </w:r>
                      <w:permEnd w:id="134836915"/>
                    </w:sdtContent>
                  </w:sdt>
                  <w:r w:rsidR="00983A95" w:rsidRPr="00631D73">
                    <w:rPr>
                      <w:rFonts w:cs="Arial"/>
                      <w:szCs w:val="24"/>
                    </w:rPr>
                    <w:t>%</w:t>
                  </w:r>
                </w:p>
              </w:tc>
            </w:tr>
            <w:tr w:rsidR="00F62E36" w:rsidRPr="00D06499" w14:paraId="426F0DC7" w14:textId="77777777" w:rsidTr="005D22CB">
              <w:trPr>
                <w:cantSplit/>
                <w:trHeight w:val="237"/>
              </w:trPr>
              <w:tc>
                <w:tcPr>
                  <w:tcW w:w="3826" w:type="pct"/>
                </w:tcPr>
                <w:p w14:paraId="7B58AC73" w14:textId="77777777" w:rsidR="00F62E36" w:rsidRPr="00C43AD4" w:rsidRDefault="00F62E36" w:rsidP="00BD3536">
                  <w:pPr>
                    <w:numPr>
                      <w:ilvl w:val="0"/>
                      <w:numId w:val="3"/>
                    </w:numPr>
                    <w:ind w:left="540"/>
                    <w:textAlignment w:val="center"/>
                    <w:rPr>
                      <w:rFonts w:eastAsia="Times New Roman" w:cs="Arial"/>
                      <w:szCs w:val="24"/>
                      <w:lang w:eastAsia="en-SG"/>
                    </w:rPr>
                  </w:pPr>
                  <w:r w:rsidRPr="00D06499">
                    <w:rPr>
                      <w:rFonts w:cs="Arial"/>
                      <w:szCs w:val="24"/>
                      <w:lang w:val="en-GB"/>
                    </w:rPr>
                    <w:t xml:space="preserve">No. of publications in top 10% journals </w:t>
                  </w:r>
                </w:p>
                <w:p w14:paraId="13DCB55C" w14:textId="77777777" w:rsidR="00F62E36" w:rsidRDefault="00F62E36" w:rsidP="00BD3536">
                  <w:pPr>
                    <w:textAlignment w:val="center"/>
                    <w:rPr>
                      <w:rFonts w:cs="Arial"/>
                      <w:szCs w:val="24"/>
                    </w:rPr>
                  </w:pPr>
                </w:p>
                <w:p w14:paraId="15264E63" w14:textId="77777777" w:rsidR="00F62E36" w:rsidRDefault="00F62E36" w:rsidP="00BD3536">
                  <w:pPr>
                    <w:textAlignment w:val="center"/>
                    <w:rPr>
                      <w:rFonts w:eastAsia="Times New Roman" w:cs="Arial"/>
                      <w:i/>
                      <w:sz w:val="20"/>
                      <w:szCs w:val="20"/>
                      <w:lang w:eastAsia="en-SG"/>
                    </w:rPr>
                  </w:pPr>
                  <w:r w:rsidRPr="00C43AD4">
                    <w:rPr>
                      <w:rFonts w:eastAsia="Times New Roman" w:cs="Arial"/>
                      <w:i/>
                      <w:sz w:val="20"/>
                      <w:szCs w:val="20"/>
                      <w:lang w:eastAsia="en-SG"/>
                    </w:rPr>
                    <w:t>This measures the number of publications in the top 10% of S&amp;T journals in the field as tracked in the Thomson Reuters Joint Citation Report</w:t>
                  </w:r>
                </w:p>
                <w:p w14:paraId="7999D5C6" w14:textId="77777777" w:rsidR="00F62E36" w:rsidRPr="00C43AD4" w:rsidDel="003609F1" w:rsidRDefault="00F62E36" w:rsidP="00BD3536">
                  <w:pPr>
                    <w:textAlignment w:val="center"/>
                    <w:rPr>
                      <w:rFonts w:eastAsia="Times New Roman" w:cs="Arial"/>
                      <w:i/>
                      <w:szCs w:val="24"/>
                      <w:lang w:eastAsia="en-SG"/>
                    </w:rPr>
                  </w:pPr>
                </w:p>
              </w:tc>
              <w:sdt>
                <w:sdtPr>
                  <w:rPr>
                    <w:rFonts w:cs="Arial"/>
                    <w:szCs w:val="24"/>
                  </w:rPr>
                  <w:id w:val="1174079712"/>
                  <w:placeholder>
                    <w:docPart w:val="BF386E7B35794D579969BC6844C0B9B3"/>
                  </w:placeholder>
                </w:sdtPr>
                <w:sdtEndPr/>
                <w:sdtContent>
                  <w:tc>
                    <w:tcPr>
                      <w:tcW w:w="1174" w:type="pct"/>
                    </w:tcPr>
                    <w:sdt>
                      <w:sdtPr>
                        <w:rPr>
                          <w:rStyle w:val="Styleforproposalinputs"/>
                        </w:rPr>
                        <w:alias w:val="KPI (all)"/>
                        <w:tag w:val="KPI (all)"/>
                        <w:id w:val="1610929547"/>
                        <w:placeholder>
                          <w:docPart w:val="42B28B26097E482CB6B670AD83474AF1"/>
                        </w:placeholder>
                        <w:showingPlcHdr/>
                        <w:dropDownList>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dropDownList>
                      </w:sdtPr>
                      <w:sdtEndPr>
                        <w:rPr>
                          <w:rStyle w:val="DefaultParagraphFont"/>
                          <w:rFonts w:eastAsia="Times New Roman" w:cs="Arial"/>
                          <w:color w:val="auto"/>
                          <w:szCs w:val="24"/>
                          <w:lang w:eastAsia="en-SG"/>
                        </w:rPr>
                      </w:sdtEndPr>
                      <w:sdtContent>
                        <w:permStart w:id="1612055484" w:edGrp="everyone" w:displacedByCustomXml="prev"/>
                        <w:p w14:paraId="1DAAF468" w14:textId="75FCD75E" w:rsidR="00F62E36" w:rsidRPr="00631D73" w:rsidRDefault="00F62E36" w:rsidP="00BD3536">
                          <w:pPr>
                            <w:rPr>
                              <w:rFonts w:cs="Arial"/>
                              <w:szCs w:val="24"/>
                            </w:rPr>
                          </w:pPr>
                          <w:r w:rsidRPr="00631D73">
                            <w:rPr>
                              <w:rStyle w:val="PlaceholderText"/>
                              <w:rFonts w:cs="Arial"/>
                              <w:szCs w:val="24"/>
                            </w:rPr>
                            <w:t>Please select KPI target.</w:t>
                          </w:r>
                        </w:p>
                        <w:permEnd w:id="1612055484" w:displacedByCustomXml="next"/>
                      </w:sdtContent>
                    </w:sdt>
                  </w:tc>
                </w:sdtContent>
              </w:sdt>
            </w:tr>
            <w:tr w:rsidR="00F62E36" w:rsidRPr="00D06499" w14:paraId="25B4143E" w14:textId="77777777" w:rsidTr="005D22CB">
              <w:trPr>
                <w:cantSplit/>
                <w:trHeight w:val="88"/>
              </w:trPr>
              <w:tc>
                <w:tcPr>
                  <w:tcW w:w="5000" w:type="pct"/>
                  <w:gridSpan w:val="2"/>
                  <w:shd w:val="clear" w:color="auto" w:fill="F2F2F2" w:themeFill="background1" w:themeFillShade="F2"/>
                </w:tcPr>
                <w:p w14:paraId="39705686" w14:textId="77777777" w:rsidR="00F62E36" w:rsidRPr="00631D73" w:rsidRDefault="00F62E36" w:rsidP="00BD3536">
                  <w:pPr>
                    <w:rPr>
                      <w:rFonts w:cs="Arial"/>
                      <w:szCs w:val="24"/>
                    </w:rPr>
                  </w:pPr>
                  <w:r w:rsidRPr="00631D73">
                    <w:rPr>
                      <w:rFonts w:cs="Arial"/>
                      <w:szCs w:val="24"/>
                    </w:rPr>
                    <w:t>Manpower</w:t>
                  </w:r>
                  <w:r w:rsidRPr="00631D73">
                    <w:rPr>
                      <w:rFonts w:eastAsia="Times New Roman" w:cs="Arial"/>
                      <w:szCs w:val="24"/>
                      <w:lang w:eastAsia="en-SG"/>
                    </w:rPr>
                    <w:t xml:space="preserve"> </w:t>
                  </w:r>
                </w:p>
              </w:tc>
            </w:tr>
            <w:tr w:rsidR="00F62E36" w:rsidRPr="00D06499" w14:paraId="1B1E044F" w14:textId="77777777" w:rsidTr="005D22CB">
              <w:trPr>
                <w:cantSplit/>
                <w:trHeight w:val="88"/>
              </w:trPr>
              <w:tc>
                <w:tcPr>
                  <w:tcW w:w="3826" w:type="pct"/>
                </w:tcPr>
                <w:p w14:paraId="087965E5" w14:textId="77777777" w:rsidR="00F62E36" w:rsidRPr="00C43AD4" w:rsidRDefault="00F62E36" w:rsidP="00BD3536">
                  <w:pPr>
                    <w:numPr>
                      <w:ilvl w:val="0"/>
                      <w:numId w:val="3"/>
                    </w:numPr>
                    <w:ind w:left="540"/>
                    <w:textAlignment w:val="center"/>
                    <w:rPr>
                      <w:rFonts w:eastAsia="Times New Roman" w:cs="Arial"/>
                      <w:szCs w:val="24"/>
                    </w:rPr>
                  </w:pPr>
                  <w:r w:rsidRPr="00C43AD4">
                    <w:rPr>
                      <w:rFonts w:cs="Arial"/>
                      <w:szCs w:val="24"/>
                      <w:lang w:val="en-GB"/>
                    </w:rPr>
                    <w:t>No</w:t>
                  </w:r>
                  <w:r w:rsidRPr="00D06499">
                    <w:rPr>
                      <w:rFonts w:cs="Arial"/>
                      <w:szCs w:val="24"/>
                    </w:rPr>
                    <w:t xml:space="preserve">. of industry R&amp;D jobs created </w:t>
                  </w:r>
                </w:p>
                <w:p w14:paraId="3446ADBA" w14:textId="77777777" w:rsidR="00F62E36" w:rsidRDefault="00F62E36" w:rsidP="00BD3536">
                  <w:pPr>
                    <w:textAlignment w:val="center"/>
                    <w:rPr>
                      <w:rFonts w:cs="Arial"/>
                      <w:szCs w:val="24"/>
                    </w:rPr>
                  </w:pPr>
                </w:p>
                <w:p w14:paraId="16838081" w14:textId="77777777" w:rsidR="00F62E36" w:rsidRDefault="00F62E36" w:rsidP="00BD3536">
                  <w:pPr>
                    <w:textAlignment w:val="center"/>
                    <w:rPr>
                      <w:rFonts w:eastAsia="Times New Roman" w:cs="Arial"/>
                      <w:i/>
                      <w:sz w:val="20"/>
                      <w:szCs w:val="20"/>
                    </w:rPr>
                  </w:pPr>
                  <w:r w:rsidRPr="00C43AD4">
                    <w:rPr>
                      <w:rFonts w:eastAsia="Times New Roman" w:cs="Arial"/>
                      <w:i/>
                      <w:sz w:val="20"/>
                      <w:szCs w:val="20"/>
                    </w:rPr>
                    <w:t>This measures the number of innovation positions induced in the ecosystem by public R&amp;D investments. This includes all persons employed for R&amp;D and R&amp;D related activities, such as researchers, project managers, product designers, technicians and other supporting staff. To be tracked based on RSE and non RSE</w:t>
                  </w:r>
                </w:p>
                <w:p w14:paraId="4DE596BA" w14:textId="77777777" w:rsidR="00F62E36" w:rsidRPr="00C43AD4" w:rsidRDefault="00F62E36" w:rsidP="00BD3536">
                  <w:pPr>
                    <w:textAlignment w:val="center"/>
                    <w:rPr>
                      <w:rFonts w:eastAsia="Times New Roman" w:cs="Arial"/>
                      <w:i/>
                      <w:szCs w:val="24"/>
                    </w:rPr>
                  </w:pPr>
                </w:p>
              </w:tc>
              <w:tc>
                <w:tcPr>
                  <w:tcW w:w="1174" w:type="pct"/>
                </w:tcPr>
                <w:sdt>
                  <w:sdtPr>
                    <w:rPr>
                      <w:rFonts w:cs="Arial"/>
                      <w:szCs w:val="24"/>
                    </w:rPr>
                    <w:id w:val="-917404406"/>
                    <w:placeholder>
                      <w:docPart w:val="9D3BF7A4823F41D3A42A602A456632FF"/>
                    </w:placeholder>
                  </w:sdtPr>
                  <w:sdtEndPr/>
                  <w:sdtContent>
                    <w:sdt>
                      <w:sdtPr>
                        <w:rPr>
                          <w:rStyle w:val="Styleforproposalinputs"/>
                        </w:rPr>
                        <w:alias w:val="KPI (all)"/>
                        <w:tag w:val="KPI (all)"/>
                        <w:id w:val="547879028"/>
                        <w:placeholder>
                          <w:docPart w:val="88CA75DADCA64F64851E1AA377B1A9B3"/>
                        </w:placeholder>
                        <w:showingPlcHdr/>
                        <w:dropDownList>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dropDownList>
                      </w:sdtPr>
                      <w:sdtEndPr>
                        <w:rPr>
                          <w:rStyle w:val="DefaultParagraphFont"/>
                          <w:rFonts w:eastAsia="Times New Roman" w:cs="Arial"/>
                          <w:color w:val="auto"/>
                          <w:szCs w:val="24"/>
                          <w:lang w:eastAsia="en-SG"/>
                        </w:rPr>
                      </w:sdtEndPr>
                      <w:sdtContent>
                        <w:permStart w:id="778333462" w:edGrp="everyone" w:displacedByCustomXml="prev"/>
                        <w:p w14:paraId="21DA89B4" w14:textId="74EA20C8" w:rsidR="00F62E36" w:rsidRPr="00631D73" w:rsidRDefault="00477BA9" w:rsidP="00BD3536">
                          <w:pPr>
                            <w:rPr>
                              <w:rFonts w:cs="Arial"/>
                              <w:szCs w:val="24"/>
                            </w:rPr>
                          </w:pPr>
                          <w:r w:rsidRPr="00631D73">
                            <w:rPr>
                              <w:rStyle w:val="PlaceholderText"/>
                              <w:rFonts w:cs="Arial"/>
                              <w:szCs w:val="24"/>
                            </w:rPr>
                            <w:t>Please select KPI target.</w:t>
                          </w:r>
                        </w:p>
                        <w:permEnd w:id="778333462" w:displacedByCustomXml="next"/>
                      </w:sdtContent>
                    </w:sdt>
                  </w:sdtContent>
                </w:sdt>
                <w:p w14:paraId="7FC2F8D7" w14:textId="77777777" w:rsidR="00F62E36" w:rsidRPr="00631D73" w:rsidRDefault="00F62E36" w:rsidP="00BD3536">
                  <w:pPr>
                    <w:rPr>
                      <w:rFonts w:cs="Arial"/>
                      <w:szCs w:val="24"/>
                    </w:rPr>
                  </w:pPr>
                </w:p>
                <w:p w14:paraId="156D3F31" w14:textId="43050022" w:rsidR="00F62E36" w:rsidRPr="00631D73" w:rsidRDefault="00F34203" w:rsidP="00BD3536">
                  <w:pPr>
                    <w:rPr>
                      <w:rFonts w:eastAsia="Times New Roman" w:cs="Arial"/>
                      <w:szCs w:val="24"/>
                      <w:lang w:eastAsia="en-SG"/>
                    </w:rPr>
                  </w:pPr>
                  <w:sdt>
                    <w:sdtPr>
                      <w:rPr>
                        <w:rStyle w:val="Styleforproposalinputs"/>
                      </w:rPr>
                      <w:alias w:val="KPI description"/>
                      <w:tag w:val="KPI description"/>
                      <w:id w:val="-514845355"/>
                      <w:placeholder>
                        <w:docPart w:val="981A1ABEDCF242D3AF3C6D85BFB35FCA"/>
                      </w:placeholder>
                      <w:showingPlcHdr/>
                    </w:sdtPr>
                    <w:sdtEndPr>
                      <w:rPr>
                        <w:rStyle w:val="DefaultParagraphFont"/>
                        <w:rFonts w:cs="Arial"/>
                        <w:color w:val="auto"/>
                        <w:szCs w:val="24"/>
                      </w:rPr>
                    </w:sdtEndPr>
                    <w:sdtContent>
                      <w:permStart w:id="440361684" w:edGrp="everyone"/>
                      <w:r w:rsidR="00F62E36" w:rsidRPr="00631D73">
                        <w:rPr>
                          <w:rStyle w:val="PlaceholderText"/>
                          <w:rFonts w:cs="Arial"/>
                          <w:szCs w:val="24"/>
                        </w:rPr>
                        <w:t>Please provide description, if any.</w:t>
                      </w:r>
                      <w:permEnd w:id="440361684"/>
                    </w:sdtContent>
                  </w:sdt>
                </w:p>
              </w:tc>
            </w:tr>
            <w:tr w:rsidR="00F62E36" w:rsidRPr="00D06499" w14:paraId="0815A97B" w14:textId="77777777" w:rsidTr="005D22CB">
              <w:trPr>
                <w:cantSplit/>
                <w:trHeight w:val="172"/>
              </w:trPr>
              <w:tc>
                <w:tcPr>
                  <w:tcW w:w="5000" w:type="pct"/>
                  <w:gridSpan w:val="2"/>
                  <w:shd w:val="clear" w:color="auto" w:fill="F2F2F2" w:themeFill="background1" w:themeFillShade="F2"/>
                </w:tcPr>
                <w:p w14:paraId="69980571" w14:textId="77777777" w:rsidR="00F62E36" w:rsidRPr="00631D73" w:rsidRDefault="00F62E36" w:rsidP="00BD3536">
                  <w:pPr>
                    <w:rPr>
                      <w:rFonts w:cs="Arial"/>
                      <w:szCs w:val="24"/>
                    </w:rPr>
                  </w:pPr>
                  <w:r w:rsidRPr="00631D73">
                    <w:rPr>
                      <w:rFonts w:cs="Arial"/>
                      <w:szCs w:val="24"/>
                    </w:rPr>
                    <w:t>I&amp;E</w:t>
                  </w:r>
                  <w:r w:rsidRPr="00631D73" w:rsidDel="00827BCF">
                    <w:rPr>
                      <w:rFonts w:eastAsia="Times New Roman" w:cs="Arial"/>
                      <w:szCs w:val="24"/>
                      <w:lang w:eastAsia="en-SG"/>
                    </w:rPr>
                    <w:t xml:space="preserve"> </w:t>
                  </w:r>
                </w:p>
              </w:tc>
            </w:tr>
            <w:tr w:rsidR="00F62E36" w:rsidRPr="00D06499" w14:paraId="6C1E6428" w14:textId="77777777" w:rsidTr="005D22CB">
              <w:trPr>
                <w:cantSplit/>
                <w:trHeight w:val="177"/>
              </w:trPr>
              <w:tc>
                <w:tcPr>
                  <w:tcW w:w="3826" w:type="pct"/>
                </w:tcPr>
                <w:p w14:paraId="4213769A" w14:textId="77777777" w:rsidR="00F62E36" w:rsidRPr="00C43AD4" w:rsidRDefault="00F62E36" w:rsidP="00BD3536">
                  <w:pPr>
                    <w:numPr>
                      <w:ilvl w:val="0"/>
                      <w:numId w:val="3"/>
                    </w:numPr>
                    <w:ind w:left="540"/>
                    <w:textAlignment w:val="center"/>
                    <w:rPr>
                      <w:rFonts w:eastAsia="Times New Roman" w:cs="Arial"/>
                      <w:szCs w:val="24"/>
                    </w:rPr>
                  </w:pPr>
                  <w:r w:rsidRPr="00F3612A">
                    <w:rPr>
                      <w:rFonts w:cs="Arial"/>
                      <w:szCs w:val="24"/>
                      <w:lang w:val="en-GB"/>
                    </w:rPr>
                    <w:t xml:space="preserve">No. of industry projects </w:t>
                  </w:r>
                </w:p>
                <w:p w14:paraId="7FB9BE25" w14:textId="77777777" w:rsidR="00F62E36" w:rsidRDefault="00F62E36" w:rsidP="00BD3536">
                  <w:pPr>
                    <w:textAlignment w:val="center"/>
                    <w:rPr>
                      <w:rFonts w:cs="Arial"/>
                      <w:szCs w:val="24"/>
                      <w:lang w:val="en-GB"/>
                    </w:rPr>
                  </w:pPr>
                </w:p>
                <w:p w14:paraId="13C0873B" w14:textId="77777777" w:rsidR="00F62E36" w:rsidRPr="00C43AD4" w:rsidRDefault="00F62E36" w:rsidP="00BD3536">
                  <w:pPr>
                    <w:textAlignment w:val="center"/>
                    <w:rPr>
                      <w:rFonts w:eastAsia="Times New Roman" w:cs="Arial"/>
                      <w:i/>
                      <w:sz w:val="20"/>
                      <w:szCs w:val="20"/>
                    </w:rPr>
                  </w:pPr>
                  <w:r w:rsidRPr="00C43AD4">
                    <w:rPr>
                      <w:rFonts w:eastAsia="Times New Roman" w:cs="Arial"/>
                      <w:i/>
                      <w:sz w:val="20"/>
                      <w:szCs w:val="20"/>
                    </w:rPr>
                    <w:t>Number of R&amp;D projects (in the form of research collaboration agreements or contract research agreements) undertaken with industry.</w:t>
                  </w:r>
                </w:p>
                <w:p w14:paraId="5C10AA97" w14:textId="77777777" w:rsidR="00F62E36" w:rsidRPr="00C43AD4" w:rsidRDefault="00F62E36" w:rsidP="00BD3536">
                  <w:pPr>
                    <w:textAlignment w:val="center"/>
                    <w:rPr>
                      <w:rFonts w:eastAsia="Times New Roman" w:cs="Arial"/>
                      <w:i/>
                      <w:sz w:val="20"/>
                      <w:szCs w:val="20"/>
                    </w:rPr>
                  </w:pPr>
                </w:p>
                <w:p w14:paraId="066D39A0" w14:textId="77777777" w:rsidR="00F62E36" w:rsidRPr="00C43AD4" w:rsidRDefault="00F62E36" w:rsidP="00BD3536">
                  <w:pPr>
                    <w:textAlignment w:val="center"/>
                    <w:rPr>
                      <w:rFonts w:eastAsia="Times New Roman" w:cs="Arial"/>
                      <w:i/>
                      <w:sz w:val="20"/>
                      <w:szCs w:val="20"/>
                    </w:rPr>
                  </w:pPr>
                  <w:r w:rsidRPr="00C43AD4">
                    <w:rPr>
                      <w:rFonts w:eastAsia="Times New Roman" w:cs="Arial"/>
                      <w:i/>
                      <w:sz w:val="20"/>
                      <w:szCs w:val="20"/>
                    </w:rPr>
                    <w:t>This should be tracked by the following parameters:</w:t>
                  </w:r>
                </w:p>
                <w:p w14:paraId="27486FA4" w14:textId="77777777" w:rsidR="00F62E36" w:rsidRPr="00C43AD4" w:rsidRDefault="00F62E36" w:rsidP="00BD3536">
                  <w:pPr>
                    <w:pStyle w:val="ListParagraph"/>
                    <w:numPr>
                      <w:ilvl w:val="0"/>
                      <w:numId w:val="12"/>
                    </w:numPr>
                    <w:ind w:left="452" w:hanging="138"/>
                    <w:textAlignment w:val="center"/>
                    <w:rPr>
                      <w:rFonts w:eastAsia="Times New Roman" w:cs="Arial"/>
                      <w:i/>
                      <w:sz w:val="20"/>
                      <w:szCs w:val="20"/>
                    </w:rPr>
                  </w:pPr>
                  <w:r w:rsidRPr="00C43AD4">
                    <w:rPr>
                      <w:rFonts w:eastAsia="Times New Roman" w:cs="Arial"/>
                      <w:i/>
                      <w:sz w:val="20"/>
                      <w:szCs w:val="20"/>
                    </w:rPr>
                    <w:t>Public sector performer (A*STAR / IHL)</w:t>
                  </w:r>
                </w:p>
                <w:p w14:paraId="20EFA91E" w14:textId="77777777" w:rsidR="00F62E36" w:rsidRPr="00C43AD4" w:rsidRDefault="00F62E36" w:rsidP="00BD3536">
                  <w:pPr>
                    <w:pStyle w:val="ListParagraph"/>
                    <w:numPr>
                      <w:ilvl w:val="0"/>
                      <w:numId w:val="12"/>
                    </w:numPr>
                    <w:ind w:left="452" w:hanging="138"/>
                    <w:textAlignment w:val="center"/>
                    <w:rPr>
                      <w:rFonts w:eastAsia="Times New Roman" w:cs="Arial"/>
                      <w:i/>
                      <w:sz w:val="20"/>
                      <w:szCs w:val="20"/>
                    </w:rPr>
                  </w:pPr>
                  <w:r w:rsidRPr="00C43AD4">
                    <w:rPr>
                      <w:rFonts w:eastAsia="Times New Roman" w:cs="Arial"/>
                      <w:i/>
                      <w:sz w:val="20"/>
                      <w:szCs w:val="20"/>
                    </w:rPr>
                    <w:t>Enterprise type (MNC/LLE/SME/public agencies/VWOs)</w:t>
                  </w:r>
                </w:p>
                <w:p w14:paraId="2537A2C4" w14:textId="77777777" w:rsidR="00F62E36" w:rsidRPr="004914DD" w:rsidRDefault="00F62E36" w:rsidP="00BD3536">
                  <w:pPr>
                    <w:pStyle w:val="ListParagraph"/>
                    <w:numPr>
                      <w:ilvl w:val="0"/>
                      <w:numId w:val="12"/>
                    </w:numPr>
                    <w:ind w:left="452" w:hanging="138"/>
                    <w:textAlignment w:val="center"/>
                    <w:rPr>
                      <w:rFonts w:eastAsia="Times New Roman" w:cs="Arial"/>
                      <w:i/>
                      <w:sz w:val="16"/>
                      <w:szCs w:val="16"/>
                    </w:rPr>
                  </w:pPr>
                  <w:r w:rsidRPr="00C43AD4">
                    <w:rPr>
                      <w:rFonts w:eastAsia="Times New Roman" w:cs="Arial"/>
                      <w:i/>
                      <w:sz w:val="20"/>
                      <w:szCs w:val="20"/>
                    </w:rPr>
                    <w:t>Engagement type (New or renewal, depending on whether it is a new engagement or a follow-on engagement with additional funding)</w:t>
                  </w:r>
                </w:p>
                <w:p w14:paraId="626BFBE3" w14:textId="77777777" w:rsidR="00F62E36" w:rsidRPr="00C43AD4" w:rsidRDefault="00F62E36" w:rsidP="00BD3536">
                  <w:pPr>
                    <w:pStyle w:val="ListParagraph"/>
                    <w:numPr>
                      <w:ilvl w:val="0"/>
                      <w:numId w:val="12"/>
                    </w:numPr>
                    <w:ind w:left="452" w:hanging="138"/>
                    <w:textAlignment w:val="center"/>
                    <w:rPr>
                      <w:rFonts w:eastAsia="Times New Roman" w:cs="Arial"/>
                      <w:i/>
                      <w:sz w:val="16"/>
                      <w:szCs w:val="16"/>
                    </w:rPr>
                  </w:pPr>
                </w:p>
              </w:tc>
              <w:tc>
                <w:tcPr>
                  <w:tcW w:w="1174" w:type="pct"/>
                </w:tcPr>
                <w:sdt>
                  <w:sdtPr>
                    <w:rPr>
                      <w:rFonts w:cs="Arial"/>
                      <w:szCs w:val="24"/>
                    </w:rPr>
                    <w:id w:val="-156928653"/>
                    <w:placeholder>
                      <w:docPart w:val="A02AE0BC8E394AFBB48FC2FE543B05AA"/>
                    </w:placeholder>
                  </w:sdtPr>
                  <w:sdtEndPr/>
                  <w:sdtContent>
                    <w:sdt>
                      <w:sdtPr>
                        <w:rPr>
                          <w:rStyle w:val="Styleforproposalinputs"/>
                        </w:rPr>
                        <w:alias w:val="KPI (all)"/>
                        <w:tag w:val="KPI (all)"/>
                        <w:id w:val="415288831"/>
                        <w:placeholder>
                          <w:docPart w:val="F448CE52A2204859B4DF403B8B70D89E"/>
                        </w:placeholder>
                        <w:showingPlcHdr/>
                        <w:dropDownList>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dropDownList>
                      </w:sdtPr>
                      <w:sdtEndPr>
                        <w:rPr>
                          <w:rStyle w:val="DefaultParagraphFont"/>
                          <w:rFonts w:eastAsia="Times New Roman" w:cs="Arial"/>
                          <w:color w:val="auto"/>
                          <w:szCs w:val="24"/>
                          <w:lang w:eastAsia="en-SG"/>
                        </w:rPr>
                      </w:sdtEndPr>
                      <w:sdtContent>
                        <w:permStart w:id="285744293" w:edGrp="everyone" w:displacedByCustomXml="prev"/>
                        <w:p w14:paraId="65AEB515" w14:textId="77777777" w:rsidR="008C351C" w:rsidRPr="00631D73" w:rsidRDefault="008C351C" w:rsidP="00BD3536">
                          <w:pPr>
                            <w:rPr>
                              <w:rFonts w:cs="Arial"/>
                              <w:szCs w:val="24"/>
                            </w:rPr>
                          </w:pPr>
                          <w:r w:rsidRPr="00631D73">
                            <w:rPr>
                              <w:rStyle w:val="PlaceholderText"/>
                              <w:rFonts w:cs="Arial"/>
                              <w:szCs w:val="24"/>
                            </w:rPr>
                            <w:t>Please select KPI target.</w:t>
                          </w:r>
                        </w:p>
                        <w:permEnd w:id="285744293" w:displacedByCustomXml="next"/>
                      </w:sdtContent>
                    </w:sdt>
                  </w:sdtContent>
                </w:sdt>
                <w:p w14:paraId="7A65C6AF" w14:textId="77777777" w:rsidR="008C351C" w:rsidRPr="00631D73" w:rsidRDefault="008C351C" w:rsidP="00BD3536">
                  <w:pPr>
                    <w:rPr>
                      <w:rFonts w:cs="Arial"/>
                      <w:szCs w:val="24"/>
                    </w:rPr>
                  </w:pPr>
                </w:p>
                <w:p w14:paraId="37F5CF4C" w14:textId="2D842288" w:rsidR="00F62E36" w:rsidRPr="00631D73" w:rsidRDefault="00F34203" w:rsidP="00BD3536">
                  <w:pPr>
                    <w:rPr>
                      <w:rFonts w:cs="Arial"/>
                      <w:szCs w:val="24"/>
                    </w:rPr>
                  </w:pPr>
                  <w:sdt>
                    <w:sdtPr>
                      <w:rPr>
                        <w:rStyle w:val="Styleforproposalinputs"/>
                      </w:rPr>
                      <w:alias w:val="KPI description"/>
                      <w:tag w:val="KPI description"/>
                      <w:id w:val="540714043"/>
                      <w:placeholder>
                        <w:docPart w:val="92D92EE9496C4235B06AC6B0D1FF56D0"/>
                      </w:placeholder>
                      <w:showingPlcHdr/>
                    </w:sdtPr>
                    <w:sdtEndPr>
                      <w:rPr>
                        <w:rStyle w:val="DefaultParagraphFont"/>
                        <w:rFonts w:cs="Arial"/>
                        <w:color w:val="auto"/>
                        <w:szCs w:val="24"/>
                      </w:rPr>
                    </w:sdtEndPr>
                    <w:sdtContent>
                      <w:permStart w:id="1832720975" w:edGrp="everyone"/>
                      <w:r w:rsidR="008C351C" w:rsidRPr="00631D73">
                        <w:rPr>
                          <w:rStyle w:val="PlaceholderText"/>
                          <w:rFonts w:cs="Arial"/>
                          <w:szCs w:val="24"/>
                        </w:rPr>
                        <w:t>Please provide description, if any.</w:t>
                      </w:r>
                      <w:permEnd w:id="1832720975"/>
                    </w:sdtContent>
                  </w:sdt>
                </w:p>
              </w:tc>
            </w:tr>
            <w:tr w:rsidR="00F62E36" w:rsidRPr="00D06499" w14:paraId="3C64A244" w14:textId="77777777" w:rsidTr="005D22CB">
              <w:trPr>
                <w:cantSplit/>
                <w:trHeight w:val="260"/>
              </w:trPr>
              <w:tc>
                <w:tcPr>
                  <w:tcW w:w="3826" w:type="pct"/>
                </w:tcPr>
                <w:p w14:paraId="64F552A8" w14:textId="77777777" w:rsidR="00F62E36" w:rsidRPr="00C43AD4" w:rsidRDefault="00F62E36" w:rsidP="00BD3536">
                  <w:pPr>
                    <w:numPr>
                      <w:ilvl w:val="0"/>
                      <w:numId w:val="3"/>
                    </w:numPr>
                    <w:ind w:left="540"/>
                    <w:textAlignment w:val="center"/>
                    <w:rPr>
                      <w:rFonts w:eastAsia="Times New Roman" w:cs="Arial"/>
                      <w:szCs w:val="24"/>
                    </w:rPr>
                  </w:pPr>
                  <w:r w:rsidRPr="00D06499">
                    <w:rPr>
                      <w:rFonts w:cs="Arial"/>
                      <w:szCs w:val="24"/>
                      <w:lang w:val="en-GB"/>
                    </w:rPr>
                    <w:t xml:space="preserve">No. of Technologies Deployed including licenses </w:t>
                  </w:r>
                </w:p>
                <w:p w14:paraId="3270E840" w14:textId="77777777" w:rsidR="00F62E36" w:rsidRDefault="00F62E36" w:rsidP="00BD3536">
                  <w:pPr>
                    <w:textAlignment w:val="center"/>
                    <w:rPr>
                      <w:rFonts w:cs="Arial"/>
                      <w:szCs w:val="24"/>
                    </w:rPr>
                  </w:pPr>
                </w:p>
                <w:p w14:paraId="308AA456" w14:textId="77777777" w:rsidR="00F62E36" w:rsidRDefault="00F62E36" w:rsidP="00BD3536">
                  <w:pPr>
                    <w:textAlignment w:val="center"/>
                    <w:rPr>
                      <w:rFonts w:eastAsia="Times New Roman" w:cs="Arial"/>
                      <w:i/>
                      <w:sz w:val="20"/>
                      <w:szCs w:val="20"/>
                    </w:rPr>
                  </w:pPr>
                  <w:r w:rsidRPr="00C43AD4">
                    <w:rPr>
                      <w:rFonts w:eastAsia="Times New Roman" w:cs="Arial"/>
                      <w:i/>
                      <w:sz w:val="20"/>
                      <w:szCs w:val="20"/>
                    </w:rPr>
                    <w:t>This measures the number of research findings or technologies developed that are deployed (e.g. through a license or at least at pilot scale) that will contribute to at least one of the following outcomes: (</w:t>
                  </w:r>
                  <w:proofErr w:type="spellStart"/>
                  <w:r w:rsidRPr="00C43AD4">
                    <w:rPr>
                      <w:rFonts w:eastAsia="Times New Roman" w:cs="Arial"/>
                      <w:i/>
                      <w:sz w:val="20"/>
                      <w:szCs w:val="20"/>
                    </w:rPr>
                    <w:t>i</w:t>
                  </w:r>
                  <w:proofErr w:type="spellEnd"/>
                  <w:r w:rsidRPr="00C43AD4">
                    <w:rPr>
                      <w:rFonts w:eastAsia="Times New Roman" w:cs="Arial"/>
                      <w:i/>
                      <w:sz w:val="20"/>
                      <w:szCs w:val="20"/>
                    </w:rPr>
                    <w:t>) Introduction of new product in the market; (ii) Introduction of new service in the market; (iii) product or process improvement. This should be tracked by type of company (MNCs, LLEs, SMEs, start-ups and public sector/VWOs)</w:t>
                  </w:r>
                </w:p>
                <w:p w14:paraId="51CF3CDA" w14:textId="77777777" w:rsidR="00F62E36" w:rsidRPr="00C43AD4" w:rsidRDefault="00F62E36" w:rsidP="00BD3536">
                  <w:pPr>
                    <w:textAlignment w:val="center"/>
                    <w:rPr>
                      <w:rFonts w:eastAsia="Times New Roman" w:cs="Arial"/>
                      <w:i/>
                      <w:szCs w:val="24"/>
                    </w:rPr>
                  </w:pPr>
                </w:p>
              </w:tc>
              <w:tc>
                <w:tcPr>
                  <w:tcW w:w="1174" w:type="pct"/>
                </w:tcPr>
                <w:sdt>
                  <w:sdtPr>
                    <w:rPr>
                      <w:rFonts w:cs="Arial"/>
                      <w:szCs w:val="24"/>
                    </w:rPr>
                    <w:id w:val="-2001424452"/>
                    <w:placeholder>
                      <w:docPart w:val="97E3718D14984BB49399D4BF9ADB57D8"/>
                    </w:placeholder>
                  </w:sdtPr>
                  <w:sdtEndPr/>
                  <w:sdtContent>
                    <w:sdt>
                      <w:sdtPr>
                        <w:rPr>
                          <w:rStyle w:val="Styleforproposalinputs"/>
                        </w:rPr>
                        <w:alias w:val="KPI (all)"/>
                        <w:tag w:val="KPI (all)"/>
                        <w:id w:val="649410120"/>
                        <w:placeholder>
                          <w:docPart w:val="E61B2C81F78B4E43AAE3BC759CB2ACF4"/>
                        </w:placeholder>
                        <w:showingPlcHdr/>
                        <w:dropDownList>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dropDownList>
                      </w:sdtPr>
                      <w:sdtEndPr>
                        <w:rPr>
                          <w:rStyle w:val="DefaultParagraphFont"/>
                          <w:rFonts w:eastAsia="Times New Roman" w:cs="Arial"/>
                          <w:color w:val="auto"/>
                          <w:szCs w:val="24"/>
                          <w:lang w:eastAsia="en-SG"/>
                        </w:rPr>
                      </w:sdtEndPr>
                      <w:sdtContent>
                        <w:permStart w:id="862587978" w:edGrp="everyone" w:displacedByCustomXml="prev"/>
                        <w:p w14:paraId="435277AE" w14:textId="77777777" w:rsidR="008C351C" w:rsidRPr="00631D73" w:rsidRDefault="008C351C" w:rsidP="00BD3536">
                          <w:pPr>
                            <w:rPr>
                              <w:rFonts w:cs="Arial"/>
                              <w:szCs w:val="24"/>
                            </w:rPr>
                          </w:pPr>
                          <w:r w:rsidRPr="00631D73">
                            <w:rPr>
                              <w:rStyle w:val="PlaceholderText"/>
                              <w:rFonts w:cs="Arial"/>
                              <w:szCs w:val="24"/>
                            </w:rPr>
                            <w:t>Please select KPI target.</w:t>
                          </w:r>
                        </w:p>
                        <w:permEnd w:id="862587978" w:displacedByCustomXml="next"/>
                      </w:sdtContent>
                    </w:sdt>
                  </w:sdtContent>
                </w:sdt>
                <w:p w14:paraId="4DC62580" w14:textId="77777777" w:rsidR="008C351C" w:rsidRPr="00631D73" w:rsidRDefault="008C351C" w:rsidP="00BD3536">
                  <w:pPr>
                    <w:rPr>
                      <w:rFonts w:cs="Arial"/>
                      <w:szCs w:val="24"/>
                    </w:rPr>
                  </w:pPr>
                </w:p>
                <w:p w14:paraId="39DF08E2" w14:textId="459990CB" w:rsidR="00F62E36" w:rsidRPr="00631D73" w:rsidRDefault="00F34203" w:rsidP="00BD3536">
                  <w:pPr>
                    <w:rPr>
                      <w:rFonts w:cs="Arial"/>
                      <w:szCs w:val="24"/>
                    </w:rPr>
                  </w:pPr>
                  <w:sdt>
                    <w:sdtPr>
                      <w:rPr>
                        <w:rStyle w:val="Styleforproposalinputs"/>
                      </w:rPr>
                      <w:alias w:val="KPI description"/>
                      <w:tag w:val="KPI description"/>
                      <w:id w:val="-1377386427"/>
                      <w:placeholder>
                        <w:docPart w:val="91D50FF18A724EA1AEB1BD7FE08C6DD1"/>
                      </w:placeholder>
                      <w:showingPlcHdr/>
                    </w:sdtPr>
                    <w:sdtEndPr>
                      <w:rPr>
                        <w:rStyle w:val="DefaultParagraphFont"/>
                        <w:rFonts w:cs="Arial"/>
                        <w:color w:val="auto"/>
                        <w:szCs w:val="24"/>
                      </w:rPr>
                    </w:sdtEndPr>
                    <w:sdtContent>
                      <w:permStart w:id="293999500" w:edGrp="everyone"/>
                      <w:r w:rsidR="008C351C" w:rsidRPr="00631D73">
                        <w:rPr>
                          <w:rStyle w:val="PlaceholderText"/>
                          <w:rFonts w:cs="Arial"/>
                          <w:szCs w:val="24"/>
                        </w:rPr>
                        <w:t>Please provide description, if any.</w:t>
                      </w:r>
                      <w:permEnd w:id="293999500"/>
                    </w:sdtContent>
                  </w:sdt>
                </w:p>
              </w:tc>
            </w:tr>
            <w:tr w:rsidR="00F62E36" w:rsidRPr="00D06499" w14:paraId="1E1F2F08" w14:textId="77777777" w:rsidTr="005D22CB">
              <w:trPr>
                <w:cantSplit/>
                <w:trHeight w:val="177"/>
              </w:trPr>
              <w:tc>
                <w:tcPr>
                  <w:tcW w:w="3826" w:type="pct"/>
                </w:tcPr>
                <w:p w14:paraId="7BB1CE36" w14:textId="77777777" w:rsidR="00F62E36" w:rsidRPr="00C43AD4" w:rsidRDefault="00F62E36" w:rsidP="00BD3536">
                  <w:pPr>
                    <w:numPr>
                      <w:ilvl w:val="0"/>
                      <w:numId w:val="3"/>
                    </w:numPr>
                    <w:ind w:left="540"/>
                    <w:textAlignment w:val="center"/>
                    <w:rPr>
                      <w:rFonts w:eastAsia="Times New Roman" w:cs="Arial"/>
                      <w:szCs w:val="24"/>
                    </w:rPr>
                  </w:pPr>
                  <w:r w:rsidRPr="00D06499">
                    <w:rPr>
                      <w:rFonts w:cs="Arial"/>
                      <w:szCs w:val="24"/>
                      <w:lang w:val="en-GB"/>
                    </w:rPr>
                    <w:lastRenderedPageBreak/>
                    <w:t xml:space="preserve">No. of successful start-ups </w:t>
                  </w:r>
                </w:p>
                <w:p w14:paraId="6F40E0B4" w14:textId="77777777" w:rsidR="00F62E36" w:rsidRDefault="00F62E36" w:rsidP="00BD3536">
                  <w:pPr>
                    <w:textAlignment w:val="center"/>
                    <w:rPr>
                      <w:rFonts w:cs="Arial"/>
                      <w:szCs w:val="24"/>
                      <w:lang w:val="en-GB"/>
                    </w:rPr>
                  </w:pPr>
                </w:p>
                <w:p w14:paraId="26F95998" w14:textId="77777777" w:rsidR="00F62E36" w:rsidRPr="00C43AD4" w:rsidRDefault="00F62E36" w:rsidP="00BD3536">
                  <w:pPr>
                    <w:textAlignment w:val="center"/>
                    <w:rPr>
                      <w:rFonts w:eastAsia="Times New Roman" w:cs="Arial"/>
                      <w:i/>
                      <w:sz w:val="20"/>
                      <w:szCs w:val="20"/>
                    </w:rPr>
                  </w:pPr>
                  <w:r w:rsidRPr="00C43AD4">
                    <w:rPr>
                      <w:rFonts w:eastAsia="Times New Roman" w:cs="Arial"/>
                      <w:i/>
                      <w:sz w:val="20"/>
                      <w:szCs w:val="20"/>
                    </w:rPr>
                    <w:t>Successful Start-ups defined as</w:t>
                  </w:r>
                </w:p>
                <w:p w14:paraId="46EEEDF7" w14:textId="77777777" w:rsidR="00F62E36" w:rsidRPr="00C43AD4" w:rsidRDefault="00F62E36" w:rsidP="0074261F">
                  <w:pPr>
                    <w:pStyle w:val="ListParagraph"/>
                    <w:numPr>
                      <w:ilvl w:val="0"/>
                      <w:numId w:val="36"/>
                    </w:numPr>
                    <w:textAlignment w:val="center"/>
                    <w:rPr>
                      <w:rFonts w:eastAsia="Times New Roman" w:cs="Arial"/>
                      <w:i/>
                      <w:sz w:val="20"/>
                      <w:szCs w:val="20"/>
                    </w:rPr>
                  </w:pPr>
                  <w:r w:rsidRPr="00C43AD4">
                    <w:rPr>
                      <w:rFonts w:eastAsia="Times New Roman" w:cs="Arial"/>
                      <w:i/>
                      <w:sz w:val="20"/>
                      <w:szCs w:val="20"/>
                    </w:rPr>
                    <w:t>Received subsequent 3</w:t>
                  </w:r>
                  <w:r w:rsidRPr="00C43AD4">
                    <w:rPr>
                      <w:rFonts w:eastAsia="Times New Roman" w:cs="Arial"/>
                      <w:i/>
                      <w:sz w:val="20"/>
                      <w:szCs w:val="20"/>
                      <w:vertAlign w:val="superscript"/>
                    </w:rPr>
                    <w:t>rd</w:t>
                  </w:r>
                  <w:r w:rsidRPr="00C43AD4">
                    <w:rPr>
                      <w:rFonts w:eastAsia="Times New Roman" w:cs="Arial"/>
                      <w:i/>
                      <w:sz w:val="20"/>
                      <w:szCs w:val="20"/>
                    </w:rPr>
                    <w:t xml:space="preserve"> party financing, equal or greater than Gov investment or</w:t>
                  </w:r>
                </w:p>
                <w:p w14:paraId="572BFD16" w14:textId="77777777" w:rsidR="00F62E36" w:rsidRPr="00C43AD4" w:rsidRDefault="00F62E36" w:rsidP="0074261F">
                  <w:pPr>
                    <w:pStyle w:val="ListParagraph"/>
                    <w:numPr>
                      <w:ilvl w:val="0"/>
                      <w:numId w:val="36"/>
                    </w:numPr>
                    <w:textAlignment w:val="center"/>
                    <w:rPr>
                      <w:rFonts w:eastAsia="Times New Roman" w:cs="Arial"/>
                      <w:i/>
                      <w:sz w:val="20"/>
                      <w:szCs w:val="20"/>
                    </w:rPr>
                  </w:pPr>
                  <w:r w:rsidRPr="00C43AD4">
                    <w:rPr>
                      <w:rFonts w:eastAsia="Times New Roman" w:cs="Arial"/>
                      <w:i/>
                      <w:sz w:val="20"/>
                      <w:szCs w:val="20"/>
                    </w:rPr>
                    <w:t>Increased enterprise valuation by at least 20 or</w:t>
                  </w:r>
                </w:p>
                <w:p w14:paraId="4D992576" w14:textId="77777777" w:rsidR="00F62E36" w:rsidRPr="004914DD" w:rsidRDefault="00F62E36" w:rsidP="0074261F">
                  <w:pPr>
                    <w:pStyle w:val="ListParagraph"/>
                    <w:numPr>
                      <w:ilvl w:val="0"/>
                      <w:numId w:val="36"/>
                    </w:numPr>
                    <w:textAlignment w:val="center"/>
                    <w:rPr>
                      <w:rFonts w:eastAsia="Times New Roman" w:cs="Arial"/>
                      <w:i/>
                      <w:sz w:val="16"/>
                      <w:szCs w:val="16"/>
                    </w:rPr>
                  </w:pPr>
                  <w:r w:rsidRPr="00C43AD4">
                    <w:rPr>
                      <w:rFonts w:eastAsia="Times New Roman" w:cs="Arial"/>
                      <w:i/>
                      <w:sz w:val="20"/>
                      <w:szCs w:val="20"/>
                    </w:rPr>
                    <w:t>Crossed S 250 k annual revenue</w:t>
                  </w:r>
                </w:p>
                <w:p w14:paraId="073EEC00" w14:textId="77777777" w:rsidR="00F62E36" w:rsidRPr="00C43AD4" w:rsidRDefault="00F62E36" w:rsidP="00BD3536">
                  <w:pPr>
                    <w:pStyle w:val="ListParagraph"/>
                    <w:ind w:left="452"/>
                    <w:textAlignment w:val="center"/>
                    <w:rPr>
                      <w:rFonts w:eastAsia="Times New Roman" w:cs="Arial"/>
                      <w:i/>
                      <w:sz w:val="16"/>
                      <w:szCs w:val="16"/>
                    </w:rPr>
                  </w:pPr>
                </w:p>
              </w:tc>
              <w:tc>
                <w:tcPr>
                  <w:tcW w:w="1174" w:type="pct"/>
                </w:tcPr>
                <w:sdt>
                  <w:sdtPr>
                    <w:rPr>
                      <w:rFonts w:cs="Arial"/>
                      <w:szCs w:val="24"/>
                    </w:rPr>
                    <w:id w:val="627896941"/>
                    <w:placeholder>
                      <w:docPart w:val="78732FB359C242219EE6D30FA1F28EE3"/>
                    </w:placeholder>
                  </w:sdtPr>
                  <w:sdtEndPr/>
                  <w:sdtContent>
                    <w:sdt>
                      <w:sdtPr>
                        <w:rPr>
                          <w:rStyle w:val="Styleforproposalinputs"/>
                        </w:rPr>
                        <w:alias w:val="KPI (all)"/>
                        <w:tag w:val="KPI (all)"/>
                        <w:id w:val="-1421330062"/>
                        <w:placeholder>
                          <w:docPart w:val="5E56B8C7658C4BC28587FFC6427C5A45"/>
                        </w:placeholder>
                        <w:showingPlcHdr/>
                        <w:dropDownList>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dropDownList>
                      </w:sdtPr>
                      <w:sdtEndPr>
                        <w:rPr>
                          <w:rStyle w:val="DefaultParagraphFont"/>
                          <w:rFonts w:eastAsia="Times New Roman" w:cs="Arial"/>
                          <w:color w:val="auto"/>
                          <w:szCs w:val="24"/>
                          <w:lang w:eastAsia="en-SG"/>
                        </w:rPr>
                      </w:sdtEndPr>
                      <w:sdtContent>
                        <w:permStart w:id="276840575" w:edGrp="everyone" w:displacedByCustomXml="prev"/>
                        <w:p w14:paraId="254905FA" w14:textId="77777777" w:rsidR="008C351C" w:rsidRPr="00631D73" w:rsidRDefault="008C351C" w:rsidP="00BD3536">
                          <w:pPr>
                            <w:rPr>
                              <w:rFonts w:cs="Arial"/>
                              <w:szCs w:val="24"/>
                            </w:rPr>
                          </w:pPr>
                          <w:r w:rsidRPr="00631D73">
                            <w:rPr>
                              <w:rStyle w:val="PlaceholderText"/>
                              <w:rFonts w:cs="Arial"/>
                              <w:szCs w:val="24"/>
                            </w:rPr>
                            <w:t>Please select KPI target.</w:t>
                          </w:r>
                        </w:p>
                        <w:permEnd w:id="276840575" w:displacedByCustomXml="next"/>
                      </w:sdtContent>
                    </w:sdt>
                  </w:sdtContent>
                </w:sdt>
                <w:p w14:paraId="7D770017" w14:textId="77777777" w:rsidR="008C351C" w:rsidRPr="00631D73" w:rsidRDefault="008C351C" w:rsidP="00BD3536">
                  <w:pPr>
                    <w:rPr>
                      <w:rFonts w:cs="Arial"/>
                      <w:szCs w:val="24"/>
                    </w:rPr>
                  </w:pPr>
                </w:p>
                <w:p w14:paraId="07568B00" w14:textId="594B5C01" w:rsidR="00F62E36" w:rsidRPr="00631D73" w:rsidRDefault="00F34203" w:rsidP="00BD3536">
                  <w:pPr>
                    <w:rPr>
                      <w:rFonts w:cs="Arial"/>
                      <w:szCs w:val="24"/>
                    </w:rPr>
                  </w:pPr>
                  <w:sdt>
                    <w:sdtPr>
                      <w:rPr>
                        <w:rStyle w:val="Styleforproposalinputs"/>
                      </w:rPr>
                      <w:alias w:val="KPI description"/>
                      <w:tag w:val="KPI description"/>
                      <w:id w:val="214475218"/>
                      <w:placeholder>
                        <w:docPart w:val="F878B84FE6924227A2AA4E31FEEFF6AE"/>
                      </w:placeholder>
                      <w:showingPlcHdr/>
                    </w:sdtPr>
                    <w:sdtEndPr>
                      <w:rPr>
                        <w:rStyle w:val="DefaultParagraphFont"/>
                        <w:rFonts w:cs="Arial"/>
                        <w:color w:val="auto"/>
                        <w:szCs w:val="24"/>
                      </w:rPr>
                    </w:sdtEndPr>
                    <w:sdtContent>
                      <w:permStart w:id="1606360885" w:edGrp="everyone"/>
                      <w:r w:rsidR="008C351C" w:rsidRPr="00631D73">
                        <w:rPr>
                          <w:rStyle w:val="PlaceholderText"/>
                          <w:rFonts w:cs="Arial"/>
                          <w:szCs w:val="24"/>
                        </w:rPr>
                        <w:t>Please provide description, if any.</w:t>
                      </w:r>
                      <w:permEnd w:id="1606360885"/>
                    </w:sdtContent>
                  </w:sdt>
                </w:p>
              </w:tc>
            </w:tr>
            <w:tr w:rsidR="00F62E36" w:rsidRPr="00D06499" w14:paraId="0B567BAA" w14:textId="77777777" w:rsidTr="005D22CB">
              <w:trPr>
                <w:cantSplit/>
                <w:trHeight w:val="260"/>
              </w:trPr>
              <w:tc>
                <w:tcPr>
                  <w:tcW w:w="3826" w:type="pct"/>
                </w:tcPr>
                <w:p w14:paraId="2D5C09F1" w14:textId="77777777" w:rsidR="00F62E36" w:rsidRPr="00C43AD4" w:rsidRDefault="00F62E36" w:rsidP="00BD3536">
                  <w:pPr>
                    <w:numPr>
                      <w:ilvl w:val="0"/>
                      <w:numId w:val="3"/>
                    </w:numPr>
                    <w:ind w:left="540"/>
                    <w:textAlignment w:val="center"/>
                    <w:rPr>
                      <w:rFonts w:eastAsia="Times New Roman" w:cs="Arial"/>
                      <w:szCs w:val="24"/>
                      <w:lang w:eastAsia="en-SG"/>
                    </w:rPr>
                  </w:pPr>
                  <w:r w:rsidRPr="00D06499">
                    <w:rPr>
                      <w:rFonts w:cs="Arial"/>
                      <w:szCs w:val="24"/>
                      <w:lang w:val="en-GB"/>
                    </w:rPr>
                    <w:t xml:space="preserve">Industry R&amp;D </w:t>
                  </w:r>
                  <w:r w:rsidRPr="00F3612A">
                    <w:rPr>
                      <w:rFonts w:cs="Arial"/>
                      <w:szCs w:val="24"/>
                      <w:lang w:val="en-GB"/>
                    </w:rPr>
                    <w:t>Spending</w:t>
                  </w:r>
                </w:p>
                <w:p w14:paraId="3EF639B1" w14:textId="77777777" w:rsidR="00F62E36" w:rsidRDefault="00F62E36" w:rsidP="00BD3536">
                  <w:pPr>
                    <w:textAlignment w:val="center"/>
                    <w:rPr>
                      <w:rFonts w:cs="Arial"/>
                      <w:szCs w:val="24"/>
                      <w:lang w:val="en-GB" w:eastAsia="en-SG"/>
                    </w:rPr>
                  </w:pPr>
                </w:p>
                <w:p w14:paraId="07101EA9" w14:textId="77777777" w:rsidR="00F62E36" w:rsidRPr="00C43AD4" w:rsidRDefault="00F62E36" w:rsidP="00BD3536">
                  <w:pPr>
                    <w:textAlignment w:val="center"/>
                    <w:rPr>
                      <w:rFonts w:eastAsia="Times New Roman" w:cs="Arial"/>
                      <w:i/>
                      <w:sz w:val="20"/>
                      <w:szCs w:val="20"/>
                      <w:lang w:eastAsia="en-SG"/>
                    </w:rPr>
                  </w:pPr>
                  <w:r w:rsidRPr="00C43AD4">
                    <w:rPr>
                      <w:rFonts w:eastAsia="Times New Roman" w:cs="Arial"/>
                      <w:i/>
                      <w:sz w:val="20"/>
                      <w:szCs w:val="20"/>
                      <w:lang w:eastAsia="en-SG"/>
                    </w:rPr>
                    <w:t xml:space="preserve">This refers to the R&amp;D investment that a company commits to spend in Singapore </w:t>
                  </w:r>
                  <w:proofErr w:type="gramStart"/>
                  <w:r w:rsidRPr="00C43AD4">
                    <w:rPr>
                      <w:rFonts w:eastAsia="Times New Roman" w:cs="Arial"/>
                      <w:i/>
                      <w:sz w:val="20"/>
                      <w:szCs w:val="20"/>
                      <w:lang w:eastAsia="en-SG"/>
                    </w:rPr>
                    <w:t>as a result of</w:t>
                  </w:r>
                  <w:proofErr w:type="gramEnd"/>
                  <w:r w:rsidRPr="00C43AD4">
                    <w:rPr>
                      <w:rFonts w:eastAsia="Times New Roman" w:cs="Arial"/>
                      <w:i/>
                      <w:sz w:val="20"/>
                      <w:szCs w:val="20"/>
                      <w:lang w:eastAsia="en-SG"/>
                    </w:rPr>
                    <w:t xml:space="preserve"> collaborations with a public research performer. The R&amp;D investment can comprise cash and/or in-kind. </w:t>
                  </w:r>
                </w:p>
                <w:p w14:paraId="1074E754" w14:textId="77777777" w:rsidR="00F62E36" w:rsidRPr="00C43AD4" w:rsidRDefault="00F62E36" w:rsidP="00BD3536">
                  <w:pPr>
                    <w:textAlignment w:val="center"/>
                    <w:rPr>
                      <w:rFonts w:eastAsia="Times New Roman" w:cs="Arial"/>
                      <w:i/>
                      <w:sz w:val="20"/>
                      <w:szCs w:val="20"/>
                      <w:lang w:eastAsia="en-SG"/>
                    </w:rPr>
                  </w:pPr>
                </w:p>
                <w:p w14:paraId="6FDB4240" w14:textId="77777777" w:rsidR="00F62E36" w:rsidRPr="00C43AD4" w:rsidRDefault="00F62E36" w:rsidP="00BD3536">
                  <w:pPr>
                    <w:textAlignment w:val="center"/>
                    <w:rPr>
                      <w:rFonts w:eastAsia="Times New Roman" w:cs="Arial"/>
                      <w:i/>
                      <w:sz w:val="20"/>
                      <w:szCs w:val="20"/>
                      <w:lang w:eastAsia="en-SG"/>
                    </w:rPr>
                  </w:pPr>
                  <w:r w:rsidRPr="00C43AD4">
                    <w:rPr>
                      <w:rFonts w:eastAsia="Times New Roman" w:cs="Arial"/>
                      <w:i/>
                      <w:sz w:val="20"/>
                      <w:szCs w:val="20"/>
                      <w:lang w:eastAsia="en-SG"/>
                    </w:rPr>
                    <w:t xml:space="preserve">The investment by the company, whether in cash or in qualifying in-kind contributions should, where possible, be reflected in the agreements signed between the company and the relevant performer(s). </w:t>
                  </w:r>
                </w:p>
                <w:p w14:paraId="49898F0E" w14:textId="77777777" w:rsidR="00F62E36" w:rsidRPr="00C43AD4" w:rsidRDefault="00F62E36" w:rsidP="00BD3536">
                  <w:pPr>
                    <w:textAlignment w:val="center"/>
                    <w:rPr>
                      <w:rFonts w:eastAsia="Times New Roman" w:cs="Arial"/>
                      <w:i/>
                      <w:sz w:val="20"/>
                      <w:szCs w:val="20"/>
                      <w:lang w:eastAsia="en-SG"/>
                    </w:rPr>
                  </w:pPr>
                </w:p>
                <w:p w14:paraId="3D41E507" w14:textId="77777777" w:rsidR="00F62E36" w:rsidRPr="00C43AD4" w:rsidRDefault="00F62E36" w:rsidP="00BD3536">
                  <w:pPr>
                    <w:textAlignment w:val="center"/>
                    <w:rPr>
                      <w:rFonts w:eastAsia="Times New Roman" w:cs="Arial"/>
                      <w:i/>
                      <w:sz w:val="20"/>
                      <w:szCs w:val="20"/>
                      <w:lang w:eastAsia="en-SG"/>
                    </w:rPr>
                  </w:pPr>
                  <w:r w:rsidRPr="00C43AD4">
                    <w:rPr>
                      <w:rFonts w:eastAsia="Times New Roman" w:cs="Arial"/>
                      <w:i/>
                      <w:sz w:val="20"/>
                      <w:szCs w:val="20"/>
                      <w:lang w:eastAsia="en-SG"/>
                    </w:rPr>
                    <w:t>This should be tracked by:</w:t>
                  </w:r>
                </w:p>
                <w:p w14:paraId="23FC0853" w14:textId="77777777" w:rsidR="00F62E36" w:rsidRPr="00C43AD4" w:rsidRDefault="00F62E36" w:rsidP="00BD3536">
                  <w:pPr>
                    <w:pStyle w:val="ListParagraph"/>
                    <w:numPr>
                      <w:ilvl w:val="0"/>
                      <w:numId w:val="16"/>
                    </w:numPr>
                    <w:ind w:left="452" w:hanging="92"/>
                    <w:textAlignment w:val="center"/>
                    <w:rPr>
                      <w:rFonts w:eastAsia="Times New Roman" w:cs="Arial"/>
                      <w:i/>
                      <w:sz w:val="20"/>
                      <w:szCs w:val="20"/>
                      <w:lang w:eastAsia="en-SG"/>
                    </w:rPr>
                  </w:pPr>
                  <w:r w:rsidRPr="00C43AD4">
                    <w:rPr>
                      <w:rFonts w:eastAsia="Times New Roman" w:cs="Arial"/>
                      <w:i/>
                      <w:sz w:val="20"/>
                      <w:szCs w:val="20"/>
                      <w:lang w:eastAsia="en-SG"/>
                    </w:rPr>
                    <w:t>Public sector performer (A*STAR / IHL / Hospital)</w:t>
                  </w:r>
                </w:p>
                <w:p w14:paraId="16D81645" w14:textId="77777777" w:rsidR="00F62E36" w:rsidRPr="00621106" w:rsidRDefault="00F62E36" w:rsidP="00BD3536">
                  <w:pPr>
                    <w:pStyle w:val="ListParagraph"/>
                    <w:numPr>
                      <w:ilvl w:val="0"/>
                      <w:numId w:val="16"/>
                    </w:numPr>
                    <w:ind w:left="452" w:hanging="92"/>
                    <w:textAlignment w:val="center"/>
                    <w:rPr>
                      <w:rFonts w:eastAsia="Times New Roman" w:cs="Arial"/>
                      <w:i/>
                      <w:sz w:val="20"/>
                      <w:szCs w:val="20"/>
                      <w:lang w:val="fr-FR" w:eastAsia="en-SG"/>
                    </w:rPr>
                  </w:pPr>
                  <w:r w:rsidRPr="00621106">
                    <w:rPr>
                      <w:rFonts w:eastAsia="Times New Roman" w:cs="Arial"/>
                      <w:i/>
                      <w:sz w:val="20"/>
                      <w:szCs w:val="20"/>
                      <w:lang w:val="fr-FR" w:eastAsia="en-SG"/>
                    </w:rPr>
                    <w:t xml:space="preserve">Enterprise type (MNC/LLE/SME) </w:t>
                  </w:r>
                </w:p>
                <w:p w14:paraId="7ADB1ECB" w14:textId="77777777" w:rsidR="00F62E36" w:rsidRPr="004914DD" w:rsidRDefault="00F62E36" w:rsidP="00BD3536">
                  <w:pPr>
                    <w:pStyle w:val="ListParagraph"/>
                    <w:numPr>
                      <w:ilvl w:val="0"/>
                      <w:numId w:val="16"/>
                    </w:numPr>
                    <w:ind w:left="452" w:hanging="92"/>
                    <w:textAlignment w:val="center"/>
                    <w:rPr>
                      <w:rFonts w:eastAsia="Times New Roman" w:cs="Arial"/>
                      <w:i/>
                      <w:sz w:val="16"/>
                      <w:szCs w:val="16"/>
                      <w:lang w:eastAsia="en-SG"/>
                    </w:rPr>
                  </w:pPr>
                  <w:r w:rsidRPr="00C43AD4">
                    <w:rPr>
                      <w:rFonts w:eastAsia="Times New Roman" w:cs="Arial"/>
                      <w:i/>
                      <w:sz w:val="20"/>
                      <w:szCs w:val="20"/>
                      <w:lang w:eastAsia="en-SG"/>
                    </w:rPr>
                    <w:t>Engagement type (New or renewal, depending on whether it is a new engagement or a follow-on engagement with additional funding)</w:t>
                  </w:r>
                </w:p>
                <w:p w14:paraId="433947C2" w14:textId="77777777" w:rsidR="00F62E36" w:rsidRPr="00C43AD4" w:rsidRDefault="00F62E36" w:rsidP="00BD3536">
                  <w:pPr>
                    <w:pStyle w:val="ListParagraph"/>
                    <w:ind w:left="452"/>
                    <w:textAlignment w:val="center"/>
                    <w:rPr>
                      <w:rFonts w:eastAsia="Times New Roman" w:cs="Arial"/>
                      <w:i/>
                      <w:sz w:val="16"/>
                      <w:szCs w:val="16"/>
                      <w:lang w:eastAsia="en-SG"/>
                    </w:rPr>
                  </w:pPr>
                </w:p>
              </w:tc>
              <w:tc>
                <w:tcPr>
                  <w:tcW w:w="1174" w:type="pct"/>
                </w:tcPr>
                <w:p w14:paraId="721F3F49" w14:textId="4950E590" w:rsidR="008C351C" w:rsidRDefault="00AE49F3" w:rsidP="00BD3536">
                  <w:pPr>
                    <w:rPr>
                      <w:rStyle w:val="Styleforproposalinputs"/>
                    </w:rPr>
                  </w:pPr>
                  <w:r w:rsidRPr="00AE49F3">
                    <w:rPr>
                      <w:rStyle w:val="PlaceholderText"/>
                      <w:rFonts w:cs="Arial"/>
                      <w:color w:val="808080" w:themeColor="background1" w:themeShade="80"/>
                      <w:szCs w:val="24"/>
                    </w:rPr>
                    <w:t>$</w:t>
                  </w:r>
                  <w:sdt>
                    <w:sdtPr>
                      <w:rPr>
                        <w:rStyle w:val="Styleforproposalinputs"/>
                      </w:rPr>
                      <w:alias w:val="$"/>
                      <w:tag w:val="$"/>
                      <w:id w:val="1737972515"/>
                      <w:placeholder>
                        <w:docPart w:val="BBD51DE75EF24C019F38E17AE976A492"/>
                      </w:placeholder>
                      <w:showingPlcHdr/>
                      <w:text/>
                    </w:sdtPr>
                    <w:sdtEndPr>
                      <w:rPr>
                        <w:rStyle w:val="DefaultParagraphFont"/>
                        <w:rFonts w:eastAsia="Times New Roman" w:cs="Arial"/>
                        <w:color w:val="auto"/>
                        <w:sz w:val="20"/>
                        <w:szCs w:val="20"/>
                        <w:lang w:val="en-GB" w:eastAsia="en-GB"/>
                      </w:rPr>
                    </w:sdtEndPr>
                    <w:sdtContent>
                      <w:permStart w:id="34950635" w:edGrp="everyone"/>
                      <w:proofErr w:type="gramStart"/>
                      <w:r w:rsidR="008C351C" w:rsidRPr="008C351C">
                        <w:rPr>
                          <w:rStyle w:val="PlaceholderText"/>
                          <w:rFonts w:cs="Arial"/>
                          <w:szCs w:val="24"/>
                        </w:rPr>
                        <w:t>X,XXX</w:t>
                      </w:r>
                      <w:proofErr w:type="gramEnd"/>
                      <w:r w:rsidR="008C351C" w:rsidRPr="008C351C">
                        <w:rPr>
                          <w:rStyle w:val="PlaceholderText"/>
                          <w:rFonts w:cs="Arial"/>
                          <w:szCs w:val="24"/>
                        </w:rPr>
                        <w:t>,XXX</w:t>
                      </w:r>
                      <w:permEnd w:id="34950635"/>
                    </w:sdtContent>
                  </w:sdt>
                </w:p>
                <w:p w14:paraId="07491BB2" w14:textId="77777777" w:rsidR="008C351C" w:rsidRDefault="008C351C" w:rsidP="00BD3536">
                  <w:pPr>
                    <w:rPr>
                      <w:rStyle w:val="PlaceholderText"/>
                      <w:rFonts w:cs="Arial"/>
                      <w:color w:val="808080" w:themeColor="background1" w:themeShade="80"/>
                      <w:szCs w:val="24"/>
                    </w:rPr>
                  </w:pPr>
                </w:p>
                <w:p w14:paraId="3D3DEA68" w14:textId="6C6FC418" w:rsidR="00F62E36" w:rsidRPr="00631D73" w:rsidRDefault="00F34203" w:rsidP="00BD3536">
                  <w:pPr>
                    <w:rPr>
                      <w:rFonts w:cs="Arial"/>
                      <w:color w:val="808080" w:themeColor="background1" w:themeShade="80"/>
                      <w:szCs w:val="24"/>
                    </w:rPr>
                  </w:pPr>
                  <w:sdt>
                    <w:sdtPr>
                      <w:rPr>
                        <w:rStyle w:val="Styleforproposalinputs"/>
                      </w:rPr>
                      <w:alias w:val="KPI description"/>
                      <w:tag w:val="KPI description"/>
                      <w:id w:val="-1463114339"/>
                      <w:placeholder>
                        <w:docPart w:val="01EDF103092143D88AADBD03748579A1"/>
                      </w:placeholder>
                      <w:showingPlcHdr/>
                    </w:sdtPr>
                    <w:sdtEndPr>
                      <w:rPr>
                        <w:rStyle w:val="DefaultParagraphFont"/>
                        <w:rFonts w:cs="Arial"/>
                        <w:color w:val="auto"/>
                        <w:szCs w:val="24"/>
                      </w:rPr>
                    </w:sdtEndPr>
                    <w:sdtContent>
                      <w:permStart w:id="1296514507" w:edGrp="everyone"/>
                      <w:r w:rsidR="008C351C" w:rsidRPr="00631D73">
                        <w:rPr>
                          <w:rStyle w:val="PlaceholderText"/>
                          <w:rFonts w:cs="Arial"/>
                          <w:szCs w:val="24"/>
                        </w:rPr>
                        <w:t>Please provide description, if any.</w:t>
                      </w:r>
                      <w:permEnd w:id="1296514507"/>
                    </w:sdtContent>
                  </w:sdt>
                </w:p>
              </w:tc>
            </w:tr>
            <w:tr w:rsidR="00F62E36" w:rsidRPr="00D06499" w14:paraId="7477C0C7" w14:textId="77777777" w:rsidTr="005D22CB">
              <w:trPr>
                <w:cantSplit/>
                <w:trHeight w:val="266"/>
              </w:trPr>
              <w:tc>
                <w:tcPr>
                  <w:tcW w:w="3826" w:type="pct"/>
                </w:tcPr>
                <w:p w14:paraId="0FD2E11B" w14:textId="77777777" w:rsidR="00F62E36" w:rsidRPr="00C43AD4" w:rsidRDefault="00F62E36" w:rsidP="00BD3536">
                  <w:pPr>
                    <w:numPr>
                      <w:ilvl w:val="0"/>
                      <w:numId w:val="3"/>
                    </w:numPr>
                    <w:ind w:left="540"/>
                    <w:textAlignment w:val="center"/>
                    <w:rPr>
                      <w:rFonts w:eastAsia="Times New Roman" w:cs="Arial"/>
                      <w:szCs w:val="24"/>
                      <w:lang w:eastAsia="en-SG"/>
                    </w:rPr>
                  </w:pPr>
                  <w:r w:rsidRPr="00D06499">
                    <w:rPr>
                      <w:rFonts w:cs="Arial"/>
                      <w:szCs w:val="24"/>
                      <w:lang w:val="en-GB"/>
                    </w:rPr>
                    <w:t xml:space="preserve">Industry R&amp;D </w:t>
                  </w:r>
                  <w:r w:rsidRPr="00F3612A">
                    <w:rPr>
                      <w:rFonts w:cs="Arial"/>
                      <w:szCs w:val="24"/>
                      <w:lang w:val="en-GB"/>
                    </w:rPr>
                    <w:t>Funding</w:t>
                  </w:r>
                </w:p>
                <w:p w14:paraId="28129310" w14:textId="77777777" w:rsidR="00F62E36" w:rsidRDefault="00F62E36" w:rsidP="00BD3536">
                  <w:pPr>
                    <w:textAlignment w:val="center"/>
                    <w:rPr>
                      <w:rFonts w:cs="Arial"/>
                      <w:szCs w:val="24"/>
                      <w:lang w:val="en-GB"/>
                    </w:rPr>
                  </w:pPr>
                </w:p>
                <w:p w14:paraId="6BA0A6E0" w14:textId="77777777" w:rsidR="00F62E36" w:rsidRPr="00C43AD4" w:rsidRDefault="00F62E36" w:rsidP="00BD3536">
                  <w:pPr>
                    <w:textAlignment w:val="center"/>
                    <w:rPr>
                      <w:rFonts w:eastAsia="Times New Roman" w:cs="Arial"/>
                      <w:i/>
                      <w:sz w:val="20"/>
                      <w:szCs w:val="20"/>
                      <w:lang w:eastAsia="en-SG"/>
                    </w:rPr>
                  </w:pPr>
                  <w:r w:rsidRPr="00C43AD4">
                    <w:rPr>
                      <w:rFonts w:eastAsia="Times New Roman" w:cs="Arial"/>
                      <w:i/>
                      <w:sz w:val="20"/>
                      <w:szCs w:val="20"/>
                      <w:lang w:eastAsia="en-SG"/>
                    </w:rPr>
                    <w:t xml:space="preserve">This refers to cash funding received from private sector industry sources. </w:t>
                  </w:r>
                </w:p>
                <w:p w14:paraId="0D2EC5F5" w14:textId="77777777" w:rsidR="00F62E36" w:rsidRPr="00C43AD4" w:rsidRDefault="00F62E36" w:rsidP="00BD3536">
                  <w:pPr>
                    <w:textAlignment w:val="center"/>
                    <w:rPr>
                      <w:rFonts w:eastAsia="Times New Roman" w:cs="Arial"/>
                      <w:i/>
                      <w:sz w:val="20"/>
                      <w:szCs w:val="20"/>
                      <w:lang w:eastAsia="en-SG"/>
                    </w:rPr>
                  </w:pPr>
                  <w:r w:rsidRPr="00C43AD4">
                    <w:rPr>
                      <w:rFonts w:eastAsia="Times New Roman" w:cs="Arial"/>
                      <w:i/>
                      <w:sz w:val="20"/>
                      <w:szCs w:val="20"/>
                      <w:lang w:eastAsia="en-SG"/>
                    </w:rPr>
                    <w:t xml:space="preserve">This should be tracked by: </w:t>
                  </w:r>
                </w:p>
                <w:p w14:paraId="566CEEBE" w14:textId="77777777" w:rsidR="00F62E36" w:rsidRPr="00C43AD4" w:rsidRDefault="00F62E36" w:rsidP="00BD3536">
                  <w:pPr>
                    <w:pStyle w:val="ListParagraph"/>
                    <w:numPr>
                      <w:ilvl w:val="0"/>
                      <w:numId w:val="15"/>
                    </w:numPr>
                    <w:ind w:left="452" w:hanging="141"/>
                    <w:textAlignment w:val="center"/>
                    <w:rPr>
                      <w:rFonts w:eastAsia="Times New Roman" w:cs="Arial"/>
                      <w:i/>
                      <w:sz w:val="20"/>
                      <w:szCs w:val="20"/>
                      <w:lang w:eastAsia="en-SG"/>
                    </w:rPr>
                  </w:pPr>
                  <w:r w:rsidRPr="00C43AD4">
                    <w:rPr>
                      <w:rFonts w:eastAsia="Times New Roman" w:cs="Arial"/>
                      <w:i/>
                      <w:sz w:val="20"/>
                      <w:szCs w:val="20"/>
                      <w:lang w:eastAsia="en-SG"/>
                    </w:rPr>
                    <w:t>Public sector performer (A*STAR / IHL / Hospital)</w:t>
                  </w:r>
                </w:p>
                <w:p w14:paraId="2C0FC558" w14:textId="77777777" w:rsidR="00F62E36" w:rsidRPr="00621106" w:rsidRDefault="00F62E36" w:rsidP="00BD3536">
                  <w:pPr>
                    <w:pStyle w:val="ListParagraph"/>
                    <w:numPr>
                      <w:ilvl w:val="0"/>
                      <w:numId w:val="15"/>
                    </w:numPr>
                    <w:ind w:left="452" w:hanging="141"/>
                    <w:textAlignment w:val="center"/>
                    <w:rPr>
                      <w:rFonts w:eastAsia="Times New Roman" w:cs="Arial"/>
                      <w:i/>
                      <w:sz w:val="20"/>
                      <w:szCs w:val="20"/>
                      <w:lang w:val="fr-FR" w:eastAsia="en-SG"/>
                    </w:rPr>
                  </w:pPr>
                  <w:r w:rsidRPr="00621106">
                    <w:rPr>
                      <w:rFonts w:eastAsia="Times New Roman" w:cs="Arial"/>
                      <w:i/>
                      <w:sz w:val="20"/>
                      <w:szCs w:val="20"/>
                      <w:lang w:val="fr-FR" w:eastAsia="en-SG"/>
                    </w:rPr>
                    <w:t>Enterprise type (MNC/LLE/SME)</w:t>
                  </w:r>
                </w:p>
                <w:p w14:paraId="74127E08" w14:textId="77777777" w:rsidR="00F62E36" w:rsidRPr="004914DD" w:rsidRDefault="00F62E36" w:rsidP="00BD3536">
                  <w:pPr>
                    <w:pStyle w:val="ListParagraph"/>
                    <w:numPr>
                      <w:ilvl w:val="0"/>
                      <w:numId w:val="15"/>
                    </w:numPr>
                    <w:ind w:left="452" w:hanging="141"/>
                    <w:textAlignment w:val="center"/>
                    <w:rPr>
                      <w:rFonts w:eastAsia="Times New Roman" w:cs="Arial"/>
                      <w:i/>
                      <w:sz w:val="16"/>
                      <w:szCs w:val="16"/>
                      <w:lang w:eastAsia="en-SG"/>
                    </w:rPr>
                  </w:pPr>
                  <w:r w:rsidRPr="00C43AD4">
                    <w:rPr>
                      <w:rFonts w:eastAsia="Times New Roman" w:cs="Arial"/>
                      <w:i/>
                      <w:sz w:val="20"/>
                      <w:szCs w:val="20"/>
                      <w:lang w:eastAsia="en-SG"/>
                    </w:rPr>
                    <w:t>Engagement type (New or renewal, depending on whether it is a new engagement or a follow-on engagement with additional funding).</w:t>
                  </w:r>
                </w:p>
                <w:p w14:paraId="0479FA89" w14:textId="77777777" w:rsidR="00F62E36" w:rsidRPr="00C43AD4" w:rsidRDefault="00F62E36" w:rsidP="00BD3536">
                  <w:pPr>
                    <w:pStyle w:val="ListParagraph"/>
                    <w:ind w:left="452"/>
                    <w:textAlignment w:val="center"/>
                    <w:rPr>
                      <w:rFonts w:eastAsia="Times New Roman" w:cs="Arial"/>
                      <w:i/>
                      <w:sz w:val="16"/>
                      <w:szCs w:val="16"/>
                      <w:lang w:eastAsia="en-SG"/>
                    </w:rPr>
                  </w:pPr>
                </w:p>
              </w:tc>
              <w:tc>
                <w:tcPr>
                  <w:tcW w:w="1174" w:type="pct"/>
                </w:tcPr>
                <w:p w14:paraId="399371F5" w14:textId="77777777" w:rsidR="008C351C" w:rsidRDefault="008C351C" w:rsidP="00BD3536">
                  <w:pPr>
                    <w:rPr>
                      <w:rStyle w:val="Styleforproposalinputs"/>
                    </w:rPr>
                  </w:pPr>
                  <w:r w:rsidRPr="00AE49F3">
                    <w:rPr>
                      <w:rStyle w:val="PlaceholderText"/>
                      <w:rFonts w:cs="Arial"/>
                      <w:color w:val="808080" w:themeColor="background1" w:themeShade="80"/>
                      <w:szCs w:val="24"/>
                    </w:rPr>
                    <w:t>$</w:t>
                  </w:r>
                  <w:sdt>
                    <w:sdtPr>
                      <w:rPr>
                        <w:rStyle w:val="Styleforproposalinputs"/>
                      </w:rPr>
                      <w:alias w:val="$"/>
                      <w:tag w:val="$"/>
                      <w:id w:val="-772632430"/>
                      <w:placeholder>
                        <w:docPart w:val="C9684D22A94E480A8D3F0DFF7F5C8C4C"/>
                      </w:placeholder>
                      <w:showingPlcHdr/>
                      <w:text/>
                    </w:sdtPr>
                    <w:sdtEndPr>
                      <w:rPr>
                        <w:rStyle w:val="DefaultParagraphFont"/>
                        <w:rFonts w:eastAsia="Times New Roman" w:cs="Arial"/>
                        <w:color w:val="auto"/>
                        <w:sz w:val="20"/>
                        <w:szCs w:val="20"/>
                        <w:lang w:val="en-GB" w:eastAsia="en-GB"/>
                      </w:rPr>
                    </w:sdtEndPr>
                    <w:sdtContent>
                      <w:permStart w:id="13463992" w:edGrp="everyone"/>
                      <w:proofErr w:type="gramStart"/>
                      <w:r w:rsidRPr="008C351C">
                        <w:rPr>
                          <w:rStyle w:val="PlaceholderText"/>
                          <w:rFonts w:cs="Arial"/>
                          <w:szCs w:val="24"/>
                        </w:rPr>
                        <w:t>X,XXX</w:t>
                      </w:r>
                      <w:proofErr w:type="gramEnd"/>
                      <w:r w:rsidRPr="008C351C">
                        <w:rPr>
                          <w:rStyle w:val="PlaceholderText"/>
                          <w:rFonts w:cs="Arial"/>
                          <w:szCs w:val="24"/>
                        </w:rPr>
                        <w:t>,XXX</w:t>
                      </w:r>
                      <w:permEnd w:id="13463992"/>
                    </w:sdtContent>
                  </w:sdt>
                </w:p>
                <w:p w14:paraId="688799B8" w14:textId="77777777" w:rsidR="008C351C" w:rsidRDefault="008C351C" w:rsidP="00BD3536">
                  <w:pPr>
                    <w:rPr>
                      <w:rStyle w:val="PlaceholderText"/>
                      <w:rFonts w:cs="Arial"/>
                      <w:color w:val="808080" w:themeColor="background1" w:themeShade="80"/>
                      <w:szCs w:val="24"/>
                    </w:rPr>
                  </w:pPr>
                </w:p>
                <w:p w14:paraId="7DA66B85" w14:textId="4A19B486" w:rsidR="00F62E36" w:rsidRPr="00631D73" w:rsidRDefault="00F34203" w:rsidP="00BD3536">
                  <w:pPr>
                    <w:rPr>
                      <w:rFonts w:cs="Arial"/>
                      <w:szCs w:val="24"/>
                    </w:rPr>
                  </w:pPr>
                  <w:sdt>
                    <w:sdtPr>
                      <w:rPr>
                        <w:rStyle w:val="Styleforproposalinputs"/>
                      </w:rPr>
                      <w:alias w:val="KPI description"/>
                      <w:tag w:val="KPI description"/>
                      <w:id w:val="2094890672"/>
                      <w:placeholder>
                        <w:docPart w:val="41160EB3F57A49F1AB59A6AEFB5E13B6"/>
                      </w:placeholder>
                      <w:showingPlcHdr/>
                    </w:sdtPr>
                    <w:sdtEndPr>
                      <w:rPr>
                        <w:rStyle w:val="DefaultParagraphFont"/>
                        <w:rFonts w:cs="Arial"/>
                        <w:color w:val="auto"/>
                        <w:szCs w:val="24"/>
                      </w:rPr>
                    </w:sdtEndPr>
                    <w:sdtContent>
                      <w:permStart w:id="1363892822" w:edGrp="everyone"/>
                      <w:r w:rsidR="008C351C" w:rsidRPr="00631D73">
                        <w:rPr>
                          <w:rStyle w:val="PlaceholderText"/>
                          <w:rFonts w:cs="Arial"/>
                          <w:szCs w:val="24"/>
                        </w:rPr>
                        <w:t>Please provide description, if any.</w:t>
                      </w:r>
                      <w:permEnd w:id="1363892822"/>
                    </w:sdtContent>
                  </w:sdt>
                </w:p>
              </w:tc>
            </w:tr>
            <w:tr w:rsidR="00F62E36" w:rsidRPr="00D06499" w14:paraId="57927084" w14:textId="77777777" w:rsidTr="005D22CB">
              <w:trPr>
                <w:cantSplit/>
                <w:trHeight w:val="266"/>
              </w:trPr>
              <w:tc>
                <w:tcPr>
                  <w:tcW w:w="3826" w:type="pct"/>
                </w:tcPr>
                <w:p w14:paraId="312B8F0D" w14:textId="77777777" w:rsidR="00F62E36" w:rsidRDefault="00F62E36" w:rsidP="00BD3536">
                  <w:pPr>
                    <w:numPr>
                      <w:ilvl w:val="0"/>
                      <w:numId w:val="3"/>
                    </w:numPr>
                    <w:ind w:left="540"/>
                    <w:textAlignment w:val="center"/>
                    <w:rPr>
                      <w:rFonts w:cs="Arial"/>
                      <w:szCs w:val="24"/>
                      <w:lang w:val="en-GB"/>
                    </w:rPr>
                  </w:pPr>
                  <w:r>
                    <w:rPr>
                      <w:rFonts w:cs="Arial"/>
                      <w:szCs w:val="24"/>
                      <w:lang w:val="en-GB"/>
                    </w:rPr>
                    <w:t xml:space="preserve">No. of instances of policy influence </w:t>
                  </w:r>
                </w:p>
                <w:p w14:paraId="6F1BA9D4" w14:textId="77777777" w:rsidR="00F62E36" w:rsidRDefault="00F62E36" w:rsidP="00BD3536">
                  <w:pPr>
                    <w:ind w:left="180"/>
                    <w:textAlignment w:val="center"/>
                    <w:rPr>
                      <w:rFonts w:cs="Arial"/>
                      <w:szCs w:val="24"/>
                      <w:lang w:val="en-GB"/>
                    </w:rPr>
                  </w:pPr>
                </w:p>
                <w:p w14:paraId="134F2E7E" w14:textId="77777777" w:rsidR="00F62E36" w:rsidRPr="003614A8" w:rsidRDefault="00F62E36" w:rsidP="00BD3536">
                  <w:pPr>
                    <w:textAlignment w:val="center"/>
                    <w:rPr>
                      <w:rFonts w:cs="Arial"/>
                      <w:i/>
                      <w:iCs/>
                      <w:sz w:val="20"/>
                      <w:szCs w:val="20"/>
                      <w:lang w:val="en-GB"/>
                    </w:rPr>
                  </w:pPr>
                  <w:r w:rsidRPr="003614A8">
                    <w:rPr>
                      <w:rFonts w:cs="Arial"/>
                      <w:i/>
                      <w:iCs/>
                      <w:sz w:val="20"/>
                      <w:szCs w:val="20"/>
                      <w:lang w:val="en-GB"/>
                    </w:rPr>
                    <w:t xml:space="preserve">A policy influence refers to an instance whereby </w:t>
                  </w:r>
                </w:p>
                <w:p w14:paraId="5FB750A4" w14:textId="77777777" w:rsidR="00F62E36" w:rsidRPr="003614A8" w:rsidRDefault="00F62E36" w:rsidP="0074261F">
                  <w:pPr>
                    <w:pStyle w:val="ListParagraph"/>
                    <w:numPr>
                      <w:ilvl w:val="0"/>
                      <w:numId w:val="37"/>
                    </w:numPr>
                    <w:textAlignment w:val="center"/>
                    <w:rPr>
                      <w:rFonts w:cs="Arial"/>
                      <w:i/>
                      <w:iCs/>
                      <w:sz w:val="20"/>
                      <w:szCs w:val="20"/>
                      <w:lang w:val="en-GB"/>
                    </w:rPr>
                  </w:pPr>
                  <w:r w:rsidRPr="003614A8">
                    <w:rPr>
                      <w:rFonts w:cs="Arial"/>
                      <w:i/>
                      <w:iCs/>
                      <w:sz w:val="20"/>
                      <w:szCs w:val="20"/>
                      <w:lang w:val="en-GB"/>
                    </w:rPr>
                    <w:t xml:space="preserve">Outputs of a funded project (e.g. research findings or published technology roadmap) informed policy, regardless of the outcomes of the eventual policy e.g. changes in guidelines, informing of target setting, informing of strategy/ops planning etc., or </w:t>
                  </w:r>
                </w:p>
                <w:p w14:paraId="169D9E9D" w14:textId="77777777" w:rsidR="00F62E36" w:rsidRDefault="00F62E36" w:rsidP="0074261F">
                  <w:pPr>
                    <w:pStyle w:val="ListParagraph"/>
                    <w:numPr>
                      <w:ilvl w:val="0"/>
                      <w:numId w:val="37"/>
                    </w:numPr>
                    <w:textAlignment w:val="center"/>
                    <w:rPr>
                      <w:rFonts w:cs="Arial"/>
                      <w:szCs w:val="24"/>
                      <w:lang w:val="en-GB"/>
                    </w:rPr>
                  </w:pPr>
                  <w:r w:rsidRPr="003614A8">
                    <w:rPr>
                      <w:rFonts w:cs="Arial"/>
                      <w:i/>
                      <w:iCs/>
                      <w:sz w:val="20"/>
                      <w:szCs w:val="20"/>
                      <w:lang w:val="en-GB"/>
                    </w:rPr>
                    <w:t>Expertise developed through funded activities (e.g. technical experts hosted by a core-funded entity) participated in policymaking or were consulted by policymakers in their expert capacity</w:t>
                  </w:r>
                  <w:r>
                    <w:rPr>
                      <w:rFonts w:cs="Arial"/>
                      <w:szCs w:val="24"/>
                      <w:lang w:val="en-GB"/>
                    </w:rPr>
                    <w:t xml:space="preserve"> </w:t>
                  </w:r>
                </w:p>
                <w:p w14:paraId="37DAAA41" w14:textId="77777777" w:rsidR="00F62E36" w:rsidRPr="00306B2A" w:rsidRDefault="00F62E36" w:rsidP="00BD3536">
                  <w:pPr>
                    <w:textAlignment w:val="center"/>
                    <w:rPr>
                      <w:rFonts w:cs="Arial"/>
                      <w:szCs w:val="24"/>
                      <w:lang w:val="en-GB"/>
                    </w:rPr>
                  </w:pPr>
                </w:p>
              </w:tc>
              <w:tc>
                <w:tcPr>
                  <w:tcW w:w="1174" w:type="pct"/>
                </w:tcPr>
                <w:sdt>
                  <w:sdtPr>
                    <w:rPr>
                      <w:rFonts w:cs="Arial"/>
                      <w:szCs w:val="24"/>
                    </w:rPr>
                    <w:id w:val="-654451817"/>
                    <w:placeholder>
                      <w:docPart w:val="A936BB14EA1246D2A29FE2CAE0604586"/>
                    </w:placeholder>
                  </w:sdtPr>
                  <w:sdtEndPr/>
                  <w:sdtContent>
                    <w:sdt>
                      <w:sdtPr>
                        <w:rPr>
                          <w:rStyle w:val="Styleforproposalinputs"/>
                        </w:rPr>
                        <w:alias w:val="KPI (all)"/>
                        <w:tag w:val="KPI (all)"/>
                        <w:id w:val="-1954943776"/>
                        <w:placeholder>
                          <w:docPart w:val="C18EBA6F21624C758A0374A794B6AABC"/>
                        </w:placeholder>
                        <w:showingPlcHdr/>
                        <w:dropDownList>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dropDownList>
                      </w:sdtPr>
                      <w:sdtEndPr>
                        <w:rPr>
                          <w:rStyle w:val="DefaultParagraphFont"/>
                          <w:rFonts w:eastAsia="Times New Roman" w:cs="Arial"/>
                          <w:color w:val="auto"/>
                          <w:szCs w:val="24"/>
                          <w:lang w:eastAsia="en-SG"/>
                        </w:rPr>
                      </w:sdtEndPr>
                      <w:sdtContent>
                        <w:permStart w:id="333457437" w:edGrp="everyone" w:displacedByCustomXml="prev"/>
                        <w:p w14:paraId="692A6B96" w14:textId="77777777" w:rsidR="008C351C" w:rsidRPr="00631D73" w:rsidRDefault="008C351C" w:rsidP="00BD3536">
                          <w:pPr>
                            <w:rPr>
                              <w:rFonts w:cs="Arial"/>
                              <w:szCs w:val="24"/>
                            </w:rPr>
                          </w:pPr>
                          <w:r w:rsidRPr="00631D73">
                            <w:rPr>
                              <w:rStyle w:val="PlaceholderText"/>
                              <w:rFonts w:cs="Arial"/>
                              <w:szCs w:val="24"/>
                            </w:rPr>
                            <w:t>Please select KPI target.</w:t>
                          </w:r>
                        </w:p>
                        <w:permEnd w:id="333457437" w:displacedByCustomXml="next"/>
                      </w:sdtContent>
                    </w:sdt>
                  </w:sdtContent>
                </w:sdt>
                <w:p w14:paraId="1B6E544D" w14:textId="77777777" w:rsidR="008C351C" w:rsidRPr="00631D73" w:rsidRDefault="008C351C" w:rsidP="00BD3536">
                  <w:pPr>
                    <w:rPr>
                      <w:rFonts w:cs="Arial"/>
                      <w:szCs w:val="24"/>
                    </w:rPr>
                  </w:pPr>
                </w:p>
                <w:p w14:paraId="697C1083" w14:textId="72A4DCA5" w:rsidR="00F62E36" w:rsidRPr="00631D73" w:rsidRDefault="00F34203" w:rsidP="00BD3536">
                  <w:pPr>
                    <w:rPr>
                      <w:rFonts w:cs="Arial"/>
                      <w:szCs w:val="24"/>
                    </w:rPr>
                  </w:pPr>
                  <w:sdt>
                    <w:sdtPr>
                      <w:rPr>
                        <w:rStyle w:val="Styleforproposalinputs"/>
                      </w:rPr>
                      <w:alias w:val="KPI description"/>
                      <w:tag w:val="KPI description"/>
                      <w:id w:val="-939990219"/>
                      <w:placeholder>
                        <w:docPart w:val="CDE42036848F40D5A42F43CBAAE1EEE6"/>
                      </w:placeholder>
                      <w:showingPlcHdr/>
                    </w:sdtPr>
                    <w:sdtEndPr>
                      <w:rPr>
                        <w:rStyle w:val="DefaultParagraphFont"/>
                        <w:rFonts w:cs="Arial"/>
                        <w:color w:val="auto"/>
                        <w:szCs w:val="24"/>
                      </w:rPr>
                    </w:sdtEndPr>
                    <w:sdtContent>
                      <w:permStart w:id="1826770344" w:edGrp="everyone"/>
                      <w:r w:rsidR="008C351C" w:rsidRPr="00631D73">
                        <w:rPr>
                          <w:rStyle w:val="PlaceholderText"/>
                          <w:rFonts w:cs="Arial"/>
                          <w:szCs w:val="24"/>
                        </w:rPr>
                        <w:t>Please provide description, if any.</w:t>
                      </w:r>
                      <w:permEnd w:id="1826770344"/>
                    </w:sdtContent>
                  </w:sdt>
                </w:p>
              </w:tc>
            </w:tr>
            <w:tr w:rsidR="00F62E36" w:rsidRPr="00D06499" w14:paraId="178F5A9B" w14:textId="77777777" w:rsidTr="005D22CB">
              <w:trPr>
                <w:cantSplit/>
                <w:trHeight w:val="266"/>
              </w:trPr>
              <w:tc>
                <w:tcPr>
                  <w:tcW w:w="3826" w:type="pct"/>
                </w:tcPr>
                <w:p w14:paraId="27F36C9E" w14:textId="77777777" w:rsidR="00F62E36" w:rsidRDefault="00F62E36" w:rsidP="00BD3536">
                  <w:pPr>
                    <w:numPr>
                      <w:ilvl w:val="0"/>
                      <w:numId w:val="3"/>
                    </w:numPr>
                    <w:ind w:left="540"/>
                    <w:textAlignment w:val="center"/>
                    <w:rPr>
                      <w:rFonts w:cs="Arial"/>
                      <w:szCs w:val="24"/>
                      <w:lang w:val="en-GB"/>
                    </w:rPr>
                  </w:pPr>
                  <w:r w:rsidRPr="00272E2A">
                    <w:rPr>
                      <w:rFonts w:cs="Arial"/>
                      <w:szCs w:val="24"/>
                      <w:lang w:val="en-GB"/>
                    </w:rPr>
                    <w:lastRenderedPageBreak/>
                    <w:t>No. of instances of standard industry practice influences</w:t>
                  </w:r>
                </w:p>
                <w:p w14:paraId="409ABC1F" w14:textId="77777777" w:rsidR="00F62E36" w:rsidRDefault="00F62E36" w:rsidP="00BD3536">
                  <w:pPr>
                    <w:textAlignment w:val="center"/>
                    <w:rPr>
                      <w:rFonts w:cs="Arial"/>
                      <w:i/>
                      <w:iCs/>
                      <w:sz w:val="20"/>
                      <w:szCs w:val="20"/>
                      <w:lang w:val="en-GB"/>
                    </w:rPr>
                  </w:pPr>
                </w:p>
                <w:p w14:paraId="0B2FB91F" w14:textId="77777777" w:rsidR="00F62E36" w:rsidRPr="00C43AD4" w:rsidRDefault="00F62E36" w:rsidP="00BD3536">
                  <w:pPr>
                    <w:textAlignment w:val="center"/>
                    <w:rPr>
                      <w:rFonts w:cs="Arial"/>
                      <w:i/>
                      <w:sz w:val="20"/>
                      <w:szCs w:val="20"/>
                      <w:lang w:val="en-GB"/>
                    </w:rPr>
                  </w:pPr>
                  <w:r w:rsidRPr="00C43AD4">
                    <w:rPr>
                      <w:rFonts w:cs="Arial"/>
                      <w:i/>
                      <w:sz w:val="20"/>
                      <w:szCs w:val="20"/>
                      <w:lang w:val="en-GB"/>
                    </w:rPr>
                    <w:t>A standard industry practice influence refers to an instance whereby</w:t>
                  </w:r>
                </w:p>
                <w:p w14:paraId="40DD9528" w14:textId="77777777" w:rsidR="00F62E36" w:rsidRPr="00C43AD4" w:rsidRDefault="00F62E36" w:rsidP="0074261F">
                  <w:pPr>
                    <w:pStyle w:val="ListParagraph"/>
                    <w:numPr>
                      <w:ilvl w:val="0"/>
                      <w:numId w:val="38"/>
                    </w:numPr>
                    <w:textAlignment w:val="center"/>
                    <w:rPr>
                      <w:rFonts w:cs="Arial"/>
                      <w:i/>
                      <w:sz w:val="20"/>
                      <w:szCs w:val="20"/>
                      <w:lang w:val="en-GB"/>
                    </w:rPr>
                  </w:pPr>
                  <w:r w:rsidRPr="00C43AD4">
                    <w:rPr>
                      <w:rFonts w:cs="Arial"/>
                      <w:i/>
                      <w:sz w:val="20"/>
                      <w:szCs w:val="20"/>
                      <w:lang w:val="en-GB"/>
                    </w:rPr>
                    <w:t>outputs of a funded project (e.g. research findings</w:t>
                  </w:r>
                  <w:r>
                    <w:rPr>
                      <w:rFonts w:cs="Arial"/>
                      <w:i/>
                      <w:sz w:val="20"/>
                      <w:szCs w:val="20"/>
                      <w:lang w:val="en-GB"/>
                    </w:rPr>
                    <w:t>)</w:t>
                  </w:r>
                  <w:r w:rsidRPr="00C43AD4">
                    <w:rPr>
                      <w:rFonts w:cs="Arial"/>
                      <w:i/>
                      <w:sz w:val="20"/>
                      <w:szCs w:val="20"/>
                      <w:lang w:val="en-GB"/>
                    </w:rPr>
                    <w:t xml:space="preserve"> informed industry decision making or practice beyond the level of single companies </w:t>
                  </w:r>
                  <w:r>
                    <w:rPr>
                      <w:rFonts w:cs="Arial"/>
                      <w:i/>
                      <w:sz w:val="20"/>
                      <w:szCs w:val="20"/>
                      <w:lang w:val="en-GB"/>
                    </w:rPr>
                    <w:t>(</w:t>
                  </w:r>
                  <w:r w:rsidRPr="00C43AD4">
                    <w:rPr>
                      <w:rFonts w:cs="Arial"/>
                      <w:i/>
                      <w:sz w:val="20"/>
                      <w:szCs w:val="20"/>
                      <w:lang w:val="en-GB"/>
                    </w:rPr>
                    <w:t>e.g. contributing to setting of industry managed standards)</w:t>
                  </w:r>
                </w:p>
                <w:p w14:paraId="560469BE" w14:textId="77777777" w:rsidR="00F62E36" w:rsidRPr="00306B2A" w:rsidRDefault="00F62E36" w:rsidP="0074261F">
                  <w:pPr>
                    <w:pStyle w:val="ListParagraph"/>
                    <w:numPr>
                      <w:ilvl w:val="0"/>
                      <w:numId w:val="38"/>
                    </w:numPr>
                    <w:textAlignment w:val="center"/>
                    <w:rPr>
                      <w:rFonts w:cs="Arial"/>
                      <w:sz w:val="16"/>
                      <w:szCs w:val="16"/>
                      <w:lang w:val="en-GB"/>
                    </w:rPr>
                  </w:pPr>
                  <w:r w:rsidRPr="00C43AD4">
                    <w:rPr>
                      <w:rFonts w:cs="Arial"/>
                      <w:i/>
                      <w:sz w:val="20"/>
                      <w:szCs w:val="20"/>
                      <w:lang w:val="en-GB"/>
                    </w:rPr>
                    <w:t>expertise developed through funded activities (e.g. technical experts hosted by a core funded entity) participated in decision making by industry bodies or were consulted by industry bodies in their expert capacity</w:t>
                  </w:r>
                </w:p>
                <w:p w14:paraId="0FAFF088" w14:textId="14748AFB" w:rsidR="00306B2A" w:rsidRPr="00306B2A" w:rsidRDefault="00306B2A" w:rsidP="00BD3536">
                  <w:pPr>
                    <w:ind w:left="169"/>
                    <w:textAlignment w:val="center"/>
                    <w:rPr>
                      <w:rFonts w:cs="Arial"/>
                      <w:sz w:val="16"/>
                      <w:szCs w:val="16"/>
                      <w:lang w:val="en-GB"/>
                    </w:rPr>
                  </w:pPr>
                </w:p>
              </w:tc>
              <w:tc>
                <w:tcPr>
                  <w:tcW w:w="1174" w:type="pct"/>
                </w:tcPr>
                <w:sdt>
                  <w:sdtPr>
                    <w:rPr>
                      <w:rFonts w:cs="Arial"/>
                      <w:szCs w:val="24"/>
                    </w:rPr>
                    <w:id w:val="-2084595936"/>
                    <w:placeholder>
                      <w:docPart w:val="E6B30E73970C480B81B4138B8AC5A051"/>
                    </w:placeholder>
                  </w:sdtPr>
                  <w:sdtEndPr/>
                  <w:sdtContent>
                    <w:sdt>
                      <w:sdtPr>
                        <w:rPr>
                          <w:rStyle w:val="Styleforproposalinputs"/>
                        </w:rPr>
                        <w:alias w:val="KPI (all)"/>
                        <w:tag w:val="KPI (all)"/>
                        <w:id w:val="277529548"/>
                        <w:placeholder>
                          <w:docPart w:val="AEF9DC25174B4582878C595B1B91D679"/>
                        </w:placeholder>
                        <w:showingPlcHdr/>
                        <w:dropDownList>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dropDownList>
                      </w:sdtPr>
                      <w:sdtEndPr>
                        <w:rPr>
                          <w:rStyle w:val="DefaultParagraphFont"/>
                          <w:rFonts w:eastAsia="Times New Roman" w:cs="Arial"/>
                          <w:color w:val="auto"/>
                          <w:szCs w:val="24"/>
                          <w:lang w:eastAsia="en-SG"/>
                        </w:rPr>
                      </w:sdtEndPr>
                      <w:sdtContent>
                        <w:permStart w:id="2013159616" w:edGrp="everyone" w:displacedByCustomXml="prev"/>
                        <w:p w14:paraId="4759AD74" w14:textId="77777777" w:rsidR="008C351C" w:rsidRPr="00631D73" w:rsidRDefault="008C351C" w:rsidP="00BD3536">
                          <w:pPr>
                            <w:rPr>
                              <w:rFonts w:cs="Arial"/>
                              <w:szCs w:val="24"/>
                            </w:rPr>
                          </w:pPr>
                          <w:r w:rsidRPr="00631D73">
                            <w:rPr>
                              <w:rStyle w:val="PlaceholderText"/>
                              <w:rFonts w:cs="Arial"/>
                              <w:szCs w:val="24"/>
                            </w:rPr>
                            <w:t>Please select KPI target.</w:t>
                          </w:r>
                        </w:p>
                        <w:permEnd w:id="2013159616" w:displacedByCustomXml="next"/>
                      </w:sdtContent>
                    </w:sdt>
                  </w:sdtContent>
                </w:sdt>
                <w:p w14:paraId="5660071E" w14:textId="77777777" w:rsidR="008C351C" w:rsidRPr="00631D73" w:rsidRDefault="008C351C" w:rsidP="00BD3536">
                  <w:pPr>
                    <w:rPr>
                      <w:rFonts w:cs="Arial"/>
                      <w:szCs w:val="24"/>
                    </w:rPr>
                  </w:pPr>
                </w:p>
                <w:p w14:paraId="2686AC5E" w14:textId="3CFDEAC8" w:rsidR="00F62E36" w:rsidRPr="00631D73" w:rsidRDefault="00F34203" w:rsidP="00BD3536">
                  <w:pPr>
                    <w:rPr>
                      <w:rFonts w:cs="Arial"/>
                      <w:szCs w:val="24"/>
                    </w:rPr>
                  </w:pPr>
                  <w:sdt>
                    <w:sdtPr>
                      <w:rPr>
                        <w:rStyle w:val="Styleforproposalinputs"/>
                      </w:rPr>
                      <w:alias w:val="KPI description"/>
                      <w:tag w:val="KPI description"/>
                      <w:id w:val="-1029482628"/>
                      <w:placeholder>
                        <w:docPart w:val="597DA81C99304ACB9A8DE14A4766EA04"/>
                      </w:placeholder>
                      <w:showingPlcHdr/>
                    </w:sdtPr>
                    <w:sdtEndPr>
                      <w:rPr>
                        <w:rStyle w:val="DefaultParagraphFont"/>
                        <w:rFonts w:cs="Arial"/>
                        <w:color w:val="auto"/>
                        <w:szCs w:val="24"/>
                      </w:rPr>
                    </w:sdtEndPr>
                    <w:sdtContent>
                      <w:permStart w:id="198384061" w:edGrp="everyone"/>
                      <w:r w:rsidR="008C351C" w:rsidRPr="00631D73">
                        <w:rPr>
                          <w:rStyle w:val="PlaceholderText"/>
                          <w:rFonts w:cs="Arial"/>
                          <w:szCs w:val="24"/>
                        </w:rPr>
                        <w:t>Please provide description, if any.</w:t>
                      </w:r>
                      <w:permEnd w:id="198384061"/>
                    </w:sdtContent>
                  </w:sdt>
                </w:p>
              </w:tc>
            </w:tr>
          </w:tbl>
          <w:p w14:paraId="44999988" w14:textId="7DFB1349" w:rsidR="00F125A5" w:rsidRDefault="00135A77" w:rsidP="00BD3536">
            <w:pPr>
              <w:rPr>
                <w:rFonts w:cs="Arial"/>
                <w:szCs w:val="24"/>
              </w:rPr>
            </w:pPr>
            <w:r>
              <w:rPr>
                <w:rFonts w:cs="Arial"/>
                <w:szCs w:val="24"/>
              </w:rPr>
              <w:t xml:space="preserve"> </w:t>
            </w:r>
          </w:p>
        </w:tc>
      </w:tr>
      <w:tr w:rsidR="00F125A5" w14:paraId="2D9FBC63" w14:textId="77777777" w:rsidTr="00E730AD">
        <w:tc>
          <w:tcPr>
            <w:tcW w:w="9016" w:type="dxa"/>
          </w:tcPr>
          <w:p w14:paraId="2D89C2C2" w14:textId="77777777" w:rsidR="00D1096D" w:rsidRDefault="00D1096D" w:rsidP="00BD3536"/>
          <w:tbl>
            <w:tblPr>
              <w:tblW w:w="40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8"/>
              <w:gridCol w:w="1044"/>
              <w:gridCol w:w="1044"/>
              <w:gridCol w:w="1044"/>
              <w:gridCol w:w="1044"/>
              <w:gridCol w:w="1044"/>
            </w:tblGrid>
            <w:tr w:rsidR="0050126B" w:rsidRPr="00D06499" w14:paraId="77956FB7" w14:textId="087476C4" w:rsidTr="00996947">
              <w:trPr>
                <w:trHeight w:val="313"/>
              </w:trPr>
              <w:tc>
                <w:tcPr>
                  <w:tcW w:w="1651" w:type="pct"/>
                  <w:shd w:val="clear" w:color="auto" w:fill="D9D9D9" w:themeFill="background1" w:themeFillShade="D9"/>
                  <w:noWrap/>
                  <w:vAlign w:val="center"/>
                  <w:hideMark/>
                </w:tcPr>
                <w:p w14:paraId="364F53EB" w14:textId="05478B23" w:rsidR="006E77CC" w:rsidRPr="00F3612A" w:rsidRDefault="006E77CC" w:rsidP="00BD3536">
                  <w:pPr>
                    <w:spacing w:after="0" w:line="240" w:lineRule="auto"/>
                    <w:rPr>
                      <w:rFonts w:eastAsia="Times New Roman" w:cs="Arial"/>
                      <w:b/>
                      <w:szCs w:val="24"/>
                      <w:lang w:eastAsia="en-SG"/>
                    </w:rPr>
                  </w:pPr>
                </w:p>
              </w:tc>
              <w:tc>
                <w:tcPr>
                  <w:tcW w:w="670" w:type="pct"/>
                  <w:shd w:val="clear" w:color="auto" w:fill="D9D9D9" w:themeFill="background1" w:themeFillShade="D9"/>
                  <w:vAlign w:val="center"/>
                  <w:hideMark/>
                </w:tcPr>
                <w:p w14:paraId="3FA8E0E7" w14:textId="673C3189" w:rsidR="006E77CC" w:rsidRPr="00D06499" w:rsidRDefault="006E77CC" w:rsidP="00BD3536">
                  <w:pPr>
                    <w:spacing w:after="0" w:line="240" w:lineRule="auto"/>
                    <w:jc w:val="center"/>
                    <w:rPr>
                      <w:rFonts w:eastAsia="Times New Roman" w:cs="Arial"/>
                      <w:b/>
                      <w:bCs/>
                      <w:szCs w:val="24"/>
                      <w:lang w:eastAsia="en-SG"/>
                    </w:rPr>
                  </w:pPr>
                  <w:r w:rsidRPr="00D06499">
                    <w:rPr>
                      <w:rFonts w:eastAsia="Times New Roman" w:cs="Arial"/>
                      <w:b/>
                      <w:bCs/>
                      <w:szCs w:val="24"/>
                      <w:lang w:eastAsia="en-SG"/>
                    </w:rPr>
                    <w:t>Year 1</w:t>
                  </w:r>
                </w:p>
              </w:tc>
              <w:tc>
                <w:tcPr>
                  <w:tcW w:w="670" w:type="pct"/>
                  <w:shd w:val="clear" w:color="auto" w:fill="D9D9D9" w:themeFill="background1" w:themeFillShade="D9"/>
                  <w:vAlign w:val="center"/>
                  <w:hideMark/>
                </w:tcPr>
                <w:p w14:paraId="4CC8CAF2" w14:textId="77777777" w:rsidR="006E77CC" w:rsidRPr="00D06499" w:rsidRDefault="006E77CC" w:rsidP="00BD3536">
                  <w:pPr>
                    <w:spacing w:after="0" w:line="240" w:lineRule="auto"/>
                    <w:jc w:val="center"/>
                    <w:rPr>
                      <w:rFonts w:eastAsia="Times New Roman" w:cs="Arial"/>
                      <w:b/>
                      <w:bCs/>
                      <w:szCs w:val="24"/>
                      <w:lang w:eastAsia="en-SG"/>
                    </w:rPr>
                  </w:pPr>
                  <w:r w:rsidRPr="00D06499">
                    <w:rPr>
                      <w:rFonts w:eastAsia="Times New Roman" w:cs="Arial"/>
                      <w:b/>
                      <w:bCs/>
                      <w:szCs w:val="24"/>
                      <w:lang w:eastAsia="en-SG"/>
                    </w:rPr>
                    <w:t>Year 2</w:t>
                  </w:r>
                </w:p>
              </w:tc>
              <w:tc>
                <w:tcPr>
                  <w:tcW w:w="670" w:type="pct"/>
                  <w:shd w:val="clear" w:color="auto" w:fill="D9D9D9" w:themeFill="background1" w:themeFillShade="D9"/>
                  <w:vAlign w:val="center"/>
                  <w:hideMark/>
                </w:tcPr>
                <w:p w14:paraId="018572E5" w14:textId="148D27F1" w:rsidR="006E77CC" w:rsidRPr="00D06499" w:rsidRDefault="006E77CC" w:rsidP="00BD3536">
                  <w:pPr>
                    <w:spacing w:after="0" w:line="240" w:lineRule="auto"/>
                    <w:jc w:val="center"/>
                    <w:rPr>
                      <w:rFonts w:eastAsia="Times New Roman" w:cs="Arial"/>
                      <w:b/>
                      <w:bCs/>
                      <w:szCs w:val="24"/>
                      <w:lang w:eastAsia="en-SG"/>
                    </w:rPr>
                  </w:pPr>
                  <w:r w:rsidRPr="00D06499">
                    <w:rPr>
                      <w:rFonts w:eastAsia="Times New Roman" w:cs="Arial"/>
                      <w:b/>
                      <w:bCs/>
                      <w:szCs w:val="24"/>
                      <w:lang w:eastAsia="en-SG"/>
                    </w:rPr>
                    <w:t>Year 3</w:t>
                  </w:r>
                </w:p>
              </w:tc>
              <w:tc>
                <w:tcPr>
                  <w:tcW w:w="670" w:type="pct"/>
                  <w:shd w:val="clear" w:color="auto" w:fill="D9D9D9" w:themeFill="background1" w:themeFillShade="D9"/>
                  <w:vAlign w:val="center"/>
                </w:tcPr>
                <w:p w14:paraId="265D27C8" w14:textId="24BD0978" w:rsidR="006E77CC" w:rsidRPr="00D06499" w:rsidRDefault="006E77CC" w:rsidP="00BD3536">
                  <w:pPr>
                    <w:spacing w:after="0" w:line="240" w:lineRule="auto"/>
                    <w:jc w:val="center"/>
                    <w:rPr>
                      <w:rFonts w:eastAsia="Times New Roman" w:cs="Arial"/>
                      <w:b/>
                      <w:bCs/>
                      <w:szCs w:val="24"/>
                      <w:lang w:eastAsia="en-SG"/>
                    </w:rPr>
                  </w:pPr>
                  <w:r>
                    <w:rPr>
                      <w:rFonts w:eastAsia="Times New Roman" w:cs="Arial"/>
                      <w:b/>
                      <w:bCs/>
                      <w:szCs w:val="24"/>
                      <w:lang w:eastAsia="en-SG"/>
                    </w:rPr>
                    <w:t>Year 4</w:t>
                  </w:r>
                </w:p>
              </w:tc>
              <w:tc>
                <w:tcPr>
                  <w:tcW w:w="670" w:type="pct"/>
                  <w:shd w:val="clear" w:color="auto" w:fill="D9D9D9" w:themeFill="background1" w:themeFillShade="D9"/>
                  <w:vAlign w:val="center"/>
                </w:tcPr>
                <w:p w14:paraId="76FCDF98" w14:textId="10043553" w:rsidR="006E77CC" w:rsidRDefault="006E77CC" w:rsidP="00BD3536">
                  <w:pPr>
                    <w:spacing w:after="0" w:line="240" w:lineRule="auto"/>
                    <w:jc w:val="center"/>
                    <w:rPr>
                      <w:rFonts w:eastAsia="Times New Roman" w:cs="Arial"/>
                      <w:b/>
                      <w:bCs/>
                      <w:szCs w:val="24"/>
                      <w:lang w:eastAsia="en-SG"/>
                    </w:rPr>
                  </w:pPr>
                  <w:r>
                    <w:rPr>
                      <w:rFonts w:eastAsia="Times New Roman" w:cs="Arial"/>
                      <w:b/>
                      <w:bCs/>
                      <w:szCs w:val="24"/>
                      <w:lang w:eastAsia="en-SG"/>
                    </w:rPr>
                    <w:t>Year 5</w:t>
                  </w:r>
                </w:p>
              </w:tc>
            </w:tr>
            <w:tr w:rsidR="006E77CC" w:rsidRPr="00D06499" w14:paraId="64B2E53A" w14:textId="5C9E3082" w:rsidTr="00996947">
              <w:trPr>
                <w:trHeight w:val="66"/>
              </w:trPr>
              <w:tc>
                <w:tcPr>
                  <w:tcW w:w="1651" w:type="pct"/>
                  <w:vAlign w:val="center"/>
                  <w:hideMark/>
                </w:tcPr>
                <w:p w14:paraId="3AEBA5FC" w14:textId="41964F17" w:rsidR="006E77CC" w:rsidRPr="00F3612A" w:rsidRDefault="006E77CC" w:rsidP="00BD3536">
                  <w:pPr>
                    <w:spacing w:after="0" w:line="240" w:lineRule="auto"/>
                    <w:rPr>
                      <w:rFonts w:eastAsia="Times New Roman" w:cs="Arial"/>
                      <w:szCs w:val="24"/>
                      <w:lang w:eastAsia="en-SG"/>
                    </w:rPr>
                  </w:pPr>
                  <w:r w:rsidRPr="00F3612A">
                    <w:rPr>
                      <w:rFonts w:eastAsia="Times New Roman" w:cs="Arial"/>
                      <w:szCs w:val="24"/>
                      <w:lang w:eastAsia="en-SG"/>
                    </w:rPr>
                    <w:t>Progress of TRL</w:t>
                  </w:r>
                </w:p>
              </w:tc>
              <w:sdt>
                <w:sdtPr>
                  <w:rPr>
                    <w:rStyle w:val="Styleforproposalinputs"/>
                    <w:rFonts w:cs="Arial"/>
                    <w:szCs w:val="24"/>
                  </w:rPr>
                  <w:alias w:val="TRL"/>
                  <w:tag w:val="TRL"/>
                  <w:id w:val="786623279"/>
                  <w:placeholder>
                    <w:docPart w:val="D7286D2A5CFF408E93C831AB3788B415"/>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dropDownList>
                </w:sdtPr>
                <w:sdtEndPr>
                  <w:rPr>
                    <w:rStyle w:val="DefaultParagraphFont"/>
                    <w:rFonts w:eastAsia="Times New Roman"/>
                    <w:color w:val="auto"/>
                    <w:lang w:eastAsia="en-SG"/>
                  </w:rPr>
                </w:sdtEndPr>
                <w:sdtContent>
                  <w:permStart w:id="1786931186" w:edGrp="everyone" w:displacedByCustomXml="prev"/>
                  <w:tc>
                    <w:tcPr>
                      <w:tcW w:w="670" w:type="pct"/>
                    </w:tcPr>
                    <w:p w14:paraId="7D4B8624" w14:textId="2DA7E754" w:rsidR="006E77CC" w:rsidRPr="00FF2606" w:rsidRDefault="006E77CC" w:rsidP="00BD3536">
                      <w:pPr>
                        <w:spacing w:after="0" w:line="240" w:lineRule="auto"/>
                        <w:jc w:val="center"/>
                        <w:rPr>
                          <w:rFonts w:eastAsia="Times New Roman" w:cs="Arial"/>
                          <w:szCs w:val="24"/>
                          <w:lang w:eastAsia="en-SG"/>
                        </w:rPr>
                      </w:pPr>
                      <w:r w:rsidRPr="00FF2606">
                        <w:rPr>
                          <w:rStyle w:val="PlaceholderText"/>
                          <w:rFonts w:cs="Arial"/>
                          <w:szCs w:val="24"/>
                        </w:rPr>
                        <w:t xml:space="preserve">Choose TRL </w:t>
                      </w:r>
                    </w:p>
                  </w:tc>
                  <w:permEnd w:id="1786931186" w:displacedByCustomXml="next"/>
                </w:sdtContent>
              </w:sdt>
              <w:sdt>
                <w:sdtPr>
                  <w:rPr>
                    <w:rStyle w:val="Styleforproposalinputs"/>
                    <w:rFonts w:cs="Arial"/>
                    <w:szCs w:val="24"/>
                  </w:rPr>
                  <w:alias w:val="TRL"/>
                  <w:tag w:val="TRL"/>
                  <w:id w:val="-263924021"/>
                  <w:placeholder>
                    <w:docPart w:val="6DA9A1BC2F54490C943A235530395413"/>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dropDownList>
                </w:sdtPr>
                <w:sdtEndPr>
                  <w:rPr>
                    <w:rStyle w:val="DefaultParagraphFont"/>
                    <w:rFonts w:eastAsia="Times New Roman"/>
                    <w:color w:val="auto"/>
                    <w:lang w:eastAsia="en-SG"/>
                  </w:rPr>
                </w:sdtEndPr>
                <w:sdtContent>
                  <w:permStart w:id="1332309785" w:edGrp="everyone" w:displacedByCustomXml="prev"/>
                  <w:tc>
                    <w:tcPr>
                      <w:tcW w:w="670" w:type="pct"/>
                    </w:tcPr>
                    <w:p w14:paraId="55660BDD" w14:textId="4BE09746" w:rsidR="006E77CC" w:rsidRPr="00FF2606" w:rsidRDefault="006E77CC" w:rsidP="00BD3536">
                      <w:pPr>
                        <w:spacing w:after="0" w:line="240" w:lineRule="auto"/>
                        <w:jc w:val="center"/>
                        <w:rPr>
                          <w:rFonts w:eastAsia="Times New Roman" w:cs="Arial"/>
                          <w:szCs w:val="24"/>
                          <w:lang w:eastAsia="en-SG"/>
                        </w:rPr>
                      </w:pPr>
                      <w:r w:rsidRPr="00FF2606">
                        <w:rPr>
                          <w:rStyle w:val="PlaceholderText"/>
                          <w:rFonts w:cs="Arial"/>
                          <w:szCs w:val="24"/>
                        </w:rPr>
                        <w:t xml:space="preserve">Choose TRL </w:t>
                      </w:r>
                    </w:p>
                  </w:tc>
                  <w:permEnd w:id="1332309785" w:displacedByCustomXml="next"/>
                </w:sdtContent>
              </w:sdt>
              <w:sdt>
                <w:sdtPr>
                  <w:rPr>
                    <w:rStyle w:val="Styleforproposalinputs"/>
                    <w:rFonts w:cs="Arial"/>
                    <w:szCs w:val="24"/>
                  </w:rPr>
                  <w:alias w:val="TRL"/>
                  <w:tag w:val="TRL"/>
                  <w:id w:val="1133137744"/>
                  <w:placeholder>
                    <w:docPart w:val="A812319C84444C41BE1FF7A5FBB917E4"/>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dropDownList>
                </w:sdtPr>
                <w:sdtEndPr>
                  <w:rPr>
                    <w:rStyle w:val="DefaultParagraphFont"/>
                    <w:rFonts w:eastAsia="Times New Roman"/>
                    <w:color w:val="auto"/>
                    <w:lang w:eastAsia="en-SG"/>
                  </w:rPr>
                </w:sdtEndPr>
                <w:sdtContent>
                  <w:permStart w:id="110129723" w:edGrp="everyone" w:displacedByCustomXml="prev"/>
                  <w:tc>
                    <w:tcPr>
                      <w:tcW w:w="670" w:type="pct"/>
                    </w:tcPr>
                    <w:p w14:paraId="46E1EFA2" w14:textId="7FBEBC37" w:rsidR="006E77CC" w:rsidRPr="00FF2606" w:rsidRDefault="006E77CC" w:rsidP="00BD3536">
                      <w:pPr>
                        <w:spacing w:after="0" w:line="240" w:lineRule="auto"/>
                        <w:jc w:val="center"/>
                        <w:rPr>
                          <w:rFonts w:eastAsia="Times New Roman" w:cs="Arial"/>
                          <w:szCs w:val="24"/>
                          <w:lang w:eastAsia="en-SG"/>
                        </w:rPr>
                      </w:pPr>
                      <w:r w:rsidRPr="00FF2606">
                        <w:rPr>
                          <w:rStyle w:val="PlaceholderText"/>
                          <w:rFonts w:cs="Arial"/>
                          <w:szCs w:val="24"/>
                        </w:rPr>
                        <w:t xml:space="preserve">Choose TRL </w:t>
                      </w:r>
                    </w:p>
                  </w:tc>
                  <w:permEnd w:id="110129723" w:displacedByCustomXml="next"/>
                </w:sdtContent>
              </w:sdt>
              <w:sdt>
                <w:sdtPr>
                  <w:rPr>
                    <w:rStyle w:val="Styleforproposalinputs"/>
                    <w:rFonts w:cs="Arial"/>
                    <w:szCs w:val="24"/>
                  </w:rPr>
                  <w:alias w:val="TRL"/>
                  <w:tag w:val="TRL"/>
                  <w:id w:val="1276138481"/>
                  <w:placeholder>
                    <w:docPart w:val="033BD7A03F1C436BBB7BA9CBD006AF21"/>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dropDownList>
                </w:sdtPr>
                <w:sdtEndPr>
                  <w:rPr>
                    <w:rStyle w:val="DefaultParagraphFont"/>
                    <w:rFonts w:eastAsia="Times New Roman"/>
                    <w:color w:val="auto"/>
                    <w:lang w:eastAsia="en-SG"/>
                  </w:rPr>
                </w:sdtEndPr>
                <w:sdtContent>
                  <w:permStart w:id="874925846" w:edGrp="everyone" w:displacedByCustomXml="prev"/>
                  <w:tc>
                    <w:tcPr>
                      <w:tcW w:w="670" w:type="pct"/>
                    </w:tcPr>
                    <w:p w14:paraId="5A103F24" w14:textId="4BBB33B9" w:rsidR="006E77CC" w:rsidRDefault="006E77CC" w:rsidP="00BD3536">
                      <w:pPr>
                        <w:spacing w:after="0" w:line="240" w:lineRule="auto"/>
                        <w:jc w:val="center"/>
                        <w:rPr>
                          <w:rStyle w:val="Styleforproposalinputs"/>
                          <w:rFonts w:cs="Arial"/>
                          <w:szCs w:val="24"/>
                        </w:rPr>
                      </w:pPr>
                      <w:r w:rsidRPr="009471FA">
                        <w:rPr>
                          <w:rStyle w:val="PlaceholderText"/>
                          <w:rFonts w:cs="Arial"/>
                          <w:szCs w:val="24"/>
                        </w:rPr>
                        <w:t xml:space="preserve">Choose TRL </w:t>
                      </w:r>
                    </w:p>
                  </w:tc>
                  <w:permEnd w:id="874925846" w:displacedByCustomXml="next"/>
                </w:sdtContent>
              </w:sdt>
              <w:sdt>
                <w:sdtPr>
                  <w:rPr>
                    <w:rStyle w:val="Styleforproposalinputs"/>
                    <w:rFonts w:cs="Arial"/>
                    <w:szCs w:val="24"/>
                  </w:rPr>
                  <w:alias w:val="TRL"/>
                  <w:tag w:val="TRL"/>
                  <w:id w:val="-150909472"/>
                  <w:placeholder>
                    <w:docPart w:val="7FF4CD0F31E74EAB80A7469B6A2A50DB"/>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dropDownList>
                </w:sdtPr>
                <w:sdtEndPr>
                  <w:rPr>
                    <w:rStyle w:val="DefaultParagraphFont"/>
                    <w:rFonts w:eastAsia="Times New Roman"/>
                    <w:color w:val="auto"/>
                    <w:lang w:eastAsia="en-SG"/>
                  </w:rPr>
                </w:sdtEndPr>
                <w:sdtContent>
                  <w:permStart w:id="1286826926" w:edGrp="everyone" w:displacedByCustomXml="prev"/>
                  <w:tc>
                    <w:tcPr>
                      <w:tcW w:w="670" w:type="pct"/>
                    </w:tcPr>
                    <w:p w14:paraId="3BB7D267" w14:textId="463D9E02" w:rsidR="006E77CC" w:rsidRDefault="006E77CC" w:rsidP="00BD3536">
                      <w:pPr>
                        <w:spacing w:after="0" w:line="240" w:lineRule="auto"/>
                        <w:jc w:val="center"/>
                        <w:rPr>
                          <w:rStyle w:val="Styleforproposalinputs"/>
                          <w:rFonts w:cs="Arial"/>
                          <w:szCs w:val="24"/>
                        </w:rPr>
                      </w:pPr>
                      <w:r w:rsidRPr="009471FA">
                        <w:rPr>
                          <w:rStyle w:val="PlaceholderText"/>
                          <w:rFonts w:cs="Arial"/>
                          <w:szCs w:val="24"/>
                        </w:rPr>
                        <w:t xml:space="preserve">Choose TRL </w:t>
                      </w:r>
                    </w:p>
                  </w:tc>
                  <w:permEnd w:id="1286826926" w:displacedByCustomXml="next"/>
                </w:sdtContent>
              </w:sdt>
            </w:tr>
          </w:tbl>
          <w:p w14:paraId="4EC66F11" w14:textId="241FD9AC" w:rsidR="00F125A5" w:rsidRDefault="00135A77" w:rsidP="00BD3536">
            <w:pPr>
              <w:rPr>
                <w:rFonts w:cs="Arial"/>
                <w:szCs w:val="24"/>
              </w:rPr>
            </w:pPr>
            <w:r>
              <w:rPr>
                <w:rFonts w:cs="Arial"/>
                <w:szCs w:val="24"/>
              </w:rPr>
              <w:t xml:space="preserve"> </w:t>
            </w:r>
          </w:p>
        </w:tc>
      </w:tr>
      <w:tr w:rsidR="003323C0" w14:paraId="15A76F0A" w14:textId="77777777" w:rsidTr="00E730AD">
        <w:tc>
          <w:tcPr>
            <w:tcW w:w="9016" w:type="dxa"/>
          </w:tcPr>
          <w:tbl>
            <w:tblPr>
              <w:tblStyle w:val="TableGrid"/>
              <w:tblW w:w="0" w:type="auto"/>
              <w:tblLook w:val="04A0" w:firstRow="1" w:lastRow="0" w:firstColumn="1" w:lastColumn="0" w:noHBand="0" w:noVBand="1"/>
            </w:tblPr>
            <w:tblGrid>
              <w:gridCol w:w="1075"/>
              <w:gridCol w:w="7715"/>
            </w:tblGrid>
            <w:tr w:rsidR="00135A77" w:rsidRPr="000C691D" w14:paraId="783C600B" w14:textId="77777777" w:rsidTr="00385B96">
              <w:trPr>
                <w:trHeight w:val="298"/>
              </w:trPr>
              <w:tc>
                <w:tcPr>
                  <w:tcW w:w="1135" w:type="dxa"/>
                  <w:shd w:val="clear" w:color="auto" w:fill="D9D9D9" w:themeFill="background1" w:themeFillShade="D9"/>
                </w:tcPr>
                <w:p w14:paraId="25C5CC64" w14:textId="77777777" w:rsidR="00135A77" w:rsidRPr="000C691D" w:rsidRDefault="00135A77" w:rsidP="00BD3536">
                  <w:pPr>
                    <w:autoSpaceDE w:val="0"/>
                    <w:autoSpaceDN w:val="0"/>
                    <w:adjustRightInd w:val="0"/>
                    <w:spacing w:after="120"/>
                    <w:jc w:val="center"/>
                    <w:rPr>
                      <w:rFonts w:cs="Arial"/>
                      <w:b/>
                      <w:bCs/>
                      <w:color w:val="000000"/>
                      <w:szCs w:val="24"/>
                    </w:rPr>
                  </w:pPr>
                  <w:r w:rsidRPr="000C691D">
                    <w:rPr>
                      <w:rFonts w:cs="Arial"/>
                      <w:b/>
                      <w:bCs/>
                      <w:color w:val="000000"/>
                      <w:szCs w:val="24"/>
                    </w:rPr>
                    <w:t>TRLs</w:t>
                  </w:r>
                </w:p>
              </w:tc>
              <w:tc>
                <w:tcPr>
                  <w:tcW w:w="8985" w:type="dxa"/>
                  <w:shd w:val="clear" w:color="auto" w:fill="D9D9D9" w:themeFill="background1" w:themeFillShade="D9"/>
                </w:tcPr>
                <w:p w14:paraId="303EE74E" w14:textId="77777777" w:rsidR="00135A77" w:rsidRPr="000C691D" w:rsidRDefault="00135A77" w:rsidP="00BD3536">
                  <w:pPr>
                    <w:autoSpaceDE w:val="0"/>
                    <w:autoSpaceDN w:val="0"/>
                    <w:adjustRightInd w:val="0"/>
                    <w:spacing w:after="120"/>
                    <w:jc w:val="center"/>
                    <w:rPr>
                      <w:rFonts w:cs="Arial"/>
                      <w:b/>
                      <w:bCs/>
                      <w:color w:val="000000"/>
                      <w:szCs w:val="24"/>
                    </w:rPr>
                  </w:pPr>
                  <w:r w:rsidRPr="000C691D">
                    <w:rPr>
                      <w:rFonts w:cs="Arial"/>
                      <w:b/>
                      <w:bCs/>
                      <w:color w:val="000000"/>
                      <w:szCs w:val="24"/>
                    </w:rPr>
                    <w:t>Description</w:t>
                  </w:r>
                </w:p>
              </w:tc>
            </w:tr>
            <w:tr w:rsidR="00135A77" w:rsidRPr="000C691D" w14:paraId="78ED544C" w14:textId="77777777" w:rsidTr="00385B96">
              <w:trPr>
                <w:trHeight w:val="255"/>
              </w:trPr>
              <w:tc>
                <w:tcPr>
                  <w:tcW w:w="1135" w:type="dxa"/>
                </w:tcPr>
                <w:p w14:paraId="3F3D757D" w14:textId="77777777" w:rsidR="00135A77" w:rsidRPr="000C691D" w:rsidRDefault="00135A77" w:rsidP="00BD3536">
                  <w:pPr>
                    <w:autoSpaceDE w:val="0"/>
                    <w:autoSpaceDN w:val="0"/>
                    <w:adjustRightInd w:val="0"/>
                    <w:spacing w:after="120"/>
                    <w:jc w:val="center"/>
                    <w:rPr>
                      <w:rFonts w:cs="Arial"/>
                      <w:bCs/>
                      <w:color w:val="000000"/>
                      <w:szCs w:val="24"/>
                    </w:rPr>
                  </w:pPr>
                  <w:r w:rsidRPr="000C691D">
                    <w:rPr>
                      <w:rFonts w:cs="Arial"/>
                      <w:bCs/>
                      <w:color w:val="000000"/>
                      <w:szCs w:val="24"/>
                    </w:rPr>
                    <w:t>TRL 1</w:t>
                  </w:r>
                </w:p>
              </w:tc>
              <w:tc>
                <w:tcPr>
                  <w:tcW w:w="8985" w:type="dxa"/>
                </w:tcPr>
                <w:p w14:paraId="33D1210A" w14:textId="77777777" w:rsidR="00135A77" w:rsidRPr="000C691D" w:rsidRDefault="00135A77" w:rsidP="00BD3536">
                  <w:pPr>
                    <w:autoSpaceDE w:val="0"/>
                    <w:autoSpaceDN w:val="0"/>
                    <w:adjustRightInd w:val="0"/>
                    <w:spacing w:after="120"/>
                    <w:jc w:val="both"/>
                    <w:rPr>
                      <w:rFonts w:cs="Arial"/>
                      <w:bCs/>
                      <w:color w:val="000000"/>
                      <w:szCs w:val="24"/>
                    </w:rPr>
                  </w:pPr>
                  <w:r w:rsidRPr="000C691D">
                    <w:rPr>
                      <w:rFonts w:cs="Arial"/>
                      <w:bCs/>
                      <w:color w:val="000000"/>
                      <w:szCs w:val="24"/>
                    </w:rPr>
                    <w:t>Basic principles observed and reported</w:t>
                  </w:r>
                </w:p>
              </w:tc>
            </w:tr>
            <w:tr w:rsidR="00135A77" w:rsidRPr="000C691D" w14:paraId="30773DF5" w14:textId="77777777" w:rsidTr="00385B96">
              <w:trPr>
                <w:trHeight w:val="255"/>
              </w:trPr>
              <w:tc>
                <w:tcPr>
                  <w:tcW w:w="1135" w:type="dxa"/>
                </w:tcPr>
                <w:p w14:paraId="43C7D561" w14:textId="77777777" w:rsidR="00135A77" w:rsidRPr="000C691D" w:rsidRDefault="00135A77" w:rsidP="00BD3536">
                  <w:pPr>
                    <w:autoSpaceDE w:val="0"/>
                    <w:autoSpaceDN w:val="0"/>
                    <w:adjustRightInd w:val="0"/>
                    <w:spacing w:after="120"/>
                    <w:jc w:val="center"/>
                    <w:rPr>
                      <w:rFonts w:cs="Arial"/>
                      <w:bCs/>
                      <w:color w:val="000000"/>
                      <w:szCs w:val="24"/>
                    </w:rPr>
                  </w:pPr>
                  <w:r w:rsidRPr="000C691D">
                    <w:rPr>
                      <w:rFonts w:cs="Arial"/>
                      <w:bCs/>
                      <w:color w:val="000000"/>
                      <w:szCs w:val="24"/>
                    </w:rPr>
                    <w:t>TRL 2</w:t>
                  </w:r>
                </w:p>
              </w:tc>
              <w:tc>
                <w:tcPr>
                  <w:tcW w:w="8985" w:type="dxa"/>
                </w:tcPr>
                <w:p w14:paraId="6451C81F" w14:textId="77777777" w:rsidR="00135A77" w:rsidRPr="000C691D" w:rsidRDefault="00135A77" w:rsidP="00BD3536">
                  <w:pPr>
                    <w:autoSpaceDE w:val="0"/>
                    <w:autoSpaceDN w:val="0"/>
                    <w:adjustRightInd w:val="0"/>
                    <w:spacing w:after="120"/>
                    <w:jc w:val="both"/>
                    <w:rPr>
                      <w:rFonts w:cs="Arial"/>
                      <w:bCs/>
                      <w:color w:val="000000"/>
                      <w:szCs w:val="24"/>
                    </w:rPr>
                  </w:pPr>
                  <w:r w:rsidRPr="000C691D">
                    <w:rPr>
                      <w:rFonts w:cs="Arial"/>
                      <w:bCs/>
                      <w:color w:val="000000"/>
                      <w:szCs w:val="24"/>
                    </w:rPr>
                    <w:t>Technology concept and/or application formulated</w:t>
                  </w:r>
                </w:p>
              </w:tc>
            </w:tr>
            <w:tr w:rsidR="00135A77" w:rsidRPr="000C691D" w14:paraId="3F66DCF4" w14:textId="77777777" w:rsidTr="00385B96">
              <w:trPr>
                <w:trHeight w:val="247"/>
              </w:trPr>
              <w:tc>
                <w:tcPr>
                  <w:tcW w:w="1135" w:type="dxa"/>
                </w:tcPr>
                <w:p w14:paraId="69909AAC" w14:textId="77777777" w:rsidR="00135A77" w:rsidRPr="000C691D" w:rsidRDefault="00135A77" w:rsidP="00BD3536">
                  <w:pPr>
                    <w:autoSpaceDE w:val="0"/>
                    <w:autoSpaceDN w:val="0"/>
                    <w:adjustRightInd w:val="0"/>
                    <w:spacing w:after="120"/>
                    <w:jc w:val="center"/>
                    <w:rPr>
                      <w:rFonts w:cs="Arial"/>
                      <w:bCs/>
                      <w:color w:val="000000"/>
                      <w:szCs w:val="24"/>
                    </w:rPr>
                  </w:pPr>
                  <w:r w:rsidRPr="000C691D">
                    <w:rPr>
                      <w:rFonts w:cs="Arial"/>
                      <w:bCs/>
                      <w:color w:val="000000"/>
                      <w:szCs w:val="24"/>
                    </w:rPr>
                    <w:t>TRL 3</w:t>
                  </w:r>
                </w:p>
              </w:tc>
              <w:tc>
                <w:tcPr>
                  <w:tcW w:w="8985" w:type="dxa"/>
                </w:tcPr>
                <w:p w14:paraId="6B8A9AF0" w14:textId="77777777" w:rsidR="00135A77" w:rsidRPr="000C691D" w:rsidRDefault="00135A77" w:rsidP="00BD3536">
                  <w:pPr>
                    <w:autoSpaceDE w:val="0"/>
                    <w:autoSpaceDN w:val="0"/>
                    <w:adjustRightInd w:val="0"/>
                    <w:spacing w:after="120"/>
                    <w:jc w:val="both"/>
                    <w:rPr>
                      <w:rFonts w:cs="Arial"/>
                      <w:bCs/>
                      <w:color w:val="000000"/>
                      <w:szCs w:val="24"/>
                    </w:rPr>
                  </w:pPr>
                  <w:r w:rsidRPr="000C691D">
                    <w:rPr>
                      <w:rFonts w:cs="Arial"/>
                      <w:bCs/>
                      <w:color w:val="000000"/>
                      <w:szCs w:val="24"/>
                    </w:rPr>
                    <w:t>Analytical and experimental critical function and/or characteristic proof of concept</w:t>
                  </w:r>
                </w:p>
              </w:tc>
            </w:tr>
            <w:tr w:rsidR="00135A77" w:rsidRPr="000C691D" w14:paraId="51BC52C9" w14:textId="77777777" w:rsidTr="00385B96">
              <w:trPr>
                <w:trHeight w:val="255"/>
              </w:trPr>
              <w:tc>
                <w:tcPr>
                  <w:tcW w:w="1135" w:type="dxa"/>
                </w:tcPr>
                <w:p w14:paraId="6837488A" w14:textId="77777777" w:rsidR="00135A77" w:rsidRPr="000C691D" w:rsidRDefault="00135A77" w:rsidP="00BD3536">
                  <w:pPr>
                    <w:autoSpaceDE w:val="0"/>
                    <w:autoSpaceDN w:val="0"/>
                    <w:adjustRightInd w:val="0"/>
                    <w:spacing w:after="120"/>
                    <w:jc w:val="center"/>
                    <w:rPr>
                      <w:rFonts w:cs="Arial"/>
                      <w:bCs/>
                      <w:color w:val="000000"/>
                      <w:szCs w:val="24"/>
                    </w:rPr>
                  </w:pPr>
                  <w:r w:rsidRPr="000C691D">
                    <w:rPr>
                      <w:rFonts w:cs="Arial"/>
                      <w:bCs/>
                      <w:color w:val="000000"/>
                      <w:szCs w:val="24"/>
                    </w:rPr>
                    <w:t>TRL 4</w:t>
                  </w:r>
                </w:p>
              </w:tc>
              <w:tc>
                <w:tcPr>
                  <w:tcW w:w="8985" w:type="dxa"/>
                </w:tcPr>
                <w:p w14:paraId="2BE6D669" w14:textId="77777777" w:rsidR="00135A77" w:rsidRPr="000C691D" w:rsidRDefault="00135A77" w:rsidP="00BD3536">
                  <w:pPr>
                    <w:autoSpaceDE w:val="0"/>
                    <w:autoSpaceDN w:val="0"/>
                    <w:adjustRightInd w:val="0"/>
                    <w:spacing w:after="120"/>
                    <w:jc w:val="both"/>
                    <w:rPr>
                      <w:rFonts w:cs="Arial"/>
                      <w:bCs/>
                      <w:color w:val="000000"/>
                      <w:szCs w:val="24"/>
                    </w:rPr>
                  </w:pPr>
                  <w:r w:rsidRPr="000C691D">
                    <w:rPr>
                      <w:rFonts w:cs="Arial"/>
                      <w:bCs/>
                      <w:color w:val="000000"/>
                      <w:szCs w:val="24"/>
                    </w:rPr>
                    <w:t>Component and/or breadboard validation in laboratory environment</w:t>
                  </w:r>
                </w:p>
              </w:tc>
            </w:tr>
            <w:tr w:rsidR="00135A77" w:rsidRPr="000C691D" w14:paraId="6466BC47" w14:textId="77777777" w:rsidTr="00385B96">
              <w:trPr>
                <w:trHeight w:val="255"/>
              </w:trPr>
              <w:tc>
                <w:tcPr>
                  <w:tcW w:w="1135" w:type="dxa"/>
                </w:tcPr>
                <w:p w14:paraId="40C0BE4A" w14:textId="77777777" w:rsidR="00135A77" w:rsidRPr="000C691D" w:rsidRDefault="00135A77" w:rsidP="00BD3536">
                  <w:pPr>
                    <w:autoSpaceDE w:val="0"/>
                    <w:autoSpaceDN w:val="0"/>
                    <w:adjustRightInd w:val="0"/>
                    <w:spacing w:after="120"/>
                    <w:jc w:val="center"/>
                    <w:rPr>
                      <w:rFonts w:cs="Arial"/>
                      <w:bCs/>
                      <w:color w:val="000000"/>
                      <w:szCs w:val="24"/>
                    </w:rPr>
                  </w:pPr>
                  <w:r w:rsidRPr="000C691D">
                    <w:rPr>
                      <w:rFonts w:cs="Arial"/>
                      <w:bCs/>
                      <w:color w:val="000000"/>
                      <w:szCs w:val="24"/>
                    </w:rPr>
                    <w:t>TRL 5</w:t>
                  </w:r>
                </w:p>
              </w:tc>
              <w:tc>
                <w:tcPr>
                  <w:tcW w:w="8985" w:type="dxa"/>
                </w:tcPr>
                <w:p w14:paraId="3D50EB7C" w14:textId="77777777" w:rsidR="00135A77" w:rsidRPr="000C691D" w:rsidRDefault="00135A77" w:rsidP="00BD3536">
                  <w:pPr>
                    <w:autoSpaceDE w:val="0"/>
                    <w:autoSpaceDN w:val="0"/>
                    <w:adjustRightInd w:val="0"/>
                    <w:spacing w:after="120"/>
                    <w:jc w:val="both"/>
                    <w:rPr>
                      <w:rFonts w:cs="Arial"/>
                      <w:bCs/>
                      <w:color w:val="000000"/>
                      <w:szCs w:val="24"/>
                    </w:rPr>
                  </w:pPr>
                  <w:r w:rsidRPr="000C691D">
                    <w:rPr>
                      <w:rFonts w:cs="Arial"/>
                      <w:bCs/>
                      <w:color w:val="000000"/>
                      <w:szCs w:val="24"/>
                    </w:rPr>
                    <w:t>Component and/or breadboard validation in relevant environment</w:t>
                  </w:r>
                </w:p>
              </w:tc>
            </w:tr>
            <w:tr w:rsidR="00135A77" w:rsidRPr="000C691D" w14:paraId="6C13F962" w14:textId="77777777" w:rsidTr="00385B96">
              <w:trPr>
                <w:trHeight w:val="247"/>
              </w:trPr>
              <w:tc>
                <w:tcPr>
                  <w:tcW w:w="1135" w:type="dxa"/>
                </w:tcPr>
                <w:p w14:paraId="5451CD87" w14:textId="77777777" w:rsidR="00135A77" w:rsidRPr="000C691D" w:rsidRDefault="00135A77" w:rsidP="00BD3536">
                  <w:pPr>
                    <w:autoSpaceDE w:val="0"/>
                    <w:autoSpaceDN w:val="0"/>
                    <w:adjustRightInd w:val="0"/>
                    <w:spacing w:after="120"/>
                    <w:jc w:val="center"/>
                    <w:rPr>
                      <w:rFonts w:cs="Arial"/>
                      <w:bCs/>
                      <w:color w:val="000000"/>
                      <w:szCs w:val="24"/>
                    </w:rPr>
                  </w:pPr>
                  <w:r w:rsidRPr="000C691D">
                    <w:rPr>
                      <w:rFonts w:cs="Arial"/>
                      <w:bCs/>
                      <w:color w:val="000000"/>
                      <w:szCs w:val="24"/>
                    </w:rPr>
                    <w:t>TRL 6</w:t>
                  </w:r>
                </w:p>
              </w:tc>
              <w:tc>
                <w:tcPr>
                  <w:tcW w:w="8985" w:type="dxa"/>
                </w:tcPr>
                <w:p w14:paraId="614696CC" w14:textId="77777777" w:rsidR="00135A77" w:rsidRPr="000C691D" w:rsidRDefault="00135A77" w:rsidP="00BD3536">
                  <w:pPr>
                    <w:autoSpaceDE w:val="0"/>
                    <w:autoSpaceDN w:val="0"/>
                    <w:adjustRightInd w:val="0"/>
                    <w:spacing w:after="120"/>
                    <w:jc w:val="both"/>
                    <w:rPr>
                      <w:rFonts w:cs="Arial"/>
                      <w:bCs/>
                      <w:color w:val="000000"/>
                      <w:szCs w:val="24"/>
                    </w:rPr>
                  </w:pPr>
                  <w:r w:rsidRPr="000C691D">
                    <w:rPr>
                      <w:rFonts w:cs="Arial"/>
                      <w:bCs/>
                      <w:color w:val="000000"/>
                      <w:szCs w:val="24"/>
                    </w:rPr>
                    <w:t>System/subsystem model or prototype demonstration in a relevant environment</w:t>
                  </w:r>
                </w:p>
              </w:tc>
            </w:tr>
            <w:tr w:rsidR="00135A77" w:rsidRPr="000C691D" w14:paraId="60082F1D" w14:textId="77777777" w:rsidTr="00385B96">
              <w:trPr>
                <w:trHeight w:val="255"/>
              </w:trPr>
              <w:tc>
                <w:tcPr>
                  <w:tcW w:w="1135" w:type="dxa"/>
                </w:tcPr>
                <w:p w14:paraId="5553064F" w14:textId="77777777" w:rsidR="00135A77" w:rsidRPr="000C691D" w:rsidRDefault="00135A77" w:rsidP="00BD3536">
                  <w:pPr>
                    <w:autoSpaceDE w:val="0"/>
                    <w:autoSpaceDN w:val="0"/>
                    <w:adjustRightInd w:val="0"/>
                    <w:spacing w:after="120"/>
                    <w:jc w:val="center"/>
                    <w:rPr>
                      <w:rFonts w:cs="Arial"/>
                      <w:bCs/>
                      <w:color w:val="000000"/>
                      <w:szCs w:val="24"/>
                    </w:rPr>
                  </w:pPr>
                  <w:r w:rsidRPr="000C691D">
                    <w:rPr>
                      <w:rFonts w:cs="Arial"/>
                      <w:bCs/>
                      <w:color w:val="000000"/>
                      <w:szCs w:val="24"/>
                    </w:rPr>
                    <w:t>TRL 7</w:t>
                  </w:r>
                </w:p>
              </w:tc>
              <w:tc>
                <w:tcPr>
                  <w:tcW w:w="8985" w:type="dxa"/>
                </w:tcPr>
                <w:p w14:paraId="6D25D924" w14:textId="77777777" w:rsidR="00135A77" w:rsidRPr="000C691D" w:rsidRDefault="00135A77" w:rsidP="00BD3536">
                  <w:pPr>
                    <w:autoSpaceDE w:val="0"/>
                    <w:autoSpaceDN w:val="0"/>
                    <w:adjustRightInd w:val="0"/>
                    <w:spacing w:after="120"/>
                    <w:jc w:val="both"/>
                    <w:rPr>
                      <w:rFonts w:cs="Arial"/>
                      <w:bCs/>
                      <w:color w:val="000000"/>
                      <w:szCs w:val="24"/>
                    </w:rPr>
                  </w:pPr>
                  <w:r w:rsidRPr="000C691D">
                    <w:rPr>
                      <w:rFonts w:cs="Arial"/>
                      <w:bCs/>
                      <w:color w:val="000000"/>
                      <w:szCs w:val="24"/>
                    </w:rPr>
                    <w:t>System prototype demonstration in an operational environment</w:t>
                  </w:r>
                </w:p>
              </w:tc>
            </w:tr>
            <w:tr w:rsidR="00135A77" w:rsidRPr="000C691D" w14:paraId="7E58C492" w14:textId="77777777" w:rsidTr="00385B96">
              <w:trPr>
                <w:trHeight w:val="255"/>
              </w:trPr>
              <w:tc>
                <w:tcPr>
                  <w:tcW w:w="1135" w:type="dxa"/>
                </w:tcPr>
                <w:p w14:paraId="35046140" w14:textId="77777777" w:rsidR="00135A77" w:rsidRPr="000C691D" w:rsidRDefault="00135A77" w:rsidP="00BD3536">
                  <w:pPr>
                    <w:autoSpaceDE w:val="0"/>
                    <w:autoSpaceDN w:val="0"/>
                    <w:adjustRightInd w:val="0"/>
                    <w:spacing w:after="120"/>
                    <w:jc w:val="center"/>
                    <w:rPr>
                      <w:rFonts w:cs="Arial"/>
                      <w:bCs/>
                      <w:color w:val="000000"/>
                      <w:szCs w:val="24"/>
                    </w:rPr>
                  </w:pPr>
                  <w:r w:rsidRPr="000C691D">
                    <w:rPr>
                      <w:rFonts w:cs="Arial"/>
                      <w:bCs/>
                      <w:color w:val="000000"/>
                      <w:szCs w:val="24"/>
                    </w:rPr>
                    <w:t>TRL 8</w:t>
                  </w:r>
                </w:p>
              </w:tc>
              <w:tc>
                <w:tcPr>
                  <w:tcW w:w="8985" w:type="dxa"/>
                </w:tcPr>
                <w:p w14:paraId="04139571" w14:textId="77777777" w:rsidR="00135A77" w:rsidRPr="000C691D" w:rsidRDefault="00135A77" w:rsidP="00BD3536">
                  <w:pPr>
                    <w:autoSpaceDE w:val="0"/>
                    <w:autoSpaceDN w:val="0"/>
                    <w:adjustRightInd w:val="0"/>
                    <w:spacing w:after="120"/>
                    <w:jc w:val="both"/>
                    <w:rPr>
                      <w:rFonts w:cs="Arial"/>
                      <w:bCs/>
                      <w:color w:val="000000"/>
                      <w:szCs w:val="24"/>
                    </w:rPr>
                  </w:pPr>
                  <w:r w:rsidRPr="000C691D">
                    <w:rPr>
                      <w:rFonts w:cs="Arial"/>
                      <w:bCs/>
                      <w:color w:val="000000"/>
                      <w:szCs w:val="24"/>
                    </w:rPr>
                    <w:t>Actual system completed and qualified through test and demonstration</w:t>
                  </w:r>
                </w:p>
              </w:tc>
            </w:tr>
            <w:tr w:rsidR="00135A77" w:rsidRPr="00C127C0" w14:paraId="511BE813" w14:textId="77777777" w:rsidTr="00385B96">
              <w:trPr>
                <w:trHeight w:val="247"/>
              </w:trPr>
              <w:tc>
                <w:tcPr>
                  <w:tcW w:w="1135" w:type="dxa"/>
                </w:tcPr>
                <w:p w14:paraId="2E7A21E8" w14:textId="77777777" w:rsidR="00135A77" w:rsidRPr="000C691D" w:rsidRDefault="00135A77" w:rsidP="00BD3536">
                  <w:pPr>
                    <w:autoSpaceDE w:val="0"/>
                    <w:autoSpaceDN w:val="0"/>
                    <w:adjustRightInd w:val="0"/>
                    <w:spacing w:after="120"/>
                    <w:jc w:val="center"/>
                    <w:rPr>
                      <w:rFonts w:cs="Arial"/>
                      <w:bCs/>
                      <w:color w:val="000000"/>
                      <w:szCs w:val="24"/>
                    </w:rPr>
                  </w:pPr>
                  <w:r w:rsidRPr="000C691D">
                    <w:rPr>
                      <w:rFonts w:cs="Arial"/>
                      <w:bCs/>
                      <w:color w:val="000000"/>
                      <w:szCs w:val="24"/>
                    </w:rPr>
                    <w:t>TRL 9</w:t>
                  </w:r>
                </w:p>
              </w:tc>
              <w:tc>
                <w:tcPr>
                  <w:tcW w:w="8985" w:type="dxa"/>
                </w:tcPr>
                <w:p w14:paraId="1E738757" w14:textId="77777777" w:rsidR="00135A77" w:rsidRPr="00C127C0" w:rsidRDefault="00135A77" w:rsidP="00BD3536">
                  <w:pPr>
                    <w:autoSpaceDE w:val="0"/>
                    <w:autoSpaceDN w:val="0"/>
                    <w:adjustRightInd w:val="0"/>
                    <w:spacing w:after="120"/>
                    <w:jc w:val="both"/>
                    <w:rPr>
                      <w:rFonts w:cs="Arial"/>
                      <w:bCs/>
                      <w:color w:val="000000"/>
                      <w:szCs w:val="24"/>
                    </w:rPr>
                  </w:pPr>
                  <w:r w:rsidRPr="000C691D">
                    <w:rPr>
                      <w:rFonts w:cs="Arial"/>
                      <w:bCs/>
                      <w:color w:val="000000"/>
                      <w:szCs w:val="24"/>
                    </w:rPr>
                    <w:t>Actual system proven through successful mission operations</w:t>
                  </w:r>
                </w:p>
              </w:tc>
            </w:tr>
          </w:tbl>
          <w:p w14:paraId="2AE45BED" w14:textId="00636649" w:rsidR="003323C0" w:rsidRDefault="005D22CB" w:rsidP="00BD3536">
            <w:pPr>
              <w:rPr>
                <w:rFonts w:cs="Arial"/>
                <w:szCs w:val="24"/>
              </w:rPr>
            </w:pPr>
            <w:r>
              <w:rPr>
                <w:rFonts w:cs="Arial"/>
                <w:szCs w:val="24"/>
              </w:rPr>
              <w:t xml:space="preserve"> </w:t>
            </w:r>
          </w:p>
        </w:tc>
      </w:tr>
    </w:tbl>
    <w:p w14:paraId="3F6B127A" w14:textId="77777777" w:rsidR="007965FF" w:rsidRDefault="007965FF" w:rsidP="00BD3536">
      <w:pPr>
        <w:sectPr w:rsidR="007965FF" w:rsidSect="005D22CB">
          <w:pgSz w:w="11906" w:h="16838"/>
          <w:pgMar w:top="1440" w:right="1440" w:bottom="1440" w:left="1440" w:header="708" w:footer="708" w:gutter="0"/>
          <w:cols w:space="708"/>
          <w:docGrid w:linePitch="360"/>
        </w:sect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53"/>
      </w:tblGrid>
      <w:tr w:rsidR="007965FF" w:rsidRPr="00B3650E" w14:paraId="1AA7E97F" w14:textId="77777777" w:rsidTr="001C5A76">
        <w:tc>
          <w:tcPr>
            <w:tcW w:w="13953" w:type="dxa"/>
          </w:tcPr>
          <w:p w14:paraId="30001086" w14:textId="0D429F1F" w:rsidR="007965FF" w:rsidRPr="000B5CF7" w:rsidRDefault="00907906" w:rsidP="00BD3536">
            <w:pPr>
              <w:pStyle w:val="ListParagraph"/>
              <w:numPr>
                <w:ilvl w:val="0"/>
                <w:numId w:val="5"/>
              </w:numPr>
              <w:rPr>
                <w:rFonts w:cs="Arial"/>
                <w:b/>
                <w:szCs w:val="24"/>
              </w:rPr>
            </w:pPr>
            <w:r w:rsidRPr="000B5CF7">
              <w:rPr>
                <w:rFonts w:cs="Arial"/>
                <w:b/>
                <w:szCs w:val="24"/>
              </w:rPr>
              <w:lastRenderedPageBreak/>
              <w:t xml:space="preserve">Total Project </w:t>
            </w:r>
            <w:r w:rsidR="007965FF" w:rsidRPr="000B5CF7">
              <w:rPr>
                <w:rFonts w:cs="Arial"/>
                <w:b/>
                <w:szCs w:val="24"/>
              </w:rPr>
              <w:t>Budget</w:t>
            </w:r>
          </w:p>
          <w:p w14:paraId="1E60E6F5" w14:textId="77777777" w:rsidR="001C5A76" w:rsidRPr="000B5CF7" w:rsidRDefault="001C5A76" w:rsidP="001C5A76">
            <w:pPr>
              <w:pStyle w:val="ListParagraph"/>
              <w:ind w:left="360"/>
              <w:rPr>
                <w:rFonts w:cs="Arial"/>
                <w:b/>
                <w:szCs w:val="24"/>
              </w:rPr>
            </w:pPr>
          </w:p>
          <w:p w14:paraId="3F28C8B0" w14:textId="02E96A1B" w:rsidR="007965FF" w:rsidRPr="000B5CF7" w:rsidRDefault="007965FF" w:rsidP="00B81012">
            <w:pPr>
              <w:pStyle w:val="ListParagraph"/>
              <w:numPr>
                <w:ilvl w:val="1"/>
                <w:numId w:val="5"/>
              </w:numPr>
              <w:spacing w:before="240"/>
              <w:ind w:left="567" w:hanging="567"/>
              <w:rPr>
                <w:rFonts w:cs="Arial"/>
                <w:b/>
                <w:bCs/>
                <w:szCs w:val="24"/>
                <w:lang w:eastAsia="zh-CN"/>
              </w:rPr>
            </w:pPr>
            <w:r w:rsidRPr="000B5CF7">
              <w:rPr>
                <w:rFonts w:cs="Arial"/>
                <w:b/>
                <w:bCs/>
                <w:szCs w:val="24"/>
                <w:lang w:eastAsia="zh-CN"/>
              </w:rPr>
              <w:t>Expenditure on Manpower</w:t>
            </w:r>
          </w:p>
        </w:tc>
      </w:tr>
      <w:tr w:rsidR="001C5A76" w:rsidRPr="00B3650E" w14:paraId="178B04D8" w14:textId="77777777" w:rsidTr="001C5A76">
        <w:tc>
          <w:tcPr>
            <w:tcW w:w="13953" w:type="dxa"/>
          </w:tcPr>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1916"/>
              <w:gridCol w:w="998"/>
              <w:gridCol w:w="1296"/>
              <w:gridCol w:w="828"/>
              <w:gridCol w:w="828"/>
              <w:gridCol w:w="828"/>
              <w:gridCol w:w="828"/>
              <w:gridCol w:w="828"/>
              <w:gridCol w:w="4762"/>
            </w:tblGrid>
            <w:tr w:rsidR="001C5A76" w:rsidRPr="000B5CF7" w14:paraId="1073CD05" w14:textId="77777777" w:rsidTr="00FD7444">
              <w:trPr>
                <w:trHeight w:val="601"/>
              </w:trPr>
              <w:tc>
                <w:tcPr>
                  <w:tcW w:w="203" w:type="pct"/>
                  <w:shd w:val="clear" w:color="C0C0C0" w:fill="C0C0C0"/>
                </w:tcPr>
                <w:p w14:paraId="31DAAE25" w14:textId="77777777" w:rsidR="001C5A76" w:rsidRPr="000B5CF7" w:rsidRDefault="001C5A76" w:rsidP="001C5A76">
                  <w:pPr>
                    <w:spacing w:after="0" w:line="240" w:lineRule="auto"/>
                    <w:rPr>
                      <w:rFonts w:eastAsia="Times New Roman" w:cs="Arial"/>
                      <w:b/>
                      <w:sz w:val="20"/>
                      <w:szCs w:val="20"/>
                      <w:lang w:val="en-GB" w:eastAsia="en-GB"/>
                    </w:rPr>
                  </w:pPr>
                  <w:permStart w:id="361443531" w:edGrp="everyone"/>
                  <w:r w:rsidRPr="000B5CF7">
                    <w:rPr>
                      <w:rFonts w:eastAsia="Times New Roman" w:cs="Arial"/>
                      <w:b/>
                      <w:sz w:val="20"/>
                      <w:szCs w:val="20"/>
                      <w:lang w:val="en-GB" w:eastAsia="en-GB"/>
                    </w:rPr>
                    <w:t>No.</w:t>
                  </w:r>
                </w:p>
              </w:tc>
              <w:tc>
                <w:tcPr>
                  <w:tcW w:w="701" w:type="pct"/>
                  <w:shd w:val="clear" w:color="C0C0C0" w:fill="C0C0C0"/>
                  <w:hideMark/>
                </w:tcPr>
                <w:p w14:paraId="2D579A4F" w14:textId="77777777" w:rsidR="001C5A76" w:rsidRPr="000B5CF7" w:rsidRDefault="001C5A76" w:rsidP="001C5A76">
                  <w:pPr>
                    <w:spacing w:after="0" w:line="240" w:lineRule="auto"/>
                    <w:rPr>
                      <w:rFonts w:eastAsia="Times New Roman" w:cs="Arial"/>
                      <w:b/>
                      <w:sz w:val="20"/>
                      <w:szCs w:val="20"/>
                      <w:lang w:val="en-GB" w:eastAsia="en-GB"/>
                    </w:rPr>
                  </w:pPr>
                  <w:r w:rsidRPr="000B5CF7">
                    <w:rPr>
                      <w:rFonts w:eastAsia="Times New Roman" w:cs="Arial"/>
                      <w:b/>
                      <w:sz w:val="20"/>
                      <w:szCs w:val="20"/>
                      <w:lang w:val="en-GB" w:eastAsia="en-GB"/>
                    </w:rPr>
                    <w:t>Description</w:t>
                  </w:r>
                </w:p>
                <w:p w14:paraId="14C78C83" w14:textId="77777777" w:rsidR="001C5A76" w:rsidRPr="000B5CF7" w:rsidRDefault="001C5A76" w:rsidP="001C5A76">
                  <w:pPr>
                    <w:spacing w:after="0" w:line="240" w:lineRule="auto"/>
                    <w:rPr>
                      <w:rFonts w:eastAsia="Times New Roman" w:cs="Arial"/>
                      <w:b/>
                      <w:i/>
                      <w:iCs/>
                      <w:sz w:val="20"/>
                      <w:szCs w:val="20"/>
                      <w:lang w:val="en-GB" w:eastAsia="en-GB"/>
                    </w:rPr>
                  </w:pPr>
                  <w:r w:rsidRPr="000B5CF7">
                    <w:rPr>
                      <w:rFonts w:eastAsia="Times New Roman" w:cs="Arial"/>
                      <w:b/>
                      <w:i/>
                      <w:iCs/>
                      <w:sz w:val="20"/>
                      <w:szCs w:val="20"/>
                      <w:lang w:val="en-GB" w:eastAsia="en-GB"/>
                    </w:rPr>
                    <w:t>(e.g. Research Fellow)</w:t>
                  </w:r>
                </w:p>
              </w:tc>
              <w:tc>
                <w:tcPr>
                  <w:tcW w:w="365" w:type="pct"/>
                  <w:shd w:val="clear" w:color="C0C0C0" w:fill="C0C0C0"/>
                  <w:hideMark/>
                </w:tcPr>
                <w:p w14:paraId="46663FD4" w14:textId="77777777" w:rsidR="001C5A76" w:rsidRPr="000B5CF7" w:rsidRDefault="001C5A76" w:rsidP="001C5A76">
                  <w:pPr>
                    <w:spacing w:after="0" w:line="240" w:lineRule="auto"/>
                    <w:rPr>
                      <w:rFonts w:eastAsia="Times New Roman" w:cs="Arial"/>
                      <w:b/>
                      <w:sz w:val="20"/>
                      <w:szCs w:val="20"/>
                      <w:lang w:val="en-GB" w:eastAsia="en-GB"/>
                    </w:rPr>
                  </w:pPr>
                  <w:r w:rsidRPr="000B5CF7">
                    <w:rPr>
                      <w:rFonts w:eastAsia="Times New Roman" w:cs="Arial"/>
                      <w:b/>
                      <w:sz w:val="20"/>
                      <w:szCs w:val="20"/>
                      <w:lang w:val="en-GB" w:eastAsia="en-GB"/>
                    </w:rPr>
                    <w:t>Number of Pax</w:t>
                  </w:r>
                </w:p>
              </w:tc>
              <w:tc>
                <w:tcPr>
                  <w:tcW w:w="474" w:type="pct"/>
                  <w:shd w:val="clear" w:color="C0C0C0" w:fill="C0C0C0"/>
                  <w:hideMark/>
                </w:tcPr>
                <w:p w14:paraId="5BAB715E" w14:textId="77777777" w:rsidR="001C5A76" w:rsidRPr="000B5CF7" w:rsidRDefault="001C5A76" w:rsidP="001C5A76">
                  <w:pPr>
                    <w:spacing w:after="0" w:line="240" w:lineRule="auto"/>
                    <w:rPr>
                      <w:rFonts w:eastAsia="Times New Roman" w:cs="Arial"/>
                      <w:b/>
                      <w:sz w:val="20"/>
                      <w:szCs w:val="20"/>
                      <w:lang w:val="en-GB" w:eastAsia="en-GB"/>
                    </w:rPr>
                  </w:pPr>
                  <w:r w:rsidRPr="000B5CF7">
                    <w:rPr>
                      <w:rFonts w:eastAsia="Times New Roman" w:cs="Arial"/>
                      <w:b/>
                      <w:sz w:val="20"/>
                      <w:szCs w:val="20"/>
                      <w:lang w:val="en-GB" w:eastAsia="en-GB"/>
                    </w:rPr>
                    <w:t>Annual salary package (</w:t>
                  </w:r>
                  <w:r w:rsidRPr="000B5CF7">
                    <w:rPr>
                      <w:rFonts w:eastAsia="Times New Roman" w:cs="Arial"/>
                      <w:b/>
                      <w:sz w:val="20"/>
                      <w:szCs w:val="20"/>
                      <w:lang w:eastAsia="zh-CN"/>
                    </w:rPr>
                    <w:t>S$)</w:t>
                  </w:r>
                </w:p>
              </w:tc>
              <w:tc>
                <w:tcPr>
                  <w:tcW w:w="303" w:type="pct"/>
                  <w:shd w:val="clear" w:color="C0C0C0" w:fill="C0C0C0"/>
                  <w:hideMark/>
                </w:tcPr>
                <w:p w14:paraId="5B291CAE" w14:textId="77777777" w:rsidR="001C5A76" w:rsidRPr="000B5CF7" w:rsidRDefault="001C5A76" w:rsidP="001C5A76">
                  <w:pPr>
                    <w:spacing w:after="0" w:line="240" w:lineRule="auto"/>
                    <w:rPr>
                      <w:rFonts w:eastAsia="Times New Roman" w:cs="Arial"/>
                      <w:b/>
                      <w:sz w:val="20"/>
                      <w:szCs w:val="20"/>
                      <w:lang w:val="en-GB" w:eastAsia="en-GB"/>
                    </w:rPr>
                  </w:pPr>
                  <w:r w:rsidRPr="000B5CF7">
                    <w:rPr>
                      <w:rFonts w:eastAsia="Times New Roman" w:cs="Arial"/>
                      <w:b/>
                      <w:sz w:val="20"/>
                      <w:szCs w:val="20"/>
                      <w:lang w:val="en-GB" w:eastAsia="en-GB"/>
                    </w:rPr>
                    <w:t>Year 1 (,000)</w:t>
                  </w:r>
                </w:p>
              </w:tc>
              <w:tc>
                <w:tcPr>
                  <w:tcW w:w="303" w:type="pct"/>
                  <w:shd w:val="clear" w:color="C0C0C0" w:fill="C0C0C0"/>
                  <w:hideMark/>
                </w:tcPr>
                <w:p w14:paraId="533E30E0" w14:textId="77777777" w:rsidR="001C5A76" w:rsidRPr="000B5CF7" w:rsidRDefault="001C5A76" w:rsidP="001C5A76">
                  <w:pPr>
                    <w:spacing w:after="0" w:line="240" w:lineRule="auto"/>
                    <w:rPr>
                      <w:rFonts w:eastAsia="Times New Roman" w:cs="Arial"/>
                      <w:b/>
                      <w:sz w:val="20"/>
                      <w:szCs w:val="20"/>
                      <w:lang w:val="en-GB" w:eastAsia="en-GB"/>
                    </w:rPr>
                  </w:pPr>
                  <w:r w:rsidRPr="000B5CF7">
                    <w:rPr>
                      <w:rFonts w:eastAsia="Times New Roman" w:cs="Arial"/>
                      <w:b/>
                      <w:sz w:val="20"/>
                      <w:szCs w:val="20"/>
                      <w:lang w:val="en-GB" w:eastAsia="en-GB"/>
                    </w:rPr>
                    <w:t>Year 2</w:t>
                  </w:r>
                </w:p>
                <w:p w14:paraId="13E5F046" w14:textId="77777777" w:rsidR="001C5A76" w:rsidRPr="000B5CF7" w:rsidRDefault="001C5A76" w:rsidP="001C5A76">
                  <w:pPr>
                    <w:spacing w:after="0" w:line="240" w:lineRule="auto"/>
                    <w:rPr>
                      <w:rFonts w:eastAsia="Times New Roman" w:cs="Arial"/>
                      <w:b/>
                      <w:sz w:val="20"/>
                      <w:szCs w:val="20"/>
                      <w:lang w:val="en-GB" w:eastAsia="en-GB"/>
                    </w:rPr>
                  </w:pPr>
                  <w:r w:rsidRPr="000B5CF7">
                    <w:rPr>
                      <w:rFonts w:eastAsia="Times New Roman" w:cs="Arial"/>
                      <w:b/>
                      <w:sz w:val="20"/>
                      <w:szCs w:val="20"/>
                      <w:lang w:val="en-GB" w:eastAsia="en-GB"/>
                    </w:rPr>
                    <w:t>(,000)</w:t>
                  </w:r>
                </w:p>
              </w:tc>
              <w:tc>
                <w:tcPr>
                  <w:tcW w:w="303" w:type="pct"/>
                  <w:shd w:val="clear" w:color="C0C0C0" w:fill="C0C0C0"/>
                  <w:hideMark/>
                </w:tcPr>
                <w:p w14:paraId="773F5A4F" w14:textId="77777777" w:rsidR="001C5A76" w:rsidRPr="000B5CF7" w:rsidRDefault="001C5A76" w:rsidP="001C5A76">
                  <w:pPr>
                    <w:spacing w:after="0" w:line="240" w:lineRule="auto"/>
                    <w:rPr>
                      <w:rFonts w:eastAsia="Times New Roman" w:cs="Arial"/>
                      <w:b/>
                      <w:sz w:val="20"/>
                      <w:szCs w:val="20"/>
                      <w:lang w:val="en-GB" w:eastAsia="en-GB"/>
                    </w:rPr>
                  </w:pPr>
                  <w:r w:rsidRPr="000B5CF7">
                    <w:rPr>
                      <w:rFonts w:eastAsia="Times New Roman" w:cs="Arial"/>
                      <w:b/>
                      <w:sz w:val="20"/>
                      <w:szCs w:val="20"/>
                      <w:lang w:val="en-GB" w:eastAsia="en-GB"/>
                    </w:rPr>
                    <w:t>Year 3</w:t>
                  </w:r>
                </w:p>
                <w:p w14:paraId="54788155" w14:textId="77777777" w:rsidR="001C5A76" w:rsidRPr="000B5CF7" w:rsidRDefault="001C5A76" w:rsidP="001C5A76">
                  <w:pPr>
                    <w:spacing w:after="0" w:line="240" w:lineRule="auto"/>
                    <w:rPr>
                      <w:rFonts w:eastAsia="Times New Roman" w:cs="Arial"/>
                      <w:b/>
                      <w:sz w:val="20"/>
                      <w:szCs w:val="20"/>
                      <w:lang w:val="en-GB" w:eastAsia="en-GB"/>
                    </w:rPr>
                  </w:pPr>
                  <w:r w:rsidRPr="000B5CF7">
                    <w:rPr>
                      <w:rFonts w:eastAsia="Times New Roman" w:cs="Arial"/>
                      <w:b/>
                      <w:sz w:val="20"/>
                      <w:szCs w:val="20"/>
                      <w:lang w:val="en-GB" w:eastAsia="en-GB"/>
                    </w:rPr>
                    <w:t>(,000)</w:t>
                  </w:r>
                </w:p>
              </w:tc>
              <w:tc>
                <w:tcPr>
                  <w:tcW w:w="303" w:type="pct"/>
                  <w:shd w:val="clear" w:color="C0C0C0" w:fill="C0C0C0"/>
                  <w:hideMark/>
                </w:tcPr>
                <w:p w14:paraId="2E0684CE" w14:textId="77777777" w:rsidR="001C5A76" w:rsidRPr="000B5CF7" w:rsidRDefault="001C5A76" w:rsidP="001C5A76">
                  <w:pPr>
                    <w:spacing w:after="0" w:line="240" w:lineRule="auto"/>
                    <w:rPr>
                      <w:rFonts w:eastAsia="Times New Roman" w:cs="Arial"/>
                      <w:b/>
                      <w:sz w:val="20"/>
                      <w:szCs w:val="20"/>
                      <w:lang w:val="en-GB" w:eastAsia="en-GB"/>
                    </w:rPr>
                  </w:pPr>
                  <w:r w:rsidRPr="000B5CF7">
                    <w:rPr>
                      <w:rFonts w:eastAsia="Times New Roman" w:cs="Arial"/>
                      <w:b/>
                      <w:sz w:val="20"/>
                      <w:szCs w:val="20"/>
                      <w:lang w:val="en-GB" w:eastAsia="en-GB"/>
                    </w:rPr>
                    <w:t>Year 4</w:t>
                  </w:r>
                </w:p>
                <w:p w14:paraId="4B218E07" w14:textId="77777777" w:rsidR="001C5A76" w:rsidRPr="000B5CF7" w:rsidRDefault="001C5A76" w:rsidP="001C5A76">
                  <w:pPr>
                    <w:spacing w:after="0" w:line="240" w:lineRule="auto"/>
                    <w:rPr>
                      <w:rFonts w:eastAsia="Times New Roman" w:cs="Arial"/>
                      <w:b/>
                      <w:sz w:val="20"/>
                      <w:szCs w:val="20"/>
                      <w:lang w:val="en-GB" w:eastAsia="en-GB"/>
                    </w:rPr>
                  </w:pPr>
                  <w:r w:rsidRPr="000B5CF7">
                    <w:rPr>
                      <w:rFonts w:eastAsia="Times New Roman" w:cs="Arial"/>
                      <w:b/>
                      <w:sz w:val="20"/>
                      <w:szCs w:val="20"/>
                      <w:lang w:val="en-GB" w:eastAsia="en-GB"/>
                    </w:rPr>
                    <w:t>(,000)</w:t>
                  </w:r>
                </w:p>
              </w:tc>
              <w:tc>
                <w:tcPr>
                  <w:tcW w:w="303" w:type="pct"/>
                  <w:shd w:val="clear" w:color="C0C0C0" w:fill="C0C0C0"/>
                  <w:hideMark/>
                </w:tcPr>
                <w:p w14:paraId="61528F69" w14:textId="77777777" w:rsidR="001C5A76" w:rsidRPr="000B5CF7" w:rsidRDefault="001C5A76" w:rsidP="001C5A76">
                  <w:pPr>
                    <w:spacing w:after="0" w:line="240" w:lineRule="auto"/>
                    <w:rPr>
                      <w:rFonts w:eastAsia="Times New Roman" w:cs="Arial"/>
                      <w:b/>
                      <w:sz w:val="20"/>
                      <w:szCs w:val="20"/>
                      <w:lang w:val="en-GB" w:eastAsia="en-GB"/>
                    </w:rPr>
                  </w:pPr>
                  <w:r w:rsidRPr="000B5CF7">
                    <w:rPr>
                      <w:rFonts w:eastAsia="Times New Roman" w:cs="Arial"/>
                      <w:b/>
                      <w:sz w:val="20"/>
                      <w:szCs w:val="20"/>
                      <w:lang w:val="en-GB" w:eastAsia="en-GB"/>
                    </w:rPr>
                    <w:t>Year 5</w:t>
                  </w:r>
                </w:p>
                <w:p w14:paraId="3754AC6D" w14:textId="77777777" w:rsidR="001C5A76" w:rsidRPr="000B5CF7" w:rsidRDefault="001C5A76" w:rsidP="001C5A76">
                  <w:pPr>
                    <w:spacing w:after="0" w:line="240" w:lineRule="auto"/>
                    <w:rPr>
                      <w:rFonts w:eastAsia="Times New Roman" w:cs="Arial"/>
                      <w:b/>
                      <w:sz w:val="20"/>
                      <w:szCs w:val="20"/>
                      <w:lang w:val="en-GB" w:eastAsia="en-GB"/>
                    </w:rPr>
                  </w:pPr>
                  <w:r w:rsidRPr="000B5CF7">
                    <w:rPr>
                      <w:rFonts w:eastAsia="Times New Roman" w:cs="Arial"/>
                      <w:b/>
                      <w:sz w:val="20"/>
                      <w:szCs w:val="20"/>
                      <w:lang w:val="en-GB" w:eastAsia="en-GB"/>
                    </w:rPr>
                    <w:t>(,000)</w:t>
                  </w:r>
                </w:p>
              </w:tc>
              <w:tc>
                <w:tcPr>
                  <w:tcW w:w="1742" w:type="pct"/>
                  <w:shd w:val="clear" w:color="C0C0C0" w:fill="C0C0C0"/>
                  <w:hideMark/>
                </w:tcPr>
                <w:p w14:paraId="4667A00C" w14:textId="77777777" w:rsidR="001C5A76" w:rsidRPr="000B5CF7" w:rsidRDefault="001C5A76" w:rsidP="001C5A76">
                  <w:pPr>
                    <w:spacing w:after="0" w:line="240" w:lineRule="auto"/>
                    <w:rPr>
                      <w:rFonts w:eastAsia="Times New Roman" w:cs="Arial"/>
                      <w:b/>
                      <w:sz w:val="20"/>
                      <w:szCs w:val="20"/>
                      <w:lang w:val="en-GB" w:eastAsia="en-GB"/>
                    </w:rPr>
                  </w:pPr>
                  <w:r w:rsidRPr="000B5CF7">
                    <w:rPr>
                      <w:rFonts w:eastAsia="Times New Roman" w:cs="Arial"/>
                      <w:b/>
                      <w:sz w:val="20"/>
                      <w:szCs w:val="20"/>
                      <w:lang w:val="en-GB" w:eastAsia="en-GB"/>
                    </w:rPr>
                    <w:t>Justification</w:t>
                  </w:r>
                </w:p>
              </w:tc>
            </w:tr>
            <w:tr w:rsidR="001C5A76" w:rsidRPr="000B5CF7" w14:paraId="5FC1B997" w14:textId="77777777" w:rsidTr="00FD7444">
              <w:trPr>
                <w:trHeight w:val="64"/>
              </w:trPr>
              <w:tc>
                <w:tcPr>
                  <w:tcW w:w="203" w:type="pct"/>
                </w:tcPr>
                <w:p w14:paraId="458CF86E" w14:textId="77777777" w:rsidR="001C5A76" w:rsidRPr="000B5CF7" w:rsidRDefault="001C5A76" w:rsidP="001C5A76">
                  <w:pPr>
                    <w:spacing w:after="0" w:line="240" w:lineRule="auto"/>
                    <w:rPr>
                      <w:rFonts w:eastAsia="Times New Roman" w:cs="Arial"/>
                      <w:sz w:val="20"/>
                      <w:szCs w:val="20"/>
                      <w:lang w:val="en-GB" w:eastAsia="en-GB"/>
                    </w:rPr>
                  </w:pPr>
                  <w:r w:rsidRPr="000B5CF7">
                    <w:rPr>
                      <w:rFonts w:eastAsia="Times New Roman" w:cs="Arial"/>
                      <w:sz w:val="20"/>
                      <w:szCs w:val="20"/>
                      <w:lang w:val="en-GB" w:eastAsia="en-GB"/>
                    </w:rPr>
                    <w:t>1.</w:t>
                  </w:r>
                </w:p>
              </w:tc>
              <w:sdt>
                <w:sdtPr>
                  <w:rPr>
                    <w:rStyle w:val="Styleforproposalinputs"/>
                    <w:sz w:val="20"/>
                    <w:szCs w:val="20"/>
                  </w:rPr>
                  <w:alias w:val="EOM Description"/>
                  <w:tag w:val="EOM Description"/>
                  <w:id w:val="-97486401"/>
                  <w:placeholder>
                    <w:docPart w:val="48BC7D3B5E964272A22B3C030A77DE80"/>
                  </w:placeholder>
                  <w:showingPlcHdr/>
                  <w:dropDownList>
                    <w:listItem w:value="Choose an item."/>
                    <w:listItem w:displayText="Senior Research Fellow" w:value="Senior Research Fellow"/>
                    <w:listItem w:displayText="Research Fellow" w:value="Research Fellow"/>
                    <w:listItem w:displayText="Senior Research Engineer" w:value="Senior Research Engineer"/>
                    <w:listItem w:displayText="Research Engineer" w:value="Research Engineer"/>
                    <w:listItem w:displayText="Project Officer" w:value="Project Officer"/>
                    <w:listItem w:displayText="Research Assistant" w:value="Research Assistant"/>
                    <w:listItem w:displayText="Research Associate" w:value="Research Associate"/>
                    <w:listItem w:displayText="Research Technician" w:value="Research Technician"/>
                    <w:listItem w:displayText="Student Assistant (PhD, Masters, Bachelor)" w:value="Student Assistant (PhD, Masters, Bachelor)"/>
                  </w:dropDownList>
                </w:sdtPr>
                <w:sdtEndPr>
                  <w:rPr>
                    <w:rStyle w:val="DefaultParagraphFont"/>
                    <w:rFonts w:eastAsia="Times New Roman" w:cs="Arial"/>
                    <w:color w:val="auto"/>
                    <w:lang w:val="en-GB" w:eastAsia="en-GB"/>
                  </w:rPr>
                </w:sdtEndPr>
                <w:sdtContent>
                  <w:tc>
                    <w:tcPr>
                      <w:tcW w:w="701" w:type="pct"/>
                    </w:tcPr>
                    <w:p w14:paraId="4C2375F7" w14:textId="77777777" w:rsidR="001C5A76" w:rsidRPr="000B5CF7" w:rsidRDefault="001C5A76" w:rsidP="001C5A76">
                      <w:pPr>
                        <w:spacing w:after="0" w:line="240" w:lineRule="auto"/>
                        <w:rPr>
                          <w:rFonts w:eastAsia="Times New Roman" w:cs="Arial"/>
                          <w:sz w:val="20"/>
                          <w:szCs w:val="20"/>
                          <w:lang w:val="en-GB" w:eastAsia="en-GB"/>
                        </w:rPr>
                      </w:pPr>
                      <w:r w:rsidRPr="000B5CF7">
                        <w:rPr>
                          <w:rStyle w:val="PlaceholderText"/>
                          <w:sz w:val="20"/>
                          <w:szCs w:val="20"/>
                        </w:rPr>
                        <w:t>Choose an item.</w:t>
                      </w:r>
                    </w:p>
                  </w:tc>
                </w:sdtContent>
              </w:sdt>
              <w:sdt>
                <w:sdtPr>
                  <w:rPr>
                    <w:rStyle w:val="Styleforproposalinputs"/>
                    <w:sz w:val="20"/>
                    <w:szCs w:val="20"/>
                  </w:rPr>
                  <w:alias w:val="Quantity/pax"/>
                  <w:tag w:val="Quantity/pax"/>
                  <w:id w:val="576245905"/>
                  <w:placeholder>
                    <w:docPart w:val="A07F7C0E443947D18BE87FF0704E6467"/>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dropDownList>
                </w:sdtPr>
                <w:sdtEndPr>
                  <w:rPr>
                    <w:rStyle w:val="DefaultParagraphFont"/>
                    <w:rFonts w:eastAsia="Times New Roman" w:cs="Arial"/>
                    <w:color w:val="auto"/>
                    <w:lang w:val="en-GB" w:eastAsia="en-GB"/>
                  </w:rPr>
                </w:sdtEndPr>
                <w:sdtContent>
                  <w:tc>
                    <w:tcPr>
                      <w:tcW w:w="365" w:type="pct"/>
                      <w:vAlign w:val="center"/>
                    </w:tcPr>
                    <w:p w14:paraId="0771750D" w14:textId="77777777" w:rsidR="001C5A76" w:rsidRPr="000B5CF7" w:rsidRDefault="001C5A76" w:rsidP="001C5A76">
                      <w:pPr>
                        <w:spacing w:after="0" w:line="240" w:lineRule="auto"/>
                        <w:jc w:val="center"/>
                        <w:rPr>
                          <w:rFonts w:eastAsia="Times New Roman" w:cs="Arial"/>
                          <w:sz w:val="20"/>
                          <w:szCs w:val="20"/>
                          <w:lang w:val="en-GB" w:eastAsia="en-GB"/>
                        </w:rPr>
                      </w:pPr>
                      <w:r w:rsidRPr="000B5CF7">
                        <w:rPr>
                          <w:rStyle w:val="PlaceholderText"/>
                          <w:rFonts w:cs="Arial"/>
                          <w:sz w:val="20"/>
                          <w:szCs w:val="20"/>
                        </w:rPr>
                        <w:t>Choose an item.</w:t>
                      </w:r>
                    </w:p>
                  </w:tc>
                </w:sdtContent>
              </w:sdt>
              <w:tc>
                <w:tcPr>
                  <w:tcW w:w="474" w:type="pct"/>
                </w:tcPr>
                <w:p w14:paraId="26A431EA" w14:textId="77777777" w:rsidR="001C5A76" w:rsidRPr="000B5CF7" w:rsidRDefault="00F34203" w:rsidP="001C5A76">
                  <w:pPr>
                    <w:spacing w:after="0" w:line="240" w:lineRule="auto"/>
                    <w:rPr>
                      <w:rFonts w:eastAsia="Times New Roman" w:cs="Arial"/>
                      <w:sz w:val="20"/>
                      <w:szCs w:val="20"/>
                      <w:lang w:val="en-GB" w:eastAsia="en-GB"/>
                    </w:rPr>
                  </w:pPr>
                  <w:sdt>
                    <w:sdtPr>
                      <w:rPr>
                        <w:rStyle w:val="Styleforproposalinputs10"/>
                      </w:rPr>
                      <w:alias w:val="$"/>
                      <w:tag w:val="$"/>
                      <w:id w:val="36330316"/>
                      <w:placeholder>
                        <w:docPart w:val="CB854871FFC04CFCA5F5DDABC7C30C1C"/>
                      </w:placeholder>
                      <w:showingPlcHdr/>
                      <w:text/>
                    </w:sdtPr>
                    <w:sdtEndPr>
                      <w:rPr>
                        <w:rStyle w:val="DefaultParagraphFont"/>
                        <w:rFonts w:eastAsia="Times New Roman" w:cs="Arial"/>
                        <w:color w:val="auto"/>
                        <w:sz w:val="24"/>
                        <w:szCs w:val="20"/>
                        <w:lang w:val="en-GB" w:eastAsia="en-GB"/>
                      </w:rPr>
                    </w:sdtEndPr>
                    <w:sdtContent>
                      <w:r w:rsidR="001C5A76" w:rsidRPr="000B5CF7">
                        <w:rPr>
                          <w:rStyle w:val="PlaceholderText"/>
                          <w:rFonts w:cs="Arial"/>
                          <w:sz w:val="20"/>
                          <w:szCs w:val="20"/>
                        </w:rPr>
                        <w:t>X,XXX,XXX</w:t>
                      </w:r>
                    </w:sdtContent>
                  </w:sdt>
                  <w:r w:rsidR="001C5A76" w:rsidRPr="000B5CF7">
                    <w:rPr>
                      <w:rFonts w:cs="Arial"/>
                      <w:color w:val="1A202C"/>
                      <w:sz w:val="20"/>
                      <w:szCs w:val="20"/>
                    </w:rPr>
                    <w:t xml:space="preserve"> </w:t>
                  </w:r>
                </w:p>
              </w:tc>
              <w:sdt>
                <w:sdtPr>
                  <w:rPr>
                    <w:rStyle w:val="Styleforproposalinputs10"/>
                  </w:rPr>
                  <w:alias w:val="Budget"/>
                  <w:tag w:val="Budget"/>
                  <w:id w:val="2095666277"/>
                  <w:placeholder>
                    <w:docPart w:val="C64E1F9DDD864D358CED5BE6E7599F95"/>
                  </w:placeholder>
                  <w:showingPlcHdr/>
                  <w:text/>
                </w:sdtPr>
                <w:sdtEndPr>
                  <w:rPr>
                    <w:rStyle w:val="DefaultParagraphFont"/>
                    <w:rFonts w:eastAsia="Times New Roman" w:cs="Arial"/>
                    <w:color w:val="auto"/>
                    <w:sz w:val="24"/>
                    <w:szCs w:val="20"/>
                    <w:lang w:val="en-GB" w:eastAsia="en-GB"/>
                  </w:rPr>
                </w:sdtEndPr>
                <w:sdtContent>
                  <w:tc>
                    <w:tcPr>
                      <w:tcW w:w="303" w:type="pct"/>
                    </w:tcPr>
                    <w:p w14:paraId="041BAEB6"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491758627"/>
                  <w:placeholder>
                    <w:docPart w:val="C0626192EEA649358AA7AF71B2633B91"/>
                  </w:placeholder>
                  <w:showingPlcHdr/>
                  <w:text/>
                </w:sdtPr>
                <w:sdtEndPr>
                  <w:rPr>
                    <w:rStyle w:val="DefaultParagraphFont"/>
                    <w:rFonts w:eastAsia="Times New Roman" w:cs="Arial"/>
                    <w:color w:val="auto"/>
                    <w:sz w:val="24"/>
                    <w:szCs w:val="20"/>
                    <w:lang w:val="en-GB" w:eastAsia="en-GB"/>
                  </w:rPr>
                </w:sdtEndPr>
                <w:sdtContent>
                  <w:tc>
                    <w:tcPr>
                      <w:tcW w:w="303" w:type="pct"/>
                    </w:tcPr>
                    <w:p w14:paraId="350A2148"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514464066"/>
                  <w:placeholder>
                    <w:docPart w:val="D4919B97DCCB40428352B56A922B8AC3"/>
                  </w:placeholder>
                  <w:showingPlcHdr/>
                  <w:text/>
                </w:sdtPr>
                <w:sdtEndPr>
                  <w:rPr>
                    <w:rStyle w:val="DefaultParagraphFont"/>
                    <w:rFonts w:eastAsia="Times New Roman" w:cs="Arial"/>
                    <w:color w:val="auto"/>
                    <w:sz w:val="24"/>
                    <w:szCs w:val="20"/>
                    <w:lang w:val="en-GB" w:eastAsia="en-GB"/>
                  </w:rPr>
                </w:sdtEndPr>
                <w:sdtContent>
                  <w:tc>
                    <w:tcPr>
                      <w:tcW w:w="303" w:type="pct"/>
                    </w:tcPr>
                    <w:p w14:paraId="60ABA497"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1463305907"/>
                  <w:placeholder>
                    <w:docPart w:val="373FE86D14854F28B8EA40DFB364EBDB"/>
                  </w:placeholder>
                  <w:showingPlcHdr/>
                  <w:text/>
                </w:sdtPr>
                <w:sdtEndPr>
                  <w:rPr>
                    <w:rStyle w:val="DefaultParagraphFont"/>
                    <w:rFonts w:eastAsia="Times New Roman" w:cs="Arial"/>
                    <w:color w:val="auto"/>
                    <w:sz w:val="24"/>
                    <w:szCs w:val="20"/>
                    <w:lang w:val="en-GB" w:eastAsia="en-GB"/>
                  </w:rPr>
                </w:sdtEndPr>
                <w:sdtContent>
                  <w:tc>
                    <w:tcPr>
                      <w:tcW w:w="303" w:type="pct"/>
                    </w:tcPr>
                    <w:p w14:paraId="33D6221A"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1135642389"/>
                  <w:placeholder>
                    <w:docPart w:val="4BEDD845DA444071AF8B215764DFB16B"/>
                  </w:placeholder>
                  <w:showingPlcHdr/>
                  <w:text/>
                </w:sdtPr>
                <w:sdtEndPr>
                  <w:rPr>
                    <w:rStyle w:val="DefaultParagraphFont"/>
                    <w:rFonts w:eastAsia="Times New Roman" w:cs="Arial"/>
                    <w:color w:val="auto"/>
                    <w:sz w:val="24"/>
                    <w:szCs w:val="20"/>
                    <w:lang w:val="en-GB" w:eastAsia="en-GB"/>
                  </w:rPr>
                </w:sdtEndPr>
                <w:sdtContent>
                  <w:tc>
                    <w:tcPr>
                      <w:tcW w:w="303" w:type="pct"/>
                    </w:tcPr>
                    <w:p w14:paraId="38E712D7"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tc>
                <w:tcPr>
                  <w:tcW w:w="1742" w:type="pct"/>
                </w:tcPr>
                <w:p w14:paraId="13CAA251" w14:textId="77777777" w:rsidR="001C5A76" w:rsidRPr="000B5CF7" w:rsidRDefault="00F34203" w:rsidP="001C5A76">
                  <w:pPr>
                    <w:spacing w:after="0" w:line="240" w:lineRule="auto"/>
                    <w:rPr>
                      <w:rFonts w:eastAsia="Times New Roman" w:cs="Arial"/>
                      <w:sz w:val="20"/>
                      <w:szCs w:val="20"/>
                      <w:lang w:val="en-GB" w:eastAsia="en-GB"/>
                    </w:rPr>
                  </w:pPr>
                  <w:sdt>
                    <w:sdtPr>
                      <w:rPr>
                        <w:rStyle w:val="Styleforproposalinputs10"/>
                      </w:rPr>
                      <w:alias w:val="Text Box"/>
                      <w:tag w:val="Text Box"/>
                      <w:id w:val="-583996761"/>
                      <w:placeholder>
                        <w:docPart w:val="4B0875FA9D674B48B94FE63F7D2F06A4"/>
                      </w:placeholder>
                      <w:showingPlcHdr/>
                    </w:sdtPr>
                    <w:sdtEndPr>
                      <w:rPr>
                        <w:rStyle w:val="DefaultParagraphFont"/>
                        <w:rFonts w:cs="Arial"/>
                        <w:color w:val="auto"/>
                        <w:sz w:val="24"/>
                        <w:szCs w:val="20"/>
                      </w:rPr>
                    </w:sdtEndPr>
                    <w:sdtContent>
                      <w:r w:rsidR="001C5A76" w:rsidRPr="000B5CF7">
                        <w:rPr>
                          <w:rStyle w:val="PlaceholderText"/>
                          <w:rFonts w:cs="Arial"/>
                          <w:sz w:val="20"/>
                          <w:szCs w:val="20"/>
                        </w:rPr>
                        <w:t>Click or tap here to enter text.</w:t>
                      </w:r>
                    </w:sdtContent>
                  </w:sdt>
                </w:p>
              </w:tc>
            </w:tr>
            <w:tr w:rsidR="001C5A76" w:rsidRPr="000B5CF7" w14:paraId="2E8D0360" w14:textId="77777777" w:rsidTr="00FD7444">
              <w:trPr>
                <w:trHeight w:val="64"/>
              </w:trPr>
              <w:tc>
                <w:tcPr>
                  <w:tcW w:w="203" w:type="pct"/>
                </w:tcPr>
                <w:p w14:paraId="25F9D097" w14:textId="77777777" w:rsidR="001C5A76" w:rsidRPr="000B5CF7" w:rsidRDefault="001C5A76" w:rsidP="001C5A76">
                  <w:pPr>
                    <w:spacing w:after="0" w:line="240" w:lineRule="auto"/>
                    <w:rPr>
                      <w:rFonts w:eastAsia="Times New Roman" w:cs="Arial"/>
                      <w:sz w:val="20"/>
                      <w:szCs w:val="20"/>
                      <w:lang w:val="en-GB" w:eastAsia="en-GB"/>
                    </w:rPr>
                  </w:pPr>
                  <w:r w:rsidRPr="000B5CF7">
                    <w:rPr>
                      <w:rFonts w:eastAsia="Times New Roman" w:cs="Arial"/>
                      <w:sz w:val="20"/>
                      <w:szCs w:val="20"/>
                      <w:lang w:val="en-GB" w:eastAsia="en-GB"/>
                    </w:rPr>
                    <w:t>2.</w:t>
                  </w:r>
                </w:p>
              </w:tc>
              <w:sdt>
                <w:sdtPr>
                  <w:rPr>
                    <w:rFonts w:eastAsia="Times New Roman" w:cs="Arial"/>
                    <w:sz w:val="20"/>
                    <w:szCs w:val="20"/>
                    <w:lang w:val="en-GB" w:eastAsia="en-GB"/>
                  </w:rPr>
                  <w:id w:val="-1419551600"/>
                  <w:placeholder>
                    <w:docPart w:val="CEFE532C525944AA8A7676C008A35884"/>
                  </w:placeholder>
                  <w:showingPlcHdr/>
                  <w:dropDownList>
                    <w:listItem w:value="Choose an item."/>
                    <w:listItem w:displayText="Senior Research Fellow" w:value="Senior Research Fellow"/>
                    <w:listItem w:displayText="Research Fellow" w:value="Research Fellow"/>
                    <w:listItem w:displayText="Senior Research Engineer" w:value="Senior Research Engineer"/>
                    <w:listItem w:displayText="Research Engineer" w:value="Research Engineer"/>
                    <w:listItem w:displayText="Project Officer" w:value="Project Officer"/>
                    <w:listItem w:displayText="Research Assistant" w:value="Research Assistant"/>
                    <w:listItem w:displayText="Research Associate" w:value="Research Associate"/>
                    <w:listItem w:displayText="Research Technician" w:value="Research Technician"/>
                    <w:listItem w:displayText="Student Assistant (PhD, Masters, Bachelor)" w:value="Student Assistant (PhD, Masters, Bachelor)"/>
                  </w:dropDownList>
                </w:sdtPr>
                <w:sdtEndPr/>
                <w:sdtContent>
                  <w:tc>
                    <w:tcPr>
                      <w:tcW w:w="701" w:type="pct"/>
                    </w:tcPr>
                    <w:p w14:paraId="7BC3F88F" w14:textId="77777777" w:rsidR="001C5A76" w:rsidRPr="000B5CF7" w:rsidRDefault="001C5A76" w:rsidP="001C5A76">
                      <w:pPr>
                        <w:spacing w:after="0" w:line="240" w:lineRule="auto"/>
                        <w:rPr>
                          <w:rFonts w:eastAsia="Times New Roman" w:cs="Arial"/>
                          <w:sz w:val="20"/>
                          <w:szCs w:val="20"/>
                          <w:lang w:val="en-GB" w:eastAsia="en-GB"/>
                        </w:rPr>
                      </w:pPr>
                      <w:r w:rsidRPr="000B5CF7">
                        <w:rPr>
                          <w:rStyle w:val="PlaceholderText"/>
                          <w:rFonts w:cs="Arial"/>
                          <w:sz w:val="20"/>
                          <w:szCs w:val="20"/>
                        </w:rPr>
                        <w:t>Choose an item.</w:t>
                      </w:r>
                    </w:p>
                  </w:tc>
                </w:sdtContent>
              </w:sdt>
              <w:sdt>
                <w:sdtPr>
                  <w:rPr>
                    <w:rStyle w:val="Styleforproposalinputs"/>
                    <w:sz w:val="20"/>
                    <w:szCs w:val="20"/>
                  </w:rPr>
                  <w:alias w:val="Quantity/pax"/>
                  <w:tag w:val="Quantity/pax"/>
                  <w:id w:val="1923764257"/>
                  <w:placeholder>
                    <w:docPart w:val="C146FEDC565C4EC8984E772CAFAB5653"/>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dropDownList>
                </w:sdtPr>
                <w:sdtEndPr>
                  <w:rPr>
                    <w:rStyle w:val="DefaultParagraphFont"/>
                    <w:rFonts w:eastAsia="Times New Roman" w:cs="Arial"/>
                    <w:color w:val="auto"/>
                    <w:lang w:val="en-GB" w:eastAsia="en-GB"/>
                  </w:rPr>
                </w:sdtEndPr>
                <w:sdtContent>
                  <w:tc>
                    <w:tcPr>
                      <w:tcW w:w="365" w:type="pct"/>
                    </w:tcPr>
                    <w:p w14:paraId="28237FA2" w14:textId="77777777" w:rsidR="001C5A76" w:rsidRPr="000B5CF7" w:rsidRDefault="001C5A76" w:rsidP="001C5A76">
                      <w:pPr>
                        <w:spacing w:after="0" w:line="240" w:lineRule="auto"/>
                        <w:jc w:val="center"/>
                        <w:rPr>
                          <w:rFonts w:eastAsia="Times New Roman" w:cs="Arial"/>
                          <w:sz w:val="20"/>
                          <w:szCs w:val="20"/>
                          <w:lang w:val="en-GB" w:eastAsia="en-GB"/>
                        </w:rPr>
                      </w:pPr>
                      <w:r w:rsidRPr="000B5CF7">
                        <w:rPr>
                          <w:rStyle w:val="PlaceholderText"/>
                          <w:rFonts w:cs="Arial"/>
                          <w:sz w:val="20"/>
                          <w:szCs w:val="20"/>
                        </w:rPr>
                        <w:t>Choose an item.</w:t>
                      </w:r>
                    </w:p>
                  </w:tc>
                </w:sdtContent>
              </w:sdt>
              <w:tc>
                <w:tcPr>
                  <w:tcW w:w="474" w:type="pct"/>
                </w:tcPr>
                <w:p w14:paraId="74E44317" w14:textId="77777777" w:rsidR="001C5A76" w:rsidRPr="000B5CF7" w:rsidRDefault="00F34203" w:rsidP="001C5A76">
                  <w:pPr>
                    <w:spacing w:after="0" w:line="240" w:lineRule="auto"/>
                    <w:jc w:val="right"/>
                    <w:rPr>
                      <w:rFonts w:eastAsia="Times New Roman" w:cs="Arial"/>
                      <w:sz w:val="20"/>
                      <w:szCs w:val="20"/>
                      <w:lang w:val="en-GB" w:eastAsia="en-GB"/>
                    </w:rPr>
                  </w:pPr>
                  <w:sdt>
                    <w:sdtPr>
                      <w:rPr>
                        <w:rStyle w:val="Styleforproposalinputs10"/>
                      </w:rPr>
                      <w:alias w:val="$"/>
                      <w:tag w:val="$"/>
                      <w:id w:val="-384188973"/>
                      <w:placeholder>
                        <w:docPart w:val="5320E00E88ED4645B6F30B603E5E2596"/>
                      </w:placeholder>
                      <w:showingPlcHdr/>
                      <w:text/>
                    </w:sdtPr>
                    <w:sdtEndPr>
                      <w:rPr>
                        <w:rStyle w:val="DefaultParagraphFont"/>
                        <w:rFonts w:eastAsia="Times New Roman" w:cs="Arial"/>
                        <w:color w:val="auto"/>
                        <w:sz w:val="24"/>
                        <w:szCs w:val="20"/>
                        <w:lang w:val="en-GB" w:eastAsia="en-GB"/>
                      </w:rPr>
                    </w:sdtEndPr>
                    <w:sdtContent>
                      <w:r w:rsidR="001C5A76" w:rsidRPr="000B5CF7">
                        <w:rPr>
                          <w:rStyle w:val="PlaceholderText"/>
                          <w:rFonts w:cs="Arial"/>
                          <w:sz w:val="20"/>
                          <w:szCs w:val="20"/>
                        </w:rPr>
                        <w:t>X,XXX,XXX</w:t>
                      </w:r>
                    </w:sdtContent>
                  </w:sdt>
                  <w:r w:rsidR="001C5A76" w:rsidRPr="000B5CF7">
                    <w:rPr>
                      <w:rFonts w:cs="Arial"/>
                      <w:color w:val="1A202C"/>
                      <w:sz w:val="20"/>
                      <w:szCs w:val="20"/>
                    </w:rPr>
                    <w:t xml:space="preserve"> </w:t>
                  </w:r>
                </w:p>
              </w:tc>
              <w:sdt>
                <w:sdtPr>
                  <w:rPr>
                    <w:rStyle w:val="Styleforproposalinputs10"/>
                  </w:rPr>
                  <w:alias w:val="Budget"/>
                  <w:tag w:val="Budget"/>
                  <w:id w:val="-1452018493"/>
                  <w:placeholder>
                    <w:docPart w:val="934579466C2D4267B0277111E071EAAD"/>
                  </w:placeholder>
                  <w:showingPlcHdr/>
                  <w:text/>
                </w:sdtPr>
                <w:sdtEndPr>
                  <w:rPr>
                    <w:rStyle w:val="DefaultParagraphFont"/>
                    <w:rFonts w:eastAsia="Times New Roman" w:cs="Arial"/>
                    <w:color w:val="auto"/>
                    <w:sz w:val="24"/>
                    <w:szCs w:val="20"/>
                    <w:lang w:val="en-GB" w:eastAsia="en-GB"/>
                  </w:rPr>
                </w:sdtEndPr>
                <w:sdtContent>
                  <w:tc>
                    <w:tcPr>
                      <w:tcW w:w="303" w:type="pct"/>
                    </w:tcPr>
                    <w:p w14:paraId="73EEB001"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1217239592"/>
                  <w:placeholder>
                    <w:docPart w:val="E690A9DD7FAC46A8A4E0E53CD9C532CD"/>
                  </w:placeholder>
                  <w:showingPlcHdr/>
                  <w:text/>
                </w:sdtPr>
                <w:sdtEndPr>
                  <w:rPr>
                    <w:rStyle w:val="DefaultParagraphFont"/>
                    <w:rFonts w:eastAsia="Times New Roman" w:cs="Arial"/>
                    <w:color w:val="auto"/>
                    <w:sz w:val="24"/>
                    <w:szCs w:val="20"/>
                    <w:lang w:val="en-GB" w:eastAsia="en-GB"/>
                  </w:rPr>
                </w:sdtEndPr>
                <w:sdtContent>
                  <w:tc>
                    <w:tcPr>
                      <w:tcW w:w="303" w:type="pct"/>
                    </w:tcPr>
                    <w:p w14:paraId="26E310DF"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1587338547"/>
                  <w:placeholder>
                    <w:docPart w:val="1776276A31974F8697CEF75801135B87"/>
                  </w:placeholder>
                  <w:showingPlcHdr/>
                  <w:text/>
                </w:sdtPr>
                <w:sdtEndPr>
                  <w:rPr>
                    <w:rStyle w:val="DefaultParagraphFont"/>
                    <w:rFonts w:eastAsia="Times New Roman" w:cs="Arial"/>
                    <w:color w:val="auto"/>
                    <w:sz w:val="24"/>
                    <w:szCs w:val="20"/>
                    <w:lang w:val="en-GB" w:eastAsia="en-GB"/>
                  </w:rPr>
                </w:sdtEndPr>
                <w:sdtContent>
                  <w:tc>
                    <w:tcPr>
                      <w:tcW w:w="303" w:type="pct"/>
                    </w:tcPr>
                    <w:p w14:paraId="700B1440"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1565604659"/>
                  <w:placeholder>
                    <w:docPart w:val="8EE1148338BC4E518A3B801BA1EDBC8D"/>
                  </w:placeholder>
                  <w:showingPlcHdr/>
                  <w:text/>
                </w:sdtPr>
                <w:sdtEndPr>
                  <w:rPr>
                    <w:rStyle w:val="DefaultParagraphFont"/>
                    <w:rFonts w:eastAsia="Times New Roman" w:cs="Arial"/>
                    <w:color w:val="auto"/>
                    <w:sz w:val="24"/>
                    <w:szCs w:val="20"/>
                    <w:lang w:val="en-GB" w:eastAsia="en-GB"/>
                  </w:rPr>
                </w:sdtEndPr>
                <w:sdtContent>
                  <w:tc>
                    <w:tcPr>
                      <w:tcW w:w="303" w:type="pct"/>
                    </w:tcPr>
                    <w:p w14:paraId="7414C1E6"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1471402597"/>
                  <w:placeholder>
                    <w:docPart w:val="7EFD00BB6D544E1680CF69159AA86188"/>
                  </w:placeholder>
                  <w:showingPlcHdr/>
                  <w:text/>
                </w:sdtPr>
                <w:sdtEndPr>
                  <w:rPr>
                    <w:rStyle w:val="DefaultParagraphFont"/>
                    <w:rFonts w:eastAsia="Times New Roman" w:cs="Arial"/>
                    <w:color w:val="auto"/>
                    <w:sz w:val="24"/>
                    <w:szCs w:val="20"/>
                    <w:lang w:val="en-GB" w:eastAsia="en-GB"/>
                  </w:rPr>
                </w:sdtEndPr>
                <w:sdtContent>
                  <w:tc>
                    <w:tcPr>
                      <w:tcW w:w="303" w:type="pct"/>
                    </w:tcPr>
                    <w:p w14:paraId="5B5F8F10"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tc>
                <w:tcPr>
                  <w:tcW w:w="1742" w:type="pct"/>
                </w:tcPr>
                <w:p w14:paraId="7C00320C" w14:textId="77777777" w:rsidR="001C5A76" w:rsidRPr="000B5CF7" w:rsidRDefault="00F34203" w:rsidP="001C5A76">
                  <w:pPr>
                    <w:spacing w:after="0" w:line="240" w:lineRule="auto"/>
                    <w:rPr>
                      <w:rFonts w:eastAsia="Times New Roman" w:cs="Arial"/>
                      <w:sz w:val="20"/>
                      <w:szCs w:val="20"/>
                      <w:lang w:val="en-GB" w:eastAsia="en-GB"/>
                    </w:rPr>
                  </w:pPr>
                  <w:sdt>
                    <w:sdtPr>
                      <w:rPr>
                        <w:rStyle w:val="Styleforproposalinputs10"/>
                      </w:rPr>
                      <w:alias w:val="Text Box"/>
                      <w:tag w:val="Text Box"/>
                      <w:id w:val="-1415004698"/>
                      <w:placeholder>
                        <w:docPart w:val="8938B41F870749AEB0978A21EB939A2C"/>
                      </w:placeholder>
                      <w:showingPlcHdr/>
                    </w:sdtPr>
                    <w:sdtEndPr>
                      <w:rPr>
                        <w:rStyle w:val="DefaultParagraphFont"/>
                        <w:rFonts w:cs="Arial"/>
                        <w:color w:val="auto"/>
                        <w:sz w:val="24"/>
                        <w:szCs w:val="20"/>
                      </w:rPr>
                    </w:sdtEndPr>
                    <w:sdtContent>
                      <w:r w:rsidR="001C5A76" w:rsidRPr="000B5CF7">
                        <w:rPr>
                          <w:rStyle w:val="PlaceholderText"/>
                          <w:rFonts w:cs="Arial"/>
                          <w:sz w:val="20"/>
                          <w:szCs w:val="20"/>
                        </w:rPr>
                        <w:t>Click or tap here to enter text.</w:t>
                      </w:r>
                    </w:sdtContent>
                  </w:sdt>
                </w:p>
              </w:tc>
            </w:tr>
            <w:tr w:rsidR="001C5A76" w:rsidRPr="000B5CF7" w14:paraId="37FEB506" w14:textId="77777777" w:rsidTr="00FD7444">
              <w:trPr>
                <w:trHeight w:val="64"/>
              </w:trPr>
              <w:tc>
                <w:tcPr>
                  <w:tcW w:w="203" w:type="pct"/>
                </w:tcPr>
                <w:p w14:paraId="72C74E04" w14:textId="77777777" w:rsidR="001C5A76" w:rsidRPr="000B5CF7" w:rsidRDefault="001C5A76" w:rsidP="001C5A76">
                  <w:pPr>
                    <w:spacing w:after="0" w:line="240" w:lineRule="auto"/>
                    <w:rPr>
                      <w:rFonts w:eastAsia="Times New Roman" w:cs="Arial"/>
                      <w:sz w:val="20"/>
                      <w:szCs w:val="20"/>
                      <w:lang w:val="en-GB" w:eastAsia="en-GB"/>
                    </w:rPr>
                  </w:pPr>
                  <w:r w:rsidRPr="000B5CF7">
                    <w:rPr>
                      <w:rFonts w:eastAsia="Times New Roman" w:cs="Arial"/>
                      <w:sz w:val="20"/>
                      <w:szCs w:val="20"/>
                      <w:lang w:val="en-GB" w:eastAsia="en-GB"/>
                    </w:rPr>
                    <w:t>3.</w:t>
                  </w:r>
                </w:p>
              </w:tc>
              <w:sdt>
                <w:sdtPr>
                  <w:rPr>
                    <w:rFonts w:eastAsia="Times New Roman" w:cs="Arial"/>
                    <w:sz w:val="20"/>
                    <w:szCs w:val="20"/>
                    <w:lang w:val="en-GB" w:eastAsia="en-GB"/>
                  </w:rPr>
                  <w:id w:val="-1560939894"/>
                  <w:placeholder>
                    <w:docPart w:val="2CA1916630784C6A911B0ED4E637D16F"/>
                  </w:placeholder>
                  <w:showingPlcHdr/>
                  <w:dropDownList>
                    <w:listItem w:value="Choose an item."/>
                    <w:listItem w:displayText="Senior Research Fellow" w:value="Senior Research Fellow"/>
                    <w:listItem w:displayText="Research Fellow" w:value="Research Fellow"/>
                    <w:listItem w:displayText="Senior Research Engineer" w:value="Senior Research Engineer"/>
                    <w:listItem w:displayText="Research Engineer" w:value="Research Engineer"/>
                    <w:listItem w:displayText="Project Officer" w:value="Project Officer"/>
                    <w:listItem w:displayText="Research Assistant" w:value="Research Assistant"/>
                    <w:listItem w:displayText="Research Associate" w:value="Research Associate"/>
                    <w:listItem w:displayText="Research Technician" w:value="Research Technician"/>
                    <w:listItem w:displayText="Student Assistant (PhD, Masters, Bachelor)" w:value="Student Assistant (PhD, Masters, Bachelor)"/>
                  </w:dropDownList>
                </w:sdtPr>
                <w:sdtEndPr/>
                <w:sdtContent>
                  <w:tc>
                    <w:tcPr>
                      <w:tcW w:w="701" w:type="pct"/>
                    </w:tcPr>
                    <w:p w14:paraId="6308EEFB" w14:textId="77777777" w:rsidR="001C5A76" w:rsidRPr="000B5CF7" w:rsidRDefault="001C5A76" w:rsidP="001C5A76">
                      <w:pPr>
                        <w:spacing w:after="0" w:line="240" w:lineRule="auto"/>
                        <w:rPr>
                          <w:rFonts w:eastAsia="Times New Roman" w:cs="Arial"/>
                          <w:sz w:val="20"/>
                          <w:szCs w:val="20"/>
                          <w:lang w:val="en-GB" w:eastAsia="en-GB"/>
                        </w:rPr>
                      </w:pPr>
                      <w:r w:rsidRPr="000B5CF7">
                        <w:rPr>
                          <w:rStyle w:val="PlaceholderText"/>
                          <w:rFonts w:cs="Arial"/>
                          <w:sz w:val="20"/>
                          <w:szCs w:val="20"/>
                        </w:rPr>
                        <w:t>Choose an item.</w:t>
                      </w:r>
                    </w:p>
                  </w:tc>
                </w:sdtContent>
              </w:sdt>
              <w:sdt>
                <w:sdtPr>
                  <w:rPr>
                    <w:rStyle w:val="Styleforproposalinputs"/>
                    <w:sz w:val="20"/>
                    <w:szCs w:val="20"/>
                  </w:rPr>
                  <w:alias w:val="Quantity/pax"/>
                  <w:tag w:val="Quantity/pax"/>
                  <w:id w:val="-1887476914"/>
                  <w:placeholder>
                    <w:docPart w:val="5A50B3DA666248BAB18BD51A781F8363"/>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dropDownList>
                </w:sdtPr>
                <w:sdtEndPr>
                  <w:rPr>
                    <w:rStyle w:val="DefaultParagraphFont"/>
                    <w:rFonts w:eastAsia="Times New Roman" w:cs="Arial"/>
                    <w:color w:val="auto"/>
                    <w:lang w:val="en-GB" w:eastAsia="en-GB"/>
                  </w:rPr>
                </w:sdtEndPr>
                <w:sdtContent>
                  <w:tc>
                    <w:tcPr>
                      <w:tcW w:w="365" w:type="pct"/>
                    </w:tcPr>
                    <w:p w14:paraId="68C4F304" w14:textId="77777777" w:rsidR="001C5A76" w:rsidRPr="000B5CF7" w:rsidRDefault="001C5A76" w:rsidP="001C5A76">
                      <w:pPr>
                        <w:spacing w:after="0" w:line="240" w:lineRule="auto"/>
                        <w:jc w:val="center"/>
                        <w:rPr>
                          <w:rFonts w:eastAsia="Times New Roman" w:cs="Arial"/>
                          <w:sz w:val="20"/>
                          <w:szCs w:val="20"/>
                          <w:lang w:val="en-GB" w:eastAsia="en-GB"/>
                        </w:rPr>
                      </w:pPr>
                      <w:r w:rsidRPr="000B5CF7">
                        <w:rPr>
                          <w:rStyle w:val="PlaceholderText"/>
                          <w:rFonts w:cs="Arial"/>
                          <w:sz w:val="20"/>
                          <w:szCs w:val="20"/>
                        </w:rPr>
                        <w:t>Choose an item.</w:t>
                      </w:r>
                    </w:p>
                  </w:tc>
                </w:sdtContent>
              </w:sdt>
              <w:tc>
                <w:tcPr>
                  <w:tcW w:w="474" w:type="pct"/>
                </w:tcPr>
                <w:p w14:paraId="66ABC681" w14:textId="77777777" w:rsidR="001C5A76" w:rsidRPr="000B5CF7" w:rsidRDefault="00F34203" w:rsidP="001C5A76">
                  <w:pPr>
                    <w:spacing w:after="0" w:line="240" w:lineRule="auto"/>
                    <w:jc w:val="right"/>
                    <w:rPr>
                      <w:rFonts w:eastAsia="Times New Roman" w:cs="Arial"/>
                      <w:sz w:val="20"/>
                      <w:szCs w:val="20"/>
                      <w:lang w:val="en-GB" w:eastAsia="en-GB"/>
                    </w:rPr>
                  </w:pPr>
                  <w:sdt>
                    <w:sdtPr>
                      <w:rPr>
                        <w:rStyle w:val="Styleforproposalinputs10"/>
                      </w:rPr>
                      <w:alias w:val="$"/>
                      <w:tag w:val="$"/>
                      <w:id w:val="2128892610"/>
                      <w:placeholder>
                        <w:docPart w:val="7C62C9E8DD72401DB221955F03AC78D7"/>
                      </w:placeholder>
                      <w:showingPlcHdr/>
                      <w:text/>
                    </w:sdtPr>
                    <w:sdtEndPr>
                      <w:rPr>
                        <w:rStyle w:val="DefaultParagraphFont"/>
                        <w:rFonts w:eastAsia="Times New Roman" w:cs="Arial"/>
                        <w:color w:val="auto"/>
                        <w:sz w:val="24"/>
                        <w:szCs w:val="20"/>
                        <w:lang w:val="en-GB" w:eastAsia="en-GB"/>
                      </w:rPr>
                    </w:sdtEndPr>
                    <w:sdtContent>
                      <w:r w:rsidR="001C5A76" w:rsidRPr="000B5CF7">
                        <w:rPr>
                          <w:rStyle w:val="PlaceholderText"/>
                          <w:rFonts w:cs="Arial"/>
                          <w:sz w:val="20"/>
                          <w:szCs w:val="20"/>
                        </w:rPr>
                        <w:t>X,XXX,XXX</w:t>
                      </w:r>
                    </w:sdtContent>
                  </w:sdt>
                  <w:r w:rsidR="001C5A76" w:rsidRPr="000B5CF7">
                    <w:rPr>
                      <w:rFonts w:cs="Arial"/>
                      <w:color w:val="1A202C"/>
                      <w:sz w:val="20"/>
                      <w:szCs w:val="20"/>
                    </w:rPr>
                    <w:t xml:space="preserve"> </w:t>
                  </w:r>
                </w:p>
              </w:tc>
              <w:sdt>
                <w:sdtPr>
                  <w:rPr>
                    <w:rStyle w:val="Styleforproposalinputs10"/>
                  </w:rPr>
                  <w:alias w:val="Budget"/>
                  <w:tag w:val="Budget"/>
                  <w:id w:val="-1571872397"/>
                  <w:placeholder>
                    <w:docPart w:val="B74999B35B8043FA807EB4BF80BE48A9"/>
                  </w:placeholder>
                  <w:showingPlcHdr/>
                  <w:text/>
                </w:sdtPr>
                <w:sdtEndPr>
                  <w:rPr>
                    <w:rStyle w:val="DefaultParagraphFont"/>
                    <w:rFonts w:eastAsia="Times New Roman" w:cs="Arial"/>
                    <w:color w:val="auto"/>
                    <w:sz w:val="24"/>
                    <w:szCs w:val="20"/>
                    <w:lang w:val="en-GB" w:eastAsia="en-GB"/>
                  </w:rPr>
                </w:sdtEndPr>
                <w:sdtContent>
                  <w:tc>
                    <w:tcPr>
                      <w:tcW w:w="303" w:type="pct"/>
                    </w:tcPr>
                    <w:p w14:paraId="66EB2BD6"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377747133"/>
                  <w:placeholder>
                    <w:docPart w:val="D3788240C7D3442CBF4E09444119C18B"/>
                  </w:placeholder>
                  <w:showingPlcHdr/>
                  <w:text/>
                </w:sdtPr>
                <w:sdtEndPr>
                  <w:rPr>
                    <w:rStyle w:val="DefaultParagraphFont"/>
                    <w:rFonts w:eastAsia="Times New Roman" w:cs="Arial"/>
                    <w:color w:val="auto"/>
                    <w:sz w:val="24"/>
                    <w:szCs w:val="20"/>
                    <w:lang w:val="en-GB" w:eastAsia="en-GB"/>
                  </w:rPr>
                </w:sdtEndPr>
                <w:sdtContent>
                  <w:tc>
                    <w:tcPr>
                      <w:tcW w:w="303" w:type="pct"/>
                    </w:tcPr>
                    <w:p w14:paraId="66FD9CF0"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1461763876"/>
                  <w:placeholder>
                    <w:docPart w:val="1CFA6807E4FD4E5FB885A7F7EAC1FBBD"/>
                  </w:placeholder>
                  <w:showingPlcHdr/>
                  <w:text/>
                </w:sdtPr>
                <w:sdtEndPr>
                  <w:rPr>
                    <w:rStyle w:val="DefaultParagraphFont"/>
                    <w:rFonts w:eastAsia="Times New Roman" w:cs="Arial"/>
                    <w:color w:val="auto"/>
                    <w:sz w:val="24"/>
                    <w:szCs w:val="20"/>
                    <w:lang w:val="en-GB" w:eastAsia="en-GB"/>
                  </w:rPr>
                </w:sdtEndPr>
                <w:sdtContent>
                  <w:tc>
                    <w:tcPr>
                      <w:tcW w:w="303" w:type="pct"/>
                    </w:tcPr>
                    <w:p w14:paraId="2A7A881E"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2074314310"/>
                  <w:placeholder>
                    <w:docPart w:val="044DE47B294F4CDE96F3BFE76BC78570"/>
                  </w:placeholder>
                  <w:showingPlcHdr/>
                  <w:text/>
                </w:sdtPr>
                <w:sdtEndPr>
                  <w:rPr>
                    <w:rStyle w:val="DefaultParagraphFont"/>
                    <w:rFonts w:eastAsia="Times New Roman" w:cs="Arial"/>
                    <w:color w:val="auto"/>
                    <w:sz w:val="24"/>
                    <w:szCs w:val="20"/>
                    <w:lang w:val="en-GB" w:eastAsia="en-GB"/>
                  </w:rPr>
                </w:sdtEndPr>
                <w:sdtContent>
                  <w:tc>
                    <w:tcPr>
                      <w:tcW w:w="303" w:type="pct"/>
                    </w:tcPr>
                    <w:p w14:paraId="39C4B413"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1478874677"/>
                  <w:placeholder>
                    <w:docPart w:val="EA78F65EE0114EC19564DAD8D257DA7E"/>
                  </w:placeholder>
                  <w:showingPlcHdr/>
                  <w:text/>
                </w:sdtPr>
                <w:sdtEndPr>
                  <w:rPr>
                    <w:rStyle w:val="DefaultParagraphFont"/>
                    <w:rFonts w:eastAsia="Times New Roman" w:cs="Arial"/>
                    <w:color w:val="auto"/>
                    <w:sz w:val="24"/>
                    <w:szCs w:val="20"/>
                    <w:lang w:val="en-GB" w:eastAsia="en-GB"/>
                  </w:rPr>
                </w:sdtEndPr>
                <w:sdtContent>
                  <w:tc>
                    <w:tcPr>
                      <w:tcW w:w="303" w:type="pct"/>
                    </w:tcPr>
                    <w:p w14:paraId="4A3D1A30"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tc>
                <w:tcPr>
                  <w:tcW w:w="1742" w:type="pct"/>
                </w:tcPr>
                <w:p w14:paraId="252282C0" w14:textId="77777777" w:rsidR="001C5A76" w:rsidRPr="000B5CF7" w:rsidRDefault="00F34203" w:rsidP="001C5A76">
                  <w:pPr>
                    <w:spacing w:after="0" w:line="240" w:lineRule="auto"/>
                    <w:rPr>
                      <w:rFonts w:eastAsia="Times New Roman" w:cs="Arial"/>
                      <w:sz w:val="20"/>
                      <w:szCs w:val="20"/>
                      <w:lang w:val="en-GB" w:eastAsia="en-GB"/>
                    </w:rPr>
                  </w:pPr>
                  <w:sdt>
                    <w:sdtPr>
                      <w:rPr>
                        <w:rStyle w:val="Styleforproposalinputs10"/>
                      </w:rPr>
                      <w:alias w:val="Text Box"/>
                      <w:tag w:val="Text Box"/>
                      <w:id w:val="-711199203"/>
                      <w:placeholder>
                        <w:docPart w:val="2633F7A39B6440F6A41092253C27E48F"/>
                      </w:placeholder>
                      <w:showingPlcHdr/>
                    </w:sdtPr>
                    <w:sdtEndPr>
                      <w:rPr>
                        <w:rStyle w:val="DefaultParagraphFont"/>
                        <w:rFonts w:cs="Arial"/>
                        <w:color w:val="auto"/>
                        <w:sz w:val="24"/>
                        <w:szCs w:val="20"/>
                      </w:rPr>
                    </w:sdtEndPr>
                    <w:sdtContent>
                      <w:r w:rsidR="001C5A76" w:rsidRPr="000B5CF7">
                        <w:rPr>
                          <w:rStyle w:val="PlaceholderText"/>
                          <w:rFonts w:cs="Arial"/>
                          <w:sz w:val="20"/>
                          <w:szCs w:val="20"/>
                        </w:rPr>
                        <w:t>Click or tap here to enter text.</w:t>
                      </w:r>
                    </w:sdtContent>
                  </w:sdt>
                </w:p>
              </w:tc>
            </w:tr>
            <w:tr w:rsidR="001C5A76" w:rsidRPr="000B5CF7" w14:paraId="70C4723C" w14:textId="77777777" w:rsidTr="00FD7444">
              <w:trPr>
                <w:trHeight w:val="64"/>
              </w:trPr>
              <w:tc>
                <w:tcPr>
                  <w:tcW w:w="203" w:type="pct"/>
                </w:tcPr>
                <w:p w14:paraId="417386A3" w14:textId="77777777" w:rsidR="001C5A76" w:rsidRPr="000B5CF7" w:rsidRDefault="001C5A76" w:rsidP="001C5A76">
                  <w:pPr>
                    <w:spacing w:after="0" w:line="240" w:lineRule="auto"/>
                    <w:rPr>
                      <w:rFonts w:eastAsia="Times New Roman" w:cs="Arial"/>
                      <w:sz w:val="20"/>
                      <w:szCs w:val="20"/>
                      <w:lang w:val="en-GB" w:eastAsia="en-GB"/>
                    </w:rPr>
                  </w:pPr>
                  <w:r w:rsidRPr="000B5CF7">
                    <w:rPr>
                      <w:rFonts w:eastAsia="Times New Roman" w:cs="Arial"/>
                      <w:sz w:val="20"/>
                      <w:szCs w:val="20"/>
                      <w:lang w:val="en-GB" w:eastAsia="en-GB"/>
                    </w:rPr>
                    <w:t>4.</w:t>
                  </w:r>
                </w:p>
              </w:tc>
              <w:sdt>
                <w:sdtPr>
                  <w:rPr>
                    <w:rFonts w:eastAsia="Times New Roman" w:cs="Arial"/>
                    <w:sz w:val="20"/>
                    <w:szCs w:val="20"/>
                    <w:lang w:val="en-GB" w:eastAsia="en-GB"/>
                  </w:rPr>
                  <w:id w:val="-1587448660"/>
                  <w:placeholder>
                    <w:docPart w:val="EF7399B3971445039FBDBEAB371EECC5"/>
                  </w:placeholder>
                  <w:showingPlcHdr/>
                  <w:dropDownList>
                    <w:listItem w:value="Choose an item."/>
                    <w:listItem w:displayText="Senior Research Fellow" w:value="Senior Research Fellow"/>
                    <w:listItem w:displayText="Research Fellow" w:value="Research Fellow"/>
                    <w:listItem w:displayText="Senior Research Engineer" w:value="Senior Research Engineer"/>
                    <w:listItem w:displayText="Research Engineer" w:value="Research Engineer"/>
                    <w:listItem w:displayText="Project Officer" w:value="Project Officer"/>
                    <w:listItem w:displayText="Research Assistant" w:value="Research Assistant"/>
                    <w:listItem w:displayText="Research Associate" w:value="Research Associate"/>
                    <w:listItem w:displayText="Research Technician" w:value="Research Technician"/>
                    <w:listItem w:displayText="Student Assistant (PhD, Masters, Bachelor)" w:value="Student Assistant (PhD, Masters, Bachelor)"/>
                  </w:dropDownList>
                </w:sdtPr>
                <w:sdtEndPr/>
                <w:sdtContent>
                  <w:tc>
                    <w:tcPr>
                      <w:tcW w:w="701" w:type="pct"/>
                    </w:tcPr>
                    <w:p w14:paraId="080104CB" w14:textId="77777777" w:rsidR="001C5A76" w:rsidRPr="000B5CF7" w:rsidRDefault="001C5A76" w:rsidP="001C5A76">
                      <w:pPr>
                        <w:spacing w:after="0" w:line="240" w:lineRule="auto"/>
                        <w:rPr>
                          <w:rFonts w:eastAsia="Times New Roman" w:cs="Arial"/>
                          <w:sz w:val="20"/>
                          <w:szCs w:val="20"/>
                          <w:lang w:val="en-GB" w:eastAsia="en-GB"/>
                        </w:rPr>
                      </w:pPr>
                      <w:r w:rsidRPr="000B5CF7">
                        <w:rPr>
                          <w:rStyle w:val="PlaceholderText"/>
                          <w:rFonts w:cs="Arial"/>
                          <w:sz w:val="20"/>
                          <w:szCs w:val="20"/>
                        </w:rPr>
                        <w:t>Choose an item.</w:t>
                      </w:r>
                    </w:p>
                  </w:tc>
                </w:sdtContent>
              </w:sdt>
              <w:sdt>
                <w:sdtPr>
                  <w:rPr>
                    <w:rStyle w:val="Styleforproposalinputs"/>
                    <w:sz w:val="20"/>
                    <w:szCs w:val="20"/>
                  </w:rPr>
                  <w:alias w:val="Quantity/pax"/>
                  <w:tag w:val="Quantity/pax"/>
                  <w:id w:val="1661110509"/>
                  <w:placeholder>
                    <w:docPart w:val="D3CEF16BB8494B9FA7A6C215A427FA2E"/>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dropDownList>
                </w:sdtPr>
                <w:sdtEndPr>
                  <w:rPr>
                    <w:rStyle w:val="DefaultParagraphFont"/>
                    <w:rFonts w:eastAsia="Times New Roman" w:cs="Arial"/>
                    <w:color w:val="auto"/>
                    <w:lang w:val="en-GB" w:eastAsia="en-GB"/>
                  </w:rPr>
                </w:sdtEndPr>
                <w:sdtContent>
                  <w:tc>
                    <w:tcPr>
                      <w:tcW w:w="365" w:type="pct"/>
                    </w:tcPr>
                    <w:p w14:paraId="2A21909A" w14:textId="77777777" w:rsidR="001C5A76" w:rsidRPr="000B5CF7" w:rsidRDefault="001C5A76" w:rsidP="001C5A76">
                      <w:pPr>
                        <w:spacing w:after="0" w:line="240" w:lineRule="auto"/>
                        <w:jc w:val="center"/>
                        <w:rPr>
                          <w:rFonts w:eastAsia="Times New Roman" w:cs="Arial"/>
                          <w:sz w:val="20"/>
                          <w:szCs w:val="20"/>
                          <w:lang w:val="en-GB" w:eastAsia="en-GB"/>
                        </w:rPr>
                      </w:pPr>
                      <w:r w:rsidRPr="000B5CF7">
                        <w:rPr>
                          <w:rStyle w:val="PlaceholderText"/>
                          <w:rFonts w:cs="Arial"/>
                          <w:sz w:val="20"/>
                          <w:szCs w:val="20"/>
                        </w:rPr>
                        <w:t>Choose an item.</w:t>
                      </w:r>
                    </w:p>
                  </w:tc>
                </w:sdtContent>
              </w:sdt>
              <w:tc>
                <w:tcPr>
                  <w:tcW w:w="474" w:type="pct"/>
                </w:tcPr>
                <w:p w14:paraId="64B527E7" w14:textId="77777777" w:rsidR="001C5A76" w:rsidRPr="000B5CF7" w:rsidRDefault="00F34203" w:rsidP="001C5A76">
                  <w:pPr>
                    <w:spacing w:after="0" w:line="240" w:lineRule="auto"/>
                    <w:jc w:val="right"/>
                    <w:rPr>
                      <w:rFonts w:eastAsia="Times New Roman" w:cs="Arial"/>
                      <w:sz w:val="20"/>
                      <w:szCs w:val="20"/>
                      <w:lang w:val="en-GB" w:eastAsia="en-GB"/>
                    </w:rPr>
                  </w:pPr>
                  <w:sdt>
                    <w:sdtPr>
                      <w:rPr>
                        <w:rStyle w:val="Styleforproposalinputs10"/>
                      </w:rPr>
                      <w:alias w:val="$"/>
                      <w:tag w:val="$"/>
                      <w:id w:val="-1036351428"/>
                      <w:placeholder>
                        <w:docPart w:val="A055DD6212214B798ACB46861912D273"/>
                      </w:placeholder>
                      <w:showingPlcHdr/>
                      <w:text/>
                    </w:sdtPr>
                    <w:sdtEndPr>
                      <w:rPr>
                        <w:rStyle w:val="DefaultParagraphFont"/>
                        <w:rFonts w:eastAsia="Times New Roman" w:cs="Arial"/>
                        <w:color w:val="auto"/>
                        <w:sz w:val="24"/>
                        <w:szCs w:val="20"/>
                        <w:lang w:val="en-GB" w:eastAsia="en-GB"/>
                      </w:rPr>
                    </w:sdtEndPr>
                    <w:sdtContent>
                      <w:r w:rsidR="001C5A76" w:rsidRPr="000B5CF7">
                        <w:rPr>
                          <w:rStyle w:val="PlaceholderText"/>
                          <w:rFonts w:cs="Arial"/>
                          <w:sz w:val="20"/>
                          <w:szCs w:val="20"/>
                        </w:rPr>
                        <w:t>X,XXX,XXX</w:t>
                      </w:r>
                    </w:sdtContent>
                  </w:sdt>
                  <w:r w:rsidR="001C5A76" w:rsidRPr="000B5CF7">
                    <w:rPr>
                      <w:rFonts w:cs="Arial"/>
                      <w:color w:val="1A202C"/>
                      <w:sz w:val="20"/>
                      <w:szCs w:val="20"/>
                    </w:rPr>
                    <w:t xml:space="preserve"> </w:t>
                  </w:r>
                </w:p>
              </w:tc>
              <w:sdt>
                <w:sdtPr>
                  <w:rPr>
                    <w:rStyle w:val="Styleforproposalinputs10"/>
                  </w:rPr>
                  <w:alias w:val="Budget"/>
                  <w:tag w:val="Budget"/>
                  <w:id w:val="1266962710"/>
                  <w:placeholder>
                    <w:docPart w:val="9C414377F03D47028C61DE1B9882E5F3"/>
                  </w:placeholder>
                  <w:showingPlcHdr/>
                  <w:text/>
                </w:sdtPr>
                <w:sdtEndPr>
                  <w:rPr>
                    <w:rStyle w:val="DefaultParagraphFont"/>
                    <w:rFonts w:eastAsia="Times New Roman" w:cs="Arial"/>
                    <w:color w:val="auto"/>
                    <w:sz w:val="24"/>
                    <w:szCs w:val="20"/>
                    <w:lang w:val="en-GB" w:eastAsia="en-GB"/>
                  </w:rPr>
                </w:sdtEndPr>
                <w:sdtContent>
                  <w:tc>
                    <w:tcPr>
                      <w:tcW w:w="303" w:type="pct"/>
                    </w:tcPr>
                    <w:p w14:paraId="14C8BF75"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1324818906"/>
                  <w:placeholder>
                    <w:docPart w:val="E2379B547DFA40228ABB9B7D3688F064"/>
                  </w:placeholder>
                  <w:showingPlcHdr/>
                  <w:text/>
                </w:sdtPr>
                <w:sdtEndPr>
                  <w:rPr>
                    <w:rStyle w:val="DefaultParagraphFont"/>
                    <w:rFonts w:eastAsia="Times New Roman" w:cs="Arial"/>
                    <w:color w:val="auto"/>
                    <w:sz w:val="24"/>
                    <w:szCs w:val="20"/>
                    <w:lang w:val="en-GB" w:eastAsia="en-GB"/>
                  </w:rPr>
                </w:sdtEndPr>
                <w:sdtContent>
                  <w:tc>
                    <w:tcPr>
                      <w:tcW w:w="303" w:type="pct"/>
                    </w:tcPr>
                    <w:p w14:paraId="7465AC9D"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1494251614"/>
                  <w:placeholder>
                    <w:docPart w:val="4863726C052341FAA87DBD64F1DF7E03"/>
                  </w:placeholder>
                  <w:showingPlcHdr/>
                  <w:text/>
                </w:sdtPr>
                <w:sdtEndPr>
                  <w:rPr>
                    <w:rStyle w:val="DefaultParagraphFont"/>
                    <w:rFonts w:eastAsia="Times New Roman" w:cs="Arial"/>
                    <w:color w:val="auto"/>
                    <w:sz w:val="24"/>
                    <w:szCs w:val="20"/>
                    <w:lang w:val="en-GB" w:eastAsia="en-GB"/>
                  </w:rPr>
                </w:sdtEndPr>
                <w:sdtContent>
                  <w:tc>
                    <w:tcPr>
                      <w:tcW w:w="303" w:type="pct"/>
                    </w:tcPr>
                    <w:p w14:paraId="7B9BFD51"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1373956400"/>
                  <w:placeholder>
                    <w:docPart w:val="0A72D47A645A4949BA6544ED72ADDE89"/>
                  </w:placeholder>
                  <w:showingPlcHdr/>
                  <w:text/>
                </w:sdtPr>
                <w:sdtEndPr>
                  <w:rPr>
                    <w:rStyle w:val="DefaultParagraphFont"/>
                    <w:rFonts w:eastAsia="Times New Roman" w:cs="Arial"/>
                    <w:color w:val="auto"/>
                    <w:sz w:val="24"/>
                    <w:szCs w:val="20"/>
                    <w:lang w:val="en-GB" w:eastAsia="en-GB"/>
                  </w:rPr>
                </w:sdtEndPr>
                <w:sdtContent>
                  <w:tc>
                    <w:tcPr>
                      <w:tcW w:w="303" w:type="pct"/>
                    </w:tcPr>
                    <w:p w14:paraId="2A51F70D"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615872155"/>
                  <w:placeholder>
                    <w:docPart w:val="9F581AB9BB054F5B8D54CD50898D7676"/>
                  </w:placeholder>
                  <w:showingPlcHdr/>
                  <w:text/>
                </w:sdtPr>
                <w:sdtEndPr>
                  <w:rPr>
                    <w:rStyle w:val="DefaultParagraphFont"/>
                    <w:rFonts w:eastAsia="Times New Roman" w:cs="Arial"/>
                    <w:color w:val="auto"/>
                    <w:sz w:val="24"/>
                    <w:szCs w:val="20"/>
                    <w:lang w:val="en-GB" w:eastAsia="en-GB"/>
                  </w:rPr>
                </w:sdtEndPr>
                <w:sdtContent>
                  <w:tc>
                    <w:tcPr>
                      <w:tcW w:w="303" w:type="pct"/>
                    </w:tcPr>
                    <w:p w14:paraId="257F737C"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tc>
                <w:tcPr>
                  <w:tcW w:w="1742" w:type="pct"/>
                </w:tcPr>
                <w:p w14:paraId="257E13A5" w14:textId="77777777" w:rsidR="001C5A76" w:rsidRPr="000B5CF7" w:rsidRDefault="00F34203" w:rsidP="001C5A76">
                  <w:pPr>
                    <w:spacing w:after="0" w:line="240" w:lineRule="auto"/>
                    <w:rPr>
                      <w:rFonts w:eastAsia="Times New Roman" w:cs="Arial"/>
                      <w:sz w:val="20"/>
                      <w:szCs w:val="20"/>
                      <w:lang w:val="en-GB" w:eastAsia="en-GB"/>
                    </w:rPr>
                  </w:pPr>
                  <w:sdt>
                    <w:sdtPr>
                      <w:rPr>
                        <w:rStyle w:val="Styleforproposalinputs10"/>
                      </w:rPr>
                      <w:alias w:val="Text Box"/>
                      <w:tag w:val="Text Box"/>
                      <w:id w:val="403337849"/>
                      <w:placeholder>
                        <w:docPart w:val="4B4FF3583B5E4115AAA77C8675AFB0D2"/>
                      </w:placeholder>
                      <w:showingPlcHdr/>
                    </w:sdtPr>
                    <w:sdtEndPr>
                      <w:rPr>
                        <w:rStyle w:val="DefaultParagraphFont"/>
                        <w:rFonts w:cs="Arial"/>
                        <w:color w:val="auto"/>
                        <w:sz w:val="24"/>
                        <w:szCs w:val="20"/>
                      </w:rPr>
                    </w:sdtEndPr>
                    <w:sdtContent>
                      <w:r w:rsidR="001C5A76" w:rsidRPr="000B5CF7">
                        <w:rPr>
                          <w:rStyle w:val="PlaceholderText"/>
                          <w:rFonts w:cs="Arial"/>
                          <w:sz w:val="20"/>
                          <w:szCs w:val="20"/>
                        </w:rPr>
                        <w:t>Click or tap here to enter text.</w:t>
                      </w:r>
                    </w:sdtContent>
                  </w:sdt>
                </w:p>
              </w:tc>
            </w:tr>
            <w:tr w:rsidR="001C5A76" w:rsidRPr="000B5CF7" w14:paraId="4DB63416" w14:textId="77777777" w:rsidTr="00FD7444">
              <w:trPr>
                <w:trHeight w:val="64"/>
              </w:trPr>
              <w:tc>
                <w:tcPr>
                  <w:tcW w:w="203" w:type="pct"/>
                </w:tcPr>
                <w:p w14:paraId="3B5F6B12" w14:textId="77777777" w:rsidR="001C5A76" w:rsidRPr="000B5CF7" w:rsidRDefault="001C5A76" w:rsidP="001C5A76">
                  <w:pPr>
                    <w:spacing w:after="0" w:line="240" w:lineRule="auto"/>
                    <w:rPr>
                      <w:rFonts w:eastAsia="Times New Roman" w:cs="Arial"/>
                      <w:sz w:val="20"/>
                      <w:szCs w:val="20"/>
                      <w:lang w:val="en-GB" w:eastAsia="en-GB"/>
                    </w:rPr>
                  </w:pPr>
                  <w:r w:rsidRPr="000B5CF7">
                    <w:rPr>
                      <w:rFonts w:eastAsia="Times New Roman" w:cs="Arial"/>
                      <w:sz w:val="20"/>
                      <w:szCs w:val="20"/>
                      <w:lang w:val="en-GB" w:eastAsia="en-GB"/>
                    </w:rPr>
                    <w:t>5.</w:t>
                  </w:r>
                </w:p>
              </w:tc>
              <w:sdt>
                <w:sdtPr>
                  <w:rPr>
                    <w:rFonts w:eastAsia="Times New Roman" w:cs="Arial"/>
                    <w:sz w:val="20"/>
                    <w:szCs w:val="20"/>
                    <w:lang w:val="en-GB" w:eastAsia="en-GB"/>
                  </w:rPr>
                  <w:id w:val="1650634531"/>
                  <w:placeholder>
                    <w:docPart w:val="99D77142532B426AA10DE599F0685AEC"/>
                  </w:placeholder>
                  <w:showingPlcHdr/>
                  <w:dropDownList>
                    <w:listItem w:value="Choose an item."/>
                    <w:listItem w:displayText="Senior Research Fellow" w:value="Senior Research Fellow"/>
                    <w:listItem w:displayText="Research Fellow" w:value="Research Fellow"/>
                    <w:listItem w:displayText="Senior Research Engineer" w:value="Senior Research Engineer"/>
                    <w:listItem w:displayText="Research Engineer" w:value="Research Engineer"/>
                    <w:listItem w:displayText="Project Officer" w:value="Project Officer"/>
                    <w:listItem w:displayText="Research Assistant" w:value="Research Assistant"/>
                    <w:listItem w:displayText="Research Associate" w:value="Research Associate"/>
                    <w:listItem w:displayText="Research Technician" w:value="Research Technician"/>
                    <w:listItem w:displayText="Student Assistant (PhD, Masters, Bachelor)" w:value="Student Assistant (PhD, Masters, Bachelor)"/>
                  </w:dropDownList>
                </w:sdtPr>
                <w:sdtEndPr/>
                <w:sdtContent>
                  <w:tc>
                    <w:tcPr>
                      <w:tcW w:w="701" w:type="pct"/>
                    </w:tcPr>
                    <w:p w14:paraId="569B745E" w14:textId="77777777" w:rsidR="001C5A76" w:rsidRPr="000B5CF7" w:rsidRDefault="001C5A76" w:rsidP="001C5A76">
                      <w:pPr>
                        <w:spacing w:after="0" w:line="240" w:lineRule="auto"/>
                        <w:rPr>
                          <w:rFonts w:eastAsia="Times New Roman" w:cs="Arial"/>
                          <w:sz w:val="20"/>
                          <w:szCs w:val="20"/>
                          <w:lang w:val="en-GB" w:eastAsia="en-GB"/>
                        </w:rPr>
                      </w:pPr>
                      <w:r w:rsidRPr="000B5CF7">
                        <w:rPr>
                          <w:rStyle w:val="PlaceholderText"/>
                          <w:rFonts w:cs="Arial"/>
                          <w:sz w:val="20"/>
                          <w:szCs w:val="20"/>
                        </w:rPr>
                        <w:t>Choose an item.</w:t>
                      </w:r>
                    </w:p>
                  </w:tc>
                </w:sdtContent>
              </w:sdt>
              <w:sdt>
                <w:sdtPr>
                  <w:rPr>
                    <w:rStyle w:val="Styleforproposalinputs"/>
                    <w:sz w:val="20"/>
                    <w:szCs w:val="20"/>
                  </w:rPr>
                  <w:alias w:val="Quantity/pax"/>
                  <w:tag w:val="Quantity/pax"/>
                  <w:id w:val="1425149289"/>
                  <w:placeholder>
                    <w:docPart w:val="FC54F3211E024F17A9F3D2EBF898B875"/>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dropDownList>
                </w:sdtPr>
                <w:sdtEndPr>
                  <w:rPr>
                    <w:rStyle w:val="DefaultParagraphFont"/>
                    <w:rFonts w:eastAsia="Times New Roman" w:cs="Arial"/>
                    <w:color w:val="auto"/>
                    <w:lang w:val="en-GB" w:eastAsia="en-GB"/>
                  </w:rPr>
                </w:sdtEndPr>
                <w:sdtContent>
                  <w:tc>
                    <w:tcPr>
                      <w:tcW w:w="365" w:type="pct"/>
                    </w:tcPr>
                    <w:p w14:paraId="24CC2A65" w14:textId="77777777" w:rsidR="001C5A76" w:rsidRPr="000B5CF7" w:rsidRDefault="001C5A76" w:rsidP="001C5A76">
                      <w:pPr>
                        <w:spacing w:after="0" w:line="240" w:lineRule="auto"/>
                        <w:jc w:val="center"/>
                        <w:rPr>
                          <w:rFonts w:eastAsia="Times New Roman" w:cs="Arial"/>
                          <w:sz w:val="20"/>
                          <w:szCs w:val="20"/>
                          <w:lang w:val="en-GB" w:eastAsia="en-GB"/>
                        </w:rPr>
                      </w:pPr>
                      <w:r w:rsidRPr="000B5CF7">
                        <w:rPr>
                          <w:rStyle w:val="PlaceholderText"/>
                          <w:rFonts w:cs="Arial"/>
                          <w:sz w:val="20"/>
                          <w:szCs w:val="20"/>
                        </w:rPr>
                        <w:t>Choose an item.</w:t>
                      </w:r>
                    </w:p>
                  </w:tc>
                </w:sdtContent>
              </w:sdt>
              <w:tc>
                <w:tcPr>
                  <w:tcW w:w="474" w:type="pct"/>
                </w:tcPr>
                <w:p w14:paraId="47831BEA" w14:textId="77777777" w:rsidR="001C5A76" w:rsidRPr="000B5CF7" w:rsidRDefault="00F34203" w:rsidP="001C5A76">
                  <w:pPr>
                    <w:spacing w:after="0" w:line="240" w:lineRule="auto"/>
                    <w:jc w:val="right"/>
                    <w:rPr>
                      <w:rFonts w:eastAsia="Times New Roman" w:cs="Arial"/>
                      <w:sz w:val="20"/>
                      <w:szCs w:val="20"/>
                      <w:lang w:val="en-GB" w:eastAsia="en-GB"/>
                    </w:rPr>
                  </w:pPr>
                  <w:sdt>
                    <w:sdtPr>
                      <w:rPr>
                        <w:rStyle w:val="Styleforproposalinputs10"/>
                      </w:rPr>
                      <w:alias w:val="$"/>
                      <w:tag w:val="$"/>
                      <w:id w:val="-191149648"/>
                      <w:placeholder>
                        <w:docPart w:val="E5E6E28831A04183B59C51B2446B0BC5"/>
                      </w:placeholder>
                      <w:showingPlcHdr/>
                      <w:text/>
                    </w:sdtPr>
                    <w:sdtEndPr>
                      <w:rPr>
                        <w:rStyle w:val="DefaultParagraphFont"/>
                        <w:rFonts w:eastAsia="Times New Roman" w:cs="Arial"/>
                        <w:color w:val="auto"/>
                        <w:sz w:val="24"/>
                        <w:szCs w:val="20"/>
                        <w:lang w:val="en-GB" w:eastAsia="en-GB"/>
                      </w:rPr>
                    </w:sdtEndPr>
                    <w:sdtContent>
                      <w:r w:rsidR="001C5A76" w:rsidRPr="000B5CF7">
                        <w:rPr>
                          <w:rStyle w:val="PlaceholderText"/>
                          <w:rFonts w:cs="Arial"/>
                          <w:sz w:val="20"/>
                          <w:szCs w:val="20"/>
                        </w:rPr>
                        <w:t>X,XXX,XXX</w:t>
                      </w:r>
                    </w:sdtContent>
                  </w:sdt>
                  <w:r w:rsidR="001C5A76" w:rsidRPr="000B5CF7">
                    <w:rPr>
                      <w:rFonts w:cs="Arial"/>
                      <w:color w:val="1A202C"/>
                      <w:sz w:val="20"/>
                      <w:szCs w:val="20"/>
                    </w:rPr>
                    <w:t xml:space="preserve"> </w:t>
                  </w:r>
                </w:p>
              </w:tc>
              <w:sdt>
                <w:sdtPr>
                  <w:rPr>
                    <w:rStyle w:val="Styleforproposalinputs10"/>
                  </w:rPr>
                  <w:alias w:val="Budget"/>
                  <w:tag w:val="Budget"/>
                  <w:id w:val="-1643108049"/>
                  <w:placeholder>
                    <w:docPart w:val="56BF36965B5248309382800F69FA89D3"/>
                  </w:placeholder>
                  <w:showingPlcHdr/>
                  <w:text/>
                </w:sdtPr>
                <w:sdtEndPr>
                  <w:rPr>
                    <w:rStyle w:val="DefaultParagraphFont"/>
                    <w:rFonts w:eastAsia="Times New Roman" w:cs="Arial"/>
                    <w:color w:val="auto"/>
                    <w:sz w:val="24"/>
                    <w:szCs w:val="20"/>
                    <w:lang w:val="en-GB" w:eastAsia="en-GB"/>
                  </w:rPr>
                </w:sdtEndPr>
                <w:sdtContent>
                  <w:tc>
                    <w:tcPr>
                      <w:tcW w:w="303" w:type="pct"/>
                    </w:tcPr>
                    <w:p w14:paraId="0BD2B4D5"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1460065735"/>
                  <w:placeholder>
                    <w:docPart w:val="1E1FF7B5FA634F19821D5FD1BAACF2C1"/>
                  </w:placeholder>
                  <w:showingPlcHdr/>
                  <w:text/>
                </w:sdtPr>
                <w:sdtEndPr>
                  <w:rPr>
                    <w:rStyle w:val="DefaultParagraphFont"/>
                    <w:rFonts w:eastAsia="Times New Roman" w:cs="Arial"/>
                    <w:color w:val="auto"/>
                    <w:sz w:val="24"/>
                    <w:szCs w:val="20"/>
                    <w:lang w:val="en-GB" w:eastAsia="en-GB"/>
                  </w:rPr>
                </w:sdtEndPr>
                <w:sdtContent>
                  <w:tc>
                    <w:tcPr>
                      <w:tcW w:w="303" w:type="pct"/>
                    </w:tcPr>
                    <w:p w14:paraId="2D6FF42C"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2124838587"/>
                  <w:placeholder>
                    <w:docPart w:val="30B3154CBAC94092937911EBE93791B7"/>
                  </w:placeholder>
                  <w:showingPlcHdr/>
                  <w:text/>
                </w:sdtPr>
                <w:sdtEndPr>
                  <w:rPr>
                    <w:rStyle w:val="DefaultParagraphFont"/>
                    <w:rFonts w:eastAsia="Times New Roman" w:cs="Arial"/>
                    <w:color w:val="auto"/>
                    <w:sz w:val="24"/>
                    <w:szCs w:val="20"/>
                    <w:lang w:val="en-GB" w:eastAsia="en-GB"/>
                  </w:rPr>
                </w:sdtEndPr>
                <w:sdtContent>
                  <w:tc>
                    <w:tcPr>
                      <w:tcW w:w="303" w:type="pct"/>
                    </w:tcPr>
                    <w:p w14:paraId="3AF6F694"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125894351"/>
                  <w:placeholder>
                    <w:docPart w:val="FE794128723A4A1D9BD44092C09DCB40"/>
                  </w:placeholder>
                  <w:showingPlcHdr/>
                  <w:text/>
                </w:sdtPr>
                <w:sdtEndPr>
                  <w:rPr>
                    <w:rStyle w:val="DefaultParagraphFont"/>
                    <w:rFonts w:eastAsia="Times New Roman" w:cs="Arial"/>
                    <w:color w:val="auto"/>
                    <w:sz w:val="24"/>
                    <w:szCs w:val="20"/>
                    <w:lang w:val="en-GB" w:eastAsia="en-GB"/>
                  </w:rPr>
                </w:sdtEndPr>
                <w:sdtContent>
                  <w:tc>
                    <w:tcPr>
                      <w:tcW w:w="303" w:type="pct"/>
                    </w:tcPr>
                    <w:p w14:paraId="2F5E6741"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1361422768"/>
                  <w:placeholder>
                    <w:docPart w:val="A24AD2F08E2D420DA98FA6F3927C2509"/>
                  </w:placeholder>
                  <w:showingPlcHdr/>
                  <w:text/>
                </w:sdtPr>
                <w:sdtEndPr>
                  <w:rPr>
                    <w:rStyle w:val="DefaultParagraphFont"/>
                    <w:rFonts w:eastAsia="Times New Roman" w:cs="Arial"/>
                    <w:color w:val="auto"/>
                    <w:sz w:val="24"/>
                    <w:szCs w:val="20"/>
                    <w:lang w:val="en-GB" w:eastAsia="en-GB"/>
                  </w:rPr>
                </w:sdtEndPr>
                <w:sdtContent>
                  <w:tc>
                    <w:tcPr>
                      <w:tcW w:w="303" w:type="pct"/>
                    </w:tcPr>
                    <w:p w14:paraId="53ABFA22"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tc>
                <w:tcPr>
                  <w:tcW w:w="1742" w:type="pct"/>
                </w:tcPr>
                <w:p w14:paraId="07A7DC2C" w14:textId="77777777" w:rsidR="001C5A76" w:rsidRPr="000B5CF7" w:rsidRDefault="00F34203" w:rsidP="001C5A76">
                  <w:pPr>
                    <w:spacing w:after="0" w:line="240" w:lineRule="auto"/>
                    <w:rPr>
                      <w:rFonts w:eastAsia="Times New Roman" w:cs="Arial"/>
                      <w:sz w:val="20"/>
                      <w:szCs w:val="20"/>
                      <w:lang w:val="en-GB" w:eastAsia="en-GB"/>
                    </w:rPr>
                  </w:pPr>
                  <w:sdt>
                    <w:sdtPr>
                      <w:rPr>
                        <w:rStyle w:val="Styleforproposalinputs10"/>
                      </w:rPr>
                      <w:alias w:val="Text Box"/>
                      <w:tag w:val="Text Box"/>
                      <w:id w:val="-1645189261"/>
                      <w:placeholder>
                        <w:docPart w:val="DC14F68D5532424091940F8D097DA2AE"/>
                      </w:placeholder>
                      <w:showingPlcHdr/>
                    </w:sdtPr>
                    <w:sdtEndPr>
                      <w:rPr>
                        <w:rStyle w:val="DefaultParagraphFont"/>
                        <w:rFonts w:cs="Arial"/>
                        <w:color w:val="auto"/>
                        <w:sz w:val="24"/>
                        <w:szCs w:val="20"/>
                      </w:rPr>
                    </w:sdtEndPr>
                    <w:sdtContent>
                      <w:r w:rsidR="001C5A76" w:rsidRPr="000B5CF7">
                        <w:rPr>
                          <w:rStyle w:val="PlaceholderText"/>
                          <w:rFonts w:cs="Arial"/>
                          <w:sz w:val="20"/>
                          <w:szCs w:val="20"/>
                        </w:rPr>
                        <w:t>Click or tap here to enter text.</w:t>
                      </w:r>
                    </w:sdtContent>
                  </w:sdt>
                </w:p>
              </w:tc>
            </w:tr>
            <w:tr w:rsidR="001C5A76" w:rsidRPr="000B5CF7" w14:paraId="71E2346D" w14:textId="77777777" w:rsidTr="00FD7444">
              <w:trPr>
                <w:trHeight w:val="64"/>
              </w:trPr>
              <w:tc>
                <w:tcPr>
                  <w:tcW w:w="1743" w:type="pct"/>
                  <w:gridSpan w:val="4"/>
                  <w:shd w:val="clear" w:color="auto" w:fill="BFBFBF" w:themeFill="background1" w:themeFillShade="BF"/>
                </w:tcPr>
                <w:p w14:paraId="61F9215B"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Fonts w:eastAsia="Times New Roman" w:cs="Arial"/>
                      <w:b/>
                      <w:sz w:val="20"/>
                      <w:szCs w:val="20"/>
                      <w:lang w:eastAsia="zh-CN"/>
                    </w:rPr>
                    <w:t xml:space="preserve">Sub-Total (EOM) </w:t>
                  </w:r>
                  <w:r w:rsidRPr="000B5CF7">
                    <w:rPr>
                      <w:rFonts w:eastAsia="Times New Roman" w:cs="Arial"/>
                      <w:b/>
                      <w:sz w:val="20"/>
                      <w:szCs w:val="20"/>
                      <w:lang w:val="en-GB" w:eastAsia="en-GB"/>
                    </w:rPr>
                    <w:t>(</w:t>
                  </w:r>
                  <w:r w:rsidRPr="000B5CF7">
                    <w:rPr>
                      <w:rFonts w:eastAsia="Times New Roman" w:cs="Arial"/>
                      <w:b/>
                      <w:sz w:val="20"/>
                      <w:szCs w:val="20"/>
                      <w:lang w:eastAsia="zh-CN"/>
                    </w:rPr>
                    <w:t>S$)</w:t>
                  </w:r>
                </w:p>
              </w:tc>
              <w:tc>
                <w:tcPr>
                  <w:tcW w:w="1515" w:type="pct"/>
                  <w:gridSpan w:val="5"/>
                </w:tcPr>
                <w:p w14:paraId="2D819972"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Fonts w:eastAsia="Times New Roman" w:cs="Arial"/>
                      <w:sz w:val="20"/>
                      <w:szCs w:val="20"/>
                      <w:lang w:val="en-GB" w:eastAsia="en-GB"/>
                    </w:rPr>
                    <w:t>$</w:t>
                  </w:r>
                  <w:r w:rsidRPr="000B5CF7">
                    <w:rPr>
                      <w:rStyle w:val="HeaderChar"/>
                      <w:sz w:val="20"/>
                      <w:szCs w:val="20"/>
                    </w:rPr>
                    <w:t xml:space="preserve"> </w:t>
                  </w:r>
                  <w:sdt>
                    <w:sdtPr>
                      <w:rPr>
                        <w:rStyle w:val="Styleforproposalinputs10"/>
                      </w:rPr>
                      <w:alias w:val="$"/>
                      <w:tag w:val="$"/>
                      <w:id w:val="543874319"/>
                      <w:placeholder>
                        <w:docPart w:val="6ED1609AA344458F8FDFBCAD2240162C"/>
                      </w:placeholder>
                      <w:showingPlcHdr/>
                      <w:text/>
                    </w:sdtPr>
                    <w:sdtEndPr>
                      <w:rPr>
                        <w:rStyle w:val="DefaultParagraphFont"/>
                        <w:rFonts w:eastAsia="Times New Roman" w:cs="Arial"/>
                        <w:color w:val="auto"/>
                        <w:sz w:val="24"/>
                        <w:szCs w:val="20"/>
                        <w:lang w:val="en-GB" w:eastAsia="en-GB"/>
                      </w:rPr>
                    </w:sdtEndPr>
                    <w:sdtContent>
                      <w:proofErr w:type="gramStart"/>
                      <w:r w:rsidRPr="000B5CF7">
                        <w:rPr>
                          <w:rStyle w:val="PlaceholderText"/>
                          <w:rFonts w:cs="Arial"/>
                          <w:sz w:val="20"/>
                          <w:szCs w:val="20"/>
                        </w:rPr>
                        <w:t>X,XXX</w:t>
                      </w:r>
                      <w:proofErr w:type="gramEnd"/>
                      <w:r w:rsidRPr="000B5CF7">
                        <w:rPr>
                          <w:rStyle w:val="PlaceholderText"/>
                          <w:rFonts w:cs="Arial"/>
                          <w:sz w:val="20"/>
                          <w:szCs w:val="20"/>
                        </w:rPr>
                        <w:t>,XXX</w:t>
                      </w:r>
                    </w:sdtContent>
                  </w:sdt>
                  <w:r w:rsidRPr="000B5CF7">
                    <w:rPr>
                      <w:rFonts w:cs="Arial"/>
                      <w:color w:val="1A202C"/>
                      <w:sz w:val="20"/>
                      <w:szCs w:val="20"/>
                    </w:rPr>
                    <w:t xml:space="preserve"> </w:t>
                  </w:r>
                </w:p>
              </w:tc>
              <w:tc>
                <w:tcPr>
                  <w:tcW w:w="1742" w:type="pct"/>
                  <w:shd w:val="clear" w:color="auto" w:fill="BFBFBF" w:themeFill="background1" w:themeFillShade="BF"/>
                </w:tcPr>
                <w:p w14:paraId="5FE867C7" w14:textId="77777777" w:rsidR="001C5A76" w:rsidRPr="000B5CF7" w:rsidRDefault="001C5A76" w:rsidP="001C5A76">
                  <w:pPr>
                    <w:spacing w:after="0" w:line="240" w:lineRule="auto"/>
                    <w:rPr>
                      <w:rFonts w:eastAsia="Times New Roman" w:cs="Arial"/>
                      <w:sz w:val="20"/>
                      <w:szCs w:val="20"/>
                      <w:lang w:val="en-GB" w:eastAsia="en-GB"/>
                    </w:rPr>
                  </w:pPr>
                </w:p>
              </w:tc>
            </w:tr>
            <w:permEnd w:id="361443531"/>
          </w:tbl>
          <w:p w14:paraId="3B967ECB" w14:textId="0E023276" w:rsidR="001C5A76" w:rsidRPr="000B5CF7" w:rsidRDefault="001C5A76" w:rsidP="001C5A76">
            <w:pPr>
              <w:rPr>
                <w:rFonts w:cs="Arial"/>
                <w:b/>
                <w:szCs w:val="24"/>
              </w:rPr>
            </w:pPr>
          </w:p>
        </w:tc>
      </w:tr>
      <w:tr w:rsidR="007965FF" w:rsidRPr="00B3650E" w14:paraId="5E515A2B" w14:textId="77777777" w:rsidTr="001C5A76">
        <w:tc>
          <w:tcPr>
            <w:tcW w:w="13953" w:type="dxa"/>
          </w:tcPr>
          <w:p w14:paraId="4291615F" w14:textId="47D79D8E" w:rsidR="007965FF" w:rsidRPr="000B5CF7" w:rsidRDefault="007965FF" w:rsidP="00B81012">
            <w:pPr>
              <w:pStyle w:val="ListParagraph"/>
              <w:numPr>
                <w:ilvl w:val="1"/>
                <w:numId w:val="5"/>
              </w:numPr>
              <w:spacing w:before="240"/>
              <w:ind w:left="567" w:hanging="567"/>
              <w:rPr>
                <w:rFonts w:cs="Arial"/>
                <w:szCs w:val="24"/>
                <w:lang w:eastAsia="zh-CN"/>
              </w:rPr>
            </w:pPr>
            <w:r w:rsidRPr="000B5CF7">
              <w:rPr>
                <w:rFonts w:cs="Arial"/>
                <w:b/>
                <w:bCs/>
                <w:szCs w:val="24"/>
                <w:lang w:eastAsia="zh-CN"/>
              </w:rPr>
              <w:t>Other Operating Expenses</w:t>
            </w:r>
            <w:r w:rsidRPr="000B5CF7">
              <w:rPr>
                <w:rFonts w:cs="Arial"/>
                <w:szCs w:val="24"/>
                <w:lang w:eastAsia="zh-CN"/>
              </w:rPr>
              <w:t xml:space="preserve"> </w:t>
            </w:r>
          </w:p>
        </w:tc>
      </w:tr>
      <w:tr w:rsidR="007965FF" w:rsidRPr="00B3650E" w14:paraId="13661497" w14:textId="77777777" w:rsidTr="001C5A76">
        <w:tc>
          <w:tcPr>
            <w:tcW w:w="13953" w:type="dxa"/>
          </w:tcPr>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1927"/>
              <w:gridCol w:w="1055"/>
              <w:gridCol w:w="1296"/>
              <w:gridCol w:w="828"/>
              <w:gridCol w:w="828"/>
              <w:gridCol w:w="828"/>
              <w:gridCol w:w="828"/>
              <w:gridCol w:w="828"/>
              <w:gridCol w:w="4693"/>
            </w:tblGrid>
            <w:tr w:rsidR="001C5A76" w:rsidRPr="000B5CF7" w14:paraId="3021E901" w14:textId="77777777" w:rsidTr="00FD7444">
              <w:trPr>
                <w:trHeight w:val="601"/>
              </w:trPr>
              <w:tc>
                <w:tcPr>
                  <w:tcW w:w="203" w:type="pct"/>
                  <w:shd w:val="clear" w:color="C0C0C0" w:fill="C0C0C0"/>
                </w:tcPr>
                <w:p w14:paraId="7FCD68A7" w14:textId="77777777" w:rsidR="001C5A76" w:rsidRPr="000B5CF7" w:rsidRDefault="001C5A76" w:rsidP="001C5A76">
                  <w:pPr>
                    <w:spacing w:after="0" w:line="240" w:lineRule="auto"/>
                    <w:rPr>
                      <w:rFonts w:eastAsia="Times New Roman" w:cs="Arial"/>
                      <w:b/>
                      <w:sz w:val="20"/>
                      <w:szCs w:val="20"/>
                      <w:lang w:val="en-GB" w:eastAsia="en-GB"/>
                    </w:rPr>
                  </w:pPr>
                  <w:permStart w:id="137909430" w:edGrp="everyone"/>
                  <w:r w:rsidRPr="000B5CF7">
                    <w:rPr>
                      <w:rFonts w:eastAsia="Times New Roman" w:cs="Arial"/>
                      <w:b/>
                      <w:sz w:val="20"/>
                      <w:szCs w:val="20"/>
                      <w:lang w:val="en-GB" w:eastAsia="en-GB"/>
                    </w:rPr>
                    <w:t>No.</w:t>
                  </w:r>
                </w:p>
              </w:tc>
              <w:tc>
                <w:tcPr>
                  <w:tcW w:w="705" w:type="pct"/>
                  <w:shd w:val="clear" w:color="C0C0C0" w:fill="C0C0C0"/>
                  <w:hideMark/>
                </w:tcPr>
                <w:p w14:paraId="0634C37C" w14:textId="77777777" w:rsidR="001C5A76" w:rsidRPr="000B5CF7" w:rsidRDefault="001C5A76" w:rsidP="001C5A76">
                  <w:pPr>
                    <w:spacing w:after="0" w:line="240" w:lineRule="auto"/>
                    <w:rPr>
                      <w:rFonts w:eastAsia="Times New Roman" w:cs="Arial"/>
                      <w:b/>
                      <w:sz w:val="20"/>
                      <w:szCs w:val="20"/>
                      <w:lang w:val="en-GB" w:eastAsia="en-GB"/>
                    </w:rPr>
                  </w:pPr>
                  <w:r w:rsidRPr="000B5CF7">
                    <w:rPr>
                      <w:rFonts w:eastAsia="Times New Roman" w:cs="Arial"/>
                      <w:b/>
                      <w:sz w:val="20"/>
                      <w:szCs w:val="20"/>
                      <w:lang w:val="en-GB" w:eastAsia="en-GB"/>
                    </w:rPr>
                    <w:t>Description</w:t>
                  </w:r>
                </w:p>
                <w:p w14:paraId="313C266B" w14:textId="77777777" w:rsidR="001C5A76" w:rsidRPr="000B5CF7" w:rsidRDefault="001C5A76" w:rsidP="001C5A76">
                  <w:pPr>
                    <w:spacing w:after="0" w:line="240" w:lineRule="auto"/>
                    <w:rPr>
                      <w:rFonts w:eastAsia="Times New Roman" w:cs="Arial"/>
                      <w:b/>
                      <w:sz w:val="20"/>
                      <w:szCs w:val="20"/>
                      <w:lang w:val="en-GB" w:eastAsia="en-GB"/>
                    </w:rPr>
                  </w:pPr>
                  <w:r w:rsidRPr="000B5CF7">
                    <w:rPr>
                      <w:rFonts w:eastAsia="Times New Roman" w:cs="Arial"/>
                      <w:b/>
                      <w:i/>
                      <w:iCs/>
                      <w:sz w:val="20"/>
                      <w:szCs w:val="20"/>
                      <w:lang w:val="en-GB" w:eastAsia="en-GB"/>
                    </w:rPr>
                    <w:t>(e.g. Materials &amp; Consumables)</w:t>
                  </w:r>
                </w:p>
              </w:tc>
              <w:tc>
                <w:tcPr>
                  <w:tcW w:w="386" w:type="pct"/>
                  <w:shd w:val="clear" w:color="C0C0C0" w:fill="C0C0C0"/>
                  <w:hideMark/>
                </w:tcPr>
                <w:p w14:paraId="6B9A9D74" w14:textId="77777777" w:rsidR="001C5A76" w:rsidRPr="000B5CF7" w:rsidRDefault="001C5A76" w:rsidP="001C5A76">
                  <w:pPr>
                    <w:spacing w:after="0" w:line="240" w:lineRule="auto"/>
                    <w:rPr>
                      <w:rFonts w:eastAsia="Times New Roman" w:cs="Arial"/>
                      <w:b/>
                      <w:sz w:val="20"/>
                      <w:szCs w:val="20"/>
                      <w:lang w:val="en-GB" w:eastAsia="en-GB"/>
                    </w:rPr>
                  </w:pPr>
                  <w:r w:rsidRPr="000B5CF7">
                    <w:rPr>
                      <w:rFonts w:eastAsia="Times New Roman" w:cs="Arial"/>
                      <w:b/>
                      <w:sz w:val="20"/>
                      <w:szCs w:val="20"/>
                      <w:lang w:val="en-GB" w:eastAsia="en-GB"/>
                    </w:rPr>
                    <w:t>Quantity</w:t>
                  </w:r>
                </w:p>
              </w:tc>
              <w:tc>
                <w:tcPr>
                  <w:tcW w:w="474" w:type="pct"/>
                  <w:shd w:val="clear" w:color="C0C0C0" w:fill="C0C0C0"/>
                  <w:hideMark/>
                </w:tcPr>
                <w:p w14:paraId="25974907" w14:textId="77777777" w:rsidR="001C5A76" w:rsidRPr="000B5CF7" w:rsidRDefault="001C5A76" w:rsidP="001C5A76">
                  <w:pPr>
                    <w:spacing w:after="0" w:line="240" w:lineRule="auto"/>
                    <w:rPr>
                      <w:rFonts w:eastAsia="Times New Roman" w:cs="Arial"/>
                      <w:b/>
                      <w:sz w:val="20"/>
                      <w:szCs w:val="20"/>
                      <w:lang w:val="en-GB" w:eastAsia="en-GB"/>
                    </w:rPr>
                  </w:pPr>
                  <w:r w:rsidRPr="000B5CF7">
                    <w:rPr>
                      <w:rFonts w:eastAsia="Times New Roman" w:cs="Arial"/>
                      <w:b/>
                      <w:sz w:val="20"/>
                      <w:szCs w:val="20"/>
                      <w:lang w:val="en-GB" w:eastAsia="en-GB"/>
                    </w:rPr>
                    <w:t>Unit cost</w:t>
                  </w:r>
                </w:p>
                <w:p w14:paraId="37D95BF3" w14:textId="77777777" w:rsidR="001C5A76" w:rsidRPr="000B5CF7" w:rsidRDefault="001C5A76" w:rsidP="001C5A76">
                  <w:pPr>
                    <w:spacing w:after="0" w:line="240" w:lineRule="auto"/>
                    <w:rPr>
                      <w:rFonts w:eastAsia="Times New Roman" w:cs="Arial"/>
                      <w:b/>
                      <w:sz w:val="20"/>
                      <w:szCs w:val="20"/>
                      <w:lang w:val="en-GB" w:eastAsia="en-GB"/>
                    </w:rPr>
                  </w:pPr>
                  <w:r w:rsidRPr="000B5CF7">
                    <w:rPr>
                      <w:rFonts w:eastAsia="Times New Roman" w:cs="Arial"/>
                      <w:b/>
                      <w:sz w:val="20"/>
                      <w:szCs w:val="20"/>
                      <w:lang w:val="en-GB" w:eastAsia="en-GB"/>
                    </w:rPr>
                    <w:t>(</w:t>
                  </w:r>
                  <w:r w:rsidRPr="000B5CF7">
                    <w:rPr>
                      <w:rFonts w:eastAsia="Times New Roman" w:cs="Arial"/>
                      <w:b/>
                      <w:sz w:val="20"/>
                      <w:szCs w:val="20"/>
                      <w:lang w:eastAsia="zh-CN"/>
                    </w:rPr>
                    <w:t>S$)</w:t>
                  </w:r>
                </w:p>
              </w:tc>
              <w:tc>
                <w:tcPr>
                  <w:tcW w:w="303" w:type="pct"/>
                  <w:shd w:val="clear" w:color="C0C0C0" w:fill="C0C0C0"/>
                  <w:hideMark/>
                </w:tcPr>
                <w:p w14:paraId="28A93AEB" w14:textId="77777777" w:rsidR="001C5A76" w:rsidRPr="000B5CF7" w:rsidRDefault="001C5A76" w:rsidP="001C5A76">
                  <w:pPr>
                    <w:spacing w:after="0" w:line="240" w:lineRule="auto"/>
                    <w:rPr>
                      <w:rFonts w:eastAsia="Times New Roman" w:cs="Arial"/>
                      <w:b/>
                      <w:sz w:val="20"/>
                      <w:szCs w:val="20"/>
                      <w:lang w:val="en-GB" w:eastAsia="en-GB"/>
                    </w:rPr>
                  </w:pPr>
                  <w:r w:rsidRPr="000B5CF7">
                    <w:rPr>
                      <w:rFonts w:eastAsia="Times New Roman" w:cs="Arial"/>
                      <w:b/>
                      <w:sz w:val="20"/>
                      <w:szCs w:val="20"/>
                      <w:lang w:val="en-GB" w:eastAsia="en-GB"/>
                    </w:rPr>
                    <w:t>Year 1 (,000)</w:t>
                  </w:r>
                </w:p>
              </w:tc>
              <w:tc>
                <w:tcPr>
                  <w:tcW w:w="303" w:type="pct"/>
                  <w:shd w:val="clear" w:color="C0C0C0" w:fill="C0C0C0"/>
                  <w:hideMark/>
                </w:tcPr>
                <w:p w14:paraId="7F460157" w14:textId="77777777" w:rsidR="001C5A76" w:rsidRPr="000B5CF7" w:rsidRDefault="001C5A76" w:rsidP="001C5A76">
                  <w:pPr>
                    <w:spacing w:after="0" w:line="240" w:lineRule="auto"/>
                    <w:rPr>
                      <w:rFonts w:eastAsia="Times New Roman" w:cs="Arial"/>
                      <w:b/>
                      <w:sz w:val="20"/>
                      <w:szCs w:val="20"/>
                      <w:lang w:val="en-GB" w:eastAsia="en-GB"/>
                    </w:rPr>
                  </w:pPr>
                  <w:r w:rsidRPr="000B5CF7">
                    <w:rPr>
                      <w:rFonts w:eastAsia="Times New Roman" w:cs="Arial"/>
                      <w:b/>
                      <w:sz w:val="20"/>
                      <w:szCs w:val="20"/>
                      <w:lang w:val="en-GB" w:eastAsia="en-GB"/>
                    </w:rPr>
                    <w:t>Year 2</w:t>
                  </w:r>
                </w:p>
                <w:p w14:paraId="3BAE5ABF" w14:textId="77777777" w:rsidR="001C5A76" w:rsidRPr="000B5CF7" w:rsidRDefault="001C5A76" w:rsidP="001C5A76">
                  <w:pPr>
                    <w:spacing w:after="0" w:line="240" w:lineRule="auto"/>
                    <w:rPr>
                      <w:rFonts w:eastAsia="Times New Roman" w:cs="Arial"/>
                      <w:b/>
                      <w:sz w:val="20"/>
                      <w:szCs w:val="20"/>
                      <w:lang w:val="en-GB" w:eastAsia="en-GB"/>
                    </w:rPr>
                  </w:pPr>
                  <w:r w:rsidRPr="000B5CF7">
                    <w:rPr>
                      <w:rFonts w:eastAsia="Times New Roman" w:cs="Arial"/>
                      <w:b/>
                      <w:sz w:val="20"/>
                      <w:szCs w:val="20"/>
                      <w:lang w:val="en-GB" w:eastAsia="en-GB"/>
                    </w:rPr>
                    <w:t>(,000)</w:t>
                  </w:r>
                </w:p>
              </w:tc>
              <w:tc>
                <w:tcPr>
                  <w:tcW w:w="303" w:type="pct"/>
                  <w:shd w:val="clear" w:color="C0C0C0" w:fill="C0C0C0"/>
                  <w:hideMark/>
                </w:tcPr>
                <w:p w14:paraId="2ADC19D8" w14:textId="77777777" w:rsidR="001C5A76" w:rsidRPr="000B5CF7" w:rsidRDefault="001C5A76" w:rsidP="001C5A76">
                  <w:pPr>
                    <w:spacing w:after="0" w:line="240" w:lineRule="auto"/>
                    <w:rPr>
                      <w:rFonts w:eastAsia="Times New Roman" w:cs="Arial"/>
                      <w:b/>
                      <w:sz w:val="20"/>
                      <w:szCs w:val="20"/>
                      <w:lang w:val="en-GB" w:eastAsia="en-GB"/>
                    </w:rPr>
                  </w:pPr>
                  <w:r w:rsidRPr="000B5CF7">
                    <w:rPr>
                      <w:rFonts w:eastAsia="Times New Roman" w:cs="Arial"/>
                      <w:b/>
                      <w:sz w:val="20"/>
                      <w:szCs w:val="20"/>
                      <w:lang w:val="en-GB" w:eastAsia="en-GB"/>
                    </w:rPr>
                    <w:t>Year 3</w:t>
                  </w:r>
                </w:p>
                <w:p w14:paraId="58D83FBF" w14:textId="77777777" w:rsidR="001C5A76" w:rsidRPr="000B5CF7" w:rsidRDefault="001C5A76" w:rsidP="001C5A76">
                  <w:pPr>
                    <w:spacing w:after="0" w:line="240" w:lineRule="auto"/>
                    <w:rPr>
                      <w:rFonts w:eastAsia="Times New Roman" w:cs="Arial"/>
                      <w:b/>
                      <w:sz w:val="20"/>
                      <w:szCs w:val="20"/>
                      <w:lang w:val="en-GB" w:eastAsia="en-GB"/>
                    </w:rPr>
                  </w:pPr>
                  <w:r w:rsidRPr="000B5CF7">
                    <w:rPr>
                      <w:rFonts w:eastAsia="Times New Roman" w:cs="Arial"/>
                      <w:b/>
                      <w:sz w:val="20"/>
                      <w:szCs w:val="20"/>
                      <w:lang w:val="en-GB" w:eastAsia="en-GB"/>
                    </w:rPr>
                    <w:t>(,000)</w:t>
                  </w:r>
                </w:p>
              </w:tc>
              <w:tc>
                <w:tcPr>
                  <w:tcW w:w="303" w:type="pct"/>
                  <w:shd w:val="clear" w:color="C0C0C0" w:fill="C0C0C0"/>
                  <w:hideMark/>
                </w:tcPr>
                <w:p w14:paraId="7B1258C7" w14:textId="77777777" w:rsidR="001C5A76" w:rsidRPr="000B5CF7" w:rsidRDefault="001C5A76" w:rsidP="001C5A76">
                  <w:pPr>
                    <w:spacing w:after="0" w:line="240" w:lineRule="auto"/>
                    <w:rPr>
                      <w:rFonts w:eastAsia="Times New Roman" w:cs="Arial"/>
                      <w:b/>
                      <w:sz w:val="20"/>
                      <w:szCs w:val="20"/>
                      <w:lang w:val="en-GB" w:eastAsia="en-GB"/>
                    </w:rPr>
                  </w:pPr>
                  <w:r w:rsidRPr="000B5CF7">
                    <w:rPr>
                      <w:rFonts w:eastAsia="Times New Roman" w:cs="Arial"/>
                      <w:b/>
                      <w:sz w:val="20"/>
                      <w:szCs w:val="20"/>
                      <w:lang w:val="en-GB" w:eastAsia="en-GB"/>
                    </w:rPr>
                    <w:t>Year 4</w:t>
                  </w:r>
                </w:p>
                <w:p w14:paraId="09E4B4B2" w14:textId="77777777" w:rsidR="001C5A76" w:rsidRPr="000B5CF7" w:rsidRDefault="001C5A76" w:rsidP="001C5A76">
                  <w:pPr>
                    <w:spacing w:after="0" w:line="240" w:lineRule="auto"/>
                    <w:rPr>
                      <w:rFonts w:eastAsia="Times New Roman" w:cs="Arial"/>
                      <w:b/>
                      <w:sz w:val="20"/>
                      <w:szCs w:val="20"/>
                      <w:lang w:val="en-GB" w:eastAsia="en-GB"/>
                    </w:rPr>
                  </w:pPr>
                  <w:r w:rsidRPr="000B5CF7">
                    <w:rPr>
                      <w:rFonts w:eastAsia="Times New Roman" w:cs="Arial"/>
                      <w:b/>
                      <w:sz w:val="20"/>
                      <w:szCs w:val="20"/>
                      <w:lang w:val="en-GB" w:eastAsia="en-GB"/>
                    </w:rPr>
                    <w:t>(,000)</w:t>
                  </w:r>
                </w:p>
              </w:tc>
              <w:tc>
                <w:tcPr>
                  <w:tcW w:w="303" w:type="pct"/>
                  <w:shd w:val="clear" w:color="C0C0C0" w:fill="C0C0C0"/>
                  <w:hideMark/>
                </w:tcPr>
                <w:p w14:paraId="25F4C172" w14:textId="77777777" w:rsidR="001C5A76" w:rsidRPr="000B5CF7" w:rsidRDefault="001C5A76" w:rsidP="001C5A76">
                  <w:pPr>
                    <w:spacing w:after="0" w:line="240" w:lineRule="auto"/>
                    <w:rPr>
                      <w:rFonts w:eastAsia="Times New Roman" w:cs="Arial"/>
                      <w:b/>
                      <w:sz w:val="20"/>
                      <w:szCs w:val="20"/>
                      <w:lang w:val="en-GB" w:eastAsia="en-GB"/>
                    </w:rPr>
                  </w:pPr>
                  <w:r w:rsidRPr="000B5CF7">
                    <w:rPr>
                      <w:rFonts w:eastAsia="Times New Roman" w:cs="Arial"/>
                      <w:b/>
                      <w:sz w:val="20"/>
                      <w:szCs w:val="20"/>
                      <w:lang w:val="en-GB" w:eastAsia="en-GB"/>
                    </w:rPr>
                    <w:t>Year 5</w:t>
                  </w:r>
                </w:p>
                <w:p w14:paraId="39ADEF68" w14:textId="77777777" w:rsidR="001C5A76" w:rsidRPr="000B5CF7" w:rsidRDefault="001C5A76" w:rsidP="001C5A76">
                  <w:pPr>
                    <w:spacing w:after="0" w:line="240" w:lineRule="auto"/>
                    <w:rPr>
                      <w:rFonts w:eastAsia="Times New Roman" w:cs="Arial"/>
                      <w:b/>
                      <w:sz w:val="20"/>
                      <w:szCs w:val="20"/>
                      <w:lang w:val="en-GB" w:eastAsia="en-GB"/>
                    </w:rPr>
                  </w:pPr>
                  <w:r w:rsidRPr="000B5CF7">
                    <w:rPr>
                      <w:rFonts w:eastAsia="Times New Roman" w:cs="Arial"/>
                      <w:b/>
                      <w:sz w:val="20"/>
                      <w:szCs w:val="20"/>
                      <w:lang w:val="en-GB" w:eastAsia="en-GB"/>
                    </w:rPr>
                    <w:t>(,000)</w:t>
                  </w:r>
                </w:p>
              </w:tc>
              <w:tc>
                <w:tcPr>
                  <w:tcW w:w="1717" w:type="pct"/>
                  <w:shd w:val="clear" w:color="C0C0C0" w:fill="C0C0C0"/>
                  <w:hideMark/>
                </w:tcPr>
                <w:p w14:paraId="60C63D13" w14:textId="77777777" w:rsidR="001C5A76" w:rsidRPr="000B5CF7" w:rsidRDefault="001C5A76" w:rsidP="001C5A76">
                  <w:pPr>
                    <w:spacing w:after="0" w:line="240" w:lineRule="auto"/>
                    <w:rPr>
                      <w:rFonts w:eastAsia="Times New Roman" w:cs="Arial"/>
                      <w:b/>
                      <w:sz w:val="20"/>
                      <w:szCs w:val="20"/>
                      <w:lang w:val="en-GB" w:eastAsia="en-GB"/>
                    </w:rPr>
                  </w:pPr>
                  <w:r w:rsidRPr="000B5CF7">
                    <w:rPr>
                      <w:rFonts w:eastAsia="Times New Roman" w:cs="Arial"/>
                      <w:b/>
                      <w:sz w:val="20"/>
                      <w:szCs w:val="20"/>
                      <w:lang w:val="en-GB" w:eastAsia="en-GB"/>
                    </w:rPr>
                    <w:t>Justification</w:t>
                  </w:r>
                </w:p>
              </w:tc>
            </w:tr>
            <w:tr w:rsidR="001C5A76" w:rsidRPr="000B5CF7" w14:paraId="770ECBA2" w14:textId="77777777" w:rsidTr="00FD7444">
              <w:trPr>
                <w:trHeight w:val="64"/>
              </w:trPr>
              <w:tc>
                <w:tcPr>
                  <w:tcW w:w="203" w:type="pct"/>
                </w:tcPr>
                <w:p w14:paraId="1FF4A2CF" w14:textId="77777777" w:rsidR="001C5A76" w:rsidRPr="000B5CF7" w:rsidRDefault="001C5A76" w:rsidP="001C5A76">
                  <w:pPr>
                    <w:spacing w:after="0" w:line="240" w:lineRule="auto"/>
                    <w:rPr>
                      <w:rFonts w:eastAsia="Times New Roman" w:cs="Arial"/>
                      <w:sz w:val="20"/>
                      <w:szCs w:val="20"/>
                      <w:lang w:val="en-GB" w:eastAsia="en-GB"/>
                    </w:rPr>
                  </w:pPr>
                  <w:r w:rsidRPr="000B5CF7">
                    <w:rPr>
                      <w:rFonts w:eastAsia="Times New Roman" w:cs="Arial"/>
                      <w:sz w:val="20"/>
                      <w:szCs w:val="20"/>
                      <w:lang w:val="en-GB" w:eastAsia="en-GB"/>
                    </w:rPr>
                    <w:t>1.</w:t>
                  </w:r>
                </w:p>
              </w:tc>
              <w:tc>
                <w:tcPr>
                  <w:tcW w:w="705" w:type="pct"/>
                </w:tcPr>
                <w:p w14:paraId="071691B4" w14:textId="77777777" w:rsidR="001C5A76" w:rsidRPr="000B5CF7" w:rsidRDefault="00F34203" w:rsidP="001C5A76">
                  <w:pPr>
                    <w:spacing w:after="0" w:line="240" w:lineRule="auto"/>
                    <w:rPr>
                      <w:rFonts w:eastAsia="Times New Roman" w:cs="Arial"/>
                      <w:sz w:val="20"/>
                      <w:szCs w:val="20"/>
                      <w:lang w:val="en-GB" w:eastAsia="en-GB"/>
                    </w:rPr>
                  </w:pPr>
                  <w:sdt>
                    <w:sdtPr>
                      <w:rPr>
                        <w:rStyle w:val="Styleforproposalinputs10"/>
                      </w:rPr>
                      <w:alias w:val="Text Box"/>
                      <w:tag w:val="Text Box"/>
                      <w:id w:val="155571588"/>
                      <w:placeholder>
                        <w:docPart w:val="D5DCBDFE5C464F6981F2AF5B39E2A65B"/>
                      </w:placeholder>
                      <w:showingPlcHdr/>
                    </w:sdtPr>
                    <w:sdtEndPr>
                      <w:rPr>
                        <w:rStyle w:val="DefaultParagraphFont"/>
                        <w:rFonts w:cs="Arial"/>
                        <w:color w:val="auto"/>
                        <w:sz w:val="24"/>
                        <w:szCs w:val="20"/>
                      </w:rPr>
                    </w:sdtEndPr>
                    <w:sdtContent>
                      <w:r w:rsidR="001C5A76" w:rsidRPr="000B5CF7">
                        <w:rPr>
                          <w:rStyle w:val="PlaceholderText"/>
                          <w:rFonts w:cs="Arial"/>
                          <w:sz w:val="20"/>
                          <w:szCs w:val="20"/>
                        </w:rPr>
                        <w:t>Click or tap here to enter text.</w:t>
                      </w:r>
                    </w:sdtContent>
                  </w:sdt>
                </w:p>
              </w:tc>
              <w:sdt>
                <w:sdtPr>
                  <w:rPr>
                    <w:rStyle w:val="Styleforproposalinputs"/>
                    <w:sz w:val="20"/>
                    <w:szCs w:val="20"/>
                  </w:rPr>
                  <w:alias w:val="Quantity/pax"/>
                  <w:tag w:val="Quantity/pax"/>
                  <w:id w:val="1247692525"/>
                  <w:placeholder>
                    <w:docPart w:val="F46E8E7B298C431B9B9FCD786812CA60"/>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dropDownList>
                </w:sdtPr>
                <w:sdtEndPr>
                  <w:rPr>
                    <w:rStyle w:val="DefaultParagraphFont"/>
                    <w:rFonts w:eastAsia="Times New Roman" w:cs="Arial"/>
                    <w:color w:val="auto"/>
                    <w:lang w:val="en-GB" w:eastAsia="en-GB"/>
                  </w:rPr>
                </w:sdtEndPr>
                <w:sdtContent>
                  <w:tc>
                    <w:tcPr>
                      <w:tcW w:w="386" w:type="pct"/>
                    </w:tcPr>
                    <w:p w14:paraId="07E06A34" w14:textId="77777777" w:rsidR="001C5A76" w:rsidRPr="000B5CF7" w:rsidRDefault="001C5A76" w:rsidP="001C5A76">
                      <w:pPr>
                        <w:spacing w:after="0" w:line="240" w:lineRule="auto"/>
                        <w:jc w:val="center"/>
                        <w:rPr>
                          <w:rFonts w:eastAsia="Times New Roman" w:cs="Arial"/>
                          <w:sz w:val="20"/>
                          <w:szCs w:val="20"/>
                          <w:lang w:val="en-GB" w:eastAsia="en-GB"/>
                        </w:rPr>
                      </w:pPr>
                      <w:r w:rsidRPr="000B5CF7">
                        <w:rPr>
                          <w:rStyle w:val="PlaceholderText"/>
                          <w:rFonts w:cs="Arial"/>
                          <w:sz w:val="20"/>
                          <w:szCs w:val="20"/>
                        </w:rPr>
                        <w:t>Choose an item.</w:t>
                      </w:r>
                    </w:p>
                  </w:tc>
                </w:sdtContent>
              </w:sdt>
              <w:tc>
                <w:tcPr>
                  <w:tcW w:w="474" w:type="pct"/>
                </w:tcPr>
                <w:p w14:paraId="47570F21" w14:textId="77777777" w:rsidR="001C5A76" w:rsidRPr="000B5CF7" w:rsidRDefault="00F34203" w:rsidP="001C5A76">
                  <w:pPr>
                    <w:spacing w:after="0" w:line="240" w:lineRule="auto"/>
                    <w:jc w:val="right"/>
                    <w:rPr>
                      <w:rFonts w:eastAsia="Times New Roman" w:cs="Arial"/>
                      <w:sz w:val="20"/>
                      <w:szCs w:val="20"/>
                      <w:lang w:val="en-GB" w:eastAsia="en-GB"/>
                    </w:rPr>
                  </w:pPr>
                  <w:sdt>
                    <w:sdtPr>
                      <w:rPr>
                        <w:rStyle w:val="Styleforproposalinputs10"/>
                      </w:rPr>
                      <w:alias w:val="$"/>
                      <w:tag w:val="$"/>
                      <w:id w:val="1719937766"/>
                      <w:placeholder>
                        <w:docPart w:val="DEB77003BAC54FB3A59BFE57E6652517"/>
                      </w:placeholder>
                      <w:showingPlcHdr/>
                      <w:text/>
                    </w:sdtPr>
                    <w:sdtEndPr>
                      <w:rPr>
                        <w:rStyle w:val="DefaultParagraphFont"/>
                        <w:rFonts w:eastAsia="Times New Roman" w:cs="Arial"/>
                        <w:color w:val="auto"/>
                        <w:sz w:val="24"/>
                        <w:szCs w:val="20"/>
                        <w:lang w:val="en-GB" w:eastAsia="en-GB"/>
                      </w:rPr>
                    </w:sdtEndPr>
                    <w:sdtContent>
                      <w:r w:rsidR="001C5A76" w:rsidRPr="000B5CF7">
                        <w:rPr>
                          <w:rStyle w:val="PlaceholderText"/>
                          <w:rFonts w:cs="Arial"/>
                          <w:sz w:val="20"/>
                          <w:szCs w:val="20"/>
                        </w:rPr>
                        <w:t>X,XXX,XXX</w:t>
                      </w:r>
                    </w:sdtContent>
                  </w:sdt>
                  <w:r w:rsidR="001C5A76" w:rsidRPr="000B5CF7">
                    <w:rPr>
                      <w:rFonts w:cs="Arial"/>
                      <w:color w:val="1A202C"/>
                      <w:sz w:val="20"/>
                      <w:szCs w:val="20"/>
                    </w:rPr>
                    <w:t xml:space="preserve"> </w:t>
                  </w:r>
                </w:p>
              </w:tc>
              <w:sdt>
                <w:sdtPr>
                  <w:rPr>
                    <w:rStyle w:val="Styleforproposalinputs10"/>
                  </w:rPr>
                  <w:alias w:val="Budget"/>
                  <w:tag w:val="Budget"/>
                  <w:id w:val="-88703256"/>
                  <w:placeholder>
                    <w:docPart w:val="BA74AB278C8F425CB4FBC10AEE00E083"/>
                  </w:placeholder>
                  <w:showingPlcHdr/>
                  <w:text/>
                </w:sdtPr>
                <w:sdtEndPr>
                  <w:rPr>
                    <w:rStyle w:val="DefaultParagraphFont"/>
                    <w:rFonts w:eastAsia="Times New Roman" w:cs="Arial"/>
                    <w:color w:val="auto"/>
                    <w:sz w:val="24"/>
                    <w:szCs w:val="20"/>
                    <w:lang w:val="en-GB" w:eastAsia="en-GB"/>
                  </w:rPr>
                </w:sdtEndPr>
                <w:sdtContent>
                  <w:tc>
                    <w:tcPr>
                      <w:tcW w:w="303" w:type="pct"/>
                    </w:tcPr>
                    <w:p w14:paraId="71EC2E57"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604963645"/>
                  <w:placeholder>
                    <w:docPart w:val="42E3D284AC0048A99AC0B44EE41F0EDE"/>
                  </w:placeholder>
                  <w:showingPlcHdr/>
                  <w:text/>
                </w:sdtPr>
                <w:sdtEndPr>
                  <w:rPr>
                    <w:rStyle w:val="DefaultParagraphFont"/>
                    <w:rFonts w:eastAsia="Times New Roman" w:cs="Arial"/>
                    <w:color w:val="auto"/>
                    <w:sz w:val="24"/>
                    <w:szCs w:val="20"/>
                    <w:lang w:val="en-GB" w:eastAsia="en-GB"/>
                  </w:rPr>
                </w:sdtEndPr>
                <w:sdtContent>
                  <w:tc>
                    <w:tcPr>
                      <w:tcW w:w="303" w:type="pct"/>
                    </w:tcPr>
                    <w:p w14:paraId="0CBAB925"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979579872"/>
                  <w:placeholder>
                    <w:docPart w:val="4C72C841706C434C87249F8D16637CA8"/>
                  </w:placeholder>
                  <w:showingPlcHdr/>
                  <w:text/>
                </w:sdtPr>
                <w:sdtEndPr>
                  <w:rPr>
                    <w:rStyle w:val="DefaultParagraphFont"/>
                    <w:rFonts w:eastAsia="Times New Roman" w:cs="Arial"/>
                    <w:color w:val="auto"/>
                    <w:sz w:val="24"/>
                    <w:szCs w:val="20"/>
                    <w:lang w:val="en-GB" w:eastAsia="en-GB"/>
                  </w:rPr>
                </w:sdtEndPr>
                <w:sdtContent>
                  <w:tc>
                    <w:tcPr>
                      <w:tcW w:w="303" w:type="pct"/>
                    </w:tcPr>
                    <w:p w14:paraId="725D6587"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1721550746"/>
                  <w:placeholder>
                    <w:docPart w:val="9A38477CACA74F1D8B78624B9E925FBF"/>
                  </w:placeholder>
                  <w:showingPlcHdr/>
                  <w:text/>
                </w:sdtPr>
                <w:sdtEndPr>
                  <w:rPr>
                    <w:rStyle w:val="DefaultParagraphFont"/>
                    <w:rFonts w:eastAsia="Times New Roman" w:cs="Arial"/>
                    <w:color w:val="auto"/>
                    <w:sz w:val="24"/>
                    <w:szCs w:val="20"/>
                    <w:lang w:val="en-GB" w:eastAsia="en-GB"/>
                  </w:rPr>
                </w:sdtEndPr>
                <w:sdtContent>
                  <w:tc>
                    <w:tcPr>
                      <w:tcW w:w="303" w:type="pct"/>
                    </w:tcPr>
                    <w:p w14:paraId="040CE8E1"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694219532"/>
                  <w:placeholder>
                    <w:docPart w:val="53CDDDB49C3741B198E90E981F0318D9"/>
                  </w:placeholder>
                  <w:showingPlcHdr/>
                  <w:text/>
                </w:sdtPr>
                <w:sdtEndPr>
                  <w:rPr>
                    <w:rStyle w:val="DefaultParagraphFont"/>
                    <w:rFonts w:eastAsia="Times New Roman" w:cs="Arial"/>
                    <w:color w:val="auto"/>
                    <w:sz w:val="24"/>
                    <w:szCs w:val="20"/>
                    <w:lang w:val="en-GB" w:eastAsia="en-GB"/>
                  </w:rPr>
                </w:sdtEndPr>
                <w:sdtContent>
                  <w:tc>
                    <w:tcPr>
                      <w:tcW w:w="303" w:type="pct"/>
                    </w:tcPr>
                    <w:p w14:paraId="7E4EA486"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tc>
                <w:tcPr>
                  <w:tcW w:w="1717" w:type="pct"/>
                </w:tcPr>
                <w:p w14:paraId="2A0AB000" w14:textId="77777777" w:rsidR="001C5A76" w:rsidRPr="000B5CF7" w:rsidRDefault="00F34203" w:rsidP="001C5A76">
                  <w:pPr>
                    <w:spacing w:after="0" w:line="240" w:lineRule="auto"/>
                    <w:rPr>
                      <w:rFonts w:eastAsia="Times New Roman" w:cs="Arial"/>
                      <w:sz w:val="20"/>
                      <w:szCs w:val="20"/>
                      <w:lang w:val="en-GB" w:eastAsia="en-GB"/>
                    </w:rPr>
                  </w:pPr>
                  <w:sdt>
                    <w:sdtPr>
                      <w:rPr>
                        <w:rStyle w:val="Styleforproposalinputs10"/>
                      </w:rPr>
                      <w:alias w:val="Text Box"/>
                      <w:tag w:val="Text Box"/>
                      <w:id w:val="-1412777141"/>
                      <w:placeholder>
                        <w:docPart w:val="9FE36F41A0BF4E1FB411C535B9FC8884"/>
                      </w:placeholder>
                      <w:showingPlcHdr/>
                    </w:sdtPr>
                    <w:sdtEndPr>
                      <w:rPr>
                        <w:rStyle w:val="DefaultParagraphFont"/>
                        <w:rFonts w:cs="Arial"/>
                        <w:color w:val="auto"/>
                        <w:sz w:val="24"/>
                        <w:szCs w:val="20"/>
                      </w:rPr>
                    </w:sdtEndPr>
                    <w:sdtContent>
                      <w:r w:rsidR="001C5A76" w:rsidRPr="000B5CF7">
                        <w:rPr>
                          <w:rStyle w:val="PlaceholderText"/>
                          <w:rFonts w:cs="Arial"/>
                          <w:sz w:val="20"/>
                          <w:szCs w:val="20"/>
                        </w:rPr>
                        <w:t>Click or tap here to enter text.</w:t>
                      </w:r>
                    </w:sdtContent>
                  </w:sdt>
                </w:p>
              </w:tc>
            </w:tr>
            <w:tr w:rsidR="001C5A76" w:rsidRPr="000B5CF7" w14:paraId="5A0B7D25" w14:textId="77777777" w:rsidTr="00FD7444">
              <w:trPr>
                <w:trHeight w:val="64"/>
              </w:trPr>
              <w:tc>
                <w:tcPr>
                  <w:tcW w:w="203" w:type="pct"/>
                </w:tcPr>
                <w:p w14:paraId="0DA70BAD" w14:textId="77777777" w:rsidR="001C5A76" w:rsidRPr="000B5CF7" w:rsidRDefault="001C5A76" w:rsidP="001C5A76">
                  <w:pPr>
                    <w:spacing w:after="0" w:line="240" w:lineRule="auto"/>
                    <w:rPr>
                      <w:rFonts w:eastAsia="Times New Roman" w:cs="Arial"/>
                      <w:sz w:val="20"/>
                      <w:szCs w:val="20"/>
                      <w:lang w:val="en-GB" w:eastAsia="en-GB"/>
                    </w:rPr>
                  </w:pPr>
                  <w:r w:rsidRPr="000B5CF7">
                    <w:rPr>
                      <w:rFonts w:eastAsia="Times New Roman" w:cs="Arial"/>
                      <w:sz w:val="20"/>
                      <w:szCs w:val="20"/>
                      <w:lang w:val="en-GB" w:eastAsia="en-GB"/>
                    </w:rPr>
                    <w:t>2.</w:t>
                  </w:r>
                </w:p>
              </w:tc>
              <w:tc>
                <w:tcPr>
                  <w:tcW w:w="705" w:type="pct"/>
                </w:tcPr>
                <w:p w14:paraId="5C77AF35" w14:textId="77777777" w:rsidR="001C5A76" w:rsidRPr="000B5CF7" w:rsidRDefault="00F34203" w:rsidP="001C5A76">
                  <w:pPr>
                    <w:spacing w:after="0" w:line="240" w:lineRule="auto"/>
                    <w:rPr>
                      <w:rFonts w:eastAsia="Times New Roman" w:cs="Arial"/>
                      <w:sz w:val="20"/>
                      <w:szCs w:val="20"/>
                      <w:lang w:val="en-GB" w:eastAsia="en-GB"/>
                    </w:rPr>
                  </w:pPr>
                  <w:sdt>
                    <w:sdtPr>
                      <w:rPr>
                        <w:rStyle w:val="Styleforproposalinputs10"/>
                      </w:rPr>
                      <w:alias w:val="Text Box"/>
                      <w:tag w:val="Text Box"/>
                      <w:id w:val="-1206406712"/>
                      <w:placeholder>
                        <w:docPart w:val="B1171778036A4E9A84AA0C95747C6DD0"/>
                      </w:placeholder>
                      <w:showingPlcHdr/>
                    </w:sdtPr>
                    <w:sdtEndPr>
                      <w:rPr>
                        <w:rStyle w:val="DefaultParagraphFont"/>
                        <w:rFonts w:cs="Arial"/>
                        <w:color w:val="auto"/>
                        <w:sz w:val="24"/>
                        <w:szCs w:val="20"/>
                      </w:rPr>
                    </w:sdtEndPr>
                    <w:sdtContent>
                      <w:r w:rsidR="001C5A76" w:rsidRPr="000B5CF7">
                        <w:rPr>
                          <w:rStyle w:val="PlaceholderText"/>
                          <w:rFonts w:cs="Arial"/>
                          <w:sz w:val="20"/>
                          <w:szCs w:val="20"/>
                        </w:rPr>
                        <w:t>Click or tap here to enter text.</w:t>
                      </w:r>
                    </w:sdtContent>
                  </w:sdt>
                </w:p>
              </w:tc>
              <w:sdt>
                <w:sdtPr>
                  <w:rPr>
                    <w:rStyle w:val="Styleforproposalinputs"/>
                    <w:sz w:val="20"/>
                    <w:szCs w:val="20"/>
                  </w:rPr>
                  <w:alias w:val="Quantity/pax"/>
                  <w:tag w:val="Quantity/pax"/>
                  <w:id w:val="-1433191228"/>
                  <w:placeholder>
                    <w:docPart w:val="1908908F77F6401A990FAD4A6B2A5E96"/>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dropDownList>
                </w:sdtPr>
                <w:sdtEndPr>
                  <w:rPr>
                    <w:rStyle w:val="DefaultParagraphFont"/>
                    <w:rFonts w:eastAsia="Times New Roman" w:cs="Arial"/>
                    <w:color w:val="auto"/>
                    <w:lang w:val="en-GB" w:eastAsia="en-GB"/>
                  </w:rPr>
                </w:sdtEndPr>
                <w:sdtContent>
                  <w:tc>
                    <w:tcPr>
                      <w:tcW w:w="386" w:type="pct"/>
                    </w:tcPr>
                    <w:p w14:paraId="76896967" w14:textId="77777777" w:rsidR="001C5A76" w:rsidRPr="000B5CF7" w:rsidRDefault="001C5A76" w:rsidP="001C5A76">
                      <w:pPr>
                        <w:spacing w:after="0" w:line="240" w:lineRule="auto"/>
                        <w:jc w:val="center"/>
                        <w:rPr>
                          <w:rFonts w:eastAsia="Times New Roman" w:cs="Arial"/>
                          <w:sz w:val="20"/>
                          <w:szCs w:val="20"/>
                          <w:lang w:val="en-GB" w:eastAsia="en-GB"/>
                        </w:rPr>
                      </w:pPr>
                      <w:r w:rsidRPr="000B5CF7">
                        <w:rPr>
                          <w:rStyle w:val="PlaceholderText"/>
                          <w:rFonts w:cs="Arial"/>
                          <w:sz w:val="20"/>
                          <w:szCs w:val="20"/>
                        </w:rPr>
                        <w:t>Choose an item.</w:t>
                      </w:r>
                    </w:p>
                  </w:tc>
                </w:sdtContent>
              </w:sdt>
              <w:tc>
                <w:tcPr>
                  <w:tcW w:w="474" w:type="pct"/>
                </w:tcPr>
                <w:p w14:paraId="109D9CDE" w14:textId="77777777" w:rsidR="001C5A76" w:rsidRPr="000B5CF7" w:rsidRDefault="00F34203" w:rsidP="001C5A76">
                  <w:pPr>
                    <w:spacing w:after="0" w:line="240" w:lineRule="auto"/>
                    <w:jc w:val="right"/>
                    <w:rPr>
                      <w:rFonts w:eastAsia="Times New Roman" w:cs="Arial"/>
                      <w:sz w:val="20"/>
                      <w:szCs w:val="20"/>
                      <w:lang w:val="en-GB" w:eastAsia="en-GB"/>
                    </w:rPr>
                  </w:pPr>
                  <w:sdt>
                    <w:sdtPr>
                      <w:rPr>
                        <w:rStyle w:val="Styleforproposalinputs10"/>
                      </w:rPr>
                      <w:alias w:val="$"/>
                      <w:tag w:val="$"/>
                      <w:id w:val="1100456462"/>
                      <w:placeholder>
                        <w:docPart w:val="0AC3860DB8384067B059D957906CD6D9"/>
                      </w:placeholder>
                      <w:showingPlcHdr/>
                      <w:text/>
                    </w:sdtPr>
                    <w:sdtEndPr>
                      <w:rPr>
                        <w:rStyle w:val="DefaultParagraphFont"/>
                        <w:rFonts w:eastAsia="Times New Roman" w:cs="Arial"/>
                        <w:color w:val="auto"/>
                        <w:sz w:val="24"/>
                        <w:szCs w:val="20"/>
                        <w:lang w:val="en-GB" w:eastAsia="en-GB"/>
                      </w:rPr>
                    </w:sdtEndPr>
                    <w:sdtContent>
                      <w:r w:rsidR="001C5A76" w:rsidRPr="000B5CF7">
                        <w:rPr>
                          <w:rStyle w:val="PlaceholderText"/>
                          <w:rFonts w:cs="Arial"/>
                          <w:sz w:val="20"/>
                          <w:szCs w:val="20"/>
                        </w:rPr>
                        <w:t>X,XXX,XXX</w:t>
                      </w:r>
                    </w:sdtContent>
                  </w:sdt>
                  <w:r w:rsidR="001C5A76" w:rsidRPr="000B5CF7">
                    <w:rPr>
                      <w:rFonts w:cs="Arial"/>
                      <w:color w:val="1A202C"/>
                      <w:sz w:val="20"/>
                      <w:szCs w:val="20"/>
                    </w:rPr>
                    <w:t xml:space="preserve"> </w:t>
                  </w:r>
                </w:p>
              </w:tc>
              <w:sdt>
                <w:sdtPr>
                  <w:rPr>
                    <w:rStyle w:val="Styleforproposalinputs10"/>
                  </w:rPr>
                  <w:alias w:val="Budget"/>
                  <w:tag w:val="Budget"/>
                  <w:id w:val="1638297298"/>
                  <w:placeholder>
                    <w:docPart w:val="850E75070EEC46718E9C3FB8E0C22D12"/>
                  </w:placeholder>
                  <w:showingPlcHdr/>
                  <w:text/>
                </w:sdtPr>
                <w:sdtEndPr>
                  <w:rPr>
                    <w:rStyle w:val="DefaultParagraphFont"/>
                    <w:rFonts w:eastAsia="Times New Roman" w:cs="Arial"/>
                    <w:color w:val="auto"/>
                    <w:sz w:val="24"/>
                    <w:szCs w:val="20"/>
                    <w:lang w:val="en-GB" w:eastAsia="en-GB"/>
                  </w:rPr>
                </w:sdtEndPr>
                <w:sdtContent>
                  <w:tc>
                    <w:tcPr>
                      <w:tcW w:w="303" w:type="pct"/>
                    </w:tcPr>
                    <w:p w14:paraId="09979B49"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760837387"/>
                  <w:placeholder>
                    <w:docPart w:val="AEC5E323D1B84C50BE118AA30F051B5E"/>
                  </w:placeholder>
                  <w:showingPlcHdr/>
                  <w:text/>
                </w:sdtPr>
                <w:sdtEndPr>
                  <w:rPr>
                    <w:rStyle w:val="DefaultParagraphFont"/>
                    <w:rFonts w:eastAsia="Times New Roman" w:cs="Arial"/>
                    <w:color w:val="auto"/>
                    <w:sz w:val="24"/>
                    <w:szCs w:val="20"/>
                    <w:lang w:val="en-GB" w:eastAsia="en-GB"/>
                  </w:rPr>
                </w:sdtEndPr>
                <w:sdtContent>
                  <w:tc>
                    <w:tcPr>
                      <w:tcW w:w="303" w:type="pct"/>
                    </w:tcPr>
                    <w:p w14:paraId="182D008F"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1105934195"/>
                  <w:placeholder>
                    <w:docPart w:val="46BF45E56FF342D68E89E4A563CD6504"/>
                  </w:placeholder>
                  <w:showingPlcHdr/>
                  <w:text/>
                </w:sdtPr>
                <w:sdtEndPr>
                  <w:rPr>
                    <w:rStyle w:val="DefaultParagraphFont"/>
                    <w:rFonts w:eastAsia="Times New Roman" w:cs="Arial"/>
                    <w:color w:val="auto"/>
                    <w:sz w:val="24"/>
                    <w:szCs w:val="20"/>
                    <w:lang w:val="en-GB" w:eastAsia="en-GB"/>
                  </w:rPr>
                </w:sdtEndPr>
                <w:sdtContent>
                  <w:tc>
                    <w:tcPr>
                      <w:tcW w:w="303" w:type="pct"/>
                    </w:tcPr>
                    <w:p w14:paraId="117B3AE7"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1692757431"/>
                  <w:placeholder>
                    <w:docPart w:val="B7FBCCC2A2CA4532B002581325C322FF"/>
                  </w:placeholder>
                  <w:showingPlcHdr/>
                  <w:text/>
                </w:sdtPr>
                <w:sdtEndPr>
                  <w:rPr>
                    <w:rStyle w:val="DefaultParagraphFont"/>
                    <w:rFonts w:eastAsia="Times New Roman" w:cs="Arial"/>
                    <w:color w:val="auto"/>
                    <w:sz w:val="24"/>
                    <w:szCs w:val="20"/>
                    <w:lang w:val="en-GB" w:eastAsia="en-GB"/>
                  </w:rPr>
                </w:sdtEndPr>
                <w:sdtContent>
                  <w:tc>
                    <w:tcPr>
                      <w:tcW w:w="303" w:type="pct"/>
                    </w:tcPr>
                    <w:p w14:paraId="3F8F784D"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1449814228"/>
                  <w:placeholder>
                    <w:docPart w:val="4C443A5904A44838A83963F00C2435CA"/>
                  </w:placeholder>
                  <w:showingPlcHdr/>
                  <w:text/>
                </w:sdtPr>
                <w:sdtEndPr>
                  <w:rPr>
                    <w:rStyle w:val="DefaultParagraphFont"/>
                    <w:rFonts w:eastAsia="Times New Roman" w:cs="Arial"/>
                    <w:color w:val="auto"/>
                    <w:sz w:val="24"/>
                    <w:szCs w:val="20"/>
                    <w:lang w:val="en-GB" w:eastAsia="en-GB"/>
                  </w:rPr>
                </w:sdtEndPr>
                <w:sdtContent>
                  <w:tc>
                    <w:tcPr>
                      <w:tcW w:w="303" w:type="pct"/>
                    </w:tcPr>
                    <w:p w14:paraId="7E06E747"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tc>
                <w:tcPr>
                  <w:tcW w:w="1717" w:type="pct"/>
                </w:tcPr>
                <w:p w14:paraId="69E38FAB" w14:textId="77777777" w:rsidR="001C5A76" w:rsidRPr="000B5CF7" w:rsidRDefault="00F34203" w:rsidP="001C5A76">
                  <w:pPr>
                    <w:spacing w:after="0" w:line="240" w:lineRule="auto"/>
                    <w:rPr>
                      <w:rFonts w:eastAsia="Times New Roman" w:cs="Arial"/>
                      <w:sz w:val="20"/>
                      <w:szCs w:val="20"/>
                      <w:lang w:val="en-GB" w:eastAsia="en-GB"/>
                    </w:rPr>
                  </w:pPr>
                  <w:sdt>
                    <w:sdtPr>
                      <w:rPr>
                        <w:rStyle w:val="Styleforproposalinputs10"/>
                      </w:rPr>
                      <w:alias w:val="Text Box"/>
                      <w:tag w:val="Text Box"/>
                      <w:id w:val="2034684301"/>
                      <w:placeholder>
                        <w:docPart w:val="9097146743B14FC9AF298AD432812791"/>
                      </w:placeholder>
                      <w:showingPlcHdr/>
                    </w:sdtPr>
                    <w:sdtEndPr>
                      <w:rPr>
                        <w:rStyle w:val="DefaultParagraphFont"/>
                        <w:rFonts w:cs="Arial"/>
                        <w:color w:val="auto"/>
                        <w:sz w:val="24"/>
                        <w:szCs w:val="20"/>
                      </w:rPr>
                    </w:sdtEndPr>
                    <w:sdtContent>
                      <w:r w:rsidR="001C5A76" w:rsidRPr="000B5CF7">
                        <w:rPr>
                          <w:rStyle w:val="PlaceholderText"/>
                          <w:rFonts w:cs="Arial"/>
                          <w:sz w:val="20"/>
                          <w:szCs w:val="20"/>
                        </w:rPr>
                        <w:t>Click or tap here to enter text.</w:t>
                      </w:r>
                    </w:sdtContent>
                  </w:sdt>
                </w:p>
              </w:tc>
            </w:tr>
            <w:tr w:rsidR="001C5A76" w:rsidRPr="000B5CF7" w14:paraId="467A0124" w14:textId="77777777" w:rsidTr="00FD7444">
              <w:trPr>
                <w:trHeight w:val="64"/>
              </w:trPr>
              <w:tc>
                <w:tcPr>
                  <w:tcW w:w="203" w:type="pct"/>
                </w:tcPr>
                <w:p w14:paraId="05CCCF1C" w14:textId="77777777" w:rsidR="001C5A76" w:rsidRPr="000B5CF7" w:rsidRDefault="001C5A76" w:rsidP="001C5A76">
                  <w:pPr>
                    <w:spacing w:after="0" w:line="240" w:lineRule="auto"/>
                    <w:rPr>
                      <w:rFonts w:eastAsia="Times New Roman" w:cs="Arial"/>
                      <w:sz w:val="20"/>
                      <w:szCs w:val="20"/>
                      <w:lang w:val="en-GB" w:eastAsia="en-GB"/>
                    </w:rPr>
                  </w:pPr>
                  <w:r w:rsidRPr="000B5CF7">
                    <w:rPr>
                      <w:rFonts w:eastAsia="Times New Roman" w:cs="Arial"/>
                      <w:sz w:val="20"/>
                      <w:szCs w:val="20"/>
                      <w:lang w:val="en-GB" w:eastAsia="en-GB"/>
                    </w:rPr>
                    <w:t>3.</w:t>
                  </w:r>
                </w:p>
              </w:tc>
              <w:tc>
                <w:tcPr>
                  <w:tcW w:w="705" w:type="pct"/>
                </w:tcPr>
                <w:p w14:paraId="1D321068" w14:textId="77777777" w:rsidR="001C5A76" w:rsidRPr="000B5CF7" w:rsidRDefault="00F34203" w:rsidP="001C5A76">
                  <w:pPr>
                    <w:spacing w:after="0" w:line="240" w:lineRule="auto"/>
                    <w:rPr>
                      <w:rFonts w:eastAsia="Times New Roman" w:cs="Arial"/>
                      <w:sz w:val="20"/>
                      <w:szCs w:val="20"/>
                      <w:lang w:val="en-GB" w:eastAsia="en-GB"/>
                    </w:rPr>
                  </w:pPr>
                  <w:sdt>
                    <w:sdtPr>
                      <w:rPr>
                        <w:rStyle w:val="Styleforproposalinputs10"/>
                      </w:rPr>
                      <w:alias w:val="Text Box"/>
                      <w:tag w:val="Text Box"/>
                      <w:id w:val="-918563601"/>
                      <w:placeholder>
                        <w:docPart w:val="006083FD6E7640F0A57504B90FF5EDCD"/>
                      </w:placeholder>
                      <w:showingPlcHdr/>
                    </w:sdtPr>
                    <w:sdtEndPr>
                      <w:rPr>
                        <w:rStyle w:val="DefaultParagraphFont"/>
                        <w:rFonts w:cs="Arial"/>
                        <w:color w:val="auto"/>
                        <w:sz w:val="24"/>
                        <w:szCs w:val="20"/>
                      </w:rPr>
                    </w:sdtEndPr>
                    <w:sdtContent>
                      <w:r w:rsidR="001C5A76" w:rsidRPr="000B5CF7">
                        <w:rPr>
                          <w:rStyle w:val="PlaceholderText"/>
                          <w:rFonts w:cs="Arial"/>
                          <w:sz w:val="20"/>
                          <w:szCs w:val="20"/>
                        </w:rPr>
                        <w:t>Click or tap here to enter text.</w:t>
                      </w:r>
                    </w:sdtContent>
                  </w:sdt>
                </w:p>
              </w:tc>
              <w:sdt>
                <w:sdtPr>
                  <w:rPr>
                    <w:rStyle w:val="Styleforproposalinputs"/>
                    <w:sz w:val="20"/>
                    <w:szCs w:val="20"/>
                  </w:rPr>
                  <w:alias w:val="Quantity/pax"/>
                  <w:tag w:val="Quantity/pax"/>
                  <w:id w:val="-189227324"/>
                  <w:placeholder>
                    <w:docPart w:val="6909DB94185A4FE690035A75BF0FD3FF"/>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dropDownList>
                </w:sdtPr>
                <w:sdtEndPr>
                  <w:rPr>
                    <w:rStyle w:val="DefaultParagraphFont"/>
                    <w:rFonts w:eastAsia="Times New Roman" w:cs="Arial"/>
                    <w:color w:val="auto"/>
                    <w:lang w:val="en-GB" w:eastAsia="en-GB"/>
                  </w:rPr>
                </w:sdtEndPr>
                <w:sdtContent>
                  <w:tc>
                    <w:tcPr>
                      <w:tcW w:w="386" w:type="pct"/>
                    </w:tcPr>
                    <w:p w14:paraId="24AC3834" w14:textId="77777777" w:rsidR="001C5A76" w:rsidRPr="000B5CF7" w:rsidRDefault="001C5A76" w:rsidP="001C5A76">
                      <w:pPr>
                        <w:spacing w:after="0" w:line="240" w:lineRule="auto"/>
                        <w:jc w:val="center"/>
                        <w:rPr>
                          <w:rFonts w:eastAsia="Times New Roman" w:cs="Arial"/>
                          <w:sz w:val="20"/>
                          <w:szCs w:val="20"/>
                          <w:lang w:val="en-GB" w:eastAsia="en-GB"/>
                        </w:rPr>
                      </w:pPr>
                      <w:r w:rsidRPr="000B5CF7">
                        <w:rPr>
                          <w:rStyle w:val="PlaceholderText"/>
                          <w:rFonts w:cs="Arial"/>
                          <w:sz w:val="20"/>
                          <w:szCs w:val="20"/>
                        </w:rPr>
                        <w:t>Choose an item.</w:t>
                      </w:r>
                    </w:p>
                  </w:tc>
                </w:sdtContent>
              </w:sdt>
              <w:tc>
                <w:tcPr>
                  <w:tcW w:w="474" w:type="pct"/>
                </w:tcPr>
                <w:p w14:paraId="7DF4F53C" w14:textId="77777777" w:rsidR="001C5A76" w:rsidRPr="000B5CF7" w:rsidRDefault="00F34203" w:rsidP="001C5A76">
                  <w:pPr>
                    <w:spacing w:after="0" w:line="240" w:lineRule="auto"/>
                    <w:jc w:val="right"/>
                    <w:rPr>
                      <w:rFonts w:eastAsia="Times New Roman" w:cs="Arial"/>
                      <w:sz w:val="20"/>
                      <w:szCs w:val="20"/>
                      <w:lang w:val="en-GB" w:eastAsia="en-GB"/>
                    </w:rPr>
                  </w:pPr>
                  <w:sdt>
                    <w:sdtPr>
                      <w:rPr>
                        <w:rStyle w:val="Styleforproposalinputs10"/>
                      </w:rPr>
                      <w:alias w:val="$"/>
                      <w:tag w:val="$"/>
                      <w:id w:val="690264762"/>
                      <w:placeholder>
                        <w:docPart w:val="85975B4293274B9D94379A3AD4FC4078"/>
                      </w:placeholder>
                      <w:showingPlcHdr/>
                      <w:text/>
                    </w:sdtPr>
                    <w:sdtEndPr>
                      <w:rPr>
                        <w:rStyle w:val="DefaultParagraphFont"/>
                        <w:rFonts w:eastAsia="Times New Roman" w:cs="Arial"/>
                        <w:color w:val="auto"/>
                        <w:sz w:val="24"/>
                        <w:szCs w:val="20"/>
                        <w:lang w:val="en-GB" w:eastAsia="en-GB"/>
                      </w:rPr>
                    </w:sdtEndPr>
                    <w:sdtContent>
                      <w:r w:rsidR="001C5A76" w:rsidRPr="000B5CF7">
                        <w:rPr>
                          <w:rStyle w:val="PlaceholderText"/>
                          <w:rFonts w:cs="Arial"/>
                          <w:sz w:val="20"/>
                          <w:szCs w:val="20"/>
                        </w:rPr>
                        <w:t>X,XXX,XXX</w:t>
                      </w:r>
                    </w:sdtContent>
                  </w:sdt>
                  <w:r w:rsidR="001C5A76" w:rsidRPr="000B5CF7">
                    <w:rPr>
                      <w:rFonts w:cs="Arial"/>
                      <w:color w:val="1A202C"/>
                      <w:sz w:val="20"/>
                      <w:szCs w:val="20"/>
                    </w:rPr>
                    <w:t xml:space="preserve"> </w:t>
                  </w:r>
                </w:p>
              </w:tc>
              <w:sdt>
                <w:sdtPr>
                  <w:rPr>
                    <w:rStyle w:val="Styleforproposalinputs10"/>
                  </w:rPr>
                  <w:alias w:val="Budget"/>
                  <w:tag w:val="Budget"/>
                  <w:id w:val="639081611"/>
                  <w:placeholder>
                    <w:docPart w:val="4DD098BA228E4F02B3639939E6E86461"/>
                  </w:placeholder>
                  <w:showingPlcHdr/>
                  <w:text/>
                </w:sdtPr>
                <w:sdtEndPr>
                  <w:rPr>
                    <w:rStyle w:val="DefaultParagraphFont"/>
                    <w:rFonts w:eastAsia="Times New Roman" w:cs="Arial"/>
                    <w:color w:val="auto"/>
                    <w:sz w:val="24"/>
                    <w:szCs w:val="20"/>
                    <w:lang w:val="en-GB" w:eastAsia="en-GB"/>
                  </w:rPr>
                </w:sdtEndPr>
                <w:sdtContent>
                  <w:tc>
                    <w:tcPr>
                      <w:tcW w:w="303" w:type="pct"/>
                    </w:tcPr>
                    <w:p w14:paraId="3970F08A"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307009824"/>
                  <w:placeholder>
                    <w:docPart w:val="3469A5FC0C99469198FCAEA4A0345DB5"/>
                  </w:placeholder>
                  <w:showingPlcHdr/>
                  <w:text/>
                </w:sdtPr>
                <w:sdtEndPr>
                  <w:rPr>
                    <w:rStyle w:val="DefaultParagraphFont"/>
                    <w:rFonts w:eastAsia="Times New Roman" w:cs="Arial"/>
                    <w:color w:val="auto"/>
                    <w:sz w:val="24"/>
                    <w:szCs w:val="20"/>
                    <w:lang w:val="en-GB" w:eastAsia="en-GB"/>
                  </w:rPr>
                </w:sdtEndPr>
                <w:sdtContent>
                  <w:tc>
                    <w:tcPr>
                      <w:tcW w:w="303" w:type="pct"/>
                    </w:tcPr>
                    <w:p w14:paraId="3CC8ADC8"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74518856"/>
                  <w:placeholder>
                    <w:docPart w:val="678FD47EBB5F4E619D4AEF69F25D9EC1"/>
                  </w:placeholder>
                  <w:showingPlcHdr/>
                  <w:text/>
                </w:sdtPr>
                <w:sdtEndPr>
                  <w:rPr>
                    <w:rStyle w:val="DefaultParagraphFont"/>
                    <w:rFonts w:eastAsia="Times New Roman" w:cs="Arial"/>
                    <w:color w:val="auto"/>
                    <w:sz w:val="24"/>
                    <w:szCs w:val="20"/>
                    <w:lang w:val="en-GB" w:eastAsia="en-GB"/>
                  </w:rPr>
                </w:sdtEndPr>
                <w:sdtContent>
                  <w:tc>
                    <w:tcPr>
                      <w:tcW w:w="303" w:type="pct"/>
                    </w:tcPr>
                    <w:p w14:paraId="79BFAEB7"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1862090712"/>
                  <w:placeholder>
                    <w:docPart w:val="62A33E18B73548498DACAF953308EB48"/>
                  </w:placeholder>
                  <w:showingPlcHdr/>
                  <w:text/>
                </w:sdtPr>
                <w:sdtEndPr>
                  <w:rPr>
                    <w:rStyle w:val="DefaultParagraphFont"/>
                    <w:rFonts w:eastAsia="Times New Roman" w:cs="Arial"/>
                    <w:color w:val="auto"/>
                    <w:sz w:val="24"/>
                    <w:szCs w:val="20"/>
                    <w:lang w:val="en-GB" w:eastAsia="en-GB"/>
                  </w:rPr>
                </w:sdtEndPr>
                <w:sdtContent>
                  <w:tc>
                    <w:tcPr>
                      <w:tcW w:w="303" w:type="pct"/>
                    </w:tcPr>
                    <w:p w14:paraId="499E933F"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2077893893"/>
                  <w:placeholder>
                    <w:docPart w:val="6FD7780277F6432382F43731C1C22F0E"/>
                  </w:placeholder>
                  <w:showingPlcHdr/>
                  <w:text/>
                </w:sdtPr>
                <w:sdtEndPr>
                  <w:rPr>
                    <w:rStyle w:val="DefaultParagraphFont"/>
                    <w:rFonts w:eastAsia="Times New Roman" w:cs="Arial"/>
                    <w:color w:val="auto"/>
                    <w:sz w:val="24"/>
                    <w:szCs w:val="20"/>
                    <w:lang w:val="en-GB" w:eastAsia="en-GB"/>
                  </w:rPr>
                </w:sdtEndPr>
                <w:sdtContent>
                  <w:tc>
                    <w:tcPr>
                      <w:tcW w:w="303" w:type="pct"/>
                    </w:tcPr>
                    <w:p w14:paraId="6383BFF6"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tc>
                <w:tcPr>
                  <w:tcW w:w="1717" w:type="pct"/>
                </w:tcPr>
                <w:p w14:paraId="506825AB" w14:textId="77777777" w:rsidR="001C5A76" w:rsidRPr="000B5CF7" w:rsidRDefault="00F34203" w:rsidP="001C5A76">
                  <w:pPr>
                    <w:spacing w:after="0" w:line="240" w:lineRule="auto"/>
                    <w:rPr>
                      <w:rFonts w:eastAsia="Times New Roman" w:cs="Arial"/>
                      <w:sz w:val="20"/>
                      <w:szCs w:val="20"/>
                      <w:lang w:val="en-GB" w:eastAsia="en-GB"/>
                    </w:rPr>
                  </w:pPr>
                  <w:sdt>
                    <w:sdtPr>
                      <w:rPr>
                        <w:rStyle w:val="Styleforproposalinputs10"/>
                      </w:rPr>
                      <w:alias w:val="Text Box"/>
                      <w:tag w:val="Text Box"/>
                      <w:id w:val="2007243834"/>
                      <w:placeholder>
                        <w:docPart w:val="C5C1B691177B45E7B061F478B2DE33DD"/>
                      </w:placeholder>
                      <w:showingPlcHdr/>
                    </w:sdtPr>
                    <w:sdtEndPr>
                      <w:rPr>
                        <w:rStyle w:val="DefaultParagraphFont"/>
                        <w:rFonts w:cs="Arial"/>
                        <w:color w:val="auto"/>
                        <w:sz w:val="24"/>
                        <w:szCs w:val="20"/>
                      </w:rPr>
                    </w:sdtEndPr>
                    <w:sdtContent>
                      <w:r w:rsidR="001C5A76" w:rsidRPr="000B5CF7">
                        <w:rPr>
                          <w:rStyle w:val="PlaceholderText"/>
                          <w:rFonts w:cs="Arial"/>
                          <w:sz w:val="20"/>
                          <w:szCs w:val="20"/>
                        </w:rPr>
                        <w:t>Click or tap here to enter text.</w:t>
                      </w:r>
                    </w:sdtContent>
                  </w:sdt>
                </w:p>
              </w:tc>
            </w:tr>
            <w:tr w:rsidR="001C5A76" w:rsidRPr="000B5CF7" w14:paraId="5B2B70F8" w14:textId="77777777" w:rsidTr="00FD7444">
              <w:trPr>
                <w:trHeight w:val="64"/>
              </w:trPr>
              <w:tc>
                <w:tcPr>
                  <w:tcW w:w="203" w:type="pct"/>
                </w:tcPr>
                <w:p w14:paraId="518A8AC2" w14:textId="77777777" w:rsidR="001C5A76" w:rsidRPr="000B5CF7" w:rsidRDefault="001C5A76" w:rsidP="001C5A76">
                  <w:pPr>
                    <w:spacing w:after="0" w:line="240" w:lineRule="auto"/>
                    <w:rPr>
                      <w:rFonts w:eastAsia="Times New Roman" w:cs="Arial"/>
                      <w:sz w:val="20"/>
                      <w:szCs w:val="20"/>
                      <w:lang w:val="en-GB" w:eastAsia="en-GB"/>
                    </w:rPr>
                  </w:pPr>
                  <w:r w:rsidRPr="000B5CF7">
                    <w:rPr>
                      <w:rFonts w:eastAsia="Times New Roman" w:cs="Arial"/>
                      <w:sz w:val="20"/>
                      <w:szCs w:val="20"/>
                      <w:lang w:val="en-GB" w:eastAsia="en-GB"/>
                    </w:rPr>
                    <w:t>4.</w:t>
                  </w:r>
                </w:p>
              </w:tc>
              <w:tc>
                <w:tcPr>
                  <w:tcW w:w="705" w:type="pct"/>
                </w:tcPr>
                <w:p w14:paraId="4AFA15A9" w14:textId="77777777" w:rsidR="001C5A76" w:rsidRPr="000B5CF7" w:rsidRDefault="00F34203" w:rsidP="001C5A76">
                  <w:pPr>
                    <w:spacing w:after="0" w:line="240" w:lineRule="auto"/>
                    <w:rPr>
                      <w:rFonts w:eastAsia="Times New Roman" w:cs="Arial"/>
                      <w:sz w:val="20"/>
                      <w:szCs w:val="20"/>
                      <w:lang w:val="en-GB" w:eastAsia="en-GB"/>
                    </w:rPr>
                  </w:pPr>
                  <w:sdt>
                    <w:sdtPr>
                      <w:rPr>
                        <w:rStyle w:val="Styleforproposalinputs10"/>
                      </w:rPr>
                      <w:alias w:val="Text Box"/>
                      <w:tag w:val="Text Box"/>
                      <w:id w:val="-1837836223"/>
                      <w:placeholder>
                        <w:docPart w:val="D1C6F8C45ADE4C2892458924E92080CD"/>
                      </w:placeholder>
                      <w:showingPlcHdr/>
                    </w:sdtPr>
                    <w:sdtEndPr>
                      <w:rPr>
                        <w:rStyle w:val="DefaultParagraphFont"/>
                        <w:rFonts w:cs="Arial"/>
                        <w:color w:val="auto"/>
                        <w:sz w:val="24"/>
                        <w:szCs w:val="20"/>
                      </w:rPr>
                    </w:sdtEndPr>
                    <w:sdtContent>
                      <w:r w:rsidR="001C5A76" w:rsidRPr="000B5CF7">
                        <w:rPr>
                          <w:rStyle w:val="PlaceholderText"/>
                          <w:rFonts w:cs="Arial"/>
                          <w:sz w:val="20"/>
                          <w:szCs w:val="20"/>
                        </w:rPr>
                        <w:t>Click or tap here to enter text.</w:t>
                      </w:r>
                    </w:sdtContent>
                  </w:sdt>
                </w:p>
              </w:tc>
              <w:sdt>
                <w:sdtPr>
                  <w:rPr>
                    <w:rStyle w:val="Styleforproposalinputs"/>
                    <w:sz w:val="20"/>
                    <w:szCs w:val="20"/>
                  </w:rPr>
                  <w:alias w:val="Quantity/pax"/>
                  <w:tag w:val="Quantity/pax"/>
                  <w:id w:val="-928881677"/>
                  <w:placeholder>
                    <w:docPart w:val="A0F5CA0F686A4409B92C42D9C837996F"/>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dropDownList>
                </w:sdtPr>
                <w:sdtEndPr>
                  <w:rPr>
                    <w:rStyle w:val="DefaultParagraphFont"/>
                    <w:rFonts w:eastAsia="Times New Roman" w:cs="Arial"/>
                    <w:color w:val="auto"/>
                    <w:lang w:val="en-GB" w:eastAsia="en-GB"/>
                  </w:rPr>
                </w:sdtEndPr>
                <w:sdtContent>
                  <w:tc>
                    <w:tcPr>
                      <w:tcW w:w="386" w:type="pct"/>
                    </w:tcPr>
                    <w:p w14:paraId="771DBE6C" w14:textId="77777777" w:rsidR="001C5A76" w:rsidRPr="000B5CF7" w:rsidRDefault="001C5A76" w:rsidP="001C5A76">
                      <w:pPr>
                        <w:spacing w:after="0" w:line="240" w:lineRule="auto"/>
                        <w:jc w:val="center"/>
                        <w:rPr>
                          <w:rFonts w:eastAsia="Times New Roman" w:cs="Arial"/>
                          <w:sz w:val="20"/>
                          <w:szCs w:val="20"/>
                          <w:lang w:val="en-GB" w:eastAsia="en-GB"/>
                        </w:rPr>
                      </w:pPr>
                      <w:r w:rsidRPr="000B5CF7">
                        <w:rPr>
                          <w:rStyle w:val="PlaceholderText"/>
                          <w:rFonts w:cs="Arial"/>
                          <w:sz w:val="20"/>
                          <w:szCs w:val="20"/>
                        </w:rPr>
                        <w:t>Choose an item.</w:t>
                      </w:r>
                    </w:p>
                  </w:tc>
                </w:sdtContent>
              </w:sdt>
              <w:tc>
                <w:tcPr>
                  <w:tcW w:w="474" w:type="pct"/>
                </w:tcPr>
                <w:p w14:paraId="4B1F20C2" w14:textId="77777777" w:rsidR="001C5A76" w:rsidRPr="000B5CF7" w:rsidRDefault="00F34203" w:rsidP="001C5A76">
                  <w:pPr>
                    <w:spacing w:after="0" w:line="240" w:lineRule="auto"/>
                    <w:jc w:val="right"/>
                    <w:rPr>
                      <w:rFonts w:eastAsia="Times New Roman" w:cs="Arial"/>
                      <w:sz w:val="20"/>
                      <w:szCs w:val="20"/>
                      <w:lang w:val="en-GB" w:eastAsia="en-GB"/>
                    </w:rPr>
                  </w:pPr>
                  <w:sdt>
                    <w:sdtPr>
                      <w:rPr>
                        <w:rStyle w:val="Styleforproposalinputs10"/>
                      </w:rPr>
                      <w:alias w:val="$"/>
                      <w:tag w:val="$"/>
                      <w:id w:val="-1485158800"/>
                      <w:placeholder>
                        <w:docPart w:val="91042765E705428E82BB5CF6EA1E944B"/>
                      </w:placeholder>
                      <w:showingPlcHdr/>
                      <w:text/>
                    </w:sdtPr>
                    <w:sdtEndPr>
                      <w:rPr>
                        <w:rStyle w:val="DefaultParagraphFont"/>
                        <w:rFonts w:eastAsia="Times New Roman" w:cs="Arial"/>
                        <w:color w:val="auto"/>
                        <w:sz w:val="24"/>
                        <w:szCs w:val="20"/>
                        <w:lang w:val="en-GB" w:eastAsia="en-GB"/>
                      </w:rPr>
                    </w:sdtEndPr>
                    <w:sdtContent>
                      <w:r w:rsidR="001C5A76" w:rsidRPr="000B5CF7">
                        <w:rPr>
                          <w:rStyle w:val="PlaceholderText"/>
                          <w:rFonts w:cs="Arial"/>
                          <w:sz w:val="20"/>
                          <w:szCs w:val="20"/>
                        </w:rPr>
                        <w:t>X,XXX,XXX</w:t>
                      </w:r>
                    </w:sdtContent>
                  </w:sdt>
                  <w:r w:rsidR="001C5A76" w:rsidRPr="000B5CF7">
                    <w:rPr>
                      <w:rFonts w:cs="Arial"/>
                      <w:color w:val="1A202C"/>
                      <w:sz w:val="20"/>
                      <w:szCs w:val="20"/>
                    </w:rPr>
                    <w:t xml:space="preserve"> </w:t>
                  </w:r>
                </w:p>
              </w:tc>
              <w:sdt>
                <w:sdtPr>
                  <w:rPr>
                    <w:rStyle w:val="Styleforproposalinputs10"/>
                  </w:rPr>
                  <w:alias w:val="Budget"/>
                  <w:tag w:val="Budget"/>
                  <w:id w:val="-1964573483"/>
                  <w:placeholder>
                    <w:docPart w:val="B0761D0074A94F0DAC8EF8140E0DD4BA"/>
                  </w:placeholder>
                  <w:showingPlcHdr/>
                  <w:text/>
                </w:sdtPr>
                <w:sdtEndPr>
                  <w:rPr>
                    <w:rStyle w:val="DefaultParagraphFont"/>
                    <w:rFonts w:eastAsia="Times New Roman" w:cs="Arial"/>
                    <w:color w:val="auto"/>
                    <w:sz w:val="24"/>
                    <w:szCs w:val="20"/>
                    <w:lang w:val="en-GB" w:eastAsia="en-GB"/>
                  </w:rPr>
                </w:sdtEndPr>
                <w:sdtContent>
                  <w:tc>
                    <w:tcPr>
                      <w:tcW w:w="303" w:type="pct"/>
                    </w:tcPr>
                    <w:p w14:paraId="04387F22"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437608341"/>
                  <w:placeholder>
                    <w:docPart w:val="AEC6147F66B84B5F95C21EBE432A5C02"/>
                  </w:placeholder>
                  <w:showingPlcHdr/>
                  <w:text/>
                </w:sdtPr>
                <w:sdtEndPr>
                  <w:rPr>
                    <w:rStyle w:val="DefaultParagraphFont"/>
                    <w:rFonts w:eastAsia="Times New Roman" w:cs="Arial"/>
                    <w:color w:val="auto"/>
                    <w:sz w:val="24"/>
                    <w:szCs w:val="20"/>
                    <w:lang w:val="en-GB" w:eastAsia="en-GB"/>
                  </w:rPr>
                </w:sdtEndPr>
                <w:sdtContent>
                  <w:tc>
                    <w:tcPr>
                      <w:tcW w:w="303" w:type="pct"/>
                    </w:tcPr>
                    <w:p w14:paraId="0671E7DD"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2048877909"/>
                  <w:placeholder>
                    <w:docPart w:val="BDE2EC34010D4305841C5D2CB4C5FA9F"/>
                  </w:placeholder>
                  <w:showingPlcHdr/>
                  <w:text/>
                </w:sdtPr>
                <w:sdtEndPr>
                  <w:rPr>
                    <w:rStyle w:val="DefaultParagraphFont"/>
                    <w:rFonts w:eastAsia="Times New Roman" w:cs="Arial"/>
                    <w:color w:val="auto"/>
                    <w:sz w:val="24"/>
                    <w:szCs w:val="20"/>
                    <w:lang w:val="en-GB" w:eastAsia="en-GB"/>
                  </w:rPr>
                </w:sdtEndPr>
                <w:sdtContent>
                  <w:tc>
                    <w:tcPr>
                      <w:tcW w:w="303" w:type="pct"/>
                    </w:tcPr>
                    <w:p w14:paraId="5AD8B8B7"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874462052"/>
                  <w:placeholder>
                    <w:docPart w:val="C43D59DBC7D340058AB39EF843A15731"/>
                  </w:placeholder>
                  <w:showingPlcHdr/>
                  <w:text/>
                </w:sdtPr>
                <w:sdtEndPr>
                  <w:rPr>
                    <w:rStyle w:val="DefaultParagraphFont"/>
                    <w:rFonts w:eastAsia="Times New Roman" w:cs="Arial"/>
                    <w:color w:val="auto"/>
                    <w:sz w:val="24"/>
                    <w:szCs w:val="20"/>
                    <w:lang w:val="en-GB" w:eastAsia="en-GB"/>
                  </w:rPr>
                </w:sdtEndPr>
                <w:sdtContent>
                  <w:tc>
                    <w:tcPr>
                      <w:tcW w:w="303" w:type="pct"/>
                    </w:tcPr>
                    <w:p w14:paraId="47331D7F"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30646247"/>
                  <w:placeholder>
                    <w:docPart w:val="340288153D314229804951E84FA79555"/>
                  </w:placeholder>
                  <w:showingPlcHdr/>
                  <w:text/>
                </w:sdtPr>
                <w:sdtEndPr>
                  <w:rPr>
                    <w:rStyle w:val="DefaultParagraphFont"/>
                    <w:rFonts w:eastAsia="Times New Roman" w:cs="Arial"/>
                    <w:color w:val="auto"/>
                    <w:sz w:val="24"/>
                    <w:szCs w:val="20"/>
                    <w:lang w:val="en-GB" w:eastAsia="en-GB"/>
                  </w:rPr>
                </w:sdtEndPr>
                <w:sdtContent>
                  <w:tc>
                    <w:tcPr>
                      <w:tcW w:w="303" w:type="pct"/>
                    </w:tcPr>
                    <w:p w14:paraId="0EFF62E3"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tc>
                <w:tcPr>
                  <w:tcW w:w="1717" w:type="pct"/>
                </w:tcPr>
                <w:p w14:paraId="76815875" w14:textId="77777777" w:rsidR="001C5A76" w:rsidRPr="000B5CF7" w:rsidRDefault="00F34203" w:rsidP="001C5A76">
                  <w:pPr>
                    <w:spacing w:after="0" w:line="240" w:lineRule="auto"/>
                    <w:rPr>
                      <w:rFonts w:eastAsia="Times New Roman" w:cs="Arial"/>
                      <w:sz w:val="20"/>
                      <w:szCs w:val="20"/>
                      <w:lang w:val="en-GB" w:eastAsia="en-GB"/>
                    </w:rPr>
                  </w:pPr>
                  <w:sdt>
                    <w:sdtPr>
                      <w:rPr>
                        <w:rStyle w:val="Styleforproposalinputs10"/>
                      </w:rPr>
                      <w:alias w:val="Text Box"/>
                      <w:tag w:val="Text Box"/>
                      <w:id w:val="1095205862"/>
                      <w:placeholder>
                        <w:docPart w:val="083D6DB9E4874374B34CBDE54ECA7722"/>
                      </w:placeholder>
                      <w:showingPlcHdr/>
                    </w:sdtPr>
                    <w:sdtEndPr>
                      <w:rPr>
                        <w:rStyle w:val="DefaultParagraphFont"/>
                        <w:rFonts w:cs="Arial"/>
                        <w:color w:val="auto"/>
                        <w:sz w:val="24"/>
                        <w:szCs w:val="20"/>
                      </w:rPr>
                    </w:sdtEndPr>
                    <w:sdtContent>
                      <w:r w:rsidR="001C5A76" w:rsidRPr="000B5CF7">
                        <w:rPr>
                          <w:rStyle w:val="PlaceholderText"/>
                          <w:rFonts w:cs="Arial"/>
                          <w:sz w:val="20"/>
                          <w:szCs w:val="20"/>
                        </w:rPr>
                        <w:t>Click or tap here to enter text.</w:t>
                      </w:r>
                    </w:sdtContent>
                  </w:sdt>
                </w:p>
              </w:tc>
            </w:tr>
            <w:tr w:rsidR="001C5A76" w:rsidRPr="000B5CF7" w14:paraId="46503CD8" w14:textId="77777777" w:rsidTr="00FD7444">
              <w:trPr>
                <w:trHeight w:val="64"/>
              </w:trPr>
              <w:tc>
                <w:tcPr>
                  <w:tcW w:w="203" w:type="pct"/>
                </w:tcPr>
                <w:p w14:paraId="2C99CCA9" w14:textId="77777777" w:rsidR="001C5A76" w:rsidRPr="000B5CF7" w:rsidRDefault="001C5A76" w:rsidP="001C5A76">
                  <w:pPr>
                    <w:spacing w:after="0" w:line="240" w:lineRule="auto"/>
                    <w:rPr>
                      <w:rFonts w:eastAsia="Times New Roman" w:cs="Arial"/>
                      <w:sz w:val="20"/>
                      <w:szCs w:val="20"/>
                      <w:lang w:val="en-GB" w:eastAsia="en-GB"/>
                    </w:rPr>
                  </w:pPr>
                  <w:r w:rsidRPr="000B5CF7">
                    <w:rPr>
                      <w:rFonts w:eastAsia="Times New Roman" w:cs="Arial"/>
                      <w:sz w:val="20"/>
                      <w:szCs w:val="20"/>
                      <w:lang w:val="en-GB" w:eastAsia="en-GB"/>
                    </w:rPr>
                    <w:t>5.</w:t>
                  </w:r>
                </w:p>
              </w:tc>
              <w:tc>
                <w:tcPr>
                  <w:tcW w:w="705" w:type="pct"/>
                </w:tcPr>
                <w:p w14:paraId="234D3ED2" w14:textId="77777777" w:rsidR="001C5A76" w:rsidRPr="000B5CF7" w:rsidRDefault="00F34203" w:rsidP="001C5A76">
                  <w:pPr>
                    <w:spacing w:after="0" w:line="240" w:lineRule="auto"/>
                    <w:rPr>
                      <w:rFonts w:eastAsia="Times New Roman" w:cs="Arial"/>
                      <w:sz w:val="20"/>
                      <w:szCs w:val="20"/>
                      <w:lang w:val="en-GB" w:eastAsia="en-GB"/>
                    </w:rPr>
                  </w:pPr>
                  <w:sdt>
                    <w:sdtPr>
                      <w:rPr>
                        <w:rStyle w:val="Styleforproposalinputs10"/>
                      </w:rPr>
                      <w:alias w:val="Text Box"/>
                      <w:tag w:val="Text Box"/>
                      <w:id w:val="-1447534359"/>
                      <w:placeholder>
                        <w:docPart w:val="EA8BE5ADDA9E4BD0A9927E4A924A1277"/>
                      </w:placeholder>
                      <w:showingPlcHdr/>
                    </w:sdtPr>
                    <w:sdtEndPr>
                      <w:rPr>
                        <w:rStyle w:val="DefaultParagraphFont"/>
                        <w:rFonts w:cs="Arial"/>
                        <w:color w:val="auto"/>
                        <w:sz w:val="24"/>
                        <w:szCs w:val="20"/>
                      </w:rPr>
                    </w:sdtEndPr>
                    <w:sdtContent>
                      <w:r w:rsidR="001C5A76" w:rsidRPr="000B5CF7">
                        <w:rPr>
                          <w:rStyle w:val="PlaceholderText"/>
                          <w:rFonts w:cs="Arial"/>
                          <w:sz w:val="20"/>
                          <w:szCs w:val="20"/>
                        </w:rPr>
                        <w:t>Click or tap here to enter text.</w:t>
                      </w:r>
                    </w:sdtContent>
                  </w:sdt>
                </w:p>
              </w:tc>
              <w:sdt>
                <w:sdtPr>
                  <w:rPr>
                    <w:rStyle w:val="Styleforproposalinputs"/>
                    <w:sz w:val="20"/>
                    <w:szCs w:val="20"/>
                  </w:rPr>
                  <w:alias w:val="Quantity/pax"/>
                  <w:tag w:val="Quantity/pax"/>
                  <w:id w:val="613331846"/>
                  <w:placeholder>
                    <w:docPart w:val="8557F00869E845E5BE1B7C17AEB811E2"/>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dropDownList>
                </w:sdtPr>
                <w:sdtEndPr>
                  <w:rPr>
                    <w:rStyle w:val="DefaultParagraphFont"/>
                    <w:rFonts w:eastAsia="Times New Roman" w:cs="Arial"/>
                    <w:color w:val="auto"/>
                    <w:lang w:val="en-GB" w:eastAsia="en-GB"/>
                  </w:rPr>
                </w:sdtEndPr>
                <w:sdtContent>
                  <w:tc>
                    <w:tcPr>
                      <w:tcW w:w="386" w:type="pct"/>
                    </w:tcPr>
                    <w:p w14:paraId="656FC671" w14:textId="77777777" w:rsidR="001C5A76" w:rsidRPr="000B5CF7" w:rsidRDefault="001C5A76" w:rsidP="001C5A76">
                      <w:pPr>
                        <w:spacing w:after="0" w:line="240" w:lineRule="auto"/>
                        <w:jc w:val="center"/>
                        <w:rPr>
                          <w:rFonts w:eastAsia="Times New Roman" w:cs="Arial"/>
                          <w:sz w:val="20"/>
                          <w:szCs w:val="20"/>
                          <w:lang w:val="en-GB" w:eastAsia="en-GB"/>
                        </w:rPr>
                      </w:pPr>
                      <w:r w:rsidRPr="000B5CF7">
                        <w:rPr>
                          <w:rStyle w:val="PlaceholderText"/>
                          <w:rFonts w:cs="Arial"/>
                          <w:sz w:val="20"/>
                          <w:szCs w:val="20"/>
                        </w:rPr>
                        <w:t>Choose an item.</w:t>
                      </w:r>
                    </w:p>
                  </w:tc>
                </w:sdtContent>
              </w:sdt>
              <w:tc>
                <w:tcPr>
                  <w:tcW w:w="474" w:type="pct"/>
                </w:tcPr>
                <w:p w14:paraId="0C1CDA2F" w14:textId="77777777" w:rsidR="001C5A76" w:rsidRPr="000B5CF7" w:rsidRDefault="00F34203" w:rsidP="001C5A76">
                  <w:pPr>
                    <w:spacing w:after="0" w:line="240" w:lineRule="auto"/>
                    <w:jc w:val="right"/>
                    <w:rPr>
                      <w:rFonts w:eastAsia="Times New Roman" w:cs="Arial"/>
                      <w:sz w:val="20"/>
                      <w:szCs w:val="20"/>
                      <w:lang w:val="en-GB" w:eastAsia="en-GB"/>
                    </w:rPr>
                  </w:pPr>
                  <w:sdt>
                    <w:sdtPr>
                      <w:rPr>
                        <w:rStyle w:val="Styleforproposalinputs10"/>
                      </w:rPr>
                      <w:alias w:val="$"/>
                      <w:tag w:val="$"/>
                      <w:id w:val="-403685395"/>
                      <w:placeholder>
                        <w:docPart w:val="BA1ED9465A1F4F01B74D4E53B127FD21"/>
                      </w:placeholder>
                      <w:showingPlcHdr/>
                      <w:text/>
                    </w:sdtPr>
                    <w:sdtEndPr>
                      <w:rPr>
                        <w:rStyle w:val="DefaultParagraphFont"/>
                        <w:rFonts w:eastAsia="Times New Roman" w:cs="Arial"/>
                        <w:color w:val="auto"/>
                        <w:sz w:val="24"/>
                        <w:szCs w:val="20"/>
                        <w:lang w:val="en-GB" w:eastAsia="en-GB"/>
                      </w:rPr>
                    </w:sdtEndPr>
                    <w:sdtContent>
                      <w:r w:rsidR="001C5A76" w:rsidRPr="000B5CF7">
                        <w:rPr>
                          <w:rStyle w:val="PlaceholderText"/>
                          <w:rFonts w:cs="Arial"/>
                          <w:sz w:val="20"/>
                          <w:szCs w:val="20"/>
                        </w:rPr>
                        <w:t>X,XXX,XXX</w:t>
                      </w:r>
                    </w:sdtContent>
                  </w:sdt>
                  <w:r w:rsidR="001C5A76" w:rsidRPr="000B5CF7">
                    <w:rPr>
                      <w:rFonts w:cs="Arial"/>
                      <w:color w:val="1A202C"/>
                      <w:sz w:val="20"/>
                      <w:szCs w:val="20"/>
                    </w:rPr>
                    <w:t xml:space="preserve"> </w:t>
                  </w:r>
                </w:p>
              </w:tc>
              <w:sdt>
                <w:sdtPr>
                  <w:rPr>
                    <w:rStyle w:val="Styleforproposalinputs10"/>
                  </w:rPr>
                  <w:alias w:val="Budget"/>
                  <w:tag w:val="Budget"/>
                  <w:id w:val="-1479526945"/>
                  <w:placeholder>
                    <w:docPart w:val="EB9D9EABB1804573BFED942C3437A3F4"/>
                  </w:placeholder>
                  <w:showingPlcHdr/>
                  <w:text/>
                </w:sdtPr>
                <w:sdtEndPr>
                  <w:rPr>
                    <w:rStyle w:val="DefaultParagraphFont"/>
                    <w:rFonts w:eastAsia="Times New Roman" w:cs="Arial"/>
                    <w:color w:val="auto"/>
                    <w:sz w:val="24"/>
                    <w:szCs w:val="20"/>
                    <w:lang w:val="en-GB" w:eastAsia="en-GB"/>
                  </w:rPr>
                </w:sdtEndPr>
                <w:sdtContent>
                  <w:tc>
                    <w:tcPr>
                      <w:tcW w:w="303" w:type="pct"/>
                    </w:tcPr>
                    <w:p w14:paraId="49EAFD96"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40795938"/>
                  <w:placeholder>
                    <w:docPart w:val="5777E93E787C4911BB4D18D2061CB9A2"/>
                  </w:placeholder>
                  <w:showingPlcHdr/>
                  <w:text/>
                </w:sdtPr>
                <w:sdtEndPr>
                  <w:rPr>
                    <w:rStyle w:val="DefaultParagraphFont"/>
                    <w:rFonts w:eastAsia="Times New Roman" w:cs="Arial"/>
                    <w:color w:val="auto"/>
                    <w:sz w:val="24"/>
                    <w:szCs w:val="20"/>
                    <w:lang w:val="en-GB" w:eastAsia="en-GB"/>
                  </w:rPr>
                </w:sdtEndPr>
                <w:sdtContent>
                  <w:tc>
                    <w:tcPr>
                      <w:tcW w:w="303" w:type="pct"/>
                    </w:tcPr>
                    <w:p w14:paraId="570F4C64"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1935653986"/>
                  <w:placeholder>
                    <w:docPart w:val="8757341EEF7245069DC11B222F179C56"/>
                  </w:placeholder>
                  <w:showingPlcHdr/>
                  <w:text/>
                </w:sdtPr>
                <w:sdtEndPr>
                  <w:rPr>
                    <w:rStyle w:val="DefaultParagraphFont"/>
                    <w:rFonts w:eastAsia="Times New Roman" w:cs="Arial"/>
                    <w:color w:val="auto"/>
                    <w:sz w:val="24"/>
                    <w:szCs w:val="20"/>
                    <w:lang w:val="en-GB" w:eastAsia="en-GB"/>
                  </w:rPr>
                </w:sdtEndPr>
                <w:sdtContent>
                  <w:tc>
                    <w:tcPr>
                      <w:tcW w:w="303" w:type="pct"/>
                    </w:tcPr>
                    <w:p w14:paraId="00F27D8F"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1496152244"/>
                  <w:placeholder>
                    <w:docPart w:val="ED78915FBDA144A69570364CF15B762B"/>
                  </w:placeholder>
                  <w:showingPlcHdr/>
                  <w:text/>
                </w:sdtPr>
                <w:sdtEndPr>
                  <w:rPr>
                    <w:rStyle w:val="DefaultParagraphFont"/>
                    <w:rFonts w:eastAsia="Times New Roman" w:cs="Arial"/>
                    <w:color w:val="auto"/>
                    <w:sz w:val="24"/>
                    <w:szCs w:val="20"/>
                    <w:lang w:val="en-GB" w:eastAsia="en-GB"/>
                  </w:rPr>
                </w:sdtEndPr>
                <w:sdtContent>
                  <w:tc>
                    <w:tcPr>
                      <w:tcW w:w="303" w:type="pct"/>
                    </w:tcPr>
                    <w:p w14:paraId="71C799A2"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234707878"/>
                  <w:placeholder>
                    <w:docPart w:val="0EFB4C945E764959A95E40B50E89676F"/>
                  </w:placeholder>
                  <w:showingPlcHdr/>
                  <w:text/>
                </w:sdtPr>
                <w:sdtEndPr>
                  <w:rPr>
                    <w:rStyle w:val="DefaultParagraphFont"/>
                    <w:rFonts w:eastAsia="Times New Roman" w:cs="Arial"/>
                    <w:color w:val="auto"/>
                    <w:sz w:val="24"/>
                    <w:szCs w:val="20"/>
                    <w:lang w:val="en-GB" w:eastAsia="en-GB"/>
                  </w:rPr>
                </w:sdtEndPr>
                <w:sdtContent>
                  <w:tc>
                    <w:tcPr>
                      <w:tcW w:w="303" w:type="pct"/>
                    </w:tcPr>
                    <w:p w14:paraId="115DCF05"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tc>
                <w:tcPr>
                  <w:tcW w:w="1717" w:type="pct"/>
                </w:tcPr>
                <w:p w14:paraId="56DBB8E0" w14:textId="77777777" w:rsidR="001C5A76" w:rsidRPr="000B5CF7" w:rsidRDefault="00F34203" w:rsidP="001C5A76">
                  <w:pPr>
                    <w:spacing w:after="0" w:line="240" w:lineRule="auto"/>
                    <w:rPr>
                      <w:rFonts w:eastAsia="Times New Roman" w:cs="Arial"/>
                      <w:sz w:val="20"/>
                      <w:szCs w:val="20"/>
                      <w:lang w:val="en-GB" w:eastAsia="en-GB"/>
                    </w:rPr>
                  </w:pPr>
                  <w:sdt>
                    <w:sdtPr>
                      <w:rPr>
                        <w:rStyle w:val="Styleforproposalinputs10"/>
                      </w:rPr>
                      <w:alias w:val="Text Box"/>
                      <w:tag w:val="Text Box"/>
                      <w:id w:val="-769693018"/>
                      <w:placeholder>
                        <w:docPart w:val="EE0F03ACEE024E7CB8B73313A4CA64BA"/>
                      </w:placeholder>
                      <w:showingPlcHdr/>
                    </w:sdtPr>
                    <w:sdtEndPr>
                      <w:rPr>
                        <w:rStyle w:val="DefaultParagraphFont"/>
                        <w:rFonts w:cs="Arial"/>
                        <w:color w:val="auto"/>
                        <w:sz w:val="24"/>
                        <w:szCs w:val="20"/>
                      </w:rPr>
                    </w:sdtEndPr>
                    <w:sdtContent>
                      <w:r w:rsidR="001C5A76" w:rsidRPr="000B5CF7">
                        <w:rPr>
                          <w:rStyle w:val="PlaceholderText"/>
                          <w:rFonts w:cs="Arial"/>
                          <w:sz w:val="20"/>
                          <w:szCs w:val="20"/>
                        </w:rPr>
                        <w:t>Click or tap here to enter text.</w:t>
                      </w:r>
                    </w:sdtContent>
                  </w:sdt>
                </w:p>
              </w:tc>
            </w:tr>
            <w:tr w:rsidR="001C5A76" w:rsidRPr="000B5CF7" w14:paraId="49DECD3C" w14:textId="77777777" w:rsidTr="00FD7444">
              <w:trPr>
                <w:trHeight w:val="64"/>
              </w:trPr>
              <w:tc>
                <w:tcPr>
                  <w:tcW w:w="1768" w:type="pct"/>
                  <w:gridSpan w:val="4"/>
                  <w:shd w:val="clear" w:color="auto" w:fill="BFBFBF" w:themeFill="background1" w:themeFillShade="BF"/>
                </w:tcPr>
                <w:p w14:paraId="0F3B11A6"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Fonts w:eastAsia="Times New Roman" w:cs="Arial"/>
                      <w:b/>
                      <w:sz w:val="20"/>
                      <w:szCs w:val="20"/>
                      <w:lang w:eastAsia="zh-CN"/>
                    </w:rPr>
                    <w:t xml:space="preserve">Sub-Total (OOE) </w:t>
                  </w:r>
                  <w:r w:rsidRPr="000B5CF7">
                    <w:rPr>
                      <w:rFonts w:eastAsia="Times New Roman" w:cs="Arial"/>
                      <w:b/>
                      <w:sz w:val="20"/>
                      <w:szCs w:val="20"/>
                      <w:lang w:val="en-GB" w:eastAsia="en-GB"/>
                    </w:rPr>
                    <w:t>(</w:t>
                  </w:r>
                  <w:r w:rsidRPr="000B5CF7">
                    <w:rPr>
                      <w:rFonts w:eastAsia="Times New Roman" w:cs="Arial"/>
                      <w:b/>
                      <w:sz w:val="20"/>
                      <w:szCs w:val="20"/>
                      <w:lang w:eastAsia="zh-CN"/>
                    </w:rPr>
                    <w:t>S$)</w:t>
                  </w:r>
                </w:p>
              </w:tc>
              <w:tc>
                <w:tcPr>
                  <w:tcW w:w="1515" w:type="pct"/>
                  <w:gridSpan w:val="5"/>
                </w:tcPr>
                <w:p w14:paraId="6820C559"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Fonts w:eastAsia="Times New Roman" w:cs="Arial"/>
                      <w:sz w:val="20"/>
                      <w:szCs w:val="20"/>
                      <w:lang w:val="en-GB" w:eastAsia="en-GB"/>
                    </w:rPr>
                    <w:t>$</w:t>
                  </w:r>
                  <w:r w:rsidRPr="000B5CF7">
                    <w:rPr>
                      <w:rStyle w:val="HeaderChar"/>
                      <w:sz w:val="20"/>
                      <w:szCs w:val="20"/>
                    </w:rPr>
                    <w:t xml:space="preserve"> </w:t>
                  </w:r>
                  <w:sdt>
                    <w:sdtPr>
                      <w:rPr>
                        <w:rStyle w:val="Styleforproposalinputs10"/>
                      </w:rPr>
                      <w:alias w:val="$"/>
                      <w:tag w:val="$"/>
                      <w:id w:val="1191107865"/>
                      <w:placeholder>
                        <w:docPart w:val="046B7C6385C74FF08ADAA9A930A018D0"/>
                      </w:placeholder>
                      <w:showingPlcHdr/>
                      <w:text/>
                    </w:sdtPr>
                    <w:sdtEndPr>
                      <w:rPr>
                        <w:rStyle w:val="DefaultParagraphFont"/>
                        <w:rFonts w:eastAsia="Times New Roman" w:cs="Arial"/>
                        <w:color w:val="auto"/>
                        <w:sz w:val="24"/>
                        <w:szCs w:val="20"/>
                        <w:lang w:val="en-GB" w:eastAsia="en-GB"/>
                      </w:rPr>
                    </w:sdtEndPr>
                    <w:sdtContent>
                      <w:proofErr w:type="gramStart"/>
                      <w:r w:rsidRPr="000B5CF7">
                        <w:rPr>
                          <w:rStyle w:val="PlaceholderText"/>
                          <w:rFonts w:cs="Arial"/>
                          <w:sz w:val="20"/>
                          <w:szCs w:val="20"/>
                        </w:rPr>
                        <w:t>X,XXX</w:t>
                      </w:r>
                      <w:proofErr w:type="gramEnd"/>
                      <w:r w:rsidRPr="000B5CF7">
                        <w:rPr>
                          <w:rStyle w:val="PlaceholderText"/>
                          <w:rFonts w:cs="Arial"/>
                          <w:sz w:val="20"/>
                          <w:szCs w:val="20"/>
                        </w:rPr>
                        <w:t>,XXX</w:t>
                      </w:r>
                    </w:sdtContent>
                  </w:sdt>
                </w:p>
              </w:tc>
              <w:tc>
                <w:tcPr>
                  <w:tcW w:w="1717" w:type="pct"/>
                  <w:shd w:val="clear" w:color="auto" w:fill="BFBFBF" w:themeFill="background1" w:themeFillShade="BF"/>
                </w:tcPr>
                <w:p w14:paraId="4C3FE270" w14:textId="77777777" w:rsidR="001C5A76" w:rsidRPr="000B5CF7" w:rsidRDefault="001C5A76" w:rsidP="001C5A76">
                  <w:pPr>
                    <w:spacing w:after="0" w:line="240" w:lineRule="auto"/>
                    <w:rPr>
                      <w:rFonts w:eastAsia="Times New Roman" w:cs="Arial"/>
                      <w:sz w:val="20"/>
                      <w:szCs w:val="20"/>
                      <w:lang w:val="en-GB" w:eastAsia="en-GB"/>
                    </w:rPr>
                  </w:pPr>
                </w:p>
              </w:tc>
            </w:tr>
            <w:permEnd w:id="137909430"/>
          </w:tbl>
          <w:p w14:paraId="71FD0999" w14:textId="25CD6C0D" w:rsidR="007965FF" w:rsidRPr="000B5CF7" w:rsidRDefault="007965FF" w:rsidP="00D37FCD">
            <w:pPr>
              <w:rPr>
                <w:rFonts w:cs="Arial"/>
                <w:szCs w:val="24"/>
                <w:lang w:eastAsia="zh-CN"/>
              </w:rPr>
            </w:pPr>
          </w:p>
        </w:tc>
      </w:tr>
      <w:tr w:rsidR="007965FF" w:rsidRPr="00B3650E" w14:paraId="3CAF1FC1" w14:textId="77777777" w:rsidTr="001C5A76">
        <w:tc>
          <w:tcPr>
            <w:tcW w:w="13953" w:type="dxa"/>
          </w:tcPr>
          <w:p w14:paraId="0B3963D0" w14:textId="2A560D30" w:rsidR="004C67C0" w:rsidRPr="004C67C0" w:rsidRDefault="004C67C0" w:rsidP="004C67C0">
            <w:pPr>
              <w:spacing w:before="240"/>
              <w:rPr>
                <w:rFonts w:cs="Arial"/>
                <w:szCs w:val="24"/>
                <w:lang w:eastAsia="zh-CN"/>
              </w:rPr>
            </w:pPr>
          </w:p>
          <w:p w14:paraId="4E30AECF" w14:textId="68F7F330" w:rsidR="007965FF" w:rsidRPr="000B5CF7" w:rsidRDefault="007965FF" w:rsidP="00B81012">
            <w:pPr>
              <w:pStyle w:val="ListParagraph"/>
              <w:numPr>
                <w:ilvl w:val="1"/>
                <w:numId w:val="5"/>
              </w:numPr>
              <w:spacing w:before="240"/>
              <w:ind w:left="567" w:hanging="567"/>
              <w:rPr>
                <w:rFonts w:cs="Arial"/>
                <w:szCs w:val="24"/>
                <w:lang w:eastAsia="zh-CN"/>
              </w:rPr>
            </w:pPr>
            <w:r w:rsidRPr="000B5CF7">
              <w:rPr>
                <w:rFonts w:cs="Arial"/>
                <w:b/>
                <w:bCs/>
                <w:szCs w:val="24"/>
                <w:lang w:eastAsia="zh-CN"/>
              </w:rPr>
              <w:lastRenderedPageBreak/>
              <w:t>Equipment</w:t>
            </w:r>
          </w:p>
        </w:tc>
      </w:tr>
      <w:tr w:rsidR="007965FF" w:rsidRPr="00B3650E" w14:paraId="3B9F9A17" w14:textId="77777777" w:rsidTr="001C5A76">
        <w:tc>
          <w:tcPr>
            <w:tcW w:w="13953" w:type="dxa"/>
          </w:tcPr>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1927"/>
              <w:gridCol w:w="1055"/>
              <w:gridCol w:w="1296"/>
              <w:gridCol w:w="828"/>
              <w:gridCol w:w="828"/>
              <w:gridCol w:w="828"/>
              <w:gridCol w:w="828"/>
              <w:gridCol w:w="828"/>
              <w:gridCol w:w="4693"/>
            </w:tblGrid>
            <w:tr w:rsidR="001C5A76" w:rsidRPr="000B5CF7" w14:paraId="52892494" w14:textId="77777777" w:rsidTr="00FD7444">
              <w:trPr>
                <w:trHeight w:val="601"/>
              </w:trPr>
              <w:tc>
                <w:tcPr>
                  <w:tcW w:w="203" w:type="pct"/>
                  <w:shd w:val="clear" w:color="C0C0C0" w:fill="C0C0C0"/>
                </w:tcPr>
                <w:p w14:paraId="4E9BB6D7" w14:textId="77777777" w:rsidR="001C5A76" w:rsidRPr="000B5CF7" w:rsidRDefault="001C5A76" w:rsidP="001C5A76">
                  <w:pPr>
                    <w:spacing w:after="0" w:line="240" w:lineRule="auto"/>
                    <w:rPr>
                      <w:rFonts w:eastAsia="Times New Roman" w:cs="Arial"/>
                      <w:b/>
                      <w:sz w:val="20"/>
                      <w:szCs w:val="20"/>
                      <w:lang w:val="en-GB" w:eastAsia="en-GB"/>
                    </w:rPr>
                  </w:pPr>
                  <w:permStart w:id="987524171" w:edGrp="everyone"/>
                  <w:r w:rsidRPr="000B5CF7">
                    <w:rPr>
                      <w:rFonts w:eastAsia="Times New Roman" w:cs="Arial"/>
                      <w:b/>
                      <w:sz w:val="20"/>
                      <w:szCs w:val="20"/>
                      <w:lang w:val="en-GB" w:eastAsia="en-GB"/>
                    </w:rPr>
                    <w:lastRenderedPageBreak/>
                    <w:t>No.</w:t>
                  </w:r>
                </w:p>
              </w:tc>
              <w:tc>
                <w:tcPr>
                  <w:tcW w:w="705" w:type="pct"/>
                  <w:shd w:val="clear" w:color="C0C0C0" w:fill="C0C0C0"/>
                  <w:hideMark/>
                </w:tcPr>
                <w:p w14:paraId="46C238DC" w14:textId="77777777" w:rsidR="001C5A76" w:rsidRPr="000B5CF7" w:rsidRDefault="001C5A76" w:rsidP="001C5A76">
                  <w:pPr>
                    <w:spacing w:after="0" w:line="240" w:lineRule="auto"/>
                    <w:rPr>
                      <w:rFonts w:eastAsia="Times New Roman" w:cs="Arial"/>
                      <w:b/>
                      <w:sz w:val="20"/>
                      <w:szCs w:val="20"/>
                      <w:lang w:val="en-GB" w:eastAsia="en-GB"/>
                    </w:rPr>
                  </w:pPr>
                  <w:r w:rsidRPr="000B5CF7">
                    <w:rPr>
                      <w:rFonts w:eastAsia="Times New Roman" w:cs="Arial"/>
                      <w:b/>
                      <w:sz w:val="20"/>
                      <w:szCs w:val="20"/>
                      <w:lang w:val="en-GB" w:eastAsia="en-GB"/>
                    </w:rPr>
                    <w:t>Description</w:t>
                  </w:r>
                </w:p>
                <w:p w14:paraId="240C3933" w14:textId="77777777" w:rsidR="001C5A76" w:rsidRPr="000B5CF7" w:rsidRDefault="001C5A76" w:rsidP="001C5A76">
                  <w:pPr>
                    <w:spacing w:after="0" w:line="240" w:lineRule="auto"/>
                    <w:rPr>
                      <w:rFonts w:eastAsia="Times New Roman" w:cs="Arial"/>
                      <w:b/>
                      <w:sz w:val="20"/>
                      <w:szCs w:val="20"/>
                      <w:lang w:val="en-GB" w:eastAsia="en-GB"/>
                    </w:rPr>
                  </w:pPr>
                  <w:r w:rsidRPr="000B5CF7">
                    <w:rPr>
                      <w:rFonts w:eastAsia="Times New Roman" w:cs="Arial"/>
                      <w:b/>
                      <w:i/>
                      <w:iCs/>
                      <w:sz w:val="20"/>
                      <w:szCs w:val="20"/>
                      <w:lang w:val="en-GB" w:eastAsia="en-GB"/>
                    </w:rPr>
                    <w:t>(e.g. Furnace)</w:t>
                  </w:r>
                </w:p>
              </w:tc>
              <w:tc>
                <w:tcPr>
                  <w:tcW w:w="386" w:type="pct"/>
                  <w:shd w:val="clear" w:color="C0C0C0" w:fill="C0C0C0"/>
                  <w:hideMark/>
                </w:tcPr>
                <w:p w14:paraId="03FB14E0" w14:textId="77777777" w:rsidR="001C5A76" w:rsidRPr="000B5CF7" w:rsidRDefault="001C5A76" w:rsidP="001C5A76">
                  <w:pPr>
                    <w:spacing w:after="0" w:line="240" w:lineRule="auto"/>
                    <w:rPr>
                      <w:rFonts w:eastAsia="Times New Roman" w:cs="Arial"/>
                      <w:b/>
                      <w:sz w:val="20"/>
                      <w:szCs w:val="20"/>
                      <w:lang w:val="en-GB" w:eastAsia="en-GB"/>
                    </w:rPr>
                  </w:pPr>
                  <w:r w:rsidRPr="000B5CF7">
                    <w:rPr>
                      <w:rFonts w:eastAsia="Times New Roman" w:cs="Arial"/>
                      <w:b/>
                      <w:sz w:val="20"/>
                      <w:szCs w:val="20"/>
                      <w:lang w:val="en-GB" w:eastAsia="en-GB"/>
                    </w:rPr>
                    <w:t>Quantity</w:t>
                  </w:r>
                </w:p>
              </w:tc>
              <w:tc>
                <w:tcPr>
                  <w:tcW w:w="474" w:type="pct"/>
                  <w:shd w:val="clear" w:color="C0C0C0" w:fill="C0C0C0"/>
                  <w:hideMark/>
                </w:tcPr>
                <w:p w14:paraId="525C8375" w14:textId="77777777" w:rsidR="001C5A76" w:rsidRPr="000B5CF7" w:rsidRDefault="001C5A76" w:rsidP="001C5A76">
                  <w:pPr>
                    <w:spacing w:after="0" w:line="240" w:lineRule="auto"/>
                    <w:rPr>
                      <w:rFonts w:eastAsia="Times New Roman" w:cs="Arial"/>
                      <w:b/>
                      <w:sz w:val="20"/>
                      <w:szCs w:val="20"/>
                      <w:lang w:val="en-GB" w:eastAsia="en-GB"/>
                    </w:rPr>
                  </w:pPr>
                  <w:r w:rsidRPr="000B5CF7">
                    <w:rPr>
                      <w:rFonts w:eastAsia="Times New Roman" w:cs="Arial"/>
                      <w:b/>
                      <w:sz w:val="20"/>
                      <w:szCs w:val="20"/>
                      <w:lang w:val="en-GB" w:eastAsia="en-GB"/>
                    </w:rPr>
                    <w:t>Unit cost</w:t>
                  </w:r>
                </w:p>
                <w:p w14:paraId="422BEE2E" w14:textId="77777777" w:rsidR="001C5A76" w:rsidRPr="000B5CF7" w:rsidRDefault="001C5A76" w:rsidP="001C5A76">
                  <w:pPr>
                    <w:spacing w:after="0" w:line="240" w:lineRule="auto"/>
                    <w:rPr>
                      <w:rFonts w:eastAsia="Times New Roman" w:cs="Arial"/>
                      <w:b/>
                      <w:sz w:val="20"/>
                      <w:szCs w:val="20"/>
                      <w:lang w:val="en-GB" w:eastAsia="en-GB"/>
                    </w:rPr>
                  </w:pPr>
                  <w:r w:rsidRPr="000B5CF7">
                    <w:rPr>
                      <w:rFonts w:eastAsia="Times New Roman" w:cs="Arial"/>
                      <w:b/>
                      <w:sz w:val="20"/>
                      <w:szCs w:val="20"/>
                      <w:lang w:val="en-GB" w:eastAsia="en-GB"/>
                    </w:rPr>
                    <w:t>(</w:t>
                  </w:r>
                  <w:r w:rsidRPr="000B5CF7">
                    <w:rPr>
                      <w:rFonts w:eastAsia="Times New Roman" w:cs="Arial"/>
                      <w:b/>
                      <w:sz w:val="20"/>
                      <w:szCs w:val="20"/>
                      <w:lang w:eastAsia="zh-CN"/>
                    </w:rPr>
                    <w:t>S$)</w:t>
                  </w:r>
                </w:p>
              </w:tc>
              <w:tc>
                <w:tcPr>
                  <w:tcW w:w="303" w:type="pct"/>
                  <w:shd w:val="clear" w:color="C0C0C0" w:fill="C0C0C0"/>
                  <w:hideMark/>
                </w:tcPr>
                <w:p w14:paraId="2A5D29E9" w14:textId="77777777" w:rsidR="001C5A76" w:rsidRPr="000B5CF7" w:rsidRDefault="001C5A76" w:rsidP="001C5A76">
                  <w:pPr>
                    <w:spacing w:after="0" w:line="240" w:lineRule="auto"/>
                    <w:rPr>
                      <w:rFonts w:eastAsia="Times New Roman" w:cs="Arial"/>
                      <w:b/>
                      <w:sz w:val="20"/>
                      <w:szCs w:val="20"/>
                      <w:lang w:val="en-GB" w:eastAsia="en-GB"/>
                    </w:rPr>
                  </w:pPr>
                  <w:r w:rsidRPr="000B5CF7">
                    <w:rPr>
                      <w:rFonts w:eastAsia="Times New Roman" w:cs="Arial"/>
                      <w:b/>
                      <w:sz w:val="20"/>
                      <w:szCs w:val="20"/>
                      <w:lang w:val="en-GB" w:eastAsia="en-GB"/>
                    </w:rPr>
                    <w:t>Year 1 (,000)</w:t>
                  </w:r>
                </w:p>
              </w:tc>
              <w:tc>
                <w:tcPr>
                  <w:tcW w:w="303" w:type="pct"/>
                  <w:shd w:val="clear" w:color="C0C0C0" w:fill="C0C0C0"/>
                  <w:hideMark/>
                </w:tcPr>
                <w:p w14:paraId="531DA942" w14:textId="77777777" w:rsidR="001C5A76" w:rsidRPr="000B5CF7" w:rsidRDefault="001C5A76" w:rsidP="001C5A76">
                  <w:pPr>
                    <w:spacing w:after="0" w:line="240" w:lineRule="auto"/>
                    <w:rPr>
                      <w:rFonts w:eastAsia="Times New Roman" w:cs="Arial"/>
                      <w:b/>
                      <w:sz w:val="20"/>
                      <w:szCs w:val="20"/>
                      <w:lang w:val="en-GB" w:eastAsia="en-GB"/>
                    </w:rPr>
                  </w:pPr>
                  <w:r w:rsidRPr="000B5CF7">
                    <w:rPr>
                      <w:rFonts w:eastAsia="Times New Roman" w:cs="Arial"/>
                      <w:b/>
                      <w:sz w:val="20"/>
                      <w:szCs w:val="20"/>
                      <w:lang w:val="en-GB" w:eastAsia="en-GB"/>
                    </w:rPr>
                    <w:t>Year 2</w:t>
                  </w:r>
                </w:p>
                <w:p w14:paraId="33F32C1C" w14:textId="77777777" w:rsidR="001C5A76" w:rsidRPr="000B5CF7" w:rsidRDefault="001C5A76" w:rsidP="001C5A76">
                  <w:pPr>
                    <w:spacing w:after="0" w:line="240" w:lineRule="auto"/>
                    <w:rPr>
                      <w:rFonts w:eastAsia="Times New Roman" w:cs="Arial"/>
                      <w:b/>
                      <w:sz w:val="20"/>
                      <w:szCs w:val="20"/>
                      <w:lang w:val="en-GB" w:eastAsia="en-GB"/>
                    </w:rPr>
                  </w:pPr>
                  <w:r w:rsidRPr="000B5CF7">
                    <w:rPr>
                      <w:rFonts w:eastAsia="Times New Roman" w:cs="Arial"/>
                      <w:b/>
                      <w:sz w:val="20"/>
                      <w:szCs w:val="20"/>
                      <w:lang w:val="en-GB" w:eastAsia="en-GB"/>
                    </w:rPr>
                    <w:t>(,000)</w:t>
                  </w:r>
                </w:p>
              </w:tc>
              <w:tc>
                <w:tcPr>
                  <w:tcW w:w="303" w:type="pct"/>
                  <w:shd w:val="clear" w:color="C0C0C0" w:fill="C0C0C0"/>
                  <w:hideMark/>
                </w:tcPr>
                <w:p w14:paraId="12EFED90" w14:textId="77777777" w:rsidR="001C5A76" w:rsidRPr="000B5CF7" w:rsidRDefault="001C5A76" w:rsidP="001C5A76">
                  <w:pPr>
                    <w:spacing w:after="0" w:line="240" w:lineRule="auto"/>
                    <w:rPr>
                      <w:rFonts w:eastAsia="Times New Roman" w:cs="Arial"/>
                      <w:b/>
                      <w:sz w:val="20"/>
                      <w:szCs w:val="20"/>
                      <w:lang w:val="en-GB" w:eastAsia="en-GB"/>
                    </w:rPr>
                  </w:pPr>
                  <w:r w:rsidRPr="000B5CF7">
                    <w:rPr>
                      <w:rFonts w:eastAsia="Times New Roman" w:cs="Arial"/>
                      <w:b/>
                      <w:sz w:val="20"/>
                      <w:szCs w:val="20"/>
                      <w:lang w:val="en-GB" w:eastAsia="en-GB"/>
                    </w:rPr>
                    <w:t>Year 3</w:t>
                  </w:r>
                </w:p>
                <w:p w14:paraId="19797A6B" w14:textId="77777777" w:rsidR="001C5A76" w:rsidRPr="000B5CF7" w:rsidRDefault="001C5A76" w:rsidP="001C5A76">
                  <w:pPr>
                    <w:spacing w:after="0" w:line="240" w:lineRule="auto"/>
                    <w:rPr>
                      <w:rFonts w:eastAsia="Times New Roman" w:cs="Arial"/>
                      <w:b/>
                      <w:sz w:val="20"/>
                      <w:szCs w:val="20"/>
                      <w:lang w:val="en-GB" w:eastAsia="en-GB"/>
                    </w:rPr>
                  </w:pPr>
                  <w:r w:rsidRPr="000B5CF7">
                    <w:rPr>
                      <w:rFonts w:eastAsia="Times New Roman" w:cs="Arial"/>
                      <w:b/>
                      <w:sz w:val="20"/>
                      <w:szCs w:val="20"/>
                      <w:lang w:val="en-GB" w:eastAsia="en-GB"/>
                    </w:rPr>
                    <w:t>(,000)</w:t>
                  </w:r>
                </w:p>
              </w:tc>
              <w:tc>
                <w:tcPr>
                  <w:tcW w:w="303" w:type="pct"/>
                  <w:shd w:val="clear" w:color="C0C0C0" w:fill="C0C0C0"/>
                  <w:hideMark/>
                </w:tcPr>
                <w:p w14:paraId="645A0AD3" w14:textId="77777777" w:rsidR="001C5A76" w:rsidRPr="000B5CF7" w:rsidRDefault="001C5A76" w:rsidP="001C5A76">
                  <w:pPr>
                    <w:spacing w:after="0" w:line="240" w:lineRule="auto"/>
                    <w:rPr>
                      <w:rFonts w:eastAsia="Times New Roman" w:cs="Arial"/>
                      <w:b/>
                      <w:sz w:val="20"/>
                      <w:szCs w:val="20"/>
                      <w:lang w:val="en-GB" w:eastAsia="en-GB"/>
                    </w:rPr>
                  </w:pPr>
                  <w:r w:rsidRPr="000B5CF7">
                    <w:rPr>
                      <w:rFonts w:eastAsia="Times New Roman" w:cs="Arial"/>
                      <w:b/>
                      <w:sz w:val="20"/>
                      <w:szCs w:val="20"/>
                      <w:lang w:val="en-GB" w:eastAsia="en-GB"/>
                    </w:rPr>
                    <w:t>Year 4</w:t>
                  </w:r>
                </w:p>
                <w:p w14:paraId="6D5E2414" w14:textId="77777777" w:rsidR="001C5A76" w:rsidRPr="000B5CF7" w:rsidRDefault="001C5A76" w:rsidP="001C5A76">
                  <w:pPr>
                    <w:spacing w:after="0" w:line="240" w:lineRule="auto"/>
                    <w:rPr>
                      <w:rFonts w:eastAsia="Times New Roman" w:cs="Arial"/>
                      <w:b/>
                      <w:sz w:val="20"/>
                      <w:szCs w:val="20"/>
                      <w:lang w:val="en-GB" w:eastAsia="en-GB"/>
                    </w:rPr>
                  </w:pPr>
                  <w:r w:rsidRPr="000B5CF7">
                    <w:rPr>
                      <w:rFonts w:eastAsia="Times New Roman" w:cs="Arial"/>
                      <w:b/>
                      <w:sz w:val="20"/>
                      <w:szCs w:val="20"/>
                      <w:lang w:val="en-GB" w:eastAsia="en-GB"/>
                    </w:rPr>
                    <w:t>(,000)</w:t>
                  </w:r>
                </w:p>
              </w:tc>
              <w:tc>
                <w:tcPr>
                  <w:tcW w:w="303" w:type="pct"/>
                  <w:shd w:val="clear" w:color="C0C0C0" w:fill="C0C0C0"/>
                  <w:hideMark/>
                </w:tcPr>
                <w:p w14:paraId="4F9B14E4" w14:textId="77777777" w:rsidR="001C5A76" w:rsidRPr="000B5CF7" w:rsidRDefault="001C5A76" w:rsidP="001C5A76">
                  <w:pPr>
                    <w:spacing w:after="0" w:line="240" w:lineRule="auto"/>
                    <w:rPr>
                      <w:rFonts w:eastAsia="Times New Roman" w:cs="Arial"/>
                      <w:b/>
                      <w:sz w:val="20"/>
                      <w:szCs w:val="20"/>
                      <w:lang w:val="en-GB" w:eastAsia="en-GB"/>
                    </w:rPr>
                  </w:pPr>
                  <w:r w:rsidRPr="000B5CF7">
                    <w:rPr>
                      <w:rFonts w:eastAsia="Times New Roman" w:cs="Arial"/>
                      <w:b/>
                      <w:sz w:val="20"/>
                      <w:szCs w:val="20"/>
                      <w:lang w:val="en-GB" w:eastAsia="en-GB"/>
                    </w:rPr>
                    <w:t>Year 5</w:t>
                  </w:r>
                </w:p>
                <w:p w14:paraId="0B7D51F6" w14:textId="77777777" w:rsidR="001C5A76" w:rsidRPr="000B5CF7" w:rsidRDefault="001C5A76" w:rsidP="001C5A76">
                  <w:pPr>
                    <w:spacing w:after="0" w:line="240" w:lineRule="auto"/>
                    <w:rPr>
                      <w:rFonts w:eastAsia="Times New Roman" w:cs="Arial"/>
                      <w:b/>
                      <w:sz w:val="20"/>
                      <w:szCs w:val="20"/>
                      <w:lang w:val="en-GB" w:eastAsia="en-GB"/>
                    </w:rPr>
                  </w:pPr>
                  <w:r w:rsidRPr="000B5CF7">
                    <w:rPr>
                      <w:rFonts w:eastAsia="Times New Roman" w:cs="Arial"/>
                      <w:b/>
                      <w:sz w:val="20"/>
                      <w:szCs w:val="20"/>
                      <w:lang w:val="en-GB" w:eastAsia="en-GB"/>
                    </w:rPr>
                    <w:t>(,000)</w:t>
                  </w:r>
                </w:p>
              </w:tc>
              <w:tc>
                <w:tcPr>
                  <w:tcW w:w="1717" w:type="pct"/>
                  <w:shd w:val="clear" w:color="C0C0C0" w:fill="C0C0C0"/>
                  <w:hideMark/>
                </w:tcPr>
                <w:p w14:paraId="61BE09C1" w14:textId="77777777" w:rsidR="001C5A76" w:rsidRPr="000B5CF7" w:rsidRDefault="001C5A76" w:rsidP="001C5A76">
                  <w:pPr>
                    <w:spacing w:after="0" w:line="240" w:lineRule="auto"/>
                    <w:rPr>
                      <w:rFonts w:eastAsia="Times New Roman" w:cs="Arial"/>
                      <w:b/>
                      <w:sz w:val="20"/>
                      <w:szCs w:val="20"/>
                      <w:lang w:val="en-GB" w:eastAsia="en-GB"/>
                    </w:rPr>
                  </w:pPr>
                  <w:r w:rsidRPr="000B5CF7">
                    <w:rPr>
                      <w:rFonts w:eastAsia="Times New Roman" w:cs="Arial"/>
                      <w:b/>
                      <w:sz w:val="20"/>
                      <w:szCs w:val="20"/>
                      <w:lang w:val="en-GB" w:eastAsia="en-GB"/>
                    </w:rPr>
                    <w:t>Justification</w:t>
                  </w:r>
                </w:p>
              </w:tc>
            </w:tr>
            <w:tr w:rsidR="001C5A76" w:rsidRPr="000B5CF7" w14:paraId="066F4CEC" w14:textId="77777777" w:rsidTr="00FD7444">
              <w:trPr>
                <w:trHeight w:val="64"/>
              </w:trPr>
              <w:tc>
                <w:tcPr>
                  <w:tcW w:w="203" w:type="pct"/>
                </w:tcPr>
                <w:p w14:paraId="724D1815" w14:textId="77777777" w:rsidR="001C5A76" w:rsidRPr="000B5CF7" w:rsidRDefault="001C5A76" w:rsidP="001C5A76">
                  <w:pPr>
                    <w:spacing w:after="0" w:line="240" w:lineRule="auto"/>
                    <w:rPr>
                      <w:rFonts w:eastAsia="Times New Roman" w:cs="Arial"/>
                      <w:sz w:val="20"/>
                      <w:szCs w:val="20"/>
                      <w:lang w:val="en-GB" w:eastAsia="en-GB"/>
                    </w:rPr>
                  </w:pPr>
                  <w:r w:rsidRPr="000B5CF7">
                    <w:rPr>
                      <w:rFonts w:eastAsia="Times New Roman" w:cs="Arial"/>
                      <w:sz w:val="20"/>
                      <w:szCs w:val="20"/>
                      <w:lang w:val="en-GB" w:eastAsia="en-GB"/>
                    </w:rPr>
                    <w:t>1.</w:t>
                  </w:r>
                </w:p>
              </w:tc>
              <w:tc>
                <w:tcPr>
                  <w:tcW w:w="705" w:type="pct"/>
                </w:tcPr>
                <w:p w14:paraId="12A1C110" w14:textId="77777777" w:rsidR="001C5A76" w:rsidRPr="000B5CF7" w:rsidRDefault="00F34203" w:rsidP="001C5A76">
                  <w:pPr>
                    <w:spacing w:after="0" w:line="240" w:lineRule="auto"/>
                    <w:rPr>
                      <w:rFonts w:eastAsia="Times New Roman" w:cs="Arial"/>
                      <w:sz w:val="20"/>
                      <w:szCs w:val="20"/>
                      <w:lang w:val="en-GB" w:eastAsia="en-GB"/>
                    </w:rPr>
                  </w:pPr>
                  <w:sdt>
                    <w:sdtPr>
                      <w:rPr>
                        <w:rStyle w:val="Styleforproposalinputs10"/>
                      </w:rPr>
                      <w:alias w:val="Text Box"/>
                      <w:tag w:val="Text Box"/>
                      <w:id w:val="1684940071"/>
                      <w:placeholder>
                        <w:docPart w:val="CC8C7FDEDEA443ED89E32BBF748D4CAB"/>
                      </w:placeholder>
                      <w:showingPlcHdr/>
                    </w:sdtPr>
                    <w:sdtEndPr>
                      <w:rPr>
                        <w:rStyle w:val="DefaultParagraphFont"/>
                        <w:rFonts w:cs="Arial"/>
                        <w:color w:val="auto"/>
                        <w:sz w:val="24"/>
                        <w:szCs w:val="20"/>
                      </w:rPr>
                    </w:sdtEndPr>
                    <w:sdtContent>
                      <w:r w:rsidR="001C5A76" w:rsidRPr="000B5CF7">
                        <w:rPr>
                          <w:rStyle w:val="PlaceholderText"/>
                          <w:rFonts w:cs="Arial"/>
                          <w:sz w:val="20"/>
                          <w:szCs w:val="20"/>
                        </w:rPr>
                        <w:t>Click or tap here to enter text.</w:t>
                      </w:r>
                    </w:sdtContent>
                  </w:sdt>
                </w:p>
              </w:tc>
              <w:sdt>
                <w:sdtPr>
                  <w:rPr>
                    <w:rStyle w:val="Styleforproposalinputs"/>
                    <w:sz w:val="20"/>
                    <w:szCs w:val="20"/>
                  </w:rPr>
                  <w:alias w:val="Quantity/pax"/>
                  <w:tag w:val="Quantity/pax"/>
                  <w:id w:val="1561980170"/>
                  <w:placeholder>
                    <w:docPart w:val="6A8CF719990A42BD9B89E83678BE935C"/>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dropDownList>
                </w:sdtPr>
                <w:sdtEndPr>
                  <w:rPr>
                    <w:rStyle w:val="DefaultParagraphFont"/>
                    <w:rFonts w:eastAsia="Times New Roman" w:cs="Arial"/>
                    <w:color w:val="auto"/>
                    <w:lang w:val="en-GB" w:eastAsia="en-GB"/>
                  </w:rPr>
                </w:sdtEndPr>
                <w:sdtContent>
                  <w:tc>
                    <w:tcPr>
                      <w:tcW w:w="386" w:type="pct"/>
                    </w:tcPr>
                    <w:p w14:paraId="627837C9" w14:textId="77777777" w:rsidR="001C5A76" w:rsidRPr="000B5CF7" w:rsidRDefault="001C5A76" w:rsidP="001C5A76">
                      <w:pPr>
                        <w:spacing w:after="0" w:line="240" w:lineRule="auto"/>
                        <w:jc w:val="center"/>
                        <w:rPr>
                          <w:rFonts w:eastAsia="Times New Roman" w:cs="Arial"/>
                          <w:sz w:val="20"/>
                          <w:szCs w:val="20"/>
                          <w:lang w:val="en-GB" w:eastAsia="en-GB"/>
                        </w:rPr>
                      </w:pPr>
                      <w:r w:rsidRPr="000B5CF7">
                        <w:rPr>
                          <w:rStyle w:val="PlaceholderText"/>
                          <w:rFonts w:cs="Arial"/>
                          <w:sz w:val="20"/>
                          <w:szCs w:val="20"/>
                        </w:rPr>
                        <w:t>Choose an item.</w:t>
                      </w:r>
                    </w:p>
                  </w:tc>
                </w:sdtContent>
              </w:sdt>
              <w:tc>
                <w:tcPr>
                  <w:tcW w:w="474" w:type="pct"/>
                </w:tcPr>
                <w:p w14:paraId="390103F8" w14:textId="77777777" w:rsidR="001C5A76" w:rsidRPr="000B5CF7" w:rsidRDefault="00F34203" w:rsidP="001C5A76">
                  <w:pPr>
                    <w:spacing w:after="0" w:line="240" w:lineRule="auto"/>
                    <w:jc w:val="right"/>
                    <w:rPr>
                      <w:rFonts w:eastAsia="Times New Roman" w:cs="Arial"/>
                      <w:sz w:val="20"/>
                      <w:szCs w:val="20"/>
                      <w:lang w:val="en-GB" w:eastAsia="en-GB"/>
                    </w:rPr>
                  </w:pPr>
                  <w:sdt>
                    <w:sdtPr>
                      <w:rPr>
                        <w:rStyle w:val="Styleforproposalinputs10"/>
                      </w:rPr>
                      <w:alias w:val="$"/>
                      <w:tag w:val="$"/>
                      <w:id w:val="1738827870"/>
                      <w:placeholder>
                        <w:docPart w:val="B6A09EE786934A31A3EF5A28870B1DFD"/>
                      </w:placeholder>
                      <w:showingPlcHdr/>
                      <w:text/>
                    </w:sdtPr>
                    <w:sdtEndPr>
                      <w:rPr>
                        <w:rStyle w:val="DefaultParagraphFont"/>
                        <w:rFonts w:eastAsia="Times New Roman" w:cs="Arial"/>
                        <w:color w:val="auto"/>
                        <w:sz w:val="24"/>
                        <w:szCs w:val="20"/>
                        <w:lang w:val="en-GB" w:eastAsia="en-GB"/>
                      </w:rPr>
                    </w:sdtEndPr>
                    <w:sdtContent>
                      <w:r w:rsidR="001C5A76" w:rsidRPr="000B5CF7">
                        <w:rPr>
                          <w:rStyle w:val="PlaceholderText"/>
                          <w:rFonts w:cs="Arial"/>
                          <w:sz w:val="20"/>
                          <w:szCs w:val="20"/>
                        </w:rPr>
                        <w:t>X,XXX,XXX</w:t>
                      </w:r>
                    </w:sdtContent>
                  </w:sdt>
                  <w:r w:rsidR="001C5A76" w:rsidRPr="000B5CF7">
                    <w:rPr>
                      <w:rFonts w:cs="Arial"/>
                      <w:color w:val="1A202C"/>
                      <w:sz w:val="20"/>
                      <w:szCs w:val="20"/>
                    </w:rPr>
                    <w:t xml:space="preserve"> </w:t>
                  </w:r>
                </w:p>
              </w:tc>
              <w:sdt>
                <w:sdtPr>
                  <w:rPr>
                    <w:rStyle w:val="Styleforproposalinputs10"/>
                  </w:rPr>
                  <w:alias w:val="Budget"/>
                  <w:tag w:val="Budget"/>
                  <w:id w:val="742061922"/>
                  <w:placeholder>
                    <w:docPart w:val="874AD1B334E343E5BB914BDA91983C06"/>
                  </w:placeholder>
                  <w:showingPlcHdr/>
                  <w:text/>
                </w:sdtPr>
                <w:sdtEndPr>
                  <w:rPr>
                    <w:rStyle w:val="DefaultParagraphFont"/>
                    <w:rFonts w:eastAsia="Times New Roman" w:cs="Arial"/>
                    <w:color w:val="auto"/>
                    <w:sz w:val="24"/>
                    <w:szCs w:val="20"/>
                    <w:lang w:val="en-GB" w:eastAsia="en-GB"/>
                  </w:rPr>
                </w:sdtEndPr>
                <w:sdtContent>
                  <w:tc>
                    <w:tcPr>
                      <w:tcW w:w="303" w:type="pct"/>
                    </w:tcPr>
                    <w:p w14:paraId="770214C9"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854185902"/>
                  <w:placeholder>
                    <w:docPart w:val="925BC677A6BF402B8954ECDC9CF935E4"/>
                  </w:placeholder>
                  <w:showingPlcHdr/>
                  <w:text/>
                </w:sdtPr>
                <w:sdtEndPr>
                  <w:rPr>
                    <w:rStyle w:val="DefaultParagraphFont"/>
                    <w:rFonts w:eastAsia="Times New Roman" w:cs="Arial"/>
                    <w:color w:val="auto"/>
                    <w:sz w:val="24"/>
                    <w:szCs w:val="20"/>
                    <w:lang w:val="en-GB" w:eastAsia="en-GB"/>
                  </w:rPr>
                </w:sdtEndPr>
                <w:sdtContent>
                  <w:tc>
                    <w:tcPr>
                      <w:tcW w:w="303" w:type="pct"/>
                    </w:tcPr>
                    <w:p w14:paraId="25E45F1A"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732662278"/>
                  <w:placeholder>
                    <w:docPart w:val="55E782560AD642388218986AA88FFDC0"/>
                  </w:placeholder>
                  <w:showingPlcHdr/>
                  <w:text/>
                </w:sdtPr>
                <w:sdtEndPr>
                  <w:rPr>
                    <w:rStyle w:val="DefaultParagraphFont"/>
                    <w:rFonts w:eastAsia="Times New Roman" w:cs="Arial"/>
                    <w:color w:val="auto"/>
                    <w:sz w:val="24"/>
                    <w:szCs w:val="20"/>
                    <w:lang w:val="en-GB" w:eastAsia="en-GB"/>
                  </w:rPr>
                </w:sdtEndPr>
                <w:sdtContent>
                  <w:tc>
                    <w:tcPr>
                      <w:tcW w:w="303" w:type="pct"/>
                    </w:tcPr>
                    <w:p w14:paraId="45213A7E"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1462389162"/>
                  <w:placeholder>
                    <w:docPart w:val="7C67A970787F42DFB0527A816E51D169"/>
                  </w:placeholder>
                  <w:showingPlcHdr/>
                  <w:text/>
                </w:sdtPr>
                <w:sdtEndPr>
                  <w:rPr>
                    <w:rStyle w:val="DefaultParagraphFont"/>
                    <w:rFonts w:eastAsia="Times New Roman" w:cs="Arial"/>
                    <w:color w:val="auto"/>
                    <w:sz w:val="24"/>
                    <w:szCs w:val="20"/>
                    <w:lang w:val="en-GB" w:eastAsia="en-GB"/>
                  </w:rPr>
                </w:sdtEndPr>
                <w:sdtContent>
                  <w:tc>
                    <w:tcPr>
                      <w:tcW w:w="303" w:type="pct"/>
                    </w:tcPr>
                    <w:p w14:paraId="26CDC9A5"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1432086281"/>
                  <w:placeholder>
                    <w:docPart w:val="93F5797C37024D1D820FAFCE75681034"/>
                  </w:placeholder>
                  <w:showingPlcHdr/>
                  <w:text/>
                </w:sdtPr>
                <w:sdtEndPr>
                  <w:rPr>
                    <w:rStyle w:val="DefaultParagraphFont"/>
                    <w:rFonts w:eastAsia="Times New Roman" w:cs="Arial"/>
                    <w:color w:val="auto"/>
                    <w:sz w:val="24"/>
                    <w:szCs w:val="20"/>
                    <w:lang w:val="en-GB" w:eastAsia="en-GB"/>
                  </w:rPr>
                </w:sdtEndPr>
                <w:sdtContent>
                  <w:tc>
                    <w:tcPr>
                      <w:tcW w:w="303" w:type="pct"/>
                    </w:tcPr>
                    <w:p w14:paraId="3FBD7890"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tc>
                <w:tcPr>
                  <w:tcW w:w="1717" w:type="pct"/>
                </w:tcPr>
                <w:p w14:paraId="62C6F9F0" w14:textId="77777777" w:rsidR="001C5A76" w:rsidRPr="000B5CF7" w:rsidRDefault="00F34203" w:rsidP="001C5A76">
                  <w:pPr>
                    <w:spacing w:after="0" w:line="240" w:lineRule="auto"/>
                    <w:rPr>
                      <w:rFonts w:eastAsia="Times New Roman" w:cs="Arial"/>
                      <w:sz w:val="20"/>
                      <w:szCs w:val="20"/>
                      <w:lang w:val="en-GB" w:eastAsia="en-GB"/>
                    </w:rPr>
                  </w:pPr>
                  <w:sdt>
                    <w:sdtPr>
                      <w:rPr>
                        <w:rStyle w:val="Styleforproposalinputs10"/>
                      </w:rPr>
                      <w:alias w:val="Text Box"/>
                      <w:tag w:val="Text Box"/>
                      <w:id w:val="1876576587"/>
                      <w:placeholder>
                        <w:docPart w:val="59853BE00B074AFF870BA092FF43E444"/>
                      </w:placeholder>
                      <w:showingPlcHdr/>
                    </w:sdtPr>
                    <w:sdtEndPr>
                      <w:rPr>
                        <w:rStyle w:val="DefaultParagraphFont"/>
                        <w:rFonts w:cs="Arial"/>
                        <w:color w:val="auto"/>
                        <w:sz w:val="24"/>
                        <w:szCs w:val="20"/>
                      </w:rPr>
                    </w:sdtEndPr>
                    <w:sdtContent>
                      <w:r w:rsidR="001C5A76" w:rsidRPr="000B5CF7">
                        <w:rPr>
                          <w:rStyle w:val="PlaceholderText"/>
                          <w:rFonts w:cs="Arial"/>
                          <w:sz w:val="20"/>
                          <w:szCs w:val="20"/>
                        </w:rPr>
                        <w:t>Click or tap here to enter text.</w:t>
                      </w:r>
                    </w:sdtContent>
                  </w:sdt>
                </w:p>
              </w:tc>
            </w:tr>
            <w:tr w:rsidR="001C5A76" w:rsidRPr="000B5CF7" w14:paraId="76A36941" w14:textId="77777777" w:rsidTr="00FD7444">
              <w:trPr>
                <w:trHeight w:val="64"/>
              </w:trPr>
              <w:tc>
                <w:tcPr>
                  <w:tcW w:w="203" w:type="pct"/>
                </w:tcPr>
                <w:p w14:paraId="76E6C050" w14:textId="77777777" w:rsidR="001C5A76" w:rsidRPr="000B5CF7" w:rsidRDefault="001C5A76" w:rsidP="001C5A76">
                  <w:pPr>
                    <w:spacing w:after="0" w:line="240" w:lineRule="auto"/>
                    <w:rPr>
                      <w:rFonts w:eastAsia="Times New Roman" w:cs="Arial"/>
                      <w:sz w:val="20"/>
                      <w:szCs w:val="20"/>
                      <w:lang w:val="en-GB" w:eastAsia="en-GB"/>
                    </w:rPr>
                  </w:pPr>
                  <w:r w:rsidRPr="000B5CF7">
                    <w:rPr>
                      <w:rFonts w:eastAsia="Times New Roman" w:cs="Arial"/>
                      <w:sz w:val="20"/>
                      <w:szCs w:val="20"/>
                      <w:lang w:val="en-GB" w:eastAsia="en-GB"/>
                    </w:rPr>
                    <w:t>2.</w:t>
                  </w:r>
                </w:p>
              </w:tc>
              <w:tc>
                <w:tcPr>
                  <w:tcW w:w="705" w:type="pct"/>
                </w:tcPr>
                <w:p w14:paraId="0D6CC150" w14:textId="77777777" w:rsidR="001C5A76" w:rsidRPr="000B5CF7" w:rsidRDefault="00F34203" w:rsidP="001C5A76">
                  <w:pPr>
                    <w:spacing w:after="0" w:line="240" w:lineRule="auto"/>
                    <w:rPr>
                      <w:rFonts w:eastAsia="Times New Roman" w:cs="Arial"/>
                      <w:sz w:val="20"/>
                      <w:szCs w:val="20"/>
                      <w:lang w:val="en-GB" w:eastAsia="en-GB"/>
                    </w:rPr>
                  </w:pPr>
                  <w:sdt>
                    <w:sdtPr>
                      <w:rPr>
                        <w:rStyle w:val="Styleforproposalinputs10"/>
                      </w:rPr>
                      <w:alias w:val="Text Box"/>
                      <w:tag w:val="Text Box"/>
                      <w:id w:val="168526011"/>
                      <w:placeholder>
                        <w:docPart w:val="0E6A89D8B6C744E0ACDAD9BBD3465B1F"/>
                      </w:placeholder>
                      <w:showingPlcHdr/>
                    </w:sdtPr>
                    <w:sdtEndPr>
                      <w:rPr>
                        <w:rStyle w:val="DefaultParagraphFont"/>
                        <w:rFonts w:cs="Arial"/>
                        <w:color w:val="auto"/>
                        <w:sz w:val="24"/>
                        <w:szCs w:val="20"/>
                      </w:rPr>
                    </w:sdtEndPr>
                    <w:sdtContent>
                      <w:r w:rsidR="001C5A76" w:rsidRPr="000B5CF7">
                        <w:rPr>
                          <w:rStyle w:val="PlaceholderText"/>
                          <w:rFonts w:cs="Arial"/>
                          <w:sz w:val="20"/>
                          <w:szCs w:val="20"/>
                        </w:rPr>
                        <w:t>Click or tap here to enter text.</w:t>
                      </w:r>
                    </w:sdtContent>
                  </w:sdt>
                </w:p>
              </w:tc>
              <w:sdt>
                <w:sdtPr>
                  <w:rPr>
                    <w:rStyle w:val="Styleforproposalinputs"/>
                    <w:sz w:val="20"/>
                    <w:szCs w:val="20"/>
                  </w:rPr>
                  <w:alias w:val="Quantity/pax"/>
                  <w:tag w:val="Quantity/pax"/>
                  <w:id w:val="1132069803"/>
                  <w:placeholder>
                    <w:docPart w:val="A3BDBD086DBF437C972447AD153E6D93"/>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dropDownList>
                </w:sdtPr>
                <w:sdtEndPr>
                  <w:rPr>
                    <w:rStyle w:val="DefaultParagraphFont"/>
                    <w:rFonts w:eastAsia="Times New Roman" w:cs="Arial"/>
                    <w:color w:val="auto"/>
                    <w:lang w:val="en-GB" w:eastAsia="en-GB"/>
                  </w:rPr>
                </w:sdtEndPr>
                <w:sdtContent>
                  <w:tc>
                    <w:tcPr>
                      <w:tcW w:w="386" w:type="pct"/>
                    </w:tcPr>
                    <w:p w14:paraId="2040E478" w14:textId="77777777" w:rsidR="001C5A76" w:rsidRPr="000B5CF7" w:rsidRDefault="001C5A76" w:rsidP="001C5A76">
                      <w:pPr>
                        <w:spacing w:after="0" w:line="240" w:lineRule="auto"/>
                        <w:jc w:val="center"/>
                        <w:rPr>
                          <w:rFonts w:eastAsia="Times New Roman" w:cs="Arial"/>
                          <w:sz w:val="20"/>
                          <w:szCs w:val="20"/>
                          <w:lang w:val="en-GB" w:eastAsia="en-GB"/>
                        </w:rPr>
                      </w:pPr>
                      <w:r w:rsidRPr="000B5CF7">
                        <w:rPr>
                          <w:rStyle w:val="PlaceholderText"/>
                          <w:rFonts w:cs="Arial"/>
                          <w:sz w:val="20"/>
                          <w:szCs w:val="20"/>
                        </w:rPr>
                        <w:t>Choose an item.</w:t>
                      </w:r>
                    </w:p>
                  </w:tc>
                </w:sdtContent>
              </w:sdt>
              <w:tc>
                <w:tcPr>
                  <w:tcW w:w="474" w:type="pct"/>
                </w:tcPr>
                <w:p w14:paraId="7489913A" w14:textId="77777777" w:rsidR="001C5A76" w:rsidRPr="000B5CF7" w:rsidRDefault="00F34203" w:rsidP="001C5A76">
                  <w:pPr>
                    <w:spacing w:after="0" w:line="240" w:lineRule="auto"/>
                    <w:jc w:val="right"/>
                    <w:rPr>
                      <w:rFonts w:eastAsia="Times New Roman" w:cs="Arial"/>
                      <w:sz w:val="20"/>
                      <w:szCs w:val="20"/>
                      <w:lang w:val="en-GB" w:eastAsia="en-GB"/>
                    </w:rPr>
                  </w:pPr>
                  <w:sdt>
                    <w:sdtPr>
                      <w:rPr>
                        <w:rStyle w:val="Styleforproposalinputs10"/>
                      </w:rPr>
                      <w:alias w:val="$"/>
                      <w:tag w:val="$"/>
                      <w:id w:val="1378358147"/>
                      <w:placeholder>
                        <w:docPart w:val="3D2441C7D37341148C240E40BB0F7A2D"/>
                      </w:placeholder>
                      <w:showingPlcHdr/>
                      <w:text/>
                    </w:sdtPr>
                    <w:sdtEndPr>
                      <w:rPr>
                        <w:rStyle w:val="DefaultParagraphFont"/>
                        <w:rFonts w:eastAsia="Times New Roman" w:cs="Arial"/>
                        <w:color w:val="auto"/>
                        <w:sz w:val="24"/>
                        <w:szCs w:val="20"/>
                        <w:lang w:val="en-GB" w:eastAsia="en-GB"/>
                      </w:rPr>
                    </w:sdtEndPr>
                    <w:sdtContent>
                      <w:r w:rsidR="001C5A76" w:rsidRPr="000B5CF7">
                        <w:rPr>
                          <w:rStyle w:val="PlaceholderText"/>
                          <w:rFonts w:cs="Arial"/>
                          <w:sz w:val="20"/>
                          <w:szCs w:val="20"/>
                        </w:rPr>
                        <w:t>X,XXX,XXX</w:t>
                      </w:r>
                    </w:sdtContent>
                  </w:sdt>
                  <w:r w:rsidR="001C5A76" w:rsidRPr="000B5CF7">
                    <w:rPr>
                      <w:rFonts w:cs="Arial"/>
                      <w:color w:val="1A202C"/>
                      <w:sz w:val="20"/>
                      <w:szCs w:val="20"/>
                    </w:rPr>
                    <w:t xml:space="preserve"> </w:t>
                  </w:r>
                </w:p>
              </w:tc>
              <w:sdt>
                <w:sdtPr>
                  <w:rPr>
                    <w:rStyle w:val="Styleforproposalinputs10"/>
                  </w:rPr>
                  <w:alias w:val="Budget"/>
                  <w:tag w:val="Budget"/>
                  <w:id w:val="-962269629"/>
                  <w:placeholder>
                    <w:docPart w:val="A5A5F1C2FD994A3A8AE1C93CEF20EE92"/>
                  </w:placeholder>
                  <w:showingPlcHdr/>
                  <w:text/>
                </w:sdtPr>
                <w:sdtEndPr>
                  <w:rPr>
                    <w:rStyle w:val="DefaultParagraphFont"/>
                    <w:rFonts w:eastAsia="Times New Roman" w:cs="Arial"/>
                    <w:color w:val="auto"/>
                    <w:sz w:val="24"/>
                    <w:szCs w:val="20"/>
                    <w:lang w:val="en-GB" w:eastAsia="en-GB"/>
                  </w:rPr>
                </w:sdtEndPr>
                <w:sdtContent>
                  <w:tc>
                    <w:tcPr>
                      <w:tcW w:w="303" w:type="pct"/>
                    </w:tcPr>
                    <w:p w14:paraId="5C9562C4"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191920804"/>
                  <w:placeholder>
                    <w:docPart w:val="7AB8AF07DDE44E1C8C2FD4CDFBD4066E"/>
                  </w:placeholder>
                  <w:showingPlcHdr/>
                  <w:text/>
                </w:sdtPr>
                <w:sdtEndPr>
                  <w:rPr>
                    <w:rStyle w:val="DefaultParagraphFont"/>
                    <w:rFonts w:eastAsia="Times New Roman" w:cs="Arial"/>
                    <w:color w:val="auto"/>
                    <w:sz w:val="24"/>
                    <w:szCs w:val="20"/>
                    <w:lang w:val="en-GB" w:eastAsia="en-GB"/>
                  </w:rPr>
                </w:sdtEndPr>
                <w:sdtContent>
                  <w:tc>
                    <w:tcPr>
                      <w:tcW w:w="303" w:type="pct"/>
                    </w:tcPr>
                    <w:p w14:paraId="69FAED6A"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2017446244"/>
                  <w:placeholder>
                    <w:docPart w:val="7D0FFB2D7B85410E885548C33E358DCD"/>
                  </w:placeholder>
                  <w:showingPlcHdr/>
                  <w:text/>
                </w:sdtPr>
                <w:sdtEndPr>
                  <w:rPr>
                    <w:rStyle w:val="DefaultParagraphFont"/>
                    <w:rFonts w:eastAsia="Times New Roman" w:cs="Arial"/>
                    <w:color w:val="auto"/>
                    <w:sz w:val="24"/>
                    <w:szCs w:val="20"/>
                    <w:lang w:val="en-GB" w:eastAsia="en-GB"/>
                  </w:rPr>
                </w:sdtEndPr>
                <w:sdtContent>
                  <w:tc>
                    <w:tcPr>
                      <w:tcW w:w="303" w:type="pct"/>
                    </w:tcPr>
                    <w:p w14:paraId="5A72F125"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1500155038"/>
                  <w:placeholder>
                    <w:docPart w:val="6D9EC908CCE24B8A937DBADC00F381B9"/>
                  </w:placeholder>
                  <w:showingPlcHdr/>
                  <w:text/>
                </w:sdtPr>
                <w:sdtEndPr>
                  <w:rPr>
                    <w:rStyle w:val="DefaultParagraphFont"/>
                    <w:rFonts w:eastAsia="Times New Roman" w:cs="Arial"/>
                    <w:color w:val="auto"/>
                    <w:sz w:val="24"/>
                    <w:szCs w:val="20"/>
                    <w:lang w:val="en-GB" w:eastAsia="en-GB"/>
                  </w:rPr>
                </w:sdtEndPr>
                <w:sdtContent>
                  <w:tc>
                    <w:tcPr>
                      <w:tcW w:w="303" w:type="pct"/>
                    </w:tcPr>
                    <w:p w14:paraId="0699F907"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120380362"/>
                  <w:placeholder>
                    <w:docPart w:val="B8FB2FC7C8C14A32B63A6F5DAAB1D616"/>
                  </w:placeholder>
                  <w:showingPlcHdr/>
                  <w:text/>
                </w:sdtPr>
                <w:sdtEndPr>
                  <w:rPr>
                    <w:rStyle w:val="DefaultParagraphFont"/>
                    <w:rFonts w:eastAsia="Times New Roman" w:cs="Arial"/>
                    <w:color w:val="auto"/>
                    <w:sz w:val="24"/>
                    <w:szCs w:val="20"/>
                    <w:lang w:val="en-GB" w:eastAsia="en-GB"/>
                  </w:rPr>
                </w:sdtEndPr>
                <w:sdtContent>
                  <w:tc>
                    <w:tcPr>
                      <w:tcW w:w="303" w:type="pct"/>
                    </w:tcPr>
                    <w:p w14:paraId="5BF33A30"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tc>
                <w:tcPr>
                  <w:tcW w:w="1717" w:type="pct"/>
                </w:tcPr>
                <w:p w14:paraId="1D0C2991" w14:textId="77777777" w:rsidR="001C5A76" w:rsidRPr="000B5CF7" w:rsidRDefault="00F34203" w:rsidP="001C5A76">
                  <w:pPr>
                    <w:spacing w:after="0" w:line="240" w:lineRule="auto"/>
                    <w:rPr>
                      <w:rFonts w:eastAsia="Times New Roman" w:cs="Arial"/>
                      <w:sz w:val="20"/>
                      <w:szCs w:val="20"/>
                      <w:lang w:val="en-GB" w:eastAsia="en-GB"/>
                    </w:rPr>
                  </w:pPr>
                  <w:sdt>
                    <w:sdtPr>
                      <w:rPr>
                        <w:rStyle w:val="Styleforproposalinputs10"/>
                      </w:rPr>
                      <w:alias w:val="Text Box"/>
                      <w:tag w:val="Text Box"/>
                      <w:id w:val="879209081"/>
                      <w:placeholder>
                        <w:docPart w:val="27DAA2AFE1284D218DBD6D65B037AEBE"/>
                      </w:placeholder>
                      <w:showingPlcHdr/>
                    </w:sdtPr>
                    <w:sdtEndPr>
                      <w:rPr>
                        <w:rStyle w:val="DefaultParagraphFont"/>
                        <w:rFonts w:cs="Arial"/>
                        <w:color w:val="auto"/>
                        <w:sz w:val="24"/>
                        <w:szCs w:val="20"/>
                      </w:rPr>
                    </w:sdtEndPr>
                    <w:sdtContent>
                      <w:r w:rsidR="001C5A76" w:rsidRPr="000B5CF7">
                        <w:rPr>
                          <w:rStyle w:val="PlaceholderText"/>
                          <w:rFonts w:cs="Arial"/>
                          <w:sz w:val="20"/>
                          <w:szCs w:val="20"/>
                        </w:rPr>
                        <w:t>Click or tap here to enter text.</w:t>
                      </w:r>
                    </w:sdtContent>
                  </w:sdt>
                </w:p>
              </w:tc>
            </w:tr>
            <w:tr w:rsidR="001C5A76" w:rsidRPr="000B5CF7" w14:paraId="7B68F825" w14:textId="77777777" w:rsidTr="00FD7444">
              <w:trPr>
                <w:trHeight w:val="64"/>
              </w:trPr>
              <w:tc>
                <w:tcPr>
                  <w:tcW w:w="203" w:type="pct"/>
                </w:tcPr>
                <w:p w14:paraId="7609CAB0" w14:textId="77777777" w:rsidR="001C5A76" w:rsidRPr="000B5CF7" w:rsidRDefault="001C5A76" w:rsidP="001C5A76">
                  <w:pPr>
                    <w:spacing w:after="0" w:line="240" w:lineRule="auto"/>
                    <w:rPr>
                      <w:rFonts w:eastAsia="Times New Roman" w:cs="Arial"/>
                      <w:sz w:val="20"/>
                      <w:szCs w:val="20"/>
                      <w:lang w:val="en-GB" w:eastAsia="en-GB"/>
                    </w:rPr>
                  </w:pPr>
                  <w:r w:rsidRPr="000B5CF7">
                    <w:rPr>
                      <w:rFonts w:eastAsia="Times New Roman" w:cs="Arial"/>
                      <w:sz w:val="20"/>
                      <w:szCs w:val="20"/>
                      <w:lang w:val="en-GB" w:eastAsia="en-GB"/>
                    </w:rPr>
                    <w:t>3.</w:t>
                  </w:r>
                </w:p>
              </w:tc>
              <w:tc>
                <w:tcPr>
                  <w:tcW w:w="705" w:type="pct"/>
                </w:tcPr>
                <w:p w14:paraId="70B1A750" w14:textId="77777777" w:rsidR="001C5A76" w:rsidRPr="000B5CF7" w:rsidRDefault="00F34203" w:rsidP="001C5A76">
                  <w:pPr>
                    <w:spacing w:after="0" w:line="240" w:lineRule="auto"/>
                    <w:rPr>
                      <w:rFonts w:eastAsia="Times New Roman" w:cs="Arial"/>
                      <w:sz w:val="20"/>
                      <w:szCs w:val="20"/>
                      <w:lang w:val="en-GB" w:eastAsia="en-GB"/>
                    </w:rPr>
                  </w:pPr>
                  <w:sdt>
                    <w:sdtPr>
                      <w:rPr>
                        <w:rStyle w:val="Styleforproposalinputs10"/>
                      </w:rPr>
                      <w:alias w:val="Text Box"/>
                      <w:tag w:val="Text Box"/>
                      <w:id w:val="1462152646"/>
                      <w:placeholder>
                        <w:docPart w:val="12513B8D7C344C1D9C49AE355565E1FB"/>
                      </w:placeholder>
                      <w:showingPlcHdr/>
                    </w:sdtPr>
                    <w:sdtEndPr>
                      <w:rPr>
                        <w:rStyle w:val="DefaultParagraphFont"/>
                        <w:rFonts w:cs="Arial"/>
                        <w:color w:val="auto"/>
                        <w:sz w:val="24"/>
                        <w:szCs w:val="20"/>
                      </w:rPr>
                    </w:sdtEndPr>
                    <w:sdtContent>
                      <w:r w:rsidR="001C5A76" w:rsidRPr="000B5CF7">
                        <w:rPr>
                          <w:rStyle w:val="PlaceholderText"/>
                          <w:rFonts w:cs="Arial"/>
                          <w:sz w:val="20"/>
                          <w:szCs w:val="20"/>
                        </w:rPr>
                        <w:t>Click or tap here to enter text.</w:t>
                      </w:r>
                    </w:sdtContent>
                  </w:sdt>
                </w:p>
              </w:tc>
              <w:sdt>
                <w:sdtPr>
                  <w:rPr>
                    <w:rStyle w:val="Styleforproposalinputs"/>
                    <w:sz w:val="20"/>
                    <w:szCs w:val="20"/>
                  </w:rPr>
                  <w:alias w:val="Quantity/pax"/>
                  <w:tag w:val="Quantity/pax"/>
                  <w:id w:val="-1448153825"/>
                  <w:placeholder>
                    <w:docPart w:val="E1A06470BCE5496FAF265B21FC95FBC9"/>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dropDownList>
                </w:sdtPr>
                <w:sdtEndPr>
                  <w:rPr>
                    <w:rStyle w:val="DefaultParagraphFont"/>
                    <w:rFonts w:eastAsia="Times New Roman" w:cs="Arial"/>
                    <w:color w:val="auto"/>
                    <w:lang w:val="en-GB" w:eastAsia="en-GB"/>
                  </w:rPr>
                </w:sdtEndPr>
                <w:sdtContent>
                  <w:tc>
                    <w:tcPr>
                      <w:tcW w:w="386" w:type="pct"/>
                    </w:tcPr>
                    <w:p w14:paraId="6A6C9F1F" w14:textId="77777777" w:rsidR="001C5A76" w:rsidRPr="000B5CF7" w:rsidRDefault="001C5A76" w:rsidP="001C5A76">
                      <w:pPr>
                        <w:spacing w:after="0" w:line="240" w:lineRule="auto"/>
                        <w:jc w:val="center"/>
                        <w:rPr>
                          <w:rFonts w:eastAsia="Times New Roman" w:cs="Arial"/>
                          <w:sz w:val="20"/>
                          <w:szCs w:val="20"/>
                          <w:lang w:val="en-GB" w:eastAsia="en-GB"/>
                        </w:rPr>
                      </w:pPr>
                      <w:r w:rsidRPr="000B5CF7">
                        <w:rPr>
                          <w:rStyle w:val="PlaceholderText"/>
                          <w:rFonts w:cs="Arial"/>
                          <w:sz w:val="20"/>
                          <w:szCs w:val="20"/>
                        </w:rPr>
                        <w:t>Choose an item.</w:t>
                      </w:r>
                    </w:p>
                  </w:tc>
                </w:sdtContent>
              </w:sdt>
              <w:tc>
                <w:tcPr>
                  <w:tcW w:w="474" w:type="pct"/>
                </w:tcPr>
                <w:p w14:paraId="64215A3A" w14:textId="77777777" w:rsidR="001C5A76" w:rsidRPr="000B5CF7" w:rsidRDefault="00F34203" w:rsidP="001C5A76">
                  <w:pPr>
                    <w:spacing w:after="0" w:line="240" w:lineRule="auto"/>
                    <w:jc w:val="right"/>
                    <w:rPr>
                      <w:rFonts w:eastAsia="Times New Roman" w:cs="Arial"/>
                      <w:sz w:val="20"/>
                      <w:szCs w:val="20"/>
                      <w:lang w:val="en-GB" w:eastAsia="en-GB"/>
                    </w:rPr>
                  </w:pPr>
                  <w:sdt>
                    <w:sdtPr>
                      <w:rPr>
                        <w:rStyle w:val="Styleforproposalinputs10"/>
                      </w:rPr>
                      <w:alias w:val="$"/>
                      <w:tag w:val="$"/>
                      <w:id w:val="193196682"/>
                      <w:placeholder>
                        <w:docPart w:val="D00587DA5CD3477491AB4077A1A7D8B6"/>
                      </w:placeholder>
                      <w:showingPlcHdr/>
                      <w:text/>
                    </w:sdtPr>
                    <w:sdtEndPr>
                      <w:rPr>
                        <w:rStyle w:val="DefaultParagraphFont"/>
                        <w:rFonts w:eastAsia="Times New Roman" w:cs="Arial"/>
                        <w:color w:val="auto"/>
                        <w:sz w:val="24"/>
                        <w:szCs w:val="20"/>
                        <w:lang w:val="en-GB" w:eastAsia="en-GB"/>
                      </w:rPr>
                    </w:sdtEndPr>
                    <w:sdtContent>
                      <w:r w:rsidR="001C5A76" w:rsidRPr="000B5CF7">
                        <w:rPr>
                          <w:rStyle w:val="PlaceholderText"/>
                          <w:rFonts w:cs="Arial"/>
                          <w:sz w:val="20"/>
                          <w:szCs w:val="20"/>
                        </w:rPr>
                        <w:t>X,XXX,XXX</w:t>
                      </w:r>
                    </w:sdtContent>
                  </w:sdt>
                  <w:r w:rsidR="001C5A76" w:rsidRPr="000B5CF7">
                    <w:rPr>
                      <w:rFonts w:cs="Arial"/>
                      <w:color w:val="1A202C"/>
                      <w:sz w:val="20"/>
                      <w:szCs w:val="20"/>
                    </w:rPr>
                    <w:t xml:space="preserve"> </w:t>
                  </w:r>
                </w:p>
              </w:tc>
              <w:sdt>
                <w:sdtPr>
                  <w:rPr>
                    <w:rStyle w:val="Styleforproposalinputs10"/>
                  </w:rPr>
                  <w:alias w:val="Budget"/>
                  <w:tag w:val="Budget"/>
                  <w:id w:val="-62339309"/>
                  <w:placeholder>
                    <w:docPart w:val="C28F4F8E76E542EA838585F77071D7C6"/>
                  </w:placeholder>
                  <w:showingPlcHdr/>
                  <w:text/>
                </w:sdtPr>
                <w:sdtEndPr>
                  <w:rPr>
                    <w:rStyle w:val="DefaultParagraphFont"/>
                    <w:rFonts w:eastAsia="Times New Roman" w:cs="Arial"/>
                    <w:color w:val="auto"/>
                    <w:sz w:val="24"/>
                    <w:szCs w:val="20"/>
                    <w:lang w:val="en-GB" w:eastAsia="en-GB"/>
                  </w:rPr>
                </w:sdtEndPr>
                <w:sdtContent>
                  <w:tc>
                    <w:tcPr>
                      <w:tcW w:w="303" w:type="pct"/>
                    </w:tcPr>
                    <w:p w14:paraId="6E8F4779"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2023506791"/>
                  <w:placeholder>
                    <w:docPart w:val="0E5DF37A38F74E78929410CB73FCA9BA"/>
                  </w:placeholder>
                  <w:showingPlcHdr/>
                  <w:text/>
                </w:sdtPr>
                <w:sdtEndPr>
                  <w:rPr>
                    <w:rStyle w:val="DefaultParagraphFont"/>
                    <w:rFonts w:eastAsia="Times New Roman" w:cs="Arial"/>
                    <w:color w:val="auto"/>
                    <w:sz w:val="24"/>
                    <w:szCs w:val="20"/>
                    <w:lang w:val="en-GB" w:eastAsia="en-GB"/>
                  </w:rPr>
                </w:sdtEndPr>
                <w:sdtContent>
                  <w:tc>
                    <w:tcPr>
                      <w:tcW w:w="303" w:type="pct"/>
                    </w:tcPr>
                    <w:p w14:paraId="09B5D616"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665137229"/>
                  <w:placeholder>
                    <w:docPart w:val="74FC90886C7B4AA694684E41B34D4EA1"/>
                  </w:placeholder>
                  <w:showingPlcHdr/>
                  <w:text/>
                </w:sdtPr>
                <w:sdtEndPr>
                  <w:rPr>
                    <w:rStyle w:val="DefaultParagraphFont"/>
                    <w:rFonts w:eastAsia="Times New Roman" w:cs="Arial"/>
                    <w:color w:val="auto"/>
                    <w:sz w:val="24"/>
                    <w:szCs w:val="20"/>
                    <w:lang w:val="en-GB" w:eastAsia="en-GB"/>
                  </w:rPr>
                </w:sdtEndPr>
                <w:sdtContent>
                  <w:tc>
                    <w:tcPr>
                      <w:tcW w:w="303" w:type="pct"/>
                    </w:tcPr>
                    <w:p w14:paraId="1FE2B77A"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1309203510"/>
                  <w:placeholder>
                    <w:docPart w:val="25558864751D4DE9ACECB9CDA2AFC2EC"/>
                  </w:placeholder>
                  <w:showingPlcHdr/>
                  <w:text/>
                </w:sdtPr>
                <w:sdtEndPr>
                  <w:rPr>
                    <w:rStyle w:val="DefaultParagraphFont"/>
                    <w:rFonts w:eastAsia="Times New Roman" w:cs="Arial"/>
                    <w:color w:val="auto"/>
                    <w:sz w:val="24"/>
                    <w:szCs w:val="20"/>
                    <w:lang w:val="en-GB" w:eastAsia="en-GB"/>
                  </w:rPr>
                </w:sdtEndPr>
                <w:sdtContent>
                  <w:tc>
                    <w:tcPr>
                      <w:tcW w:w="303" w:type="pct"/>
                    </w:tcPr>
                    <w:p w14:paraId="57A5809C"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1775205857"/>
                  <w:placeholder>
                    <w:docPart w:val="A785444022CE4DC5A6662E25B375E011"/>
                  </w:placeholder>
                  <w:showingPlcHdr/>
                  <w:text/>
                </w:sdtPr>
                <w:sdtEndPr>
                  <w:rPr>
                    <w:rStyle w:val="DefaultParagraphFont"/>
                    <w:rFonts w:eastAsia="Times New Roman" w:cs="Arial"/>
                    <w:color w:val="auto"/>
                    <w:sz w:val="24"/>
                    <w:szCs w:val="20"/>
                    <w:lang w:val="en-GB" w:eastAsia="en-GB"/>
                  </w:rPr>
                </w:sdtEndPr>
                <w:sdtContent>
                  <w:tc>
                    <w:tcPr>
                      <w:tcW w:w="303" w:type="pct"/>
                    </w:tcPr>
                    <w:p w14:paraId="0343D0D8"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tc>
                <w:tcPr>
                  <w:tcW w:w="1717" w:type="pct"/>
                </w:tcPr>
                <w:p w14:paraId="5BAF9EB9" w14:textId="77777777" w:rsidR="001C5A76" w:rsidRPr="000B5CF7" w:rsidRDefault="00F34203" w:rsidP="001C5A76">
                  <w:pPr>
                    <w:spacing w:after="0" w:line="240" w:lineRule="auto"/>
                    <w:rPr>
                      <w:rFonts w:eastAsia="Times New Roman" w:cs="Arial"/>
                      <w:sz w:val="20"/>
                      <w:szCs w:val="20"/>
                      <w:lang w:val="en-GB" w:eastAsia="en-GB"/>
                    </w:rPr>
                  </w:pPr>
                  <w:sdt>
                    <w:sdtPr>
                      <w:rPr>
                        <w:rStyle w:val="Styleforproposalinputs10"/>
                      </w:rPr>
                      <w:alias w:val="Text Box"/>
                      <w:tag w:val="Text Box"/>
                      <w:id w:val="-728920753"/>
                      <w:placeholder>
                        <w:docPart w:val="E8D233D4C03B43988A4B50DD70552D48"/>
                      </w:placeholder>
                      <w:showingPlcHdr/>
                    </w:sdtPr>
                    <w:sdtEndPr>
                      <w:rPr>
                        <w:rStyle w:val="DefaultParagraphFont"/>
                        <w:rFonts w:cs="Arial"/>
                        <w:color w:val="auto"/>
                        <w:sz w:val="24"/>
                        <w:szCs w:val="20"/>
                      </w:rPr>
                    </w:sdtEndPr>
                    <w:sdtContent>
                      <w:r w:rsidR="001C5A76" w:rsidRPr="000B5CF7">
                        <w:rPr>
                          <w:rStyle w:val="PlaceholderText"/>
                          <w:rFonts w:cs="Arial"/>
                          <w:sz w:val="20"/>
                          <w:szCs w:val="20"/>
                        </w:rPr>
                        <w:t>Click or tap here to enter text.</w:t>
                      </w:r>
                    </w:sdtContent>
                  </w:sdt>
                </w:p>
              </w:tc>
            </w:tr>
            <w:tr w:rsidR="001C5A76" w:rsidRPr="000B5CF7" w14:paraId="5FC33573" w14:textId="77777777" w:rsidTr="00FD7444">
              <w:trPr>
                <w:trHeight w:val="64"/>
              </w:trPr>
              <w:tc>
                <w:tcPr>
                  <w:tcW w:w="203" w:type="pct"/>
                </w:tcPr>
                <w:p w14:paraId="0504AB97" w14:textId="77777777" w:rsidR="001C5A76" w:rsidRPr="000B5CF7" w:rsidRDefault="001C5A76" w:rsidP="001C5A76">
                  <w:pPr>
                    <w:spacing w:after="0" w:line="240" w:lineRule="auto"/>
                    <w:rPr>
                      <w:rFonts w:eastAsia="Times New Roman" w:cs="Arial"/>
                      <w:sz w:val="20"/>
                      <w:szCs w:val="20"/>
                      <w:lang w:val="en-GB" w:eastAsia="en-GB"/>
                    </w:rPr>
                  </w:pPr>
                  <w:r w:rsidRPr="000B5CF7">
                    <w:rPr>
                      <w:rFonts w:eastAsia="Times New Roman" w:cs="Arial"/>
                      <w:sz w:val="20"/>
                      <w:szCs w:val="20"/>
                      <w:lang w:val="en-GB" w:eastAsia="en-GB"/>
                    </w:rPr>
                    <w:t>4.</w:t>
                  </w:r>
                </w:p>
              </w:tc>
              <w:tc>
                <w:tcPr>
                  <w:tcW w:w="705" w:type="pct"/>
                </w:tcPr>
                <w:p w14:paraId="1F3774FB" w14:textId="77777777" w:rsidR="001C5A76" w:rsidRPr="000B5CF7" w:rsidRDefault="00F34203" w:rsidP="001C5A76">
                  <w:pPr>
                    <w:spacing w:after="0" w:line="240" w:lineRule="auto"/>
                    <w:rPr>
                      <w:rFonts w:eastAsia="Times New Roman" w:cs="Arial"/>
                      <w:sz w:val="20"/>
                      <w:szCs w:val="20"/>
                      <w:lang w:val="en-GB" w:eastAsia="en-GB"/>
                    </w:rPr>
                  </w:pPr>
                  <w:sdt>
                    <w:sdtPr>
                      <w:rPr>
                        <w:rStyle w:val="Styleforproposalinputs10"/>
                      </w:rPr>
                      <w:alias w:val="Text Box"/>
                      <w:tag w:val="Text Box"/>
                      <w:id w:val="744303710"/>
                      <w:placeholder>
                        <w:docPart w:val="67526D11C2664CCBB24A7B145D2B5751"/>
                      </w:placeholder>
                      <w:showingPlcHdr/>
                    </w:sdtPr>
                    <w:sdtEndPr>
                      <w:rPr>
                        <w:rStyle w:val="DefaultParagraphFont"/>
                        <w:rFonts w:cs="Arial"/>
                        <w:color w:val="auto"/>
                        <w:sz w:val="24"/>
                        <w:szCs w:val="20"/>
                      </w:rPr>
                    </w:sdtEndPr>
                    <w:sdtContent>
                      <w:r w:rsidR="001C5A76" w:rsidRPr="000B5CF7">
                        <w:rPr>
                          <w:rStyle w:val="PlaceholderText"/>
                          <w:rFonts w:cs="Arial"/>
                          <w:sz w:val="20"/>
                          <w:szCs w:val="20"/>
                        </w:rPr>
                        <w:t>Click or tap here to enter text.</w:t>
                      </w:r>
                    </w:sdtContent>
                  </w:sdt>
                </w:p>
              </w:tc>
              <w:sdt>
                <w:sdtPr>
                  <w:rPr>
                    <w:rStyle w:val="Styleforproposalinputs"/>
                    <w:sz w:val="20"/>
                    <w:szCs w:val="20"/>
                  </w:rPr>
                  <w:alias w:val="Quantity/pax"/>
                  <w:tag w:val="Quantity/pax"/>
                  <w:id w:val="209231121"/>
                  <w:placeholder>
                    <w:docPart w:val="03BCF60E4120468FAC0965DA567B3F80"/>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dropDownList>
                </w:sdtPr>
                <w:sdtEndPr>
                  <w:rPr>
                    <w:rStyle w:val="DefaultParagraphFont"/>
                    <w:rFonts w:eastAsia="Times New Roman" w:cs="Arial"/>
                    <w:color w:val="auto"/>
                    <w:lang w:val="en-GB" w:eastAsia="en-GB"/>
                  </w:rPr>
                </w:sdtEndPr>
                <w:sdtContent>
                  <w:tc>
                    <w:tcPr>
                      <w:tcW w:w="386" w:type="pct"/>
                    </w:tcPr>
                    <w:p w14:paraId="2D8F92B5" w14:textId="77777777" w:rsidR="001C5A76" w:rsidRPr="000B5CF7" w:rsidRDefault="001C5A76" w:rsidP="001C5A76">
                      <w:pPr>
                        <w:spacing w:after="0" w:line="240" w:lineRule="auto"/>
                        <w:jc w:val="center"/>
                        <w:rPr>
                          <w:rFonts w:eastAsia="Times New Roman" w:cs="Arial"/>
                          <w:sz w:val="20"/>
                          <w:szCs w:val="20"/>
                          <w:lang w:val="en-GB" w:eastAsia="en-GB"/>
                        </w:rPr>
                      </w:pPr>
                      <w:r w:rsidRPr="000B5CF7">
                        <w:rPr>
                          <w:rStyle w:val="PlaceholderText"/>
                          <w:rFonts w:cs="Arial"/>
                          <w:sz w:val="20"/>
                          <w:szCs w:val="20"/>
                        </w:rPr>
                        <w:t>Choose an item.</w:t>
                      </w:r>
                    </w:p>
                  </w:tc>
                </w:sdtContent>
              </w:sdt>
              <w:tc>
                <w:tcPr>
                  <w:tcW w:w="474" w:type="pct"/>
                </w:tcPr>
                <w:p w14:paraId="77FBF534" w14:textId="77777777" w:rsidR="001C5A76" w:rsidRPr="000B5CF7" w:rsidRDefault="00F34203" w:rsidP="001C5A76">
                  <w:pPr>
                    <w:spacing w:after="0" w:line="240" w:lineRule="auto"/>
                    <w:jc w:val="right"/>
                    <w:rPr>
                      <w:rFonts w:eastAsia="Times New Roman" w:cs="Arial"/>
                      <w:sz w:val="20"/>
                      <w:szCs w:val="20"/>
                      <w:lang w:val="en-GB" w:eastAsia="en-GB"/>
                    </w:rPr>
                  </w:pPr>
                  <w:sdt>
                    <w:sdtPr>
                      <w:rPr>
                        <w:rStyle w:val="Styleforproposalinputs10"/>
                      </w:rPr>
                      <w:alias w:val="$"/>
                      <w:tag w:val="$"/>
                      <w:id w:val="-1251810311"/>
                      <w:placeholder>
                        <w:docPart w:val="DFF596FC434243739D21D1B887C5343A"/>
                      </w:placeholder>
                      <w:showingPlcHdr/>
                      <w:text/>
                    </w:sdtPr>
                    <w:sdtEndPr>
                      <w:rPr>
                        <w:rStyle w:val="DefaultParagraphFont"/>
                        <w:rFonts w:eastAsia="Times New Roman" w:cs="Arial"/>
                        <w:color w:val="auto"/>
                        <w:sz w:val="24"/>
                        <w:szCs w:val="20"/>
                        <w:lang w:val="en-GB" w:eastAsia="en-GB"/>
                      </w:rPr>
                    </w:sdtEndPr>
                    <w:sdtContent>
                      <w:r w:rsidR="001C5A76" w:rsidRPr="000B5CF7">
                        <w:rPr>
                          <w:rStyle w:val="PlaceholderText"/>
                          <w:rFonts w:cs="Arial"/>
                          <w:sz w:val="20"/>
                          <w:szCs w:val="20"/>
                        </w:rPr>
                        <w:t>X,XXX,XXX</w:t>
                      </w:r>
                    </w:sdtContent>
                  </w:sdt>
                  <w:r w:rsidR="001C5A76" w:rsidRPr="000B5CF7">
                    <w:rPr>
                      <w:rFonts w:cs="Arial"/>
                      <w:color w:val="1A202C"/>
                      <w:sz w:val="20"/>
                      <w:szCs w:val="20"/>
                    </w:rPr>
                    <w:t xml:space="preserve"> </w:t>
                  </w:r>
                </w:p>
              </w:tc>
              <w:sdt>
                <w:sdtPr>
                  <w:rPr>
                    <w:rStyle w:val="Styleforproposalinputs10"/>
                  </w:rPr>
                  <w:alias w:val="Budget"/>
                  <w:tag w:val="Budget"/>
                  <w:id w:val="1013732422"/>
                  <w:placeholder>
                    <w:docPart w:val="8C3FCD4DA8EA4C969069FB299D933BDA"/>
                  </w:placeholder>
                  <w:showingPlcHdr/>
                  <w:text/>
                </w:sdtPr>
                <w:sdtEndPr>
                  <w:rPr>
                    <w:rStyle w:val="DefaultParagraphFont"/>
                    <w:rFonts w:eastAsia="Times New Roman" w:cs="Arial"/>
                    <w:color w:val="auto"/>
                    <w:sz w:val="24"/>
                    <w:szCs w:val="20"/>
                    <w:lang w:val="en-GB" w:eastAsia="en-GB"/>
                  </w:rPr>
                </w:sdtEndPr>
                <w:sdtContent>
                  <w:tc>
                    <w:tcPr>
                      <w:tcW w:w="303" w:type="pct"/>
                    </w:tcPr>
                    <w:p w14:paraId="17FAC8B9"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1711527710"/>
                  <w:placeholder>
                    <w:docPart w:val="22303B1EF0ED48EABCA90D83014FFDC3"/>
                  </w:placeholder>
                  <w:showingPlcHdr/>
                  <w:text/>
                </w:sdtPr>
                <w:sdtEndPr>
                  <w:rPr>
                    <w:rStyle w:val="DefaultParagraphFont"/>
                    <w:rFonts w:eastAsia="Times New Roman" w:cs="Arial"/>
                    <w:color w:val="auto"/>
                    <w:sz w:val="24"/>
                    <w:szCs w:val="20"/>
                    <w:lang w:val="en-GB" w:eastAsia="en-GB"/>
                  </w:rPr>
                </w:sdtEndPr>
                <w:sdtContent>
                  <w:tc>
                    <w:tcPr>
                      <w:tcW w:w="303" w:type="pct"/>
                    </w:tcPr>
                    <w:p w14:paraId="0AF32C5D"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391551541"/>
                  <w:placeholder>
                    <w:docPart w:val="5AF860E200424FFF81FF151844396BD7"/>
                  </w:placeholder>
                  <w:showingPlcHdr/>
                  <w:text/>
                </w:sdtPr>
                <w:sdtEndPr>
                  <w:rPr>
                    <w:rStyle w:val="DefaultParagraphFont"/>
                    <w:rFonts w:eastAsia="Times New Roman" w:cs="Arial"/>
                    <w:color w:val="auto"/>
                    <w:sz w:val="24"/>
                    <w:szCs w:val="20"/>
                    <w:lang w:val="en-GB" w:eastAsia="en-GB"/>
                  </w:rPr>
                </w:sdtEndPr>
                <w:sdtContent>
                  <w:tc>
                    <w:tcPr>
                      <w:tcW w:w="303" w:type="pct"/>
                    </w:tcPr>
                    <w:p w14:paraId="2DF9A661"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883530381"/>
                  <w:placeholder>
                    <w:docPart w:val="5A54135BFD494B8287754EDA41455372"/>
                  </w:placeholder>
                  <w:showingPlcHdr/>
                  <w:text/>
                </w:sdtPr>
                <w:sdtEndPr>
                  <w:rPr>
                    <w:rStyle w:val="DefaultParagraphFont"/>
                    <w:rFonts w:eastAsia="Times New Roman" w:cs="Arial"/>
                    <w:color w:val="auto"/>
                    <w:sz w:val="24"/>
                    <w:szCs w:val="20"/>
                    <w:lang w:val="en-GB" w:eastAsia="en-GB"/>
                  </w:rPr>
                </w:sdtEndPr>
                <w:sdtContent>
                  <w:tc>
                    <w:tcPr>
                      <w:tcW w:w="303" w:type="pct"/>
                    </w:tcPr>
                    <w:p w14:paraId="5D70B2B9"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1868176934"/>
                  <w:placeholder>
                    <w:docPart w:val="8EF84815570E4039AB2121A339B26689"/>
                  </w:placeholder>
                  <w:showingPlcHdr/>
                  <w:text/>
                </w:sdtPr>
                <w:sdtEndPr>
                  <w:rPr>
                    <w:rStyle w:val="DefaultParagraphFont"/>
                    <w:rFonts w:eastAsia="Times New Roman" w:cs="Arial"/>
                    <w:color w:val="auto"/>
                    <w:sz w:val="24"/>
                    <w:szCs w:val="20"/>
                    <w:lang w:val="en-GB" w:eastAsia="en-GB"/>
                  </w:rPr>
                </w:sdtEndPr>
                <w:sdtContent>
                  <w:tc>
                    <w:tcPr>
                      <w:tcW w:w="303" w:type="pct"/>
                    </w:tcPr>
                    <w:p w14:paraId="47855B18"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tc>
                <w:tcPr>
                  <w:tcW w:w="1717" w:type="pct"/>
                </w:tcPr>
                <w:p w14:paraId="6204732B" w14:textId="77777777" w:rsidR="001C5A76" w:rsidRPr="000B5CF7" w:rsidRDefault="00F34203" w:rsidP="001C5A76">
                  <w:pPr>
                    <w:spacing w:after="0" w:line="240" w:lineRule="auto"/>
                    <w:rPr>
                      <w:rFonts w:eastAsia="Times New Roman" w:cs="Arial"/>
                      <w:sz w:val="20"/>
                      <w:szCs w:val="20"/>
                      <w:lang w:val="en-GB" w:eastAsia="en-GB"/>
                    </w:rPr>
                  </w:pPr>
                  <w:sdt>
                    <w:sdtPr>
                      <w:rPr>
                        <w:rStyle w:val="Styleforproposalinputs10"/>
                      </w:rPr>
                      <w:alias w:val="Text Box"/>
                      <w:tag w:val="Text Box"/>
                      <w:id w:val="115642592"/>
                      <w:placeholder>
                        <w:docPart w:val="FDF615C49D7D402FA58DCA5317A2F3B6"/>
                      </w:placeholder>
                      <w:showingPlcHdr/>
                    </w:sdtPr>
                    <w:sdtEndPr>
                      <w:rPr>
                        <w:rStyle w:val="DefaultParagraphFont"/>
                        <w:rFonts w:cs="Arial"/>
                        <w:color w:val="auto"/>
                        <w:sz w:val="24"/>
                        <w:szCs w:val="20"/>
                      </w:rPr>
                    </w:sdtEndPr>
                    <w:sdtContent>
                      <w:r w:rsidR="001C5A76" w:rsidRPr="000B5CF7">
                        <w:rPr>
                          <w:rStyle w:val="PlaceholderText"/>
                          <w:rFonts w:cs="Arial"/>
                          <w:sz w:val="20"/>
                          <w:szCs w:val="20"/>
                        </w:rPr>
                        <w:t>Click or tap here to enter text.</w:t>
                      </w:r>
                    </w:sdtContent>
                  </w:sdt>
                </w:p>
              </w:tc>
            </w:tr>
            <w:tr w:rsidR="001C5A76" w:rsidRPr="000B5CF7" w14:paraId="18CCA45F" w14:textId="77777777" w:rsidTr="00FD7444">
              <w:trPr>
                <w:trHeight w:val="64"/>
              </w:trPr>
              <w:tc>
                <w:tcPr>
                  <w:tcW w:w="203" w:type="pct"/>
                </w:tcPr>
                <w:p w14:paraId="5EE66E24" w14:textId="77777777" w:rsidR="001C5A76" w:rsidRPr="000B5CF7" w:rsidRDefault="001C5A76" w:rsidP="001C5A76">
                  <w:pPr>
                    <w:spacing w:after="0" w:line="240" w:lineRule="auto"/>
                    <w:rPr>
                      <w:rFonts w:eastAsia="Times New Roman" w:cs="Arial"/>
                      <w:sz w:val="20"/>
                      <w:szCs w:val="20"/>
                      <w:lang w:val="en-GB" w:eastAsia="en-GB"/>
                    </w:rPr>
                  </w:pPr>
                  <w:r w:rsidRPr="000B5CF7">
                    <w:rPr>
                      <w:rFonts w:eastAsia="Times New Roman" w:cs="Arial"/>
                      <w:sz w:val="20"/>
                      <w:szCs w:val="20"/>
                      <w:lang w:val="en-GB" w:eastAsia="en-GB"/>
                    </w:rPr>
                    <w:t>5.</w:t>
                  </w:r>
                </w:p>
              </w:tc>
              <w:tc>
                <w:tcPr>
                  <w:tcW w:w="705" w:type="pct"/>
                </w:tcPr>
                <w:p w14:paraId="491C5476" w14:textId="77777777" w:rsidR="001C5A76" w:rsidRPr="000B5CF7" w:rsidRDefault="00F34203" w:rsidP="001C5A76">
                  <w:pPr>
                    <w:spacing w:after="0" w:line="240" w:lineRule="auto"/>
                    <w:rPr>
                      <w:rFonts w:eastAsia="Times New Roman" w:cs="Arial"/>
                      <w:sz w:val="20"/>
                      <w:szCs w:val="20"/>
                      <w:lang w:val="en-GB" w:eastAsia="en-GB"/>
                    </w:rPr>
                  </w:pPr>
                  <w:sdt>
                    <w:sdtPr>
                      <w:rPr>
                        <w:rStyle w:val="Styleforproposalinputs10"/>
                      </w:rPr>
                      <w:alias w:val="Text Box"/>
                      <w:tag w:val="Text Box"/>
                      <w:id w:val="-1254364530"/>
                      <w:placeholder>
                        <w:docPart w:val="1D8148C8EF124D688ED8BF2B0E27D7FD"/>
                      </w:placeholder>
                      <w:showingPlcHdr/>
                    </w:sdtPr>
                    <w:sdtEndPr>
                      <w:rPr>
                        <w:rStyle w:val="DefaultParagraphFont"/>
                        <w:rFonts w:cs="Arial"/>
                        <w:color w:val="auto"/>
                        <w:sz w:val="24"/>
                        <w:szCs w:val="20"/>
                      </w:rPr>
                    </w:sdtEndPr>
                    <w:sdtContent>
                      <w:r w:rsidR="001C5A76" w:rsidRPr="000B5CF7">
                        <w:rPr>
                          <w:rStyle w:val="PlaceholderText"/>
                          <w:rFonts w:cs="Arial"/>
                          <w:sz w:val="20"/>
                          <w:szCs w:val="20"/>
                        </w:rPr>
                        <w:t>Click or tap here to enter text.</w:t>
                      </w:r>
                    </w:sdtContent>
                  </w:sdt>
                </w:p>
              </w:tc>
              <w:sdt>
                <w:sdtPr>
                  <w:rPr>
                    <w:rStyle w:val="Styleforproposalinputs"/>
                    <w:sz w:val="20"/>
                    <w:szCs w:val="20"/>
                  </w:rPr>
                  <w:alias w:val="Quantity/pax"/>
                  <w:tag w:val="Quantity/pax"/>
                  <w:id w:val="1645091841"/>
                  <w:placeholder>
                    <w:docPart w:val="F1F33CD9EA244E96B9B0BFC1EC4076BB"/>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dropDownList>
                </w:sdtPr>
                <w:sdtEndPr>
                  <w:rPr>
                    <w:rStyle w:val="DefaultParagraphFont"/>
                    <w:rFonts w:eastAsia="Times New Roman" w:cs="Arial"/>
                    <w:color w:val="auto"/>
                    <w:lang w:val="en-GB" w:eastAsia="en-GB"/>
                  </w:rPr>
                </w:sdtEndPr>
                <w:sdtContent>
                  <w:tc>
                    <w:tcPr>
                      <w:tcW w:w="386" w:type="pct"/>
                    </w:tcPr>
                    <w:p w14:paraId="5EE11698" w14:textId="77777777" w:rsidR="001C5A76" w:rsidRPr="000B5CF7" w:rsidRDefault="001C5A76" w:rsidP="001C5A76">
                      <w:pPr>
                        <w:spacing w:after="0" w:line="240" w:lineRule="auto"/>
                        <w:jc w:val="center"/>
                        <w:rPr>
                          <w:rFonts w:eastAsia="Times New Roman" w:cs="Arial"/>
                          <w:sz w:val="20"/>
                          <w:szCs w:val="20"/>
                          <w:lang w:val="en-GB" w:eastAsia="en-GB"/>
                        </w:rPr>
                      </w:pPr>
                      <w:r w:rsidRPr="000B5CF7">
                        <w:rPr>
                          <w:rStyle w:val="PlaceholderText"/>
                          <w:rFonts w:cs="Arial"/>
                          <w:sz w:val="20"/>
                          <w:szCs w:val="20"/>
                        </w:rPr>
                        <w:t>Choose an item.</w:t>
                      </w:r>
                    </w:p>
                  </w:tc>
                </w:sdtContent>
              </w:sdt>
              <w:tc>
                <w:tcPr>
                  <w:tcW w:w="474" w:type="pct"/>
                </w:tcPr>
                <w:p w14:paraId="7C2CBC5A" w14:textId="77777777" w:rsidR="001C5A76" w:rsidRPr="000B5CF7" w:rsidRDefault="00F34203" w:rsidP="001C5A76">
                  <w:pPr>
                    <w:spacing w:after="0" w:line="240" w:lineRule="auto"/>
                    <w:jc w:val="right"/>
                    <w:rPr>
                      <w:rFonts w:eastAsia="Times New Roman" w:cs="Arial"/>
                      <w:sz w:val="20"/>
                      <w:szCs w:val="20"/>
                      <w:lang w:val="en-GB" w:eastAsia="en-GB"/>
                    </w:rPr>
                  </w:pPr>
                  <w:sdt>
                    <w:sdtPr>
                      <w:rPr>
                        <w:rStyle w:val="Styleforproposalinputs10"/>
                      </w:rPr>
                      <w:alias w:val="$"/>
                      <w:tag w:val="$"/>
                      <w:id w:val="-1933125056"/>
                      <w:placeholder>
                        <w:docPart w:val="C3B1EB1688F94C96A349F192968B89B3"/>
                      </w:placeholder>
                      <w:showingPlcHdr/>
                      <w:text/>
                    </w:sdtPr>
                    <w:sdtEndPr>
                      <w:rPr>
                        <w:rStyle w:val="DefaultParagraphFont"/>
                        <w:rFonts w:eastAsia="Times New Roman" w:cs="Arial"/>
                        <w:color w:val="auto"/>
                        <w:sz w:val="24"/>
                        <w:szCs w:val="20"/>
                        <w:lang w:val="en-GB" w:eastAsia="en-GB"/>
                      </w:rPr>
                    </w:sdtEndPr>
                    <w:sdtContent>
                      <w:r w:rsidR="001C5A76" w:rsidRPr="000B5CF7">
                        <w:rPr>
                          <w:rStyle w:val="PlaceholderText"/>
                          <w:rFonts w:cs="Arial"/>
                          <w:sz w:val="20"/>
                          <w:szCs w:val="20"/>
                        </w:rPr>
                        <w:t>X,XXX,XXX</w:t>
                      </w:r>
                    </w:sdtContent>
                  </w:sdt>
                  <w:r w:rsidR="001C5A76" w:rsidRPr="000B5CF7">
                    <w:rPr>
                      <w:rFonts w:cs="Arial"/>
                      <w:color w:val="1A202C"/>
                      <w:sz w:val="20"/>
                      <w:szCs w:val="20"/>
                    </w:rPr>
                    <w:t xml:space="preserve"> </w:t>
                  </w:r>
                </w:p>
              </w:tc>
              <w:sdt>
                <w:sdtPr>
                  <w:rPr>
                    <w:rStyle w:val="Styleforproposalinputs10"/>
                  </w:rPr>
                  <w:alias w:val="Budget"/>
                  <w:tag w:val="Budget"/>
                  <w:id w:val="854617330"/>
                  <w:placeholder>
                    <w:docPart w:val="03B2E42ADB254D639400CA942DD24E3D"/>
                  </w:placeholder>
                  <w:showingPlcHdr/>
                  <w:text/>
                </w:sdtPr>
                <w:sdtEndPr>
                  <w:rPr>
                    <w:rStyle w:val="DefaultParagraphFont"/>
                    <w:rFonts w:eastAsia="Times New Roman" w:cs="Arial"/>
                    <w:color w:val="auto"/>
                    <w:sz w:val="24"/>
                    <w:szCs w:val="20"/>
                    <w:lang w:val="en-GB" w:eastAsia="en-GB"/>
                  </w:rPr>
                </w:sdtEndPr>
                <w:sdtContent>
                  <w:tc>
                    <w:tcPr>
                      <w:tcW w:w="303" w:type="pct"/>
                    </w:tcPr>
                    <w:p w14:paraId="5B42C18E"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431823136"/>
                  <w:placeholder>
                    <w:docPart w:val="4CD1A52019A74508943A60E784FF631D"/>
                  </w:placeholder>
                  <w:showingPlcHdr/>
                  <w:text/>
                </w:sdtPr>
                <w:sdtEndPr>
                  <w:rPr>
                    <w:rStyle w:val="DefaultParagraphFont"/>
                    <w:rFonts w:eastAsia="Times New Roman" w:cs="Arial"/>
                    <w:color w:val="auto"/>
                    <w:sz w:val="24"/>
                    <w:szCs w:val="20"/>
                    <w:lang w:val="en-GB" w:eastAsia="en-GB"/>
                  </w:rPr>
                </w:sdtEndPr>
                <w:sdtContent>
                  <w:tc>
                    <w:tcPr>
                      <w:tcW w:w="303" w:type="pct"/>
                    </w:tcPr>
                    <w:p w14:paraId="2B083DFA"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2147240750"/>
                  <w:placeholder>
                    <w:docPart w:val="83A3BAB2EBA74C2B90CEECD839222059"/>
                  </w:placeholder>
                  <w:showingPlcHdr/>
                  <w:text/>
                </w:sdtPr>
                <w:sdtEndPr>
                  <w:rPr>
                    <w:rStyle w:val="DefaultParagraphFont"/>
                    <w:rFonts w:eastAsia="Times New Roman" w:cs="Arial"/>
                    <w:color w:val="auto"/>
                    <w:sz w:val="24"/>
                    <w:szCs w:val="20"/>
                    <w:lang w:val="en-GB" w:eastAsia="en-GB"/>
                  </w:rPr>
                </w:sdtEndPr>
                <w:sdtContent>
                  <w:tc>
                    <w:tcPr>
                      <w:tcW w:w="303" w:type="pct"/>
                    </w:tcPr>
                    <w:p w14:paraId="763E6E0B"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2054961147"/>
                  <w:placeholder>
                    <w:docPart w:val="FDFCA437A97A4668B3F3CC84A7CDCE54"/>
                  </w:placeholder>
                  <w:showingPlcHdr/>
                  <w:text/>
                </w:sdtPr>
                <w:sdtEndPr>
                  <w:rPr>
                    <w:rStyle w:val="DefaultParagraphFont"/>
                    <w:rFonts w:eastAsia="Times New Roman" w:cs="Arial"/>
                    <w:color w:val="auto"/>
                    <w:sz w:val="24"/>
                    <w:szCs w:val="20"/>
                    <w:lang w:val="en-GB" w:eastAsia="en-GB"/>
                  </w:rPr>
                </w:sdtEndPr>
                <w:sdtContent>
                  <w:tc>
                    <w:tcPr>
                      <w:tcW w:w="303" w:type="pct"/>
                    </w:tcPr>
                    <w:p w14:paraId="54108E1C"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162406325"/>
                  <w:placeholder>
                    <w:docPart w:val="1F6591016464435AA4E7EDC195D8530E"/>
                  </w:placeholder>
                  <w:showingPlcHdr/>
                  <w:text/>
                </w:sdtPr>
                <w:sdtEndPr>
                  <w:rPr>
                    <w:rStyle w:val="DefaultParagraphFont"/>
                    <w:rFonts w:eastAsia="Times New Roman" w:cs="Arial"/>
                    <w:color w:val="auto"/>
                    <w:sz w:val="24"/>
                    <w:szCs w:val="20"/>
                    <w:lang w:val="en-GB" w:eastAsia="en-GB"/>
                  </w:rPr>
                </w:sdtEndPr>
                <w:sdtContent>
                  <w:tc>
                    <w:tcPr>
                      <w:tcW w:w="303" w:type="pct"/>
                    </w:tcPr>
                    <w:p w14:paraId="1A28BA97"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tc>
                <w:tcPr>
                  <w:tcW w:w="1717" w:type="pct"/>
                </w:tcPr>
                <w:p w14:paraId="278AF458" w14:textId="77777777" w:rsidR="001C5A76" w:rsidRPr="000B5CF7" w:rsidRDefault="00F34203" w:rsidP="001C5A76">
                  <w:pPr>
                    <w:spacing w:after="0" w:line="240" w:lineRule="auto"/>
                    <w:rPr>
                      <w:rFonts w:eastAsia="Times New Roman" w:cs="Arial"/>
                      <w:sz w:val="20"/>
                      <w:szCs w:val="20"/>
                      <w:lang w:val="en-GB" w:eastAsia="en-GB"/>
                    </w:rPr>
                  </w:pPr>
                  <w:sdt>
                    <w:sdtPr>
                      <w:rPr>
                        <w:rStyle w:val="Styleforproposalinputs10"/>
                      </w:rPr>
                      <w:alias w:val="Text Box"/>
                      <w:tag w:val="Text Box"/>
                      <w:id w:val="-971906477"/>
                      <w:placeholder>
                        <w:docPart w:val="CA600F9C5CCB4F2BAB57EC773C4DF787"/>
                      </w:placeholder>
                      <w:showingPlcHdr/>
                    </w:sdtPr>
                    <w:sdtEndPr>
                      <w:rPr>
                        <w:rStyle w:val="DefaultParagraphFont"/>
                        <w:rFonts w:cs="Arial"/>
                        <w:color w:val="auto"/>
                        <w:sz w:val="24"/>
                        <w:szCs w:val="20"/>
                      </w:rPr>
                    </w:sdtEndPr>
                    <w:sdtContent>
                      <w:r w:rsidR="001C5A76" w:rsidRPr="000B5CF7">
                        <w:rPr>
                          <w:rStyle w:val="PlaceholderText"/>
                          <w:rFonts w:cs="Arial"/>
                          <w:sz w:val="20"/>
                          <w:szCs w:val="20"/>
                        </w:rPr>
                        <w:t>Click or tap here to enter text.</w:t>
                      </w:r>
                    </w:sdtContent>
                  </w:sdt>
                </w:p>
              </w:tc>
            </w:tr>
            <w:tr w:rsidR="001C5A76" w:rsidRPr="000B5CF7" w14:paraId="7F955D11" w14:textId="77777777" w:rsidTr="00FD7444">
              <w:trPr>
                <w:trHeight w:val="64"/>
              </w:trPr>
              <w:tc>
                <w:tcPr>
                  <w:tcW w:w="1768" w:type="pct"/>
                  <w:gridSpan w:val="4"/>
                  <w:shd w:val="clear" w:color="auto" w:fill="BFBFBF" w:themeFill="background1" w:themeFillShade="BF"/>
                </w:tcPr>
                <w:p w14:paraId="7DCA802A"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Fonts w:eastAsia="Times New Roman" w:cs="Arial"/>
                      <w:b/>
                      <w:sz w:val="20"/>
                      <w:szCs w:val="20"/>
                      <w:lang w:eastAsia="zh-CN"/>
                    </w:rPr>
                    <w:t xml:space="preserve">Sub-Total (Equipment) </w:t>
                  </w:r>
                  <w:r w:rsidRPr="000B5CF7">
                    <w:rPr>
                      <w:rFonts w:eastAsia="Times New Roman" w:cs="Arial"/>
                      <w:b/>
                      <w:sz w:val="20"/>
                      <w:szCs w:val="20"/>
                      <w:lang w:val="en-GB" w:eastAsia="en-GB"/>
                    </w:rPr>
                    <w:t>(</w:t>
                  </w:r>
                  <w:r w:rsidRPr="000B5CF7">
                    <w:rPr>
                      <w:rFonts w:eastAsia="Times New Roman" w:cs="Arial"/>
                      <w:b/>
                      <w:sz w:val="20"/>
                      <w:szCs w:val="20"/>
                      <w:lang w:eastAsia="zh-CN"/>
                    </w:rPr>
                    <w:t>S$)</w:t>
                  </w:r>
                </w:p>
              </w:tc>
              <w:tc>
                <w:tcPr>
                  <w:tcW w:w="1515" w:type="pct"/>
                  <w:gridSpan w:val="5"/>
                </w:tcPr>
                <w:p w14:paraId="5CA3B92D"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Fonts w:eastAsia="Times New Roman" w:cs="Arial"/>
                      <w:sz w:val="20"/>
                      <w:szCs w:val="20"/>
                      <w:lang w:val="en-GB" w:eastAsia="en-GB"/>
                    </w:rPr>
                    <w:t>$</w:t>
                  </w:r>
                  <w:r w:rsidRPr="000B5CF7">
                    <w:rPr>
                      <w:rStyle w:val="HeaderChar"/>
                      <w:sz w:val="20"/>
                      <w:szCs w:val="20"/>
                    </w:rPr>
                    <w:t xml:space="preserve"> </w:t>
                  </w:r>
                  <w:sdt>
                    <w:sdtPr>
                      <w:rPr>
                        <w:rStyle w:val="Styleforproposalinputs10"/>
                      </w:rPr>
                      <w:alias w:val="$"/>
                      <w:tag w:val="$"/>
                      <w:id w:val="211386886"/>
                      <w:placeholder>
                        <w:docPart w:val="93B82100198440628BCEB46D80933C1A"/>
                      </w:placeholder>
                      <w:showingPlcHdr/>
                      <w:text/>
                    </w:sdtPr>
                    <w:sdtEndPr>
                      <w:rPr>
                        <w:rStyle w:val="DefaultParagraphFont"/>
                        <w:rFonts w:eastAsia="Times New Roman" w:cs="Arial"/>
                        <w:color w:val="auto"/>
                        <w:sz w:val="24"/>
                        <w:szCs w:val="20"/>
                        <w:lang w:val="en-GB" w:eastAsia="en-GB"/>
                      </w:rPr>
                    </w:sdtEndPr>
                    <w:sdtContent>
                      <w:proofErr w:type="gramStart"/>
                      <w:r w:rsidRPr="000B5CF7">
                        <w:rPr>
                          <w:rStyle w:val="PlaceholderText"/>
                          <w:rFonts w:cs="Arial"/>
                          <w:sz w:val="20"/>
                          <w:szCs w:val="20"/>
                        </w:rPr>
                        <w:t>X,XXX</w:t>
                      </w:r>
                      <w:proofErr w:type="gramEnd"/>
                      <w:r w:rsidRPr="000B5CF7">
                        <w:rPr>
                          <w:rStyle w:val="PlaceholderText"/>
                          <w:rFonts w:cs="Arial"/>
                          <w:sz w:val="20"/>
                          <w:szCs w:val="20"/>
                        </w:rPr>
                        <w:t>,XXX</w:t>
                      </w:r>
                    </w:sdtContent>
                  </w:sdt>
                </w:p>
              </w:tc>
              <w:tc>
                <w:tcPr>
                  <w:tcW w:w="1717" w:type="pct"/>
                  <w:shd w:val="clear" w:color="auto" w:fill="BFBFBF" w:themeFill="background1" w:themeFillShade="BF"/>
                </w:tcPr>
                <w:p w14:paraId="1003DF2C" w14:textId="77777777" w:rsidR="001C5A76" w:rsidRPr="000B5CF7" w:rsidRDefault="001C5A76" w:rsidP="001C5A76">
                  <w:pPr>
                    <w:spacing w:after="0" w:line="240" w:lineRule="auto"/>
                    <w:rPr>
                      <w:rFonts w:eastAsia="Times New Roman" w:cs="Arial"/>
                      <w:sz w:val="20"/>
                      <w:szCs w:val="20"/>
                      <w:lang w:val="en-GB" w:eastAsia="en-GB"/>
                    </w:rPr>
                  </w:pPr>
                </w:p>
              </w:tc>
            </w:tr>
            <w:permEnd w:id="987524171"/>
          </w:tbl>
          <w:p w14:paraId="2561FFD0" w14:textId="297E45E4" w:rsidR="007965FF" w:rsidRPr="000B5CF7" w:rsidRDefault="007965FF" w:rsidP="00D37FCD">
            <w:pPr>
              <w:rPr>
                <w:rFonts w:cs="Arial"/>
                <w:szCs w:val="24"/>
                <w:lang w:eastAsia="zh-CN"/>
              </w:rPr>
            </w:pPr>
          </w:p>
        </w:tc>
      </w:tr>
      <w:tr w:rsidR="007965FF" w:rsidRPr="00B3650E" w14:paraId="66D3CFA0" w14:textId="77777777" w:rsidTr="001C5A76">
        <w:tc>
          <w:tcPr>
            <w:tcW w:w="13953" w:type="dxa"/>
          </w:tcPr>
          <w:p w14:paraId="74E741CA" w14:textId="2470C3C3" w:rsidR="00D37FCD" w:rsidRPr="000B5CF7" w:rsidRDefault="007965FF" w:rsidP="00B81012">
            <w:pPr>
              <w:pStyle w:val="ListParagraph"/>
              <w:numPr>
                <w:ilvl w:val="1"/>
                <w:numId w:val="5"/>
              </w:numPr>
              <w:spacing w:before="240"/>
              <w:ind w:left="567" w:hanging="567"/>
              <w:rPr>
                <w:rFonts w:cs="Arial"/>
                <w:szCs w:val="24"/>
                <w:lang w:eastAsia="zh-CN"/>
              </w:rPr>
            </w:pPr>
            <w:r w:rsidRPr="000B5CF7">
              <w:rPr>
                <w:rFonts w:cs="Arial"/>
                <w:b/>
                <w:bCs/>
                <w:szCs w:val="24"/>
                <w:lang w:eastAsia="zh-CN"/>
              </w:rPr>
              <w:t>Overseas Travel</w:t>
            </w:r>
          </w:p>
        </w:tc>
      </w:tr>
      <w:tr w:rsidR="001C5A76" w:rsidRPr="00B3650E" w14:paraId="0EE30A71" w14:textId="77777777" w:rsidTr="001C5A76">
        <w:tc>
          <w:tcPr>
            <w:tcW w:w="13953" w:type="dxa"/>
          </w:tcPr>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1927"/>
              <w:gridCol w:w="1055"/>
              <w:gridCol w:w="1296"/>
              <w:gridCol w:w="828"/>
              <w:gridCol w:w="828"/>
              <w:gridCol w:w="828"/>
              <w:gridCol w:w="828"/>
              <w:gridCol w:w="828"/>
              <w:gridCol w:w="4693"/>
            </w:tblGrid>
            <w:tr w:rsidR="001C5A76" w:rsidRPr="000B5CF7" w14:paraId="39C0A442" w14:textId="77777777" w:rsidTr="00FD7444">
              <w:trPr>
                <w:trHeight w:val="601"/>
              </w:trPr>
              <w:tc>
                <w:tcPr>
                  <w:tcW w:w="203" w:type="pct"/>
                  <w:shd w:val="clear" w:color="C0C0C0" w:fill="C0C0C0"/>
                </w:tcPr>
                <w:p w14:paraId="1A7C8312" w14:textId="77777777" w:rsidR="001C5A76" w:rsidRPr="000B5CF7" w:rsidRDefault="001C5A76" w:rsidP="001C5A76">
                  <w:pPr>
                    <w:spacing w:after="0" w:line="240" w:lineRule="auto"/>
                    <w:rPr>
                      <w:rFonts w:eastAsia="Times New Roman" w:cs="Arial"/>
                      <w:b/>
                      <w:sz w:val="20"/>
                      <w:szCs w:val="20"/>
                      <w:lang w:val="en-GB" w:eastAsia="en-GB"/>
                    </w:rPr>
                  </w:pPr>
                  <w:permStart w:id="1593137460" w:edGrp="everyone"/>
                  <w:r w:rsidRPr="000B5CF7">
                    <w:rPr>
                      <w:rFonts w:eastAsia="Times New Roman" w:cs="Arial"/>
                      <w:b/>
                      <w:sz w:val="20"/>
                      <w:szCs w:val="20"/>
                      <w:lang w:val="en-GB" w:eastAsia="en-GB"/>
                    </w:rPr>
                    <w:t>No.</w:t>
                  </w:r>
                </w:p>
              </w:tc>
              <w:tc>
                <w:tcPr>
                  <w:tcW w:w="705" w:type="pct"/>
                  <w:shd w:val="clear" w:color="C0C0C0" w:fill="C0C0C0"/>
                  <w:hideMark/>
                </w:tcPr>
                <w:p w14:paraId="35BD0E79" w14:textId="77777777" w:rsidR="001C5A76" w:rsidRPr="000B5CF7" w:rsidRDefault="001C5A76" w:rsidP="001C5A76">
                  <w:pPr>
                    <w:spacing w:after="0" w:line="240" w:lineRule="auto"/>
                    <w:rPr>
                      <w:rFonts w:eastAsia="Times New Roman" w:cs="Arial"/>
                      <w:b/>
                      <w:sz w:val="20"/>
                      <w:szCs w:val="20"/>
                      <w:lang w:val="en-GB" w:eastAsia="en-GB"/>
                    </w:rPr>
                  </w:pPr>
                  <w:r w:rsidRPr="000B5CF7">
                    <w:rPr>
                      <w:rFonts w:eastAsia="Times New Roman" w:cs="Arial"/>
                      <w:b/>
                      <w:sz w:val="20"/>
                      <w:szCs w:val="20"/>
                      <w:lang w:val="en-GB" w:eastAsia="en-GB"/>
                    </w:rPr>
                    <w:t>Description</w:t>
                  </w:r>
                </w:p>
              </w:tc>
              <w:tc>
                <w:tcPr>
                  <w:tcW w:w="386" w:type="pct"/>
                  <w:shd w:val="clear" w:color="C0C0C0" w:fill="C0C0C0"/>
                  <w:hideMark/>
                </w:tcPr>
                <w:p w14:paraId="30E115FE" w14:textId="77777777" w:rsidR="001C5A76" w:rsidRPr="000B5CF7" w:rsidRDefault="001C5A76" w:rsidP="001C5A76">
                  <w:pPr>
                    <w:spacing w:after="0" w:line="240" w:lineRule="auto"/>
                    <w:rPr>
                      <w:rFonts w:eastAsia="Times New Roman" w:cs="Arial"/>
                      <w:b/>
                      <w:sz w:val="20"/>
                      <w:szCs w:val="20"/>
                      <w:lang w:val="en-GB" w:eastAsia="en-GB"/>
                    </w:rPr>
                  </w:pPr>
                  <w:r w:rsidRPr="000B5CF7">
                    <w:rPr>
                      <w:rFonts w:eastAsia="Times New Roman" w:cs="Arial"/>
                      <w:b/>
                      <w:sz w:val="20"/>
                      <w:szCs w:val="20"/>
                      <w:lang w:val="en-GB" w:eastAsia="en-GB"/>
                    </w:rPr>
                    <w:t>Quantity</w:t>
                  </w:r>
                </w:p>
              </w:tc>
              <w:tc>
                <w:tcPr>
                  <w:tcW w:w="474" w:type="pct"/>
                  <w:shd w:val="clear" w:color="C0C0C0" w:fill="C0C0C0"/>
                  <w:hideMark/>
                </w:tcPr>
                <w:p w14:paraId="4615898A" w14:textId="77777777" w:rsidR="001C5A76" w:rsidRPr="000B5CF7" w:rsidRDefault="001C5A76" w:rsidP="001C5A76">
                  <w:pPr>
                    <w:spacing w:after="0" w:line="240" w:lineRule="auto"/>
                    <w:rPr>
                      <w:rFonts w:eastAsia="Times New Roman" w:cs="Arial"/>
                      <w:b/>
                      <w:sz w:val="20"/>
                      <w:szCs w:val="20"/>
                      <w:lang w:val="en-GB" w:eastAsia="en-GB"/>
                    </w:rPr>
                  </w:pPr>
                  <w:r w:rsidRPr="000B5CF7">
                    <w:rPr>
                      <w:rFonts w:eastAsia="Times New Roman" w:cs="Arial"/>
                      <w:b/>
                      <w:sz w:val="20"/>
                      <w:szCs w:val="20"/>
                      <w:lang w:val="en-GB" w:eastAsia="en-GB"/>
                    </w:rPr>
                    <w:t>Unit cost</w:t>
                  </w:r>
                </w:p>
                <w:p w14:paraId="434A4BEC" w14:textId="77777777" w:rsidR="001C5A76" w:rsidRPr="000B5CF7" w:rsidRDefault="001C5A76" w:rsidP="001C5A76">
                  <w:pPr>
                    <w:spacing w:after="0" w:line="240" w:lineRule="auto"/>
                    <w:rPr>
                      <w:rFonts w:eastAsia="Times New Roman" w:cs="Arial"/>
                      <w:b/>
                      <w:sz w:val="20"/>
                      <w:szCs w:val="20"/>
                      <w:lang w:val="en-GB" w:eastAsia="en-GB"/>
                    </w:rPr>
                  </w:pPr>
                  <w:r w:rsidRPr="000B5CF7">
                    <w:rPr>
                      <w:rFonts w:eastAsia="Times New Roman" w:cs="Arial"/>
                      <w:b/>
                      <w:sz w:val="20"/>
                      <w:szCs w:val="20"/>
                      <w:lang w:val="en-GB" w:eastAsia="en-GB"/>
                    </w:rPr>
                    <w:t>(</w:t>
                  </w:r>
                  <w:r w:rsidRPr="000B5CF7">
                    <w:rPr>
                      <w:rFonts w:eastAsia="Times New Roman" w:cs="Arial"/>
                      <w:b/>
                      <w:sz w:val="20"/>
                      <w:szCs w:val="20"/>
                      <w:lang w:eastAsia="zh-CN"/>
                    </w:rPr>
                    <w:t>S$)</w:t>
                  </w:r>
                </w:p>
              </w:tc>
              <w:tc>
                <w:tcPr>
                  <w:tcW w:w="303" w:type="pct"/>
                  <w:shd w:val="clear" w:color="C0C0C0" w:fill="C0C0C0"/>
                  <w:hideMark/>
                </w:tcPr>
                <w:p w14:paraId="144F7FF1" w14:textId="77777777" w:rsidR="001C5A76" w:rsidRPr="000B5CF7" w:rsidRDefault="001C5A76" w:rsidP="001C5A76">
                  <w:pPr>
                    <w:spacing w:after="0" w:line="240" w:lineRule="auto"/>
                    <w:rPr>
                      <w:rFonts w:eastAsia="Times New Roman" w:cs="Arial"/>
                      <w:b/>
                      <w:sz w:val="20"/>
                      <w:szCs w:val="20"/>
                      <w:lang w:val="en-GB" w:eastAsia="en-GB"/>
                    </w:rPr>
                  </w:pPr>
                  <w:r w:rsidRPr="000B5CF7">
                    <w:rPr>
                      <w:rFonts w:eastAsia="Times New Roman" w:cs="Arial"/>
                      <w:b/>
                      <w:sz w:val="20"/>
                      <w:szCs w:val="20"/>
                      <w:lang w:val="en-GB" w:eastAsia="en-GB"/>
                    </w:rPr>
                    <w:t>Year 1 (,000)</w:t>
                  </w:r>
                </w:p>
              </w:tc>
              <w:tc>
                <w:tcPr>
                  <w:tcW w:w="303" w:type="pct"/>
                  <w:shd w:val="clear" w:color="C0C0C0" w:fill="C0C0C0"/>
                  <w:hideMark/>
                </w:tcPr>
                <w:p w14:paraId="48EC06E9" w14:textId="77777777" w:rsidR="001C5A76" w:rsidRPr="000B5CF7" w:rsidRDefault="001C5A76" w:rsidP="001C5A76">
                  <w:pPr>
                    <w:spacing w:after="0" w:line="240" w:lineRule="auto"/>
                    <w:rPr>
                      <w:rFonts w:eastAsia="Times New Roman" w:cs="Arial"/>
                      <w:b/>
                      <w:sz w:val="20"/>
                      <w:szCs w:val="20"/>
                      <w:lang w:val="en-GB" w:eastAsia="en-GB"/>
                    </w:rPr>
                  </w:pPr>
                  <w:r w:rsidRPr="000B5CF7">
                    <w:rPr>
                      <w:rFonts w:eastAsia="Times New Roman" w:cs="Arial"/>
                      <w:b/>
                      <w:sz w:val="20"/>
                      <w:szCs w:val="20"/>
                      <w:lang w:val="en-GB" w:eastAsia="en-GB"/>
                    </w:rPr>
                    <w:t>Year 2</w:t>
                  </w:r>
                </w:p>
                <w:p w14:paraId="21D1E1A0" w14:textId="77777777" w:rsidR="001C5A76" w:rsidRPr="000B5CF7" w:rsidRDefault="001C5A76" w:rsidP="001C5A76">
                  <w:pPr>
                    <w:spacing w:after="0" w:line="240" w:lineRule="auto"/>
                    <w:rPr>
                      <w:rFonts w:eastAsia="Times New Roman" w:cs="Arial"/>
                      <w:b/>
                      <w:sz w:val="20"/>
                      <w:szCs w:val="20"/>
                      <w:lang w:val="en-GB" w:eastAsia="en-GB"/>
                    </w:rPr>
                  </w:pPr>
                  <w:r w:rsidRPr="000B5CF7">
                    <w:rPr>
                      <w:rFonts w:eastAsia="Times New Roman" w:cs="Arial"/>
                      <w:b/>
                      <w:sz w:val="20"/>
                      <w:szCs w:val="20"/>
                      <w:lang w:val="en-GB" w:eastAsia="en-GB"/>
                    </w:rPr>
                    <w:t>(,000)</w:t>
                  </w:r>
                </w:p>
              </w:tc>
              <w:tc>
                <w:tcPr>
                  <w:tcW w:w="303" w:type="pct"/>
                  <w:shd w:val="clear" w:color="C0C0C0" w:fill="C0C0C0"/>
                  <w:hideMark/>
                </w:tcPr>
                <w:p w14:paraId="0BC98DD2" w14:textId="77777777" w:rsidR="001C5A76" w:rsidRPr="000B5CF7" w:rsidRDefault="001C5A76" w:rsidP="001C5A76">
                  <w:pPr>
                    <w:spacing w:after="0" w:line="240" w:lineRule="auto"/>
                    <w:rPr>
                      <w:rFonts w:eastAsia="Times New Roman" w:cs="Arial"/>
                      <w:b/>
                      <w:sz w:val="20"/>
                      <w:szCs w:val="20"/>
                      <w:lang w:val="en-GB" w:eastAsia="en-GB"/>
                    </w:rPr>
                  </w:pPr>
                  <w:r w:rsidRPr="000B5CF7">
                    <w:rPr>
                      <w:rFonts w:eastAsia="Times New Roman" w:cs="Arial"/>
                      <w:b/>
                      <w:sz w:val="20"/>
                      <w:szCs w:val="20"/>
                      <w:lang w:val="en-GB" w:eastAsia="en-GB"/>
                    </w:rPr>
                    <w:t>Year 3</w:t>
                  </w:r>
                </w:p>
                <w:p w14:paraId="4E526AD5" w14:textId="77777777" w:rsidR="001C5A76" w:rsidRPr="000B5CF7" w:rsidRDefault="001C5A76" w:rsidP="001C5A76">
                  <w:pPr>
                    <w:spacing w:after="0" w:line="240" w:lineRule="auto"/>
                    <w:rPr>
                      <w:rFonts w:eastAsia="Times New Roman" w:cs="Arial"/>
                      <w:b/>
                      <w:sz w:val="20"/>
                      <w:szCs w:val="20"/>
                      <w:lang w:val="en-GB" w:eastAsia="en-GB"/>
                    </w:rPr>
                  </w:pPr>
                  <w:r w:rsidRPr="000B5CF7">
                    <w:rPr>
                      <w:rFonts w:eastAsia="Times New Roman" w:cs="Arial"/>
                      <w:b/>
                      <w:sz w:val="20"/>
                      <w:szCs w:val="20"/>
                      <w:lang w:val="en-GB" w:eastAsia="en-GB"/>
                    </w:rPr>
                    <w:t>(,000)</w:t>
                  </w:r>
                </w:p>
              </w:tc>
              <w:tc>
                <w:tcPr>
                  <w:tcW w:w="303" w:type="pct"/>
                  <w:shd w:val="clear" w:color="C0C0C0" w:fill="C0C0C0"/>
                  <w:hideMark/>
                </w:tcPr>
                <w:p w14:paraId="4AD95A66" w14:textId="77777777" w:rsidR="001C5A76" w:rsidRPr="000B5CF7" w:rsidRDefault="001C5A76" w:rsidP="001C5A76">
                  <w:pPr>
                    <w:spacing w:after="0" w:line="240" w:lineRule="auto"/>
                    <w:rPr>
                      <w:rFonts w:eastAsia="Times New Roman" w:cs="Arial"/>
                      <w:b/>
                      <w:sz w:val="20"/>
                      <w:szCs w:val="20"/>
                      <w:lang w:val="en-GB" w:eastAsia="en-GB"/>
                    </w:rPr>
                  </w:pPr>
                  <w:r w:rsidRPr="000B5CF7">
                    <w:rPr>
                      <w:rFonts w:eastAsia="Times New Roman" w:cs="Arial"/>
                      <w:b/>
                      <w:sz w:val="20"/>
                      <w:szCs w:val="20"/>
                      <w:lang w:val="en-GB" w:eastAsia="en-GB"/>
                    </w:rPr>
                    <w:t>Year 4</w:t>
                  </w:r>
                </w:p>
                <w:p w14:paraId="0F6DDFE9" w14:textId="77777777" w:rsidR="001C5A76" w:rsidRPr="000B5CF7" w:rsidRDefault="001C5A76" w:rsidP="001C5A76">
                  <w:pPr>
                    <w:spacing w:after="0" w:line="240" w:lineRule="auto"/>
                    <w:rPr>
                      <w:rFonts w:eastAsia="Times New Roman" w:cs="Arial"/>
                      <w:b/>
                      <w:sz w:val="20"/>
                      <w:szCs w:val="20"/>
                      <w:lang w:val="en-GB" w:eastAsia="en-GB"/>
                    </w:rPr>
                  </w:pPr>
                  <w:r w:rsidRPr="000B5CF7">
                    <w:rPr>
                      <w:rFonts w:eastAsia="Times New Roman" w:cs="Arial"/>
                      <w:b/>
                      <w:sz w:val="20"/>
                      <w:szCs w:val="20"/>
                      <w:lang w:val="en-GB" w:eastAsia="en-GB"/>
                    </w:rPr>
                    <w:t>(,000)</w:t>
                  </w:r>
                </w:p>
              </w:tc>
              <w:tc>
                <w:tcPr>
                  <w:tcW w:w="303" w:type="pct"/>
                  <w:shd w:val="clear" w:color="C0C0C0" w:fill="C0C0C0"/>
                  <w:hideMark/>
                </w:tcPr>
                <w:p w14:paraId="0533B3DB" w14:textId="77777777" w:rsidR="001C5A76" w:rsidRPr="000B5CF7" w:rsidRDefault="001C5A76" w:rsidP="001C5A76">
                  <w:pPr>
                    <w:spacing w:after="0" w:line="240" w:lineRule="auto"/>
                    <w:rPr>
                      <w:rFonts w:eastAsia="Times New Roman" w:cs="Arial"/>
                      <w:b/>
                      <w:sz w:val="20"/>
                      <w:szCs w:val="20"/>
                      <w:lang w:val="en-GB" w:eastAsia="en-GB"/>
                    </w:rPr>
                  </w:pPr>
                  <w:r w:rsidRPr="000B5CF7">
                    <w:rPr>
                      <w:rFonts w:eastAsia="Times New Roman" w:cs="Arial"/>
                      <w:b/>
                      <w:sz w:val="20"/>
                      <w:szCs w:val="20"/>
                      <w:lang w:val="en-GB" w:eastAsia="en-GB"/>
                    </w:rPr>
                    <w:t>Year 5</w:t>
                  </w:r>
                </w:p>
                <w:p w14:paraId="2B87939B" w14:textId="77777777" w:rsidR="001C5A76" w:rsidRPr="000B5CF7" w:rsidRDefault="001C5A76" w:rsidP="001C5A76">
                  <w:pPr>
                    <w:spacing w:after="0" w:line="240" w:lineRule="auto"/>
                    <w:rPr>
                      <w:rFonts w:eastAsia="Times New Roman" w:cs="Arial"/>
                      <w:b/>
                      <w:sz w:val="20"/>
                      <w:szCs w:val="20"/>
                      <w:lang w:val="en-GB" w:eastAsia="en-GB"/>
                    </w:rPr>
                  </w:pPr>
                  <w:r w:rsidRPr="000B5CF7">
                    <w:rPr>
                      <w:rFonts w:eastAsia="Times New Roman" w:cs="Arial"/>
                      <w:b/>
                      <w:sz w:val="20"/>
                      <w:szCs w:val="20"/>
                      <w:lang w:val="en-GB" w:eastAsia="en-GB"/>
                    </w:rPr>
                    <w:t>(,000)</w:t>
                  </w:r>
                </w:p>
              </w:tc>
              <w:tc>
                <w:tcPr>
                  <w:tcW w:w="1717" w:type="pct"/>
                  <w:shd w:val="clear" w:color="C0C0C0" w:fill="C0C0C0"/>
                  <w:hideMark/>
                </w:tcPr>
                <w:p w14:paraId="0B3659E2" w14:textId="77777777" w:rsidR="001C5A76" w:rsidRPr="000B5CF7" w:rsidRDefault="001C5A76" w:rsidP="001C5A76">
                  <w:pPr>
                    <w:spacing w:after="0" w:line="240" w:lineRule="auto"/>
                    <w:rPr>
                      <w:rFonts w:eastAsia="Times New Roman" w:cs="Arial"/>
                      <w:b/>
                      <w:sz w:val="20"/>
                      <w:szCs w:val="20"/>
                      <w:lang w:val="en-GB" w:eastAsia="en-GB"/>
                    </w:rPr>
                  </w:pPr>
                  <w:r w:rsidRPr="000B5CF7">
                    <w:rPr>
                      <w:rFonts w:eastAsia="Times New Roman" w:cs="Arial"/>
                      <w:b/>
                      <w:sz w:val="20"/>
                      <w:szCs w:val="20"/>
                      <w:lang w:val="en-GB" w:eastAsia="en-GB"/>
                    </w:rPr>
                    <w:t xml:space="preserve">Justification </w:t>
                  </w:r>
                </w:p>
                <w:p w14:paraId="3F22EBE6" w14:textId="77777777" w:rsidR="001C5A76" w:rsidRPr="000B5CF7" w:rsidRDefault="001C5A76" w:rsidP="001C5A76">
                  <w:pPr>
                    <w:spacing w:after="0" w:line="240" w:lineRule="auto"/>
                    <w:rPr>
                      <w:rFonts w:eastAsia="Times New Roman" w:cs="Arial"/>
                      <w:b/>
                      <w:i/>
                      <w:iCs/>
                      <w:sz w:val="20"/>
                      <w:szCs w:val="20"/>
                      <w:lang w:val="en-GB" w:eastAsia="en-GB"/>
                    </w:rPr>
                  </w:pPr>
                  <w:r w:rsidRPr="000B5CF7">
                    <w:rPr>
                      <w:rFonts w:eastAsia="Times New Roman" w:cs="Arial"/>
                      <w:i/>
                      <w:iCs/>
                      <w:sz w:val="20"/>
                      <w:szCs w:val="20"/>
                      <w:lang w:val="en-GB" w:eastAsia="en-GB"/>
                    </w:rPr>
                    <w:t>(e.g. Purpose of travel / example of conferences)</w:t>
                  </w:r>
                </w:p>
              </w:tc>
            </w:tr>
            <w:tr w:rsidR="001C5A76" w:rsidRPr="000B5CF7" w14:paraId="28B2D564" w14:textId="77777777" w:rsidTr="00FD7444">
              <w:trPr>
                <w:trHeight w:val="64"/>
              </w:trPr>
              <w:tc>
                <w:tcPr>
                  <w:tcW w:w="203" w:type="pct"/>
                </w:tcPr>
                <w:p w14:paraId="2E6A3951" w14:textId="77777777" w:rsidR="001C5A76" w:rsidRPr="000B5CF7" w:rsidRDefault="001C5A76" w:rsidP="001C5A76">
                  <w:pPr>
                    <w:spacing w:after="0" w:line="240" w:lineRule="auto"/>
                    <w:rPr>
                      <w:rFonts w:eastAsia="Times New Roman" w:cs="Arial"/>
                      <w:sz w:val="20"/>
                      <w:szCs w:val="20"/>
                      <w:lang w:val="en-GB" w:eastAsia="en-GB"/>
                    </w:rPr>
                  </w:pPr>
                  <w:r w:rsidRPr="000B5CF7">
                    <w:rPr>
                      <w:rFonts w:eastAsia="Times New Roman" w:cs="Arial"/>
                      <w:sz w:val="20"/>
                      <w:szCs w:val="20"/>
                      <w:lang w:val="en-GB" w:eastAsia="en-GB"/>
                    </w:rPr>
                    <w:t>1.</w:t>
                  </w:r>
                </w:p>
              </w:tc>
              <w:tc>
                <w:tcPr>
                  <w:tcW w:w="705" w:type="pct"/>
                </w:tcPr>
                <w:p w14:paraId="3C259AE3" w14:textId="77777777" w:rsidR="001C5A76" w:rsidRPr="000B5CF7" w:rsidRDefault="00F34203" w:rsidP="001C5A76">
                  <w:pPr>
                    <w:spacing w:after="0" w:line="240" w:lineRule="auto"/>
                    <w:rPr>
                      <w:rFonts w:eastAsia="Times New Roman" w:cs="Arial"/>
                      <w:sz w:val="20"/>
                      <w:szCs w:val="20"/>
                      <w:lang w:val="en-GB" w:eastAsia="en-GB"/>
                    </w:rPr>
                  </w:pPr>
                  <w:sdt>
                    <w:sdtPr>
                      <w:rPr>
                        <w:rStyle w:val="Styleforproposalinputs10"/>
                      </w:rPr>
                      <w:alias w:val="Text Box"/>
                      <w:tag w:val="Text Box"/>
                      <w:id w:val="-1058163506"/>
                      <w:placeholder>
                        <w:docPart w:val="2716A190BAB046ED9BDF82D3F99ACC20"/>
                      </w:placeholder>
                      <w:showingPlcHdr/>
                    </w:sdtPr>
                    <w:sdtEndPr>
                      <w:rPr>
                        <w:rStyle w:val="DefaultParagraphFont"/>
                        <w:rFonts w:cs="Arial"/>
                        <w:color w:val="auto"/>
                        <w:sz w:val="24"/>
                        <w:szCs w:val="20"/>
                      </w:rPr>
                    </w:sdtEndPr>
                    <w:sdtContent>
                      <w:r w:rsidR="001C5A76" w:rsidRPr="000B5CF7">
                        <w:rPr>
                          <w:rStyle w:val="PlaceholderText"/>
                          <w:rFonts w:cs="Arial"/>
                          <w:sz w:val="20"/>
                          <w:szCs w:val="20"/>
                        </w:rPr>
                        <w:t>Click or tap here to enter text.</w:t>
                      </w:r>
                    </w:sdtContent>
                  </w:sdt>
                </w:p>
              </w:tc>
              <w:sdt>
                <w:sdtPr>
                  <w:rPr>
                    <w:rStyle w:val="Styleforproposalinputs"/>
                    <w:sz w:val="20"/>
                    <w:szCs w:val="20"/>
                  </w:rPr>
                  <w:alias w:val="Quantity/pax"/>
                  <w:tag w:val="Quantity/pax"/>
                  <w:id w:val="2141069877"/>
                  <w:placeholder>
                    <w:docPart w:val="225A4D72AF13462B9D90369442D369B7"/>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dropDownList>
                </w:sdtPr>
                <w:sdtEndPr>
                  <w:rPr>
                    <w:rStyle w:val="DefaultParagraphFont"/>
                    <w:rFonts w:eastAsia="Times New Roman" w:cs="Arial"/>
                    <w:color w:val="auto"/>
                    <w:lang w:val="en-GB" w:eastAsia="en-GB"/>
                  </w:rPr>
                </w:sdtEndPr>
                <w:sdtContent>
                  <w:tc>
                    <w:tcPr>
                      <w:tcW w:w="386" w:type="pct"/>
                    </w:tcPr>
                    <w:p w14:paraId="09B3D4BA" w14:textId="77777777" w:rsidR="001C5A76" w:rsidRPr="000B5CF7" w:rsidRDefault="001C5A76" w:rsidP="001C5A76">
                      <w:pPr>
                        <w:spacing w:after="0" w:line="240" w:lineRule="auto"/>
                        <w:jc w:val="center"/>
                        <w:rPr>
                          <w:rFonts w:eastAsia="Times New Roman" w:cs="Arial"/>
                          <w:sz w:val="20"/>
                          <w:szCs w:val="20"/>
                          <w:lang w:val="en-GB" w:eastAsia="en-GB"/>
                        </w:rPr>
                      </w:pPr>
                      <w:r w:rsidRPr="000B5CF7">
                        <w:rPr>
                          <w:rStyle w:val="PlaceholderText"/>
                          <w:rFonts w:cs="Arial"/>
                          <w:sz w:val="20"/>
                          <w:szCs w:val="20"/>
                        </w:rPr>
                        <w:t>Choose an item.</w:t>
                      </w:r>
                    </w:p>
                  </w:tc>
                </w:sdtContent>
              </w:sdt>
              <w:tc>
                <w:tcPr>
                  <w:tcW w:w="474" w:type="pct"/>
                </w:tcPr>
                <w:p w14:paraId="52F4AA60" w14:textId="77777777" w:rsidR="001C5A76" w:rsidRPr="000B5CF7" w:rsidRDefault="00F34203" w:rsidP="001C5A76">
                  <w:pPr>
                    <w:spacing w:after="0" w:line="240" w:lineRule="auto"/>
                    <w:jc w:val="right"/>
                    <w:rPr>
                      <w:rFonts w:eastAsia="Times New Roman" w:cs="Arial"/>
                      <w:sz w:val="20"/>
                      <w:szCs w:val="20"/>
                      <w:lang w:val="en-GB" w:eastAsia="en-GB"/>
                    </w:rPr>
                  </w:pPr>
                  <w:sdt>
                    <w:sdtPr>
                      <w:rPr>
                        <w:rStyle w:val="Styleforproposalinputs10"/>
                      </w:rPr>
                      <w:alias w:val="$"/>
                      <w:tag w:val="$"/>
                      <w:id w:val="-812173699"/>
                      <w:placeholder>
                        <w:docPart w:val="F730B718C9734549B0C9309FEA8C73CB"/>
                      </w:placeholder>
                      <w:showingPlcHdr/>
                      <w:text/>
                    </w:sdtPr>
                    <w:sdtEndPr>
                      <w:rPr>
                        <w:rStyle w:val="DefaultParagraphFont"/>
                        <w:rFonts w:eastAsia="Times New Roman" w:cs="Arial"/>
                        <w:color w:val="auto"/>
                        <w:sz w:val="24"/>
                        <w:szCs w:val="20"/>
                        <w:lang w:val="en-GB" w:eastAsia="en-GB"/>
                      </w:rPr>
                    </w:sdtEndPr>
                    <w:sdtContent>
                      <w:r w:rsidR="001C5A76" w:rsidRPr="000B5CF7">
                        <w:rPr>
                          <w:rStyle w:val="PlaceholderText"/>
                          <w:rFonts w:cs="Arial"/>
                          <w:sz w:val="20"/>
                          <w:szCs w:val="20"/>
                        </w:rPr>
                        <w:t>X,XXX,XXX</w:t>
                      </w:r>
                    </w:sdtContent>
                  </w:sdt>
                  <w:r w:rsidR="001C5A76" w:rsidRPr="000B5CF7">
                    <w:rPr>
                      <w:rFonts w:cs="Arial"/>
                      <w:color w:val="1A202C"/>
                      <w:sz w:val="20"/>
                      <w:szCs w:val="20"/>
                    </w:rPr>
                    <w:t xml:space="preserve"> </w:t>
                  </w:r>
                </w:p>
              </w:tc>
              <w:sdt>
                <w:sdtPr>
                  <w:rPr>
                    <w:rStyle w:val="Styleforproposalinputs10"/>
                  </w:rPr>
                  <w:alias w:val="Budget"/>
                  <w:tag w:val="Budget"/>
                  <w:id w:val="-1640575168"/>
                  <w:placeholder>
                    <w:docPart w:val="1DB2329538CE41FDAC00BC4393F82B69"/>
                  </w:placeholder>
                  <w:showingPlcHdr/>
                  <w:text/>
                </w:sdtPr>
                <w:sdtEndPr>
                  <w:rPr>
                    <w:rStyle w:val="DefaultParagraphFont"/>
                    <w:rFonts w:eastAsia="Times New Roman" w:cs="Arial"/>
                    <w:color w:val="auto"/>
                    <w:sz w:val="24"/>
                    <w:szCs w:val="20"/>
                    <w:lang w:val="en-GB" w:eastAsia="en-GB"/>
                  </w:rPr>
                </w:sdtEndPr>
                <w:sdtContent>
                  <w:tc>
                    <w:tcPr>
                      <w:tcW w:w="303" w:type="pct"/>
                    </w:tcPr>
                    <w:p w14:paraId="0F3917AB"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531467356"/>
                  <w:placeholder>
                    <w:docPart w:val="787BE05E692C4E988169651B9FAB58A1"/>
                  </w:placeholder>
                  <w:showingPlcHdr/>
                  <w:text/>
                </w:sdtPr>
                <w:sdtEndPr>
                  <w:rPr>
                    <w:rStyle w:val="DefaultParagraphFont"/>
                    <w:rFonts w:eastAsia="Times New Roman" w:cs="Arial"/>
                    <w:color w:val="auto"/>
                    <w:sz w:val="24"/>
                    <w:szCs w:val="20"/>
                    <w:lang w:val="en-GB" w:eastAsia="en-GB"/>
                  </w:rPr>
                </w:sdtEndPr>
                <w:sdtContent>
                  <w:tc>
                    <w:tcPr>
                      <w:tcW w:w="303" w:type="pct"/>
                    </w:tcPr>
                    <w:p w14:paraId="1C4DB917"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25916218"/>
                  <w:placeholder>
                    <w:docPart w:val="C0A56F06FD3349958A76A429DCAF7512"/>
                  </w:placeholder>
                  <w:showingPlcHdr/>
                  <w:text/>
                </w:sdtPr>
                <w:sdtEndPr>
                  <w:rPr>
                    <w:rStyle w:val="DefaultParagraphFont"/>
                    <w:rFonts w:eastAsia="Times New Roman" w:cs="Arial"/>
                    <w:color w:val="auto"/>
                    <w:sz w:val="24"/>
                    <w:szCs w:val="20"/>
                    <w:lang w:val="en-GB" w:eastAsia="en-GB"/>
                  </w:rPr>
                </w:sdtEndPr>
                <w:sdtContent>
                  <w:tc>
                    <w:tcPr>
                      <w:tcW w:w="303" w:type="pct"/>
                    </w:tcPr>
                    <w:p w14:paraId="6CC26325"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510520709"/>
                  <w:placeholder>
                    <w:docPart w:val="7D094F2266364EB099B6E22F9A4675B2"/>
                  </w:placeholder>
                  <w:showingPlcHdr/>
                  <w:text/>
                </w:sdtPr>
                <w:sdtEndPr>
                  <w:rPr>
                    <w:rStyle w:val="DefaultParagraphFont"/>
                    <w:rFonts w:eastAsia="Times New Roman" w:cs="Arial"/>
                    <w:color w:val="auto"/>
                    <w:sz w:val="24"/>
                    <w:szCs w:val="20"/>
                    <w:lang w:val="en-GB" w:eastAsia="en-GB"/>
                  </w:rPr>
                </w:sdtEndPr>
                <w:sdtContent>
                  <w:tc>
                    <w:tcPr>
                      <w:tcW w:w="303" w:type="pct"/>
                    </w:tcPr>
                    <w:p w14:paraId="786280B1"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858403672"/>
                  <w:placeholder>
                    <w:docPart w:val="50227E5071A243599326FA102D137CD3"/>
                  </w:placeholder>
                  <w:showingPlcHdr/>
                  <w:text/>
                </w:sdtPr>
                <w:sdtEndPr>
                  <w:rPr>
                    <w:rStyle w:val="DefaultParagraphFont"/>
                    <w:rFonts w:eastAsia="Times New Roman" w:cs="Arial"/>
                    <w:color w:val="auto"/>
                    <w:sz w:val="24"/>
                    <w:szCs w:val="20"/>
                    <w:lang w:val="en-GB" w:eastAsia="en-GB"/>
                  </w:rPr>
                </w:sdtEndPr>
                <w:sdtContent>
                  <w:tc>
                    <w:tcPr>
                      <w:tcW w:w="303" w:type="pct"/>
                    </w:tcPr>
                    <w:p w14:paraId="75F0090C"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tc>
                <w:tcPr>
                  <w:tcW w:w="1717" w:type="pct"/>
                </w:tcPr>
                <w:p w14:paraId="14981037" w14:textId="77777777" w:rsidR="001C5A76" w:rsidRPr="000B5CF7" w:rsidRDefault="00F34203" w:rsidP="001C5A76">
                  <w:pPr>
                    <w:spacing w:after="0" w:line="240" w:lineRule="auto"/>
                    <w:rPr>
                      <w:rFonts w:eastAsia="Times New Roman" w:cs="Arial"/>
                      <w:sz w:val="20"/>
                      <w:szCs w:val="20"/>
                      <w:lang w:val="en-GB" w:eastAsia="en-GB"/>
                    </w:rPr>
                  </w:pPr>
                  <w:sdt>
                    <w:sdtPr>
                      <w:rPr>
                        <w:rStyle w:val="Styleforproposalinputs10"/>
                      </w:rPr>
                      <w:alias w:val="Text Box"/>
                      <w:tag w:val="Text Box"/>
                      <w:id w:val="307838501"/>
                      <w:placeholder>
                        <w:docPart w:val="FE151B5EFE354114B649D82E2AE29929"/>
                      </w:placeholder>
                    </w:sdtPr>
                    <w:sdtEndPr>
                      <w:rPr>
                        <w:rStyle w:val="PlaceholderText"/>
                        <w:rFonts w:cs="Arial"/>
                        <w:color w:val="808080"/>
                        <w:sz w:val="24"/>
                        <w:szCs w:val="20"/>
                      </w:rPr>
                    </w:sdtEndPr>
                    <w:sdtContent>
                      <w:r w:rsidR="001C5A76" w:rsidRPr="000B5CF7">
                        <w:rPr>
                          <w:rStyle w:val="PlaceholderText"/>
                          <w:rFonts w:cs="Arial"/>
                          <w:sz w:val="20"/>
                          <w:szCs w:val="20"/>
                        </w:rPr>
                        <w:t>Click or tap here to enter text.</w:t>
                      </w:r>
                    </w:sdtContent>
                  </w:sdt>
                </w:p>
              </w:tc>
            </w:tr>
            <w:tr w:rsidR="001C5A76" w:rsidRPr="000B5CF7" w14:paraId="7C94B95F" w14:textId="77777777" w:rsidTr="00FD7444">
              <w:trPr>
                <w:trHeight w:val="64"/>
              </w:trPr>
              <w:tc>
                <w:tcPr>
                  <w:tcW w:w="203" w:type="pct"/>
                </w:tcPr>
                <w:p w14:paraId="6FB114C6" w14:textId="77777777" w:rsidR="001C5A76" w:rsidRPr="000B5CF7" w:rsidRDefault="001C5A76" w:rsidP="001C5A76">
                  <w:pPr>
                    <w:spacing w:after="0" w:line="240" w:lineRule="auto"/>
                    <w:rPr>
                      <w:rFonts w:eastAsia="Times New Roman" w:cs="Arial"/>
                      <w:sz w:val="20"/>
                      <w:szCs w:val="20"/>
                      <w:lang w:val="en-GB" w:eastAsia="en-GB"/>
                    </w:rPr>
                  </w:pPr>
                  <w:r w:rsidRPr="000B5CF7">
                    <w:rPr>
                      <w:rFonts w:eastAsia="Times New Roman" w:cs="Arial"/>
                      <w:sz w:val="20"/>
                      <w:szCs w:val="20"/>
                      <w:lang w:val="en-GB" w:eastAsia="en-GB"/>
                    </w:rPr>
                    <w:t>2.</w:t>
                  </w:r>
                </w:p>
              </w:tc>
              <w:tc>
                <w:tcPr>
                  <w:tcW w:w="705" w:type="pct"/>
                </w:tcPr>
                <w:p w14:paraId="7776D9A7" w14:textId="77777777" w:rsidR="001C5A76" w:rsidRPr="000B5CF7" w:rsidRDefault="00F34203" w:rsidP="001C5A76">
                  <w:pPr>
                    <w:spacing w:after="0" w:line="240" w:lineRule="auto"/>
                    <w:rPr>
                      <w:rFonts w:eastAsia="Times New Roman" w:cs="Arial"/>
                      <w:sz w:val="20"/>
                      <w:szCs w:val="20"/>
                      <w:lang w:val="en-GB" w:eastAsia="en-GB"/>
                    </w:rPr>
                  </w:pPr>
                  <w:sdt>
                    <w:sdtPr>
                      <w:rPr>
                        <w:rStyle w:val="Styleforproposalinputs10"/>
                      </w:rPr>
                      <w:alias w:val="Text Box"/>
                      <w:tag w:val="Text Box"/>
                      <w:id w:val="-1584904319"/>
                      <w:placeholder>
                        <w:docPart w:val="D3C7F10F94214DC99663A92FC596F90C"/>
                      </w:placeholder>
                      <w:showingPlcHdr/>
                    </w:sdtPr>
                    <w:sdtEndPr>
                      <w:rPr>
                        <w:rStyle w:val="DefaultParagraphFont"/>
                        <w:rFonts w:cs="Arial"/>
                        <w:color w:val="auto"/>
                        <w:sz w:val="24"/>
                        <w:szCs w:val="20"/>
                      </w:rPr>
                    </w:sdtEndPr>
                    <w:sdtContent>
                      <w:r w:rsidR="001C5A76" w:rsidRPr="000B5CF7">
                        <w:rPr>
                          <w:rStyle w:val="PlaceholderText"/>
                          <w:rFonts w:cs="Arial"/>
                          <w:sz w:val="20"/>
                          <w:szCs w:val="20"/>
                        </w:rPr>
                        <w:t>Click or tap here to enter text.</w:t>
                      </w:r>
                    </w:sdtContent>
                  </w:sdt>
                </w:p>
              </w:tc>
              <w:sdt>
                <w:sdtPr>
                  <w:rPr>
                    <w:rStyle w:val="Styleforproposalinputs"/>
                    <w:sz w:val="20"/>
                    <w:szCs w:val="20"/>
                  </w:rPr>
                  <w:alias w:val="Quantity/pax"/>
                  <w:tag w:val="Quantity/pax"/>
                  <w:id w:val="2129578635"/>
                  <w:placeholder>
                    <w:docPart w:val="66198A871E094FEF8CDEA59C90A13076"/>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dropDownList>
                </w:sdtPr>
                <w:sdtEndPr>
                  <w:rPr>
                    <w:rStyle w:val="DefaultParagraphFont"/>
                    <w:rFonts w:eastAsia="Times New Roman" w:cs="Arial"/>
                    <w:color w:val="auto"/>
                    <w:lang w:val="en-GB" w:eastAsia="en-GB"/>
                  </w:rPr>
                </w:sdtEndPr>
                <w:sdtContent>
                  <w:tc>
                    <w:tcPr>
                      <w:tcW w:w="386" w:type="pct"/>
                    </w:tcPr>
                    <w:p w14:paraId="2588C0E6" w14:textId="77777777" w:rsidR="001C5A76" w:rsidRPr="000B5CF7" w:rsidRDefault="001C5A76" w:rsidP="001C5A76">
                      <w:pPr>
                        <w:spacing w:after="0" w:line="240" w:lineRule="auto"/>
                        <w:jc w:val="center"/>
                        <w:rPr>
                          <w:rFonts w:eastAsia="Times New Roman" w:cs="Arial"/>
                          <w:sz w:val="20"/>
                          <w:szCs w:val="20"/>
                          <w:lang w:val="en-GB" w:eastAsia="en-GB"/>
                        </w:rPr>
                      </w:pPr>
                      <w:r w:rsidRPr="000B5CF7">
                        <w:rPr>
                          <w:rStyle w:val="PlaceholderText"/>
                          <w:rFonts w:cs="Arial"/>
                          <w:sz w:val="20"/>
                          <w:szCs w:val="20"/>
                        </w:rPr>
                        <w:t>Choose an item.</w:t>
                      </w:r>
                    </w:p>
                  </w:tc>
                </w:sdtContent>
              </w:sdt>
              <w:tc>
                <w:tcPr>
                  <w:tcW w:w="474" w:type="pct"/>
                </w:tcPr>
                <w:p w14:paraId="0A5CFA52" w14:textId="77777777" w:rsidR="001C5A76" w:rsidRPr="000B5CF7" w:rsidRDefault="00F34203" w:rsidP="001C5A76">
                  <w:pPr>
                    <w:spacing w:after="0" w:line="240" w:lineRule="auto"/>
                    <w:jc w:val="right"/>
                    <w:rPr>
                      <w:rFonts w:eastAsia="Times New Roman" w:cs="Arial"/>
                      <w:sz w:val="20"/>
                      <w:szCs w:val="20"/>
                      <w:lang w:val="en-GB" w:eastAsia="en-GB"/>
                    </w:rPr>
                  </w:pPr>
                  <w:sdt>
                    <w:sdtPr>
                      <w:rPr>
                        <w:rStyle w:val="Styleforproposalinputs10"/>
                      </w:rPr>
                      <w:alias w:val="$"/>
                      <w:tag w:val="$"/>
                      <w:id w:val="428632533"/>
                      <w:placeholder>
                        <w:docPart w:val="B39AF6E0D6264091AC5123EE1BDA3009"/>
                      </w:placeholder>
                      <w:showingPlcHdr/>
                      <w:text/>
                    </w:sdtPr>
                    <w:sdtEndPr>
                      <w:rPr>
                        <w:rStyle w:val="DefaultParagraphFont"/>
                        <w:rFonts w:eastAsia="Times New Roman" w:cs="Arial"/>
                        <w:color w:val="auto"/>
                        <w:sz w:val="24"/>
                        <w:szCs w:val="20"/>
                        <w:lang w:val="en-GB" w:eastAsia="en-GB"/>
                      </w:rPr>
                    </w:sdtEndPr>
                    <w:sdtContent>
                      <w:r w:rsidR="001C5A76" w:rsidRPr="000B5CF7">
                        <w:rPr>
                          <w:rStyle w:val="PlaceholderText"/>
                          <w:rFonts w:cs="Arial"/>
                          <w:sz w:val="20"/>
                          <w:szCs w:val="20"/>
                        </w:rPr>
                        <w:t>X,XXX,XXX</w:t>
                      </w:r>
                    </w:sdtContent>
                  </w:sdt>
                  <w:r w:rsidR="001C5A76" w:rsidRPr="000B5CF7">
                    <w:rPr>
                      <w:rFonts w:cs="Arial"/>
                      <w:color w:val="1A202C"/>
                      <w:sz w:val="20"/>
                      <w:szCs w:val="20"/>
                    </w:rPr>
                    <w:t xml:space="preserve"> </w:t>
                  </w:r>
                </w:p>
              </w:tc>
              <w:sdt>
                <w:sdtPr>
                  <w:rPr>
                    <w:rStyle w:val="Styleforproposalinputs10"/>
                  </w:rPr>
                  <w:alias w:val="Budget"/>
                  <w:tag w:val="Budget"/>
                  <w:id w:val="1454521061"/>
                  <w:placeholder>
                    <w:docPart w:val="E15011C4D4C84FBF80E4D561E75A5E2F"/>
                  </w:placeholder>
                  <w:showingPlcHdr/>
                  <w:text/>
                </w:sdtPr>
                <w:sdtEndPr>
                  <w:rPr>
                    <w:rStyle w:val="DefaultParagraphFont"/>
                    <w:rFonts w:eastAsia="Times New Roman" w:cs="Arial"/>
                    <w:color w:val="auto"/>
                    <w:sz w:val="24"/>
                    <w:szCs w:val="20"/>
                    <w:lang w:val="en-GB" w:eastAsia="en-GB"/>
                  </w:rPr>
                </w:sdtEndPr>
                <w:sdtContent>
                  <w:tc>
                    <w:tcPr>
                      <w:tcW w:w="303" w:type="pct"/>
                    </w:tcPr>
                    <w:p w14:paraId="2BFBC932"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1276788243"/>
                  <w:placeholder>
                    <w:docPart w:val="EF758D46CD6F4469BDFD7A29D7C986B6"/>
                  </w:placeholder>
                  <w:showingPlcHdr/>
                  <w:text/>
                </w:sdtPr>
                <w:sdtEndPr>
                  <w:rPr>
                    <w:rStyle w:val="DefaultParagraphFont"/>
                    <w:rFonts w:eastAsia="Times New Roman" w:cs="Arial"/>
                    <w:color w:val="auto"/>
                    <w:sz w:val="24"/>
                    <w:szCs w:val="20"/>
                    <w:lang w:val="en-GB" w:eastAsia="en-GB"/>
                  </w:rPr>
                </w:sdtEndPr>
                <w:sdtContent>
                  <w:tc>
                    <w:tcPr>
                      <w:tcW w:w="303" w:type="pct"/>
                    </w:tcPr>
                    <w:p w14:paraId="75625FD9"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361015126"/>
                  <w:placeholder>
                    <w:docPart w:val="34680460F1684DC28AED4342B9EF28EC"/>
                  </w:placeholder>
                  <w:showingPlcHdr/>
                  <w:text/>
                </w:sdtPr>
                <w:sdtEndPr>
                  <w:rPr>
                    <w:rStyle w:val="DefaultParagraphFont"/>
                    <w:rFonts w:eastAsia="Times New Roman" w:cs="Arial"/>
                    <w:color w:val="auto"/>
                    <w:sz w:val="24"/>
                    <w:szCs w:val="20"/>
                    <w:lang w:val="en-GB" w:eastAsia="en-GB"/>
                  </w:rPr>
                </w:sdtEndPr>
                <w:sdtContent>
                  <w:tc>
                    <w:tcPr>
                      <w:tcW w:w="303" w:type="pct"/>
                    </w:tcPr>
                    <w:p w14:paraId="5A03FC1F"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164401849"/>
                  <w:placeholder>
                    <w:docPart w:val="FCA1DACA131B429FABC8FFE8B2F229A0"/>
                  </w:placeholder>
                  <w:showingPlcHdr/>
                  <w:text/>
                </w:sdtPr>
                <w:sdtEndPr>
                  <w:rPr>
                    <w:rStyle w:val="DefaultParagraphFont"/>
                    <w:rFonts w:eastAsia="Times New Roman" w:cs="Arial"/>
                    <w:color w:val="auto"/>
                    <w:sz w:val="24"/>
                    <w:szCs w:val="20"/>
                    <w:lang w:val="en-GB" w:eastAsia="en-GB"/>
                  </w:rPr>
                </w:sdtEndPr>
                <w:sdtContent>
                  <w:tc>
                    <w:tcPr>
                      <w:tcW w:w="303" w:type="pct"/>
                    </w:tcPr>
                    <w:p w14:paraId="65EC0781"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1898350737"/>
                  <w:placeholder>
                    <w:docPart w:val="56856B73A4F44EDB8D66CD745254F5BC"/>
                  </w:placeholder>
                  <w:showingPlcHdr/>
                  <w:text/>
                </w:sdtPr>
                <w:sdtEndPr>
                  <w:rPr>
                    <w:rStyle w:val="DefaultParagraphFont"/>
                    <w:rFonts w:eastAsia="Times New Roman" w:cs="Arial"/>
                    <w:color w:val="auto"/>
                    <w:sz w:val="24"/>
                    <w:szCs w:val="20"/>
                    <w:lang w:val="en-GB" w:eastAsia="en-GB"/>
                  </w:rPr>
                </w:sdtEndPr>
                <w:sdtContent>
                  <w:tc>
                    <w:tcPr>
                      <w:tcW w:w="303" w:type="pct"/>
                    </w:tcPr>
                    <w:p w14:paraId="2AE8BC54"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tc>
                <w:tcPr>
                  <w:tcW w:w="1717" w:type="pct"/>
                </w:tcPr>
                <w:p w14:paraId="3D8D9B89" w14:textId="77777777" w:rsidR="001C5A76" w:rsidRPr="000B5CF7" w:rsidRDefault="00F34203" w:rsidP="001C5A76">
                  <w:pPr>
                    <w:spacing w:after="0" w:line="240" w:lineRule="auto"/>
                    <w:rPr>
                      <w:rFonts w:eastAsia="Times New Roman" w:cs="Arial"/>
                      <w:sz w:val="20"/>
                      <w:szCs w:val="20"/>
                      <w:lang w:val="en-GB" w:eastAsia="en-GB"/>
                    </w:rPr>
                  </w:pPr>
                  <w:sdt>
                    <w:sdtPr>
                      <w:rPr>
                        <w:rStyle w:val="Styleforproposalinputs10"/>
                      </w:rPr>
                      <w:alias w:val="Text Box"/>
                      <w:tag w:val="Text Box"/>
                      <w:id w:val="-1966334155"/>
                      <w:placeholder>
                        <w:docPart w:val="46E89F4C94504AB0805AD2D74219BEF4"/>
                      </w:placeholder>
                    </w:sdtPr>
                    <w:sdtEndPr>
                      <w:rPr>
                        <w:rStyle w:val="PlaceholderText"/>
                        <w:rFonts w:cs="Arial"/>
                        <w:color w:val="808080"/>
                        <w:sz w:val="24"/>
                        <w:szCs w:val="20"/>
                      </w:rPr>
                    </w:sdtEndPr>
                    <w:sdtContent>
                      <w:r w:rsidR="001C5A76" w:rsidRPr="000B5CF7">
                        <w:rPr>
                          <w:rStyle w:val="PlaceholderText"/>
                          <w:rFonts w:cs="Arial"/>
                          <w:sz w:val="20"/>
                          <w:szCs w:val="20"/>
                        </w:rPr>
                        <w:t>Click or tap here to enter text.</w:t>
                      </w:r>
                    </w:sdtContent>
                  </w:sdt>
                </w:p>
              </w:tc>
            </w:tr>
            <w:tr w:rsidR="001C5A76" w:rsidRPr="000B5CF7" w14:paraId="4919534E" w14:textId="77777777" w:rsidTr="00FD7444">
              <w:trPr>
                <w:trHeight w:val="64"/>
              </w:trPr>
              <w:tc>
                <w:tcPr>
                  <w:tcW w:w="203" w:type="pct"/>
                </w:tcPr>
                <w:p w14:paraId="70987336" w14:textId="77777777" w:rsidR="001C5A76" w:rsidRPr="000B5CF7" w:rsidRDefault="001C5A76" w:rsidP="001C5A76">
                  <w:pPr>
                    <w:spacing w:after="0" w:line="240" w:lineRule="auto"/>
                    <w:rPr>
                      <w:rFonts w:eastAsia="Times New Roman" w:cs="Arial"/>
                      <w:sz w:val="20"/>
                      <w:szCs w:val="20"/>
                      <w:lang w:val="en-GB" w:eastAsia="en-GB"/>
                    </w:rPr>
                  </w:pPr>
                  <w:r w:rsidRPr="000B5CF7">
                    <w:rPr>
                      <w:rFonts w:eastAsia="Times New Roman" w:cs="Arial"/>
                      <w:sz w:val="20"/>
                      <w:szCs w:val="20"/>
                      <w:lang w:val="en-GB" w:eastAsia="en-GB"/>
                    </w:rPr>
                    <w:t>3.</w:t>
                  </w:r>
                </w:p>
              </w:tc>
              <w:tc>
                <w:tcPr>
                  <w:tcW w:w="705" w:type="pct"/>
                </w:tcPr>
                <w:p w14:paraId="2388C8A5" w14:textId="77777777" w:rsidR="001C5A76" w:rsidRPr="000B5CF7" w:rsidRDefault="00F34203" w:rsidP="001C5A76">
                  <w:pPr>
                    <w:spacing w:after="0" w:line="240" w:lineRule="auto"/>
                    <w:rPr>
                      <w:rFonts w:eastAsia="Times New Roman" w:cs="Arial"/>
                      <w:sz w:val="20"/>
                      <w:szCs w:val="20"/>
                      <w:lang w:val="en-GB" w:eastAsia="en-GB"/>
                    </w:rPr>
                  </w:pPr>
                  <w:sdt>
                    <w:sdtPr>
                      <w:rPr>
                        <w:rStyle w:val="Styleforproposalinputs10"/>
                      </w:rPr>
                      <w:alias w:val="Text Box"/>
                      <w:tag w:val="Text Box"/>
                      <w:id w:val="1724242742"/>
                      <w:placeholder>
                        <w:docPart w:val="F3BA63641D594C4392A8E5AAAF7BCBBF"/>
                      </w:placeholder>
                      <w:showingPlcHdr/>
                    </w:sdtPr>
                    <w:sdtEndPr>
                      <w:rPr>
                        <w:rStyle w:val="DefaultParagraphFont"/>
                        <w:rFonts w:cs="Arial"/>
                        <w:color w:val="auto"/>
                        <w:sz w:val="24"/>
                        <w:szCs w:val="20"/>
                      </w:rPr>
                    </w:sdtEndPr>
                    <w:sdtContent>
                      <w:r w:rsidR="001C5A76" w:rsidRPr="000B5CF7">
                        <w:rPr>
                          <w:rStyle w:val="PlaceholderText"/>
                          <w:rFonts w:cs="Arial"/>
                          <w:sz w:val="20"/>
                          <w:szCs w:val="20"/>
                        </w:rPr>
                        <w:t>Click or tap here to enter text.</w:t>
                      </w:r>
                    </w:sdtContent>
                  </w:sdt>
                </w:p>
              </w:tc>
              <w:sdt>
                <w:sdtPr>
                  <w:rPr>
                    <w:rStyle w:val="Styleforproposalinputs"/>
                    <w:sz w:val="20"/>
                    <w:szCs w:val="20"/>
                  </w:rPr>
                  <w:alias w:val="Quantity/pax"/>
                  <w:tag w:val="Quantity/pax"/>
                  <w:id w:val="-466513701"/>
                  <w:placeholder>
                    <w:docPart w:val="826A854E5F874A1180AB65707DB5CA1A"/>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dropDownList>
                </w:sdtPr>
                <w:sdtEndPr>
                  <w:rPr>
                    <w:rStyle w:val="DefaultParagraphFont"/>
                    <w:rFonts w:eastAsia="Times New Roman" w:cs="Arial"/>
                    <w:color w:val="auto"/>
                    <w:lang w:val="en-GB" w:eastAsia="en-GB"/>
                  </w:rPr>
                </w:sdtEndPr>
                <w:sdtContent>
                  <w:tc>
                    <w:tcPr>
                      <w:tcW w:w="386" w:type="pct"/>
                    </w:tcPr>
                    <w:p w14:paraId="51861651" w14:textId="77777777" w:rsidR="001C5A76" w:rsidRPr="000B5CF7" w:rsidRDefault="001C5A76" w:rsidP="001C5A76">
                      <w:pPr>
                        <w:spacing w:after="0" w:line="240" w:lineRule="auto"/>
                        <w:jc w:val="center"/>
                        <w:rPr>
                          <w:rFonts w:eastAsia="Times New Roman" w:cs="Arial"/>
                          <w:sz w:val="20"/>
                          <w:szCs w:val="20"/>
                          <w:lang w:val="en-GB" w:eastAsia="en-GB"/>
                        </w:rPr>
                      </w:pPr>
                      <w:r w:rsidRPr="000B5CF7">
                        <w:rPr>
                          <w:rStyle w:val="PlaceholderText"/>
                          <w:rFonts w:cs="Arial"/>
                          <w:sz w:val="20"/>
                          <w:szCs w:val="20"/>
                        </w:rPr>
                        <w:t>Choose an item.</w:t>
                      </w:r>
                    </w:p>
                  </w:tc>
                </w:sdtContent>
              </w:sdt>
              <w:tc>
                <w:tcPr>
                  <w:tcW w:w="474" w:type="pct"/>
                </w:tcPr>
                <w:p w14:paraId="2012F9FE" w14:textId="77777777" w:rsidR="001C5A76" w:rsidRPr="000B5CF7" w:rsidRDefault="00F34203" w:rsidP="001C5A76">
                  <w:pPr>
                    <w:spacing w:after="0" w:line="240" w:lineRule="auto"/>
                    <w:jc w:val="right"/>
                    <w:rPr>
                      <w:rFonts w:eastAsia="Times New Roman" w:cs="Arial"/>
                      <w:sz w:val="20"/>
                      <w:szCs w:val="20"/>
                      <w:lang w:val="en-GB" w:eastAsia="en-GB"/>
                    </w:rPr>
                  </w:pPr>
                  <w:sdt>
                    <w:sdtPr>
                      <w:rPr>
                        <w:rStyle w:val="Styleforproposalinputs10"/>
                      </w:rPr>
                      <w:alias w:val="$"/>
                      <w:tag w:val="$"/>
                      <w:id w:val="688101228"/>
                      <w:placeholder>
                        <w:docPart w:val="7E59A6DC82A548C7BA6CC75A7821105F"/>
                      </w:placeholder>
                      <w:showingPlcHdr/>
                      <w:text/>
                    </w:sdtPr>
                    <w:sdtEndPr>
                      <w:rPr>
                        <w:rStyle w:val="DefaultParagraphFont"/>
                        <w:rFonts w:eastAsia="Times New Roman" w:cs="Arial"/>
                        <w:color w:val="auto"/>
                        <w:sz w:val="24"/>
                        <w:szCs w:val="20"/>
                        <w:lang w:val="en-GB" w:eastAsia="en-GB"/>
                      </w:rPr>
                    </w:sdtEndPr>
                    <w:sdtContent>
                      <w:r w:rsidR="001C5A76" w:rsidRPr="000B5CF7">
                        <w:rPr>
                          <w:rStyle w:val="PlaceholderText"/>
                          <w:rFonts w:cs="Arial"/>
                          <w:sz w:val="20"/>
                          <w:szCs w:val="20"/>
                        </w:rPr>
                        <w:t>X,XXX,XXX</w:t>
                      </w:r>
                    </w:sdtContent>
                  </w:sdt>
                  <w:r w:rsidR="001C5A76" w:rsidRPr="000B5CF7">
                    <w:rPr>
                      <w:rFonts w:cs="Arial"/>
                      <w:color w:val="1A202C"/>
                      <w:sz w:val="20"/>
                      <w:szCs w:val="20"/>
                    </w:rPr>
                    <w:t xml:space="preserve"> </w:t>
                  </w:r>
                </w:p>
              </w:tc>
              <w:sdt>
                <w:sdtPr>
                  <w:rPr>
                    <w:rStyle w:val="Styleforproposalinputs10"/>
                  </w:rPr>
                  <w:alias w:val="Budget"/>
                  <w:tag w:val="Budget"/>
                  <w:id w:val="2004847399"/>
                  <w:placeholder>
                    <w:docPart w:val="627EB77389BE4E81AE9105CF2ACAC8F4"/>
                  </w:placeholder>
                  <w:showingPlcHdr/>
                  <w:text/>
                </w:sdtPr>
                <w:sdtEndPr>
                  <w:rPr>
                    <w:rStyle w:val="DefaultParagraphFont"/>
                    <w:rFonts w:eastAsia="Times New Roman" w:cs="Arial"/>
                    <w:color w:val="auto"/>
                    <w:sz w:val="24"/>
                    <w:szCs w:val="20"/>
                    <w:lang w:val="en-GB" w:eastAsia="en-GB"/>
                  </w:rPr>
                </w:sdtEndPr>
                <w:sdtContent>
                  <w:tc>
                    <w:tcPr>
                      <w:tcW w:w="303" w:type="pct"/>
                    </w:tcPr>
                    <w:p w14:paraId="130D5394"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1191365335"/>
                  <w:placeholder>
                    <w:docPart w:val="7B7B9185FD394C619D4A1EB7E6566448"/>
                  </w:placeholder>
                  <w:showingPlcHdr/>
                  <w:text/>
                </w:sdtPr>
                <w:sdtEndPr>
                  <w:rPr>
                    <w:rStyle w:val="DefaultParagraphFont"/>
                    <w:rFonts w:eastAsia="Times New Roman" w:cs="Arial"/>
                    <w:color w:val="auto"/>
                    <w:sz w:val="24"/>
                    <w:szCs w:val="20"/>
                    <w:lang w:val="en-GB" w:eastAsia="en-GB"/>
                  </w:rPr>
                </w:sdtEndPr>
                <w:sdtContent>
                  <w:tc>
                    <w:tcPr>
                      <w:tcW w:w="303" w:type="pct"/>
                    </w:tcPr>
                    <w:p w14:paraId="014C0121"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947388244"/>
                  <w:placeholder>
                    <w:docPart w:val="AA544040B4CB4C1A9ABAAF7F3D09906D"/>
                  </w:placeholder>
                  <w:showingPlcHdr/>
                  <w:text/>
                </w:sdtPr>
                <w:sdtEndPr>
                  <w:rPr>
                    <w:rStyle w:val="DefaultParagraphFont"/>
                    <w:rFonts w:eastAsia="Times New Roman" w:cs="Arial"/>
                    <w:color w:val="auto"/>
                    <w:sz w:val="24"/>
                    <w:szCs w:val="20"/>
                    <w:lang w:val="en-GB" w:eastAsia="en-GB"/>
                  </w:rPr>
                </w:sdtEndPr>
                <w:sdtContent>
                  <w:tc>
                    <w:tcPr>
                      <w:tcW w:w="303" w:type="pct"/>
                    </w:tcPr>
                    <w:p w14:paraId="5BD3F07B"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39797464"/>
                  <w:placeholder>
                    <w:docPart w:val="85954D7A38D04BFB8175F7007571540A"/>
                  </w:placeholder>
                  <w:showingPlcHdr/>
                  <w:text/>
                </w:sdtPr>
                <w:sdtEndPr>
                  <w:rPr>
                    <w:rStyle w:val="DefaultParagraphFont"/>
                    <w:rFonts w:eastAsia="Times New Roman" w:cs="Arial"/>
                    <w:color w:val="auto"/>
                    <w:sz w:val="24"/>
                    <w:szCs w:val="20"/>
                    <w:lang w:val="en-GB" w:eastAsia="en-GB"/>
                  </w:rPr>
                </w:sdtEndPr>
                <w:sdtContent>
                  <w:tc>
                    <w:tcPr>
                      <w:tcW w:w="303" w:type="pct"/>
                    </w:tcPr>
                    <w:p w14:paraId="6CBD7FF0"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1242480176"/>
                  <w:placeholder>
                    <w:docPart w:val="746C3F8C233240349D641E1671A4B126"/>
                  </w:placeholder>
                  <w:showingPlcHdr/>
                  <w:text/>
                </w:sdtPr>
                <w:sdtEndPr>
                  <w:rPr>
                    <w:rStyle w:val="DefaultParagraphFont"/>
                    <w:rFonts w:eastAsia="Times New Roman" w:cs="Arial"/>
                    <w:color w:val="auto"/>
                    <w:sz w:val="24"/>
                    <w:szCs w:val="20"/>
                    <w:lang w:val="en-GB" w:eastAsia="en-GB"/>
                  </w:rPr>
                </w:sdtEndPr>
                <w:sdtContent>
                  <w:tc>
                    <w:tcPr>
                      <w:tcW w:w="303" w:type="pct"/>
                    </w:tcPr>
                    <w:p w14:paraId="3CE21D03"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tc>
                <w:tcPr>
                  <w:tcW w:w="1717" w:type="pct"/>
                </w:tcPr>
                <w:p w14:paraId="497FDBA0" w14:textId="77777777" w:rsidR="001C5A76" w:rsidRPr="000B5CF7" w:rsidRDefault="00F34203" w:rsidP="001C5A76">
                  <w:pPr>
                    <w:spacing w:after="0" w:line="240" w:lineRule="auto"/>
                    <w:rPr>
                      <w:rFonts w:eastAsia="Times New Roman" w:cs="Arial"/>
                      <w:sz w:val="20"/>
                      <w:szCs w:val="20"/>
                      <w:lang w:val="en-GB" w:eastAsia="en-GB"/>
                    </w:rPr>
                  </w:pPr>
                  <w:sdt>
                    <w:sdtPr>
                      <w:rPr>
                        <w:rStyle w:val="Styleforproposalinputs10"/>
                      </w:rPr>
                      <w:alias w:val="Text Box"/>
                      <w:tag w:val="Text Box"/>
                      <w:id w:val="-391347719"/>
                      <w:placeholder>
                        <w:docPart w:val="5564902E92E64851A25A9B6455A926A0"/>
                      </w:placeholder>
                    </w:sdtPr>
                    <w:sdtEndPr>
                      <w:rPr>
                        <w:rStyle w:val="PlaceholderText"/>
                        <w:rFonts w:cs="Arial"/>
                        <w:color w:val="808080"/>
                        <w:sz w:val="24"/>
                        <w:szCs w:val="20"/>
                      </w:rPr>
                    </w:sdtEndPr>
                    <w:sdtContent>
                      <w:r w:rsidR="001C5A76" w:rsidRPr="000B5CF7">
                        <w:rPr>
                          <w:rStyle w:val="PlaceholderText"/>
                          <w:rFonts w:cs="Arial"/>
                          <w:sz w:val="20"/>
                          <w:szCs w:val="20"/>
                        </w:rPr>
                        <w:t>Click or tap here to enter text.</w:t>
                      </w:r>
                    </w:sdtContent>
                  </w:sdt>
                </w:p>
              </w:tc>
            </w:tr>
            <w:tr w:rsidR="001C5A76" w:rsidRPr="000B5CF7" w14:paraId="21B63686" w14:textId="77777777" w:rsidTr="00FD7444">
              <w:trPr>
                <w:trHeight w:val="64"/>
              </w:trPr>
              <w:tc>
                <w:tcPr>
                  <w:tcW w:w="203" w:type="pct"/>
                </w:tcPr>
                <w:p w14:paraId="6B9DAA6E" w14:textId="77777777" w:rsidR="001C5A76" w:rsidRPr="000B5CF7" w:rsidRDefault="001C5A76" w:rsidP="001C5A76">
                  <w:pPr>
                    <w:spacing w:after="0" w:line="240" w:lineRule="auto"/>
                    <w:rPr>
                      <w:rFonts w:eastAsia="Times New Roman" w:cs="Arial"/>
                      <w:sz w:val="20"/>
                      <w:szCs w:val="20"/>
                      <w:lang w:val="en-GB" w:eastAsia="en-GB"/>
                    </w:rPr>
                  </w:pPr>
                  <w:r w:rsidRPr="000B5CF7">
                    <w:rPr>
                      <w:rFonts w:eastAsia="Times New Roman" w:cs="Arial"/>
                      <w:sz w:val="20"/>
                      <w:szCs w:val="20"/>
                      <w:lang w:val="en-GB" w:eastAsia="en-GB"/>
                    </w:rPr>
                    <w:t>4.</w:t>
                  </w:r>
                </w:p>
              </w:tc>
              <w:tc>
                <w:tcPr>
                  <w:tcW w:w="705" w:type="pct"/>
                </w:tcPr>
                <w:p w14:paraId="1AA028A9" w14:textId="77777777" w:rsidR="001C5A76" w:rsidRPr="000B5CF7" w:rsidRDefault="00F34203" w:rsidP="001C5A76">
                  <w:pPr>
                    <w:spacing w:after="0" w:line="240" w:lineRule="auto"/>
                    <w:rPr>
                      <w:rFonts w:eastAsia="Times New Roman" w:cs="Arial"/>
                      <w:sz w:val="20"/>
                      <w:szCs w:val="20"/>
                      <w:lang w:val="en-GB" w:eastAsia="en-GB"/>
                    </w:rPr>
                  </w:pPr>
                  <w:sdt>
                    <w:sdtPr>
                      <w:rPr>
                        <w:rStyle w:val="Styleforproposalinputs10"/>
                      </w:rPr>
                      <w:alias w:val="Text Box"/>
                      <w:tag w:val="Text Box"/>
                      <w:id w:val="1990287725"/>
                      <w:placeholder>
                        <w:docPart w:val="F1C492F1F3D74827B9D2D4357BAFD9A2"/>
                      </w:placeholder>
                      <w:showingPlcHdr/>
                    </w:sdtPr>
                    <w:sdtEndPr>
                      <w:rPr>
                        <w:rStyle w:val="DefaultParagraphFont"/>
                        <w:rFonts w:cs="Arial"/>
                        <w:color w:val="auto"/>
                        <w:sz w:val="24"/>
                        <w:szCs w:val="20"/>
                      </w:rPr>
                    </w:sdtEndPr>
                    <w:sdtContent>
                      <w:r w:rsidR="001C5A76" w:rsidRPr="000B5CF7">
                        <w:rPr>
                          <w:rStyle w:val="PlaceholderText"/>
                          <w:rFonts w:cs="Arial"/>
                          <w:sz w:val="20"/>
                          <w:szCs w:val="20"/>
                        </w:rPr>
                        <w:t>Click or tap here to enter text.</w:t>
                      </w:r>
                    </w:sdtContent>
                  </w:sdt>
                </w:p>
              </w:tc>
              <w:sdt>
                <w:sdtPr>
                  <w:rPr>
                    <w:rStyle w:val="Styleforproposalinputs"/>
                    <w:sz w:val="20"/>
                    <w:szCs w:val="20"/>
                  </w:rPr>
                  <w:alias w:val="Quantity/pax"/>
                  <w:tag w:val="Quantity/pax"/>
                  <w:id w:val="1048950873"/>
                  <w:placeholder>
                    <w:docPart w:val="2CC85517CDD54BD49B6513753ED6F6E2"/>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dropDownList>
                </w:sdtPr>
                <w:sdtEndPr>
                  <w:rPr>
                    <w:rStyle w:val="DefaultParagraphFont"/>
                    <w:rFonts w:eastAsia="Times New Roman" w:cs="Arial"/>
                    <w:color w:val="auto"/>
                    <w:lang w:val="en-GB" w:eastAsia="en-GB"/>
                  </w:rPr>
                </w:sdtEndPr>
                <w:sdtContent>
                  <w:tc>
                    <w:tcPr>
                      <w:tcW w:w="386" w:type="pct"/>
                    </w:tcPr>
                    <w:p w14:paraId="0D44A80D" w14:textId="77777777" w:rsidR="001C5A76" w:rsidRPr="000B5CF7" w:rsidRDefault="001C5A76" w:rsidP="001C5A76">
                      <w:pPr>
                        <w:spacing w:after="0" w:line="240" w:lineRule="auto"/>
                        <w:jc w:val="center"/>
                        <w:rPr>
                          <w:rFonts w:eastAsia="Times New Roman" w:cs="Arial"/>
                          <w:sz w:val="20"/>
                          <w:szCs w:val="20"/>
                          <w:lang w:val="en-GB" w:eastAsia="en-GB"/>
                        </w:rPr>
                      </w:pPr>
                      <w:r w:rsidRPr="000B5CF7">
                        <w:rPr>
                          <w:rStyle w:val="PlaceholderText"/>
                          <w:rFonts w:cs="Arial"/>
                          <w:sz w:val="20"/>
                          <w:szCs w:val="20"/>
                        </w:rPr>
                        <w:t>Choose an item.</w:t>
                      </w:r>
                    </w:p>
                  </w:tc>
                </w:sdtContent>
              </w:sdt>
              <w:tc>
                <w:tcPr>
                  <w:tcW w:w="474" w:type="pct"/>
                </w:tcPr>
                <w:p w14:paraId="1DEFA73C" w14:textId="77777777" w:rsidR="001C5A76" w:rsidRPr="000B5CF7" w:rsidRDefault="00F34203" w:rsidP="001C5A76">
                  <w:pPr>
                    <w:spacing w:after="0" w:line="240" w:lineRule="auto"/>
                    <w:jc w:val="right"/>
                    <w:rPr>
                      <w:rFonts w:eastAsia="Times New Roman" w:cs="Arial"/>
                      <w:sz w:val="20"/>
                      <w:szCs w:val="20"/>
                      <w:lang w:val="en-GB" w:eastAsia="en-GB"/>
                    </w:rPr>
                  </w:pPr>
                  <w:sdt>
                    <w:sdtPr>
                      <w:rPr>
                        <w:rStyle w:val="Styleforproposalinputs10"/>
                      </w:rPr>
                      <w:alias w:val="$"/>
                      <w:tag w:val="$"/>
                      <w:id w:val="470024564"/>
                      <w:placeholder>
                        <w:docPart w:val="378CB0AC334F4B66A0A5FE81F1C2BDF6"/>
                      </w:placeholder>
                      <w:showingPlcHdr/>
                      <w:text/>
                    </w:sdtPr>
                    <w:sdtEndPr>
                      <w:rPr>
                        <w:rStyle w:val="DefaultParagraphFont"/>
                        <w:rFonts w:eastAsia="Times New Roman" w:cs="Arial"/>
                        <w:color w:val="auto"/>
                        <w:sz w:val="24"/>
                        <w:szCs w:val="20"/>
                        <w:lang w:val="en-GB" w:eastAsia="en-GB"/>
                      </w:rPr>
                    </w:sdtEndPr>
                    <w:sdtContent>
                      <w:r w:rsidR="001C5A76" w:rsidRPr="000B5CF7">
                        <w:rPr>
                          <w:rStyle w:val="PlaceholderText"/>
                          <w:rFonts w:cs="Arial"/>
                          <w:sz w:val="20"/>
                          <w:szCs w:val="20"/>
                        </w:rPr>
                        <w:t>X,XXX,XXX</w:t>
                      </w:r>
                    </w:sdtContent>
                  </w:sdt>
                  <w:r w:rsidR="001C5A76" w:rsidRPr="000B5CF7">
                    <w:rPr>
                      <w:rFonts w:cs="Arial"/>
                      <w:color w:val="1A202C"/>
                      <w:sz w:val="20"/>
                      <w:szCs w:val="20"/>
                    </w:rPr>
                    <w:t xml:space="preserve"> </w:t>
                  </w:r>
                </w:p>
              </w:tc>
              <w:sdt>
                <w:sdtPr>
                  <w:rPr>
                    <w:rStyle w:val="Styleforproposalinputs10"/>
                  </w:rPr>
                  <w:alias w:val="Budget"/>
                  <w:tag w:val="Budget"/>
                  <w:id w:val="223887654"/>
                  <w:placeholder>
                    <w:docPart w:val="3EF618CD468345BFB1F9CEBC9D6E81DB"/>
                  </w:placeholder>
                  <w:showingPlcHdr/>
                  <w:text/>
                </w:sdtPr>
                <w:sdtEndPr>
                  <w:rPr>
                    <w:rStyle w:val="DefaultParagraphFont"/>
                    <w:rFonts w:eastAsia="Times New Roman" w:cs="Arial"/>
                    <w:color w:val="auto"/>
                    <w:sz w:val="24"/>
                    <w:szCs w:val="20"/>
                    <w:lang w:val="en-GB" w:eastAsia="en-GB"/>
                  </w:rPr>
                </w:sdtEndPr>
                <w:sdtContent>
                  <w:tc>
                    <w:tcPr>
                      <w:tcW w:w="303" w:type="pct"/>
                    </w:tcPr>
                    <w:p w14:paraId="0DEF583B"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1710329262"/>
                  <w:placeholder>
                    <w:docPart w:val="53FE06889FFF47C5ABD226B0BDD4923E"/>
                  </w:placeholder>
                  <w:showingPlcHdr/>
                  <w:text/>
                </w:sdtPr>
                <w:sdtEndPr>
                  <w:rPr>
                    <w:rStyle w:val="DefaultParagraphFont"/>
                    <w:rFonts w:eastAsia="Times New Roman" w:cs="Arial"/>
                    <w:color w:val="auto"/>
                    <w:sz w:val="24"/>
                    <w:szCs w:val="20"/>
                    <w:lang w:val="en-GB" w:eastAsia="en-GB"/>
                  </w:rPr>
                </w:sdtEndPr>
                <w:sdtContent>
                  <w:tc>
                    <w:tcPr>
                      <w:tcW w:w="303" w:type="pct"/>
                    </w:tcPr>
                    <w:p w14:paraId="32188216"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177089451"/>
                  <w:placeholder>
                    <w:docPart w:val="7A4D900D94AD4DCF98D76258378CB703"/>
                  </w:placeholder>
                  <w:showingPlcHdr/>
                  <w:text/>
                </w:sdtPr>
                <w:sdtEndPr>
                  <w:rPr>
                    <w:rStyle w:val="DefaultParagraphFont"/>
                    <w:rFonts w:eastAsia="Times New Roman" w:cs="Arial"/>
                    <w:color w:val="auto"/>
                    <w:sz w:val="24"/>
                    <w:szCs w:val="20"/>
                    <w:lang w:val="en-GB" w:eastAsia="en-GB"/>
                  </w:rPr>
                </w:sdtEndPr>
                <w:sdtContent>
                  <w:tc>
                    <w:tcPr>
                      <w:tcW w:w="303" w:type="pct"/>
                    </w:tcPr>
                    <w:p w14:paraId="714357BC"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1901118108"/>
                  <w:placeholder>
                    <w:docPart w:val="5083308DBC77445886BF1C1DCADBF9DF"/>
                  </w:placeholder>
                  <w:showingPlcHdr/>
                  <w:text/>
                </w:sdtPr>
                <w:sdtEndPr>
                  <w:rPr>
                    <w:rStyle w:val="DefaultParagraphFont"/>
                    <w:rFonts w:eastAsia="Times New Roman" w:cs="Arial"/>
                    <w:color w:val="auto"/>
                    <w:sz w:val="24"/>
                    <w:szCs w:val="20"/>
                    <w:lang w:val="en-GB" w:eastAsia="en-GB"/>
                  </w:rPr>
                </w:sdtEndPr>
                <w:sdtContent>
                  <w:tc>
                    <w:tcPr>
                      <w:tcW w:w="303" w:type="pct"/>
                    </w:tcPr>
                    <w:p w14:paraId="3F89CE05"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2133437907"/>
                  <w:placeholder>
                    <w:docPart w:val="80C0A24F808B400DB8F4CBA7D65390C4"/>
                  </w:placeholder>
                  <w:showingPlcHdr/>
                  <w:text/>
                </w:sdtPr>
                <w:sdtEndPr>
                  <w:rPr>
                    <w:rStyle w:val="DefaultParagraphFont"/>
                    <w:rFonts w:eastAsia="Times New Roman" w:cs="Arial"/>
                    <w:color w:val="auto"/>
                    <w:sz w:val="24"/>
                    <w:szCs w:val="20"/>
                    <w:lang w:val="en-GB" w:eastAsia="en-GB"/>
                  </w:rPr>
                </w:sdtEndPr>
                <w:sdtContent>
                  <w:tc>
                    <w:tcPr>
                      <w:tcW w:w="303" w:type="pct"/>
                    </w:tcPr>
                    <w:p w14:paraId="24B16013"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tc>
                <w:tcPr>
                  <w:tcW w:w="1717" w:type="pct"/>
                </w:tcPr>
                <w:p w14:paraId="43BF6C9A" w14:textId="77777777" w:rsidR="001C5A76" w:rsidRPr="000B5CF7" w:rsidRDefault="00F34203" w:rsidP="001C5A76">
                  <w:pPr>
                    <w:spacing w:after="0" w:line="240" w:lineRule="auto"/>
                    <w:rPr>
                      <w:rFonts w:eastAsia="Times New Roman" w:cs="Arial"/>
                      <w:sz w:val="20"/>
                      <w:szCs w:val="20"/>
                      <w:lang w:val="en-GB" w:eastAsia="en-GB"/>
                    </w:rPr>
                  </w:pPr>
                  <w:sdt>
                    <w:sdtPr>
                      <w:rPr>
                        <w:rStyle w:val="Styleforproposalinputs10"/>
                      </w:rPr>
                      <w:alias w:val="Text Box"/>
                      <w:tag w:val="Text Box"/>
                      <w:id w:val="-1781103985"/>
                      <w:placeholder>
                        <w:docPart w:val="C515A6751827491699B6413051017D92"/>
                      </w:placeholder>
                    </w:sdtPr>
                    <w:sdtEndPr>
                      <w:rPr>
                        <w:rStyle w:val="PlaceholderText"/>
                        <w:rFonts w:cs="Arial"/>
                        <w:color w:val="808080"/>
                        <w:sz w:val="24"/>
                        <w:szCs w:val="20"/>
                      </w:rPr>
                    </w:sdtEndPr>
                    <w:sdtContent>
                      <w:r w:rsidR="001C5A76" w:rsidRPr="000B5CF7">
                        <w:rPr>
                          <w:rStyle w:val="PlaceholderText"/>
                          <w:rFonts w:cs="Arial"/>
                          <w:sz w:val="20"/>
                          <w:szCs w:val="20"/>
                        </w:rPr>
                        <w:t>Click or tap here to enter text.</w:t>
                      </w:r>
                    </w:sdtContent>
                  </w:sdt>
                </w:p>
              </w:tc>
            </w:tr>
            <w:tr w:rsidR="001C5A76" w:rsidRPr="000B5CF7" w14:paraId="5030B857" w14:textId="77777777" w:rsidTr="00FD7444">
              <w:trPr>
                <w:trHeight w:val="64"/>
              </w:trPr>
              <w:tc>
                <w:tcPr>
                  <w:tcW w:w="203" w:type="pct"/>
                </w:tcPr>
                <w:p w14:paraId="66567FB4" w14:textId="77777777" w:rsidR="001C5A76" w:rsidRPr="000B5CF7" w:rsidRDefault="001C5A76" w:rsidP="001C5A76">
                  <w:pPr>
                    <w:spacing w:after="0" w:line="240" w:lineRule="auto"/>
                    <w:rPr>
                      <w:rFonts w:eastAsia="Times New Roman" w:cs="Arial"/>
                      <w:sz w:val="20"/>
                      <w:szCs w:val="20"/>
                      <w:lang w:val="en-GB" w:eastAsia="en-GB"/>
                    </w:rPr>
                  </w:pPr>
                  <w:r w:rsidRPr="000B5CF7">
                    <w:rPr>
                      <w:rFonts w:eastAsia="Times New Roman" w:cs="Arial"/>
                      <w:sz w:val="20"/>
                      <w:szCs w:val="20"/>
                      <w:lang w:val="en-GB" w:eastAsia="en-GB"/>
                    </w:rPr>
                    <w:t>5.</w:t>
                  </w:r>
                </w:p>
              </w:tc>
              <w:tc>
                <w:tcPr>
                  <w:tcW w:w="705" w:type="pct"/>
                </w:tcPr>
                <w:p w14:paraId="1F6E121B" w14:textId="77777777" w:rsidR="001C5A76" w:rsidRPr="000B5CF7" w:rsidRDefault="00F34203" w:rsidP="001C5A76">
                  <w:pPr>
                    <w:spacing w:after="0" w:line="240" w:lineRule="auto"/>
                    <w:rPr>
                      <w:rFonts w:eastAsia="Times New Roman" w:cs="Arial"/>
                      <w:sz w:val="20"/>
                      <w:szCs w:val="20"/>
                      <w:lang w:val="en-GB" w:eastAsia="en-GB"/>
                    </w:rPr>
                  </w:pPr>
                  <w:sdt>
                    <w:sdtPr>
                      <w:rPr>
                        <w:rStyle w:val="Styleforproposalinputs10"/>
                      </w:rPr>
                      <w:alias w:val="Text Box"/>
                      <w:tag w:val="Text Box"/>
                      <w:id w:val="1739983564"/>
                      <w:placeholder>
                        <w:docPart w:val="79D1439A58244EE094E1685A2FE965AB"/>
                      </w:placeholder>
                      <w:showingPlcHdr/>
                    </w:sdtPr>
                    <w:sdtEndPr>
                      <w:rPr>
                        <w:rStyle w:val="DefaultParagraphFont"/>
                        <w:rFonts w:cs="Arial"/>
                        <w:color w:val="auto"/>
                        <w:sz w:val="24"/>
                        <w:szCs w:val="20"/>
                      </w:rPr>
                    </w:sdtEndPr>
                    <w:sdtContent>
                      <w:r w:rsidR="001C5A76" w:rsidRPr="000B5CF7">
                        <w:rPr>
                          <w:rStyle w:val="PlaceholderText"/>
                          <w:rFonts w:cs="Arial"/>
                          <w:sz w:val="20"/>
                          <w:szCs w:val="20"/>
                        </w:rPr>
                        <w:t>Click or tap here to enter text.</w:t>
                      </w:r>
                    </w:sdtContent>
                  </w:sdt>
                </w:p>
              </w:tc>
              <w:sdt>
                <w:sdtPr>
                  <w:rPr>
                    <w:rStyle w:val="Styleforproposalinputs"/>
                    <w:sz w:val="20"/>
                    <w:szCs w:val="20"/>
                  </w:rPr>
                  <w:alias w:val="Quantity/pax"/>
                  <w:tag w:val="Quantity/pax"/>
                  <w:id w:val="-1304387620"/>
                  <w:placeholder>
                    <w:docPart w:val="815F4BA426F646F796FEBC12C46AA5DB"/>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dropDownList>
                </w:sdtPr>
                <w:sdtEndPr>
                  <w:rPr>
                    <w:rStyle w:val="DefaultParagraphFont"/>
                    <w:rFonts w:eastAsia="Times New Roman" w:cs="Arial"/>
                    <w:color w:val="auto"/>
                    <w:lang w:val="en-GB" w:eastAsia="en-GB"/>
                  </w:rPr>
                </w:sdtEndPr>
                <w:sdtContent>
                  <w:tc>
                    <w:tcPr>
                      <w:tcW w:w="386" w:type="pct"/>
                    </w:tcPr>
                    <w:p w14:paraId="5CB956FF" w14:textId="77777777" w:rsidR="001C5A76" w:rsidRPr="000B5CF7" w:rsidRDefault="001C5A76" w:rsidP="001C5A76">
                      <w:pPr>
                        <w:spacing w:after="0" w:line="240" w:lineRule="auto"/>
                        <w:jc w:val="center"/>
                        <w:rPr>
                          <w:rFonts w:eastAsia="Times New Roman" w:cs="Arial"/>
                          <w:sz w:val="20"/>
                          <w:szCs w:val="20"/>
                          <w:lang w:val="en-GB" w:eastAsia="en-GB"/>
                        </w:rPr>
                      </w:pPr>
                      <w:r w:rsidRPr="000B5CF7">
                        <w:rPr>
                          <w:rStyle w:val="PlaceholderText"/>
                          <w:rFonts w:cs="Arial"/>
                          <w:sz w:val="20"/>
                          <w:szCs w:val="20"/>
                        </w:rPr>
                        <w:t>Choose an item.</w:t>
                      </w:r>
                    </w:p>
                  </w:tc>
                </w:sdtContent>
              </w:sdt>
              <w:tc>
                <w:tcPr>
                  <w:tcW w:w="474" w:type="pct"/>
                </w:tcPr>
                <w:p w14:paraId="4D4B4F86" w14:textId="77777777" w:rsidR="001C5A76" w:rsidRPr="000B5CF7" w:rsidRDefault="00F34203" w:rsidP="001C5A76">
                  <w:pPr>
                    <w:spacing w:after="0" w:line="240" w:lineRule="auto"/>
                    <w:jc w:val="right"/>
                    <w:rPr>
                      <w:rFonts w:eastAsia="Times New Roman" w:cs="Arial"/>
                      <w:sz w:val="20"/>
                      <w:szCs w:val="20"/>
                      <w:lang w:val="en-GB" w:eastAsia="en-GB"/>
                    </w:rPr>
                  </w:pPr>
                  <w:sdt>
                    <w:sdtPr>
                      <w:rPr>
                        <w:rStyle w:val="Styleforproposalinputs10"/>
                      </w:rPr>
                      <w:alias w:val="$"/>
                      <w:tag w:val="$"/>
                      <w:id w:val="1164989"/>
                      <w:placeholder>
                        <w:docPart w:val="37D0BF3A6B774DA88BD8495A375D1B09"/>
                      </w:placeholder>
                      <w:showingPlcHdr/>
                      <w:text/>
                    </w:sdtPr>
                    <w:sdtEndPr>
                      <w:rPr>
                        <w:rStyle w:val="DefaultParagraphFont"/>
                        <w:rFonts w:eastAsia="Times New Roman" w:cs="Arial"/>
                        <w:color w:val="auto"/>
                        <w:sz w:val="24"/>
                        <w:szCs w:val="20"/>
                        <w:lang w:val="en-GB" w:eastAsia="en-GB"/>
                      </w:rPr>
                    </w:sdtEndPr>
                    <w:sdtContent>
                      <w:r w:rsidR="001C5A76" w:rsidRPr="000B5CF7">
                        <w:rPr>
                          <w:rStyle w:val="PlaceholderText"/>
                          <w:rFonts w:cs="Arial"/>
                          <w:sz w:val="20"/>
                          <w:szCs w:val="20"/>
                        </w:rPr>
                        <w:t>X,XXX,XXX</w:t>
                      </w:r>
                    </w:sdtContent>
                  </w:sdt>
                  <w:r w:rsidR="001C5A76" w:rsidRPr="000B5CF7">
                    <w:rPr>
                      <w:rFonts w:cs="Arial"/>
                      <w:color w:val="1A202C"/>
                      <w:sz w:val="20"/>
                      <w:szCs w:val="20"/>
                    </w:rPr>
                    <w:t xml:space="preserve"> </w:t>
                  </w:r>
                </w:p>
              </w:tc>
              <w:sdt>
                <w:sdtPr>
                  <w:rPr>
                    <w:rStyle w:val="Styleforproposalinputs10"/>
                  </w:rPr>
                  <w:alias w:val="Budget"/>
                  <w:tag w:val="Budget"/>
                  <w:id w:val="-1263133270"/>
                  <w:placeholder>
                    <w:docPart w:val="13DF734676E34D99935C026E80C066E3"/>
                  </w:placeholder>
                  <w:showingPlcHdr/>
                  <w:text/>
                </w:sdtPr>
                <w:sdtEndPr>
                  <w:rPr>
                    <w:rStyle w:val="DefaultParagraphFont"/>
                    <w:rFonts w:eastAsia="Times New Roman" w:cs="Arial"/>
                    <w:color w:val="auto"/>
                    <w:sz w:val="24"/>
                    <w:szCs w:val="20"/>
                    <w:lang w:val="en-GB" w:eastAsia="en-GB"/>
                  </w:rPr>
                </w:sdtEndPr>
                <w:sdtContent>
                  <w:tc>
                    <w:tcPr>
                      <w:tcW w:w="303" w:type="pct"/>
                    </w:tcPr>
                    <w:p w14:paraId="5D36AE2E"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1280918272"/>
                  <w:placeholder>
                    <w:docPart w:val="2318B3E4B1A24DBEA21DB6E92E0E36C2"/>
                  </w:placeholder>
                  <w:showingPlcHdr/>
                  <w:text/>
                </w:sdtPr>
                <w:sdtEndPr>
                  <w:rPr>
                    <w:rStyle w:val="DefaultParagraphFont"/>
                    <w:rFonts w:eastAsia="Times New Roman" w:cs="Arial"/>
                    <w:color w:val="auto"/>
                    <w:sz w:val="24"/>
                    <w:szCs w:val="20"/>
                    <w:lang w:val="en-GB" w:eastAsia="en-GB"/>
                  </w:rPr>
                </w:sdtEndPr>
                <w:sdtContent>
                  <w:tc>
                    <w:tcPr>
                      <w:tcW w:w="303" w:type="pct"/>
                    </w:tcPr>
                    <w:p w14:paraId="15C50723"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1580282524"/>
                  <w:placeholder>
                    <w:docPart w:val="02D85C41B0204956988B760E715E9548"/>
                  </w:placeholder>
                  <w:showingPlcHdr/>
                  <w:text/>
                </w:sdtPr>
                <w:sdtEndPr>
                  <w:rPr>
                    <w:rStyle w:val="DefaultParagraphFont"/>
                    <w:rFonts w:eastAsia="Times New Roman" w:cs="Arial"/>
                    <w:color w:val="auto"/>
                    <w:sz w:val="24"/>
                    <w:szCs w:val="20"/>
                    <w:lang w:val="en-GB" w:eastAsia="en-GB"/>
                  </w:rPr>
                </w:sdtEndPr>
                <w:sdtContent>
                  <w:tc>
                    <w:tcPr>
                      <w:tcW w:w="303" w:type="pct"/>
                    </w:tcPr>
                    <w:p w14:paraId="42AF76D2"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276179843"/>
                  <w:placeholder>
                    <w:docPart w:val="C9C84E01EA0148C39FDE1AAA8E44CCF5"/>
                  </w:placeholder>
                  <w:showingPlcHdr/>
                  <w:text/>
                </w:sdtPr>
                <w:sdtEndPr>
                  <w:rPr>
                    <w:rStyle w:val="DefaultParagraphFont"/>
                    <w:rFonts w:eastAsia="Times New Roman" w:cs="Arial"/>
                    <w:color w:val="auto"/>
                    <w:sz w:val="24"/>
                    <w:szCs w:val="20"/>
                    <w:lang w:val="en-GB" w:eastAsia="en-GB"/>
                  </w:rPr>
                </w:sdtEndPr>
                <w:sdtContent>
                  <w:tc>
                    <w:tcPr>
                      <w:tcW w:w="303" w:type="pct"/>
                    </w:tcPr>
                    <w:p w14:paraId="606E3D77"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sdt>
                <w:sdtPr>
                  <w:rPr>
                    <w:rStyle w:val="Styleforproposalinputs10"/>
                  </w:rPr>
                  <w:alias w:val="Budget"/>
                  <w:tag w:val="Budget"/>
                  <w:id w:val="438799777"/>
                  <w:placeholder>
                    <w:docPart w:val="035797AFFFB94D7699994193E6046425"/>
                  </w:placeholder>
                  <w:showingPlcHdr/>
                  <w:text/>
                </w:sdtPr>
                <w:sdtEndPr>
                  <w:rPr>
                    <w:rStyle w:val="DefaultParagraphFont"/>
                    <w:rFonts w:eastAsia="Times New Roman" w:cs="Arial"/>
                    <w:color w:val="auto"/>
                    <w:sz w:val="24"/>
                    <w:szCs w:val="20"/>
                    <w:lang w:val="en-GB" w:eastAsia="en-GB"/>
                  </w:rPr>
                </w:sdtEndPr>
                <w:sdtContent>
                  <w:tc>
                    <w:tcPr>
                      <w:tcW w:w="303" w:type="pct"/>
                    </w:tcPr>
                    <w:p w14:paraId="0038DCA5"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Style w:val="PlaceholderText"/>
                          <w:rFonts w:cs="Arial"/>
                          <w:sz w:val="20"/>
                          <w:szCs w:val="20"/>
                        </w:rPr>
                        <w:t>X,XXX</w:t>
                      </w:r>
                    </w:p>
                  </w:tc>
                </w:sdtContent>
              </w:sdt>
              <w:tc>
                <w:tcPr>
                  <w:tcW w:w="1717" w:type="pct"/>
                </w:tcPr>
                <w:p w14:paraId="20755453" w14:textId="77777777" w:rsidR="001C5A76" w:rsidRPr="000B5CF7" w:rsidRDefault="00F34203" w:rsidP="001C5A76">
                  <w:pPr>
                    <w:spacing w:after="0" w:line="240" w:lineRule="auto"/>
                    <w:rPr>
                      <w:rFonts w:eastAsia="Times New Roman" w:cs="Arial"/>
                      <w:sz w:val="20"/>
                      <w:szCs w:val="20"/>
                      <w:lang w:val="en-GB" w:eastAsia="en-GB"/>
                    </w:rPr>
                  </w:pPr>
                  <w:sdt>
                    <w:sdtPr>
                      <w:rPr>
                        <w:rStyle w:val="Styleforproposalinputs10"/>
                      </w:rPr>
                      <w:alias w:val="Text Box"/>
                      <w:tag w:val="Text Box"/>
                      <w:id w:val="1736810931"/>
                      <w:placeholder>
                        <w:docPart w:val="937CA36CE3A84813B96E2D677231F8F0"/>
                      </w:placeholder>
                    </w:sdtPr>
                    <w:sdtEndPr>
                      <w:rPr>
                        <w:rStyle w:val="PlaceholderText"/>
                        <w:rFonts w:cs="Arial"/>
                        <w:color w:val="808080"/>
                        <w:sz w:val="24"/>
                        <w:szCs w:val="20"/>
                      </w:rPr>
                    </w:sdtEndPr>
                    <w:sdtContent>
                      <w:r w:rsidR="001C5A76" w:rsidRPr="000B5CF7">
                        <w:rPr>
                          <w:rStyle w:val="PlaceholderText"/>
                          <w:rFonts w:cs="Arial"/>
                          <w:sz w:val="20"/>
                          <w:szCs w:val="20"/>
                        </w:rPr>
                        <w:t>Click or tap here to enter text.</w:t>
                      </w:r>
                    </w:sdtContent>
                  </w:sdt>
                </w:p>
              </w:tc>
            </w:tr>
            <w:tr w:rsidR="001C5A76" w:rsidRPr="000B5CF7" w14:paraId="4776B26E" w14:textId="77777777" w:rsidTr="00FD7444">
              <w:trPr>
                <w:trHeight w:val="64"/>
              </w:trPr>
              <w:tc>
                <w:tcPr>
                  <w:tcW w:w="1768" w:type="pct"/>
                  <w:gridSpan w:val="4"/>
                  <w:shd w:val="clear" w:color="auto" w:fill="BFBFBF" w:themeFill="background1" w:themeFillShade="BF"/>
                </w:tcPr>
                <w:p w14:paraId="781CAEB4"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Fonts w:eastAsia="Times New Roman" w:cs="Arial"/>
                      <w:b/>
                      <w:sz w:val="20"/>
                      <w:szCs w:val="20"/>
                      <w:lang w:eastAsia="zh-CN"/>
                    </w:rPr>
                    <w:t xml:space="preserve">Sub-Total (Overseas Travel) </w:t>
                  </w:r>
                  <w:r w:rsidRPr="000B5CF7">
                    <w:rPr>
                      <w:rFonts w:eastAsia="Times New Roman" w:cs="Arial"/>
                      <w:b/>
                      <w:sz w:val="20"/>
                      <w:szCs w:val="20"/>
                      <w:lang w:val="en-GB" w:eastAsia="en-GB"/>
                    </w:rPr>
                    <w:t>(</w:t>
                  </w:r>
                  <w:r w:rsidRPr="000B5CF7">
                    <w:rPr>
                      <w:rFonts w:eastAsia="Times New Roman" w:cs="Arial"/>
                      <w:b/>
                      <w:sz w:val="20"/>
                      <w:szCs w:val="20"/>
                      <w:lang w:eastAsia="zh-CN"/>
                    </w:rPr>
                    <w:t>S$)</w:t>
                  </w:r>
                </w:p>
              </w:tc>
              <w:tc>
                <w:tcPr>
                  <w:tcW w:w="1515" w:type="pct"/>
                  <w:gridSpan w:val="5"/>
                </w:tcPr>
                <w:p w14:paraId="7F672C11" w14:textId="77777777" w:rsidR="001C5A76" w:rsidRPr="000B5CF7" w:rsidRDefault="001C5A76" w:rsidP="001C5A76">
                  <w:pPr>
                    <w:spacing w:after="0" w:line="240" w:lineRule="auto"/>
                    <w:jc w:val="right"/>
                    <w:rPr>
                      <w:rFonts w:eastAsia="Times New Roman" w:cs="Arial"/>
                      <w:sz w:val="20"/>
                      <w:szCs w:val="20"/>
                      <w:lang w:val="en-GB" w:eastAsia="en-GB"/>
                    </w:rPr>
                  </w:pPr>
                  <w:r w:rsidRPr="000B5CF7">
                    <w:rPr>
                      <w:rFonts w:eastAsia="Times New Roman" w:cs="Arial"/>
                      <w:sz w:val="20"/>
                      <w:szCs w:val="20"/>
                      <w:lang w:val="en-GB" w:eastAsia="en-GB"/>
                    </w:rPr>
                    <w:t>$</w:t>
                  </w:r>
                  <w:r w:rsidRPr="000B5CF7">
                    <w:rPr>
                      <w:rStyle w:val="HeaderChar"/>
                      <w:sz w:val="20"/>
                      <w:szCs w:val="20"/>
                    </w:rPr>
                    <w:t xml:space="preserve"> </w:t>
                  </w:r>
                  <w:sdt>
                    <w:sdtPr>
                      <w:rPr>
                        <w:rStyle w:val="Styleforproposalinputs10"/>
                      </w:rPr>
                      <w:alias w:val="$"/>
                      <w:tag w:val="$"/>
                      <w:id w:val="-1189136559"/>
                      <w:placeholder>
                        <w:docPart w:val="166D2D94DC4640199182371729BDDED4"/>
                      </w:placeholder>
                      <w:showingPlcHdr/>
                      <w:text/>
                    </w:sdtPr>
                    <w:sdtEndPr>
                      <w:rPr>
                        <w:rStyle w:val="DefaultParagraphFont"/>
                        <w:rFonts w:eastAsia="Times New Roman" w:cs="Arial"/>
                        <w:color w:val="auto"/>
                        <w:sz w:val="24"/>
                        <w:szCs w:val="20"/>
                        <w:lang w:val="en-GB" w:eastAsia="en-GB"/>
                      </w:rPr>
                    </w:sdtEndPr>
                    <w:sdtContent>
                      <w:proofErr w:type="gramStart"/>
                      <w:r w:rsidRPr="000B5CF7">
                        <w:rPr>
                          <w:rStyle w:val="PlaceholderText"/>
                          <w:rFonts w:cs="Arial"/>
                          <w:sz w:val="20"/>
                          <w:szCs w:val="20"/>
                        </w:rPr>
                        <w:t>X,XXX</w:t>
                      </w:r>
                      <w:proofErr w:type="gramEnd"/>
                      <w:r w:rsidRPr="000B5CF7">
                        <w:rPr>
                          <w:rStyle w:val="PlaceholderText"/>
                          <w:rFonts w:cs="Arial"/>
                          <w:sz w:val="20"/>
                          <w:szCs w:val="20"/>
                        </w:rPr>
                        <w:t>,XXX</w:t>
                      </w:r>
                    </w:sdtContent>
                  </w:sdt>
                </w:p>
              </w:tc>
              <w:tc>
                <w:tcPr>
                  <w:tcW w:w="1717" w:type="pct"/>
                  <w:shd w:val="clear" w:color="auto" w:fill="BFBFBF" w:themeFill="background1" w:themeFillShade="BF"/>
                </w:tcPr>
                <w:p w14:paraId="341291F8" w14:textId="77777777" w:rsidR="001C5A76" w:rsidRPr="000B5CF7" w:rsidRDefault="001C5A76" w:rsidP="001C5A76">
                  <w:pPr>
                    <w:spacing w:after="0" w:line="240" w:lineRule="auto"/>
                    <w:rPr>
                      <w:rFonts w:eastAsia="Times New Roman" w:cs="Arial"/>
                      <w:sz w:val="20"/>
                      <w:szCs w:val="20"/>
                      <w:lang w:val="en-GB" w:eastAsia="en-GB"/>
                    </w:rPr>
                  </w:pPr>
                </w:p>
              </w:tc>
            </w:tr>
            <w:permEnd w:id="1593137460"/>
          </w:tbl>
          <w:p w14:paraId="5CBB0CB3" w14:textId="2FA80FE9" w:rsidR="001C5A76" w:rsidRPr="000B5CF7" w:rsidRDefault="001C5A76" w:rsidP="001C5A76">
            <w:pPr>
              <w:spacing w:before="240"/>
              <w:rPr>
                <w:rFonts w:cs="Arial"/>
                <w:szCs w:val="24"/>
                <w:lang w:eastAsia="zh-CN"/>
              </w:rPr>
            </w:pPr>
          </w:p>
        </w:tc>
      </w:tr>
      <w:tr w:rsidR="007965FF" w:rsidRPr="00B3650E" w14:paraId="497E02B3" w14:textId="77777777" w:rsidTr="001C5A76">
        <w:tc>
          <w:tcPr>
            <w:tcW w:w="13953" w:type="dxa"/>
          </w:tcPr>
          <w:p w14:paraId="573FE697" w14:textId="32073386" w:rsidR="007965FF" w:rsidRPr="000B5CF7" w:rsidRDefault="007965FF" w:rsidP="00B81012">
            <w:pPr>
              <w:pStyle w:val="ListParagraph"/>
              <w:numPr>
                <w:ilvl w:val="1"/>
                <w:numId w:val="5"/>
              </w:numPr>
              <w:spacing w:before="240"/>
              <w:ind w:left="567" w:hanging="567"/>
              <w:rPr>
                <w:rFonts w:cs="Arial"/>
                <w:szCs w:val="24"/>
                <w:lang w:eastAsia="zh-CN"/>
              </w:rPr>
            </w:pPr>
            <w:r w:rsidRPr="000B5CF7">
              <w:rPr>
                <w:rFonts w:cs="Arial"/>
                <w:b/>
                <w:bCs/>
                <w:szCs w:val="24"/>
                <w:lang w:eastAsia="zh-CN"/>
              </w:rPr>
              <w:t>Total</w:t>
            </w:r>
            <w:r w:rsidR="00907906" w:rsidRPr="000B5CF7">
              <w:rPr>
                <w:rFonts w:cs="Arial"/>
                <w:b/>
                <w:bCs/>
                <w:szCs w:val="24"/>
                <w:lang w:eastAsia="zh-CN"/>
              </w:rPr>
              <w:t xml:space="preserve"> Project</w:t>
            </w:r>
            <w:r w:rsidRPr="000B5CF7">
              <w:rPr>
                <w:rFonts w:cs="Arial"/>
                <w:b/>
                <w:bCs/>
                <w:szCs w:val="24"/>
                <w:lang w:eastAsia="zh-CN"/>
              </w:rPr>
              <w:t xml:space="preserve"> Budget</w:t>
            </w:r>
            <w:r w:rsidRPr="000B5CF7">
              <w:rPr>
                <w:rFonts w:cs="Arial"/>
                <w:szCs w:val="24"/>
                <w:lang w:eastAsia="zh-CN"/>
              </w:rPr>
              <w:t xml:space="preserve"> </w:t>
            </w:r>
          </w:p>
        </w:tc>
      </w:tr>
      <w:tr w:rsidR="007965FF" w:rsidRPr="00B3650E" w14:paraId="374B66DC" w14:textId="77777777" w:rsidTr="001C5A76">
        <w:tc>
          <w:tcPr>
            <w:tcW w:w="13953" w:type="dxa"/>
          </w:tcPr>
          <w:tbl>
            <w:tblPr>
              <w:tblStyle w:val="TableGrid"/>
              <w:tblW w:w="0" w:type="auto"/>
              <w:tblLook w:val="04A0" w:firstRow="1" w:lastRow="0" w:firstColumn="1" w:lastColumn="0" w:noHBand="0" w:noVBand="1"/>
            </w:tblPr>
            <w:tblGrid>
              <w:gridCol w:w="6381"/>
              <w:gridCol w:w="2635"/>
            </w:tblGrid>
            <w:tr w:rsidR="007965FF" w:rsidRPr="000B5CF7" w14:paraId="7C1B6D87" w14:textId="77777777" w:rsidTr="00B41AD2">
              <w:trPr>
                <w:trHeight w:val="315"/>
              </w:trPr>
              <w:tc>
                <w:tcPr>
                  <w:tcW w:w="6381" w:type="dxa"/>
                  <w:shd w:val="clear" w:color="auto" w:fill="BFBFBF" w:themeFill="background1" w:themeFillShade="BF"/>
                  <w:noWrap/>
                  <w:hideMark/>
                </w:tcPr>
                <w:p w14:paraId="39B9155A" w14:textId="77777777" w:rsidR="007965FF" w:rsidRPr="000B5CF7" w:rsidRDefault="007965FF" w:rsidP="00BD3536">
                  <w:pPr>
                    <w:rPr>
                      <w:rFonts w:cs="Arial"/>
                      <w:b/>
                      <w:szCs w:val="24"/>
                    </w:rPr>
                  </w:pPr>
                  <w:r w:rsidRPr="000B5CF7">
                    <w:rPr>
                      <w:rFonts w:cs="Arial"/>
                      <w:b/>
                      <w:szCs w:val="24"/>
                    </w:rPr>
                    <w:t>Items</w:t>
                  </w:r>
                </w:p>
              </w:tc>
              <w:tc>
                <w:tcPr>
                  <w:tcW w:w="2635" w:type="dxa"/>
                  <w:shd w:val="clear" w:color="auto" w:fill="BFBFBF" w:themeFill="background1" w:themeFillShade="BF"/>
                  <w:noWrap/>
                  <w:hideMark/>
                </w:tcPr>
                <w:p w14:paraId="0C74E900" w14:textId="77777777" w:rsidR="007965FF" w:rsidRPr="000B5CF7" w:rsidRDefault="007965FF" w:rsidP="00BD3536">
                  <w:pPr>
                    <w:rPr>
                      <w:rFonts w:cs="Arial"/>
                      <w:b/>
                      <w:szCs w:val="24"/>
                    </w:rPr>
                  </w:pPr>
                  <w:r w:rsidRPr="000B5CF7">
                    <w:rPr>
                      <w:rFonts w:cs="Arial"/>
                      <w:b/>
                      <w:szCs w:val="24"/>
                    </w:rPr>
                    <w:t>Total Cost (S$)</w:t>
                  </w:r>
                </w:p>
              </w:tc>
            </w:tr>
            <w:tr w:rsidR="009552B1" w:rsidRPr="000B5CF7" w14:paraId="632A2ED4" w14:textId="77777777" w:rsidTr="00B41AD2">
              <w:trPr>
                <w:trHeight w:val="315"/>
              </w:trPr>
              <w:tc>
                <w:tcPr>
                  <w:tcW w:w="6381" w:type="dxa"/>
                  <w:noWrap/>
                  <w:hideMark/>
                </w:tcPr>
                <w:p w14:paraId="4345CDA7" w14:textId="1C297CD6" w:rsidR="009552B1" w:rsidRPr="000B5CF7" w:rsidRDefault="009552B1" w:rsidP="00BD3536">
                  <w:pPr>
                    <w:rPr>
                      <w:rFonts w:cs="Arial"/>
                      <w:szCs w:val="24"/>
                    </w:rPr>
                  </w:pPr>
                  <w:permStart w:id="1779957878" w:edGrp="everyone" w:colFirst="1" w:colLast="1"/>
                  <w:r w:rsidRPr="000B5CF7">
                    <w:rPr>
                      <w:rFonts w:cs="Arial"/>
                      <w:szCs w:val="24"/>
                    </w:rPr>
                    <w:t>1. Expenditure on Manpower (EOM)</w:t>
                  </w:r>
                </w:p>
              </w:tc>
              <w:tc>
                <w:tcPr>
                  <w:tcW w:w="2635" w:type="dxa"/>
                  <w:noWrap/>
                </w:tcPr>
                <w:p w14:paraId="67EF5203" w14:textId="61B9AE16" w:rsidR="009552B1" w:rsidRPr="000B5CF7" w:rsidRDefault="009552B1" w:rsidP="00BD3536">
                  <w:pPr>
                    <w:rPr>
                      <w:rFonts w:cs="Arial"/>
                      <w:szCs w:val="24"/>
                    </w:rPr>
                  </w:pPr>
                  <w:r w:rsidRPr="000B5CF7">
                    <w:rPr>
                      <w:rFonts w:eastAsia="Times New Roman" w:cs="Arial"/>
                      <w:sz w:val="20"/>
                      <w:szCs w:val="20"/>
                      <w:lang w:val="en-GB" w:eastAsia="en-GB"/>
                    </w:rPr>
                    <w:t>$</w:t>
                  </w:r>
                  <w:r w:rsidRPr="000B5CF7">
                    <w:rPr>
                      <w:rStyle w:val="HeaderChar"/>
                      <w:sz w:val="20"/>
                      <w:szCs w:val="20"/>
                    </w:rPr>
                    <w:t xml:space="preserve"> </w:t>
                  </w:r>
                  <w:sdt>
                    <w:sdtPr>
                      <w:rPr>
                        <w:rStyle w:val="Styleforproposalinputs10"/>
                      </w:rPr>
                      <w:alias w:val="$"/>
                      <w:tag w:val="$"/>
                      <w:id w:val="-217971352"/>
                      <w:placeholder>
                        <w:docPart w:val="CF392AFBE2A94F959DE2F491DD824DD9"/>
                      </w:placeholder>
                      <w:showingPlcHdr/>
                      <w:text/>
                    </w:sdtPr>
                    <w:sdtEndPr>
                      <w:rPr>
                        <w:rStyle w:val="DefaultParagraphFont"/>
                        <w:rFonts w:eastAsia="Times New Roman" w:cs="Arial"/>
                        <w:color w:val="auto"/>
                        <w:sz w:val="24"/>
                        <w:szCs w:val="20"/>
                        <w:lang w:val="en-GB" w:eastAsia="en-GB"/>
                      </w:rPr>
                    </w:sdtEndPr>
                    <w:sdtContent>
                      <w:proofErr w:type="gramStart"/>
                      <w:r w:rsidRPr="000B5CF7">
                        <w:rPr>
                          <w:rStyle w:val="PlaceholderText"/>
                          <w:rFonts w:cs="Arial"/>
                          <w:sz w:val="20"/>
                          <w:szCs w:val="20"/>
                        </w:rPr>
                        <w:t>X,XXX</w:t>
                      </w:r>
                      <w:proofErr w:type="gramEnd"/>
                      <w:r w:rsidRPr="000B5CF7">
                        <w:rPr>
                          <w:rStyle w:val="PlaceholderText"/>
                          <w:rFonts w:cs="Arial"/>
                          <w:sz w:val="20"/>
                          <w:szCs w:val="20"/>
                        </w:rPr>
                        <w:t>,XXX</w:t>
                      </w:r>
                    </w:sdtContent>
                  </w:sdt>
                </w:p>
              </w:tc>
            </w:tr>
            <w:tr w:rsidR="009552B1" w:rsidRPr="000B5CF7" w14:paraId="522B8EEE" w14:textId="77777777" w:rsidTr="00B41AD2">
              <w:trPr>
                <w:trHeight w:val="315"/>
              </w:trPr>
              <w:tc>
                <w:tcPr>
                  <w:tcW w:w="6381" w:type="dxa"/>
                  <w:noWrap/>
                  <w:hideMark/>
                </w:tcPr>
                <w:p w14:paraId="645370E0" w14:textId="66C34987" w:rsidR="009552B1" w:rsidRPr="000B5CF7" w:rsidRDefault="009552B1" w:rsidP="00BD3536">
                  <w:pPr>
                    <w:rPr>
                      <w:rFonts w:cs="Arial"/>
                      <w:szCs w:val="24"/>
                    </w:rPr>
                  </w:pPr>
                  <w:permStart w:id="1019746036" w:edGrp="everyone" w:colFirst="1" w:colLast="1"/>
                  <w:permEnd w:id="1779957878"/>
                  <w:r w:rsidRPr="000B5CF7">
                    <w:rPr>
                      <w:rFonts w:cs="Arial"/>
                      <w:szCs w:val="24"/>
                    </w:rPr>
                    <w:t>2. Other Operating Expenses</w:t>
                  </w:r>
                </w:p>
              </w:tc>
              <w:tc>
                <w:tcPr>
                  <w:tcW w:w="2635" w:type="dxa"/>
                  <w:noWrap/>
                </w:tcPr>
                <w:p w14:paraId="701E36DC" w14:textId="700A2086" w:rsidR="009552B1" w:rsidRPr="000B5CF7" w:rsidRDefault="009552B1" w:rsidP="00BD3536">
                  <w:pPr>
                    <w:rPr>
                      <w:rFonts w:cs="Arial"/>
                      <w:szCs w:val="24"/>
                    </w:rPr>
                  </w:pPr>
                  <w:r w:rsidRPr="000B5CF7">
                    <w:rPr>
                      <w:rFonts w:eastAsia="Times New Roman" w:cs="Arial"/>
                      <w:sz w:val="20"/>
                      <w:szCs w:val="20"/>
                      <w:lang w:val="en-GB" w:eastAsia="en-GB"/>
                    </w:rPr>
                    <w:t>$</w:t>
                  </w:r>
                  <w:r w:rsidRPr="000B5CF7">
                    <w:rPr>
                      <w:rStyle w:val="HeaderChar"/>
                      <w:sz w:val="20"/>
                      <w:szCs w:val="20"/>
                    </w:rPr>
                    <w:t xml:space="preserve"> </w:t>
                  </w:r>
                  <w:sdt>
                    <w:sdtPr>
                      <w:rPr>
                        <w:rStyle w:val="Styleforproposalinputs10"/>
                      </w:rPr>
                      <w:alias w:val="$"/>
                      <w:tag w:val="$"/>
                      <w:id w:val="1609155159"/>
                      <w:placeholder>
                        <w:docPart w:val="4C8F37ED5C5846F58F21C61714BA8EA5"/>
                      </w:placeholder>
                      <w:showingPlcHdr/>
                      <w:text/>
                    </w:sdtPr>
                    <w:sdtEndPr>
                      <w:rPr>
                        <w:rStyle w:val="DefaultParagraphFont"/>
                        <w:rFonts w:eastAsia="Times New Roman" w:cs="Arial"/>
                        <w:color w:val="auto"/>
                        <w:sz w:val="24"/>
                        <w:szCs w:val="20"/>
                        <w:lang w:val="en-GB" w:eastAsia="en-GB"/>
                      </w:rPr>
                    </w:sdtEndPr>
                    <w:sdtContent>
                      <w:proofErr w:type="gramStart"/>
                      <w:r w:rsidRPr="000B5CF7">
                        <w:rPr>
                          <w:rStyle w:val="PlaceholderText"/>
                          <w:rFonts w:cs="Arial"/>
                          <w:sz w:val="20"/>
                          <w:szCs w:val="20"/>
                        </w:rPr>
                        <w:t>X,XXX</w:t>
                      </w:r>
                      <w:proofErr w:type="gramEnd"/>
                      <w:r w:rsidRPr="000B5CF7">
                        <w:rPr>
                          <w:rStyle w:val="PlaceholderText"/>
                          <w:rFonts w:cs="Arial"/>
                          <w:sz w:val="20"/>
                          <w:szCs w:val="20"/>
                        </w:rPr>
                        <w:t>,XXX</w:t>
                      </w:r>
                    </w:sdtContent>
                  </w:sdt>
                </w:p>
              </w:tc>
            </w:tr>
            <w:tr w:rsidR="009552B1" w:rsidRPr="000B5CF7" w14:paraId="6C5880CC" w14:textId="77777777" w:rsidTr="00B41AD2">
              <w:trPr>
                <w:trHeight w:val="315"/>
              </w:trPr>
              <w:tc>
                <w:tcPr>
                  <w:tcW w:w="6381" w:type="dxa"/>
                  <w:hideMark/>
                </w:tcPr>
                <w:p w14:paraId="6C1727C9" w14:textId="72E0845E" w:rsidR="009552B1" w:rsidRPr="000B5CF7" w:rsidRDefault="009552B1" w:rsidP="00BD3536">
                  <w:pPr>
                    <w:rPr>
                      <w:rFonts w:cs="Arial"/>
                      <w:szCs w:val="24"/>
                    </w:rPr>
                  </w:pPr>
                  <w:permStart w:id="1619602263" w:edGrp="everyone" w:colFirst="1" w:colLast="1"/>
                  <w:permEnd w:id="1019746036"/>
                  <w:r w:rsidRPr="000B5CF7">
                    <w:rPr>
                      <w:rFonts w:cs="Arial"/>
                      <w:szCs w:val="24"/>
                    </w:rPr>
                    <w:lastRenderedPageBreak/>
                    <w:t>3. Equipment</w:t>
                  </w:r>
                </w:p>
              </w:tc>
              <w:tc>
                <w:tcPr>
                  <w:tcW w:w="2635" w:type="dxa"/>
                  <w:noWrap/>
                </w:tcPr>
                <w:p w14:paraId="4F5E365E" w14:textId="047B6B7C" w:rsidR="009552B1" w:rsidRPr="000B5CF7" w:rsidRDefault="009552B1" w:rsidP="00BD3536">
                  <w:pPr>
                    <w:rPr>
                      <w:rFonts w:cs="Arial"/>
                      <w:szCs w:val="24"/>
                    </w:rPr>
                  </w:pPr>
                  <w:r w:rsidRPr="000B5CF7">
                    <w:rPr>
                      <w:rFonts w:eastAsia="Times New Roman" w:cs="Arial"/>
                      <w:sz w:val="20"/>
                      <w:szCs w:val="20"/>
                      <w:lang w:val="en-GB" w:eastAsia="en-GB"/>
                    </w:rPr>
                    <w:t>$</w:t>
                  </w:r>
                  <w:r w:rsidRPr="000B5CF7">
                    <w:rPr>
                      <w:rStyle w:val="HeaderChar"/>
                      <w:sz w:val="20"/>
                      <w:szCs w:val="20"/>
                    </w:rPr>
                    <w:t xml:space="preserve"> </w:t>
                  </w:r>
                  <w:sdt>
                    <w:sdtPr>
                      <w:rPr>
                        <w:rStyle w:val="Styleforproposalinputs10"/>
                      </w:rPr>
                      <w:alias w:val="$"/>
                      <w:tag w:val="$"/>
                      <w:id w:val="706226257"/>
                      <w:placeholder>
                        <w:docPart w:val="03F15DF30F244C15AB31E6D468196E03"/>
                      </w:placeholder>
                      <w:showingPlcHdr/>
                      <w:text/>
                    </w:sdtPr>
                    <w:sdtEndPr>
                      <w:rPr>
                        <w:rStyle w:val="DefaultParagraphFont"/>
                        <w:rFonts w:eastAsia="Times New Roman" w:cs="Arial"/>
                        <w:color w:val="auto"/>
                        <w:sz w:val="24"/>
                        <w:szCs w:val="20"/>
                        <w:lang w:val="en-GB" w:eastAsia="en-GB"/>
                      </w:rPr>
                    </w:sdtEndPr>
                    <w:sdtContent>
                      <w:proofErr w:type="gramStart"/>
                      <w:r w:rsidRPr="000B5CF7">
                        <w:rPr>
                          <w:rStyle w:val="PlaceholderText"/>
                          <w:rFonts w:cs="Arial"/>
                          <w:sz w:val="20"/>
                          <w:szCs w:val="20"/>
                        </w:rPr>
                        <w:t>X,XXX</w:t>
                      </w:r>
                      <w:proofErr w:type="gramEnd"/>
                      <w:r w:rsidRPr="000B5CF7">
                        <w:rPr>
                          <w:rStyle w:val="PlaceholderText"/>
                          <w:rFonts w:cs="Arial"/>
                          <w:sz w:val="20"/>
                          <w:szCs w:val="20"/>
                        </w:rPr>
                        <w:t>,XXX</w:t>
                      </w:r>
                    </w:sdtContent>
                  </w:sdt>
                </w:p>
              </w:tc>
            </w:tr>
            <w:tr w:rsidR="009552B1" w:rsidRPr="000B5CF7" w14:paraId="41EB4599" w14:textId="77777777" w:rsidTr="00B41AD2">
              <w:trPr>
                <w:trHeight w:val="315"/>
              </w:trPr>
              <w:tc>
                <w:tcPr>
                  <w:tcW w:w="6381" w:type="dxa"/>
                  <w:noWrap/>
                  <w:hideMark/>
                </w:tcPr>
                <w:p w14:paraId="1A520B59" w14:textId="4F28F48D" w:rsidR="009552B1" w:rsidRPr="000B5CF7" w:rsidRDefault="009552B1" w:rsidP="00BD3536">
                  <w:pPr>
                    <w:rPr>
                      <w:rFonts w:cs="Arial"/>
                      <w:szCs w:val="24"/>
                    </w:rPr>
                  </w:pPr>
                  <w:permStart w:id="2128034185" w:edGrp="everyone" w:colFirst="1" w:colLast="1"/>
                  <w:permEnd w:id="1619602263"/>
                  <w:r w:rsidRPr="000B5CF7">
                    <w:rPr>
                      <w:rFonts w:cs="Arial"/>
                      <w:szCs w:val="24"/>
                    </w:rPr>
                    <w:t xml:space="preserve">4. Overseas Travel </w:t>
                  </w:r>
                </w:p>
              </w:tc>
              <w:tc>
                <w:tcPr>
                  <w:tcW w:w="2635" w:type="dxa"/>
                  <w:noWrap/>
                </w:tcPr>
                <w:p w14:paraId="588A04E9" w14:textId="2E7FC87A" w:rsidR="009552B1" w:rsidRPr="000B5CF7" w:rsidRDefault="009552B1" w:rsidP="00BD3536">
                  <w:pPr>
                    <w:rPr>
                      <w:rFonts w:cs="Arial"/>
                      <w:szCs w:val="24"/>
                    </w:rPr>
                  </w:pPr>
                  <w:r w:rsidRPr="000B5CF7">
                    <w:rPr>
                      <w:rFonts w:eastAsia="Times New Roman" w:cs="Arial"/>
                      <w:sz w:val="20"/>
                      <w:szCs w:val="20"/>
                      <w:lang w:val="en-GB" w:eastAsia="en-GB"/>
                    </w:rPr>
                    <w:t>$</w:t>
                  </w:r>
                  <w:r w:rsidRPr="000B5CF7">
                    <w:rPr>
                      <w:rStyle w:val="HeaderChar"/>
                      <w:sz w:val="20"/>
                      <w:szCs w:val="20"/>
                    </w:rPr>
                    <w:t xml:space="preserve"> </w:t>
                  </w:r>
                  <w:sdt>
                    <w:sdtPr>
                      <w:rPr>
                        <w:rStyle w:val="Styleforproposalinputs10"/>
                      </w:rPr>
                      <w:alias w:val="$"/>
                      <w:tag w:val="$"/>
                      <w:id w:val="-1328588900"/>
                      <w:placeholder>
                        <w:docPart w:val="311261CCB018417F83E26CC8545CE3C7"/>
                      </w:placeholder>
                      <w:showingPlcHdr/>
                      <w:text/>
                    </w:sdtPr>
                    <w:sdtEndPr>
                      <w:rPr>
                        <w:rStyle w:val="DefaultParagraphFont"/>
                        <w:rFonts w:eastAsia="Times New Roman" w:cs="Arial"/>
                        <w:color w:val="auto"/>
                        <w:sz w:val="24"/>
                        <w:szCs w:val="20"/>
                        <w:lang w:val="en-GB" w:eastAsia="en-GB"/>
                      </w:rPr>
                    </w:sdtEndPr>
                    <w:sdtContent>
                      <w:proofErr w:type="gramStart"/>
                      <w:r w:rsidRPr="000B5CF7">
                        <w:rPr>
                          <w:rStyle w:val="PlaceholderText"/>
                          <w:rFonts w:cs="Arial"/>
                          <w:sz w:val="20"/>
                          <w:szCs w:val="20"/>
                        </w:rPr>
                        <w:t>X,XXX</w:t>
                      </w:r>
                      <w:proofErr w:type="gramEnd"/>
                      <w:r w:rsidRPr="000B5CF7">
                        <w:rPr>
                          <w:rStyle w:val="PlaceholderText"/>
                          <w:rFonts w:cs="Arial"/>
                          <w:sz w:val="20"/>
                          <w:szCs w:val="20"/>
                        </w:rPr>
                        <w:t>,XXX</w:t>
                      </w:r>
                    </w:sdtContent>
                  </w:sdt>
                </w:p>
              </w:tc>
            </w:tr>
            <w:tr w:rsidR="009552B1" w:rsidRPr="000B5CF7" w14:paraId="03450983" w14:textId="77777777" w:rsidTr="00B41AD2">
              <w:trPr>
                <w:trHeight w:val="315"/>
              </w:trPr>
              <w:tc>
                <w:tcPr>
                  <w:tcW w:w="6381" w:type="dxa"/>
                </w:tcPr>
                <w:p w14:paraId="79D9C815" w14:textId="737CBF77" w:rsidR="009552B1" w:rsidRPr="000B5CF7" w:rsidRDefault="009552B1" w:rsidP="00BD3536">
                  <w:pPr>
                    <w:rPr>
                      <w:rFonts w:cs="Arial"/>
                      <w:szCs w:val="24"/>
                    </w:rPr>
                  </w:pPr>
                  <w:permStart w:id="171139248" w:edGrp="everyone" w:colFirst="1" w:colLast="1"/>
                  <w:permEnd w:id="2128034185"/>
                  <w:r w:rsidRPr="000B5CF7">
                    <w:rPr>
                      <w:rFonts w:cs="Arial"/>
                      <w:szCs w:val="24"/>
                    </w:rPr>
                    <w:t>Qualifying Direct Cost (1+2+3+4)</w:t>
                  </w:r>
                </w:p>
              </w:tc>
              <w:tc>
                <w:tcPr>
                  <w:tcW w:w="2635" w:type="dxa"/>
                  <w:noWrap/>
                </w:tcPr>
                <w:p w14:paraId="32DDD51A" w14:textId="3E4A799A" w:rsidR="009552B1" w:rsidRPr="000B5CF7" w:rsidRDefault="009552B1" w:rsidP="00BD3536">
                  <w:pPr>
                    <w:rPr>
                      <w:rFonts w:cs="Arial"/>
                      <w:szCs w:val="24"/>
                    </w:rPr>
                  </w:pPr>
                  <w:r w:rsidRPr="000B5CF7">
                    <w:rPr>
                      <w:rFonts w:eastAsia="Times New Roman" w:cs="Arial"/>
                      <w:sz w:val="20"/>
                      <w:szCs w:val="20"/>
                      <w:lang w:val="en-GB" w:eastAsia="en-GB"/>
                    </w:rPr>
                    <w:t>$</w:t>
                  </w:r>
                  <w:r w:rsidRPr="000B5CF7">
                    <w:rPr>
                      <w:rStyle w:val="HeaderChar"/>
                      <w:sz w:val="20"/>
                      <w:szCs w:val="20"/>
                    </w:rPr>
                    <w:t xml:space="preserve"> </w:t>
                  </w:r>
                  <w:sdt>
                    <w:sdtPr>
                      <w:rPr>
                        <w:rStyle w:val="Styleforproposalinputs10"/>
                      </w:rPr>
                      <w:alias w:val="$"/>
                      <w:tag w:val="$"/>
                      <w:id w:val="2032833558"/>
                      <w:placeholder>
                        <w:docPart w:val="CF2DE330C26E4BB3BDA2C4F06C2C22A3"/>
                      </w:placeholder>
                      <w:showingPlcHdr/>
                      <w:text/>
                    </w:sdtPr>
                    <w:sdtEndPr>
                      <w:rPr>
                        <w:rStyle w:val="DefaultParagraphFont"/>
                        <w:rFonts w:eastAsia="Times New Roman" w:cs="Arial"/>
                        <w:color w:val="auto"/>
                        <w:sz w:val="24"/>
                        <w:szCs w:val="20"/>
                        <w:lang w:val="en-GB" w:eastAsia="en-GB"/>
                      </w:rPr>
                    </w:sdtEndPr>
                    <w:sdtContent>
                      <w:proofErr w:type="gramStart"/>
                      <w:r w:rsidRPr="000B5CF7">
                        <w:rPr>
                          <w:rStyle w:val="PlaceholderText"/>
                          <w:rFonts w:cs="Arial"/>
                          <w:sz w:val="20"/>
                          <w:szCs w:val="20"/>
                        </w:rPr>
                        <w:t>X,XXX</w:t>
                      </w:r>
                      <w:proofErr w:type="gramEnd"/>
                      <w:r w:rsidRPr="000B5CF7">
                        <w:rPr>
                          <w:rStyle w:val="PlaceholderText"/>
                          <w:rFonts w:cs="Arial"/>
                          <w:sz w:val="20"/>
                          <w:szCs w:val="20"/>
                        </w:rPr>
                        <w:t>,XXX</w:t>
                      </w:r>
                    </w:sdtContent>
                  </w:sdt>
                </w:p>
              </w:tc>
            </w:tr>
            <w:tr w:rsidR="009552B1" w:rsidRPr="000B5CF7" w14:paraId="054BBE62" w14:textId="77777777" w:rsidTr="00B41AD2">
              <w:trPr>
                <w:trHeight w:val="315"/>
              </w:trPr>
              <w:tc>
                <w:tcPr>
                  <w:tcW w:w="6381" w:type="dxa"/>
                </w:tcPr>
                <w:p w14:paraId="0A8A8983" w14:textId="7193C568" w:rsidR="009552B1" w:rsidRPr="000B5CF7" w:rsidRDefault="009552B1" w:rsidP="00BD3536">
                  <w:pPr>
                    <w:rPr>
                      <w:rFonts w:cs="Arial"/>
                      <w:szCs w:val="24"/>
                    </w:rPr>
                  </w:pPr>
                  <w:permStart w:id="499206656" w:edGrp="everyone" w:colFirst="1" w:colLast="1"/>
                  <w:permEnd w:id="171139248"/>
                  <w:r w:rsidRPr="000B5CF7">
                    <w:rPr>
                      <w:rFonts w:cs="Arial"/>
                      <w:szCs w:val="24"/>
                    </w:rPr>
                    <w:t xml:space="preserve">Indirect Cost (30% of Qualifying Direct Costs) </w:t>
                  </w:r>
                </w:p>
              </w:tc>
              <w:tc>
                <w:tcPr>
                  <w:tcW w:w="2635" w:type="dxa"/>
                  <w:noWrap/>
                </w:tcPr>
                <w:p w14:paraId="7FCA0C6D" w14:textId="1FF433CC" w:rsidR="009552B1" w:rsidRPr="000B5CF7" w:rsidRDefault="009552B1" w:rsidP="00BD3536">
                  <w:pPr>
                    <w:rPr>
                      <w:rFonts w:cs="Arial"/>
                      <w:szCs w:val="24"/>
                    </w:rPr>
                  </w:pPr>
                  <w:r w:rsidRPr="000B5CF7">
                    <w:rPr>
                      <w:rFonts w:eastAsia="Times New Roman" w:cs="Arial"/>
                      <w:sz w:val="20"/>
                      <w:szCs w:val="20"/>
                      <w:lang w:val="en-GB" w:eastAsia="en-GB"/>
                    </w:rPr>
                    <w:t>$</w:t>
                  </w:r>
                  <w:r w:rsidRPr="000B5CF7">
                    <w:rPr>
                      <w:rStyle w:val="HeaderChar"/>
                      <w:sz w:val="20"/>
                      <w:szCs w:val="20"/>
                    </w:rPr>
                    <w:t xml:space="preserve"> </w:t>
                  </w:r>
                  <w:sdt>
                    <w:sdtPr>
                      <w:rPr>
                        <w:rStyle w:val="Styleforproposalinputs10"/>
                      </w:rPr>
                      <w:alias w:val="$"/>
                      <w:tag w:val="$"/>
                      <w:id w:val="-1810928983"/>
                      <w:placeholder>
                        <w:docPart w:val="D64DB7CDE2B0488EACE50D1E96582B36"/>
                      </w:placeholder>
                      <w:showingPlcHdr/>
                      <w:text/>
                    </w:sdtPr>
                    <w:sdtEndPr>
                      <w:rPr>
                        <w:rStyle w:val="DefaultParagraphFont"/>
                        <w:rFonts w:eastAsia="Times New Roman" w:cs="Arial"/>
                        <w:color w:val="auto"/>
                        <w:sz w:val="24"/>
                        <w:szCs w:val="20"/>
                        <w:lang w:val="en-GB" w:eastAsia="en-GB"/>
                      </w:rPr>
                    </w:sdtEndPr>
                    <w:sdtContent>
                      <w:proofErr w:type="gramStart"/>
                      <w:r w:rsidRPr="000B5CF7">
                        <w:rPr>
                          <w:rStyle w:val="PlaceholderText"/>
                          <w:rFonts w:cs="Arial"/>
                          <w:sz w:val="20"/>
                          <w:szCs w:val="20"/>
                        </w:rPr>
                        <w:t>X,XXX</w:t>
                      </w:r>
                      <w:proofErr w:type="gramEnd"/>
                      <w:r w:rsidRPr="000B5CF7">
                        <w:rPr>
                          <w:rStyle w:val="PlaceholderText"/>
                          <w:rFonts w:cs="Arial"/>
                          <w:sz w:val="20"/>
                          <w:szCs w:val="20"/>
                        </w:rPr>
                        <w:t>,XXX</w:t>
                      </w:r>
                    </w:sdtContent>
                  </w:sdt>
                </w:p>
              </w:tc>
            </w:tr>
            <w:tr w:rsidR="009552B1" w:rsidRPr="000B5CF7" w14:paraId="5A1DF6D3" w14:textId="77777777" w:rsidTr="00B41AD2">
              <w:trPr>
                <w:trHeight w:val="285"/>
              </w:trPr>
              <w:tc>
                <w:tcPr>
                  <w:tcW w:w="6381" w:type="dxa"/>
                  <w:shd w:val="clear" w:color="auto" w:fill="BFBFBF" w:themeFill="background1" w:themeFillShade="BF"/>
                  <w:hideMark/>
                </w:tcPr>
                <w:p w14:paraId="45D3657B" w14:textId="29F7B1BD" w:rsidR="009552B1" w:rsidRPr="000B5CF7" w:rsidRDefault="009552B1" w:rsidP="00BD3536">
                  <w:pPr>
                    <w:rPr>
                      <w:rFonts w:cs="Arial"/>
                      <w:b/>
                      <w:szCs w:val="24"/>
                    </w:rPr>
                  </w:pPr>
                  <w:permStart w:id="1313501450" w:edGrp="everyone" w:colFirst="1" w:colLast="1"/>
                  <w:permEnd w:id="499206656"/>
                  <w:r w:rsidRPr="000B5CF7">
                    <w:rPr>
                      <w:rFonts w:cs="Arial"/>
                      <w:b/>
                      <w:szCs w:val="24"/>
                    </w:rPr>
                    <w:t xml:space="preserve">Total Project Budget </w:t>
                  </w:r>
                </w:p>
              </w:tc>
              <w:tc>
                <w:tcPr>
                  <w:tcW w:w="2635" w:type="dxa"/>
                </w:tcPr>
                <w:p w14:paraId="59E8FC25" w14:textId="1A1DF0DC" w:rsidR="009552B1" w:rsidRPr="000B5CF7" w:rsidRDefault="009552B1" w:rsidP="00BD3536">
                  <w:pPr>
                    <w:rPr>
                      <w:rFonts w:cs="Arial"/>
                      <w:szCs w:val="24"/>
                    </w:rPr>
                  </w:pPr>
                  <w:r w:rsidRPr="000B5CF7">
                    <w:rPr>
                      <w:rFonts w:eastAsia="Times New Roman" w:cs="Arial"/>
                      <w:sz w:val="20"/>
                      <w:szCs w:val="20"/>
                      <w:lang w:val="en-GB" w:eastAsia="en-GB"/>
                    </w:rPr>
                    <w:t>$</w:t>
                  </w:r>
                  <w:r w:rsidRPr="000B5CF7">
                    <w:rPr>
                      <w:rStyle w:val="HeaderChar"/>
                      <w:sz w:val="20"/>
                      <w:szCs w:val="20"/>
                    </w:rPr>
                    <w:t xml:space="preserve"> </w:t>
                  </w:r>
                  <w:sdt>
                    <w:sdtPr>
                      <w:rPr>
                        <w:rStyle w:val="Styleforproposalinputs10"/>
                      </w:rPr>
                      <w:alias w:val="$"/>
                      <w:tag w:val="$"/>
                      <w:id w:val="-180359411"/>
                      <w:placeholder>
                        <w:docPart w:val="A662D8AAC5B245FCA06678B59DC53753"/>
                      </w:placeholder>
                      <w:showingPlcHdr/>
                      <w:text/>
                    </w:sdtPr>
                    <w:sdtEndPr>
                      <w:rPr>
                        <w:rStyle w:val="DefaultParagraphFont"/>
                        <w:rFonts w:eastAsia="Times New Roman" w:cs="Arial"/>
                        <w:color w:val="auto"/>
                        <w:sz w:val="24"/>
                        <w:szCs w:val="20"/>
                        <w:lang w:val="en-GB" w:eastAsia="en-GB"/>
                      </w:rPr>
                    </w:sdtEndPr>
                    <w:sdtContent>
                      <w:proofErr w:type="gramStart"/>
                      <w:r w:rsidRPr="000B5CF7">
                        <w:rPr>
                          <w:rStyle w:val="PlaceholderText"/>
                          <w:rFonts w:cs="Arial"/>
                          <w:sz w:val="20"/>
                          <w:szCs w:val="20"/>
                        </w:rPr>
                        <w:t>X,XXX</w:t>
                      </w:r>
                      <w:proofErr w:type="gramEnd"/>
                      <w:r w:rsidRPr="000B5CF7">
                        <w:rPr>
                          <w:rStyle w:val="PlaceholderText"/>
                          <w:rFonts w:cs="Arial"/>
                          <w:sz w:val="20"/>
                          <w:szCs w:val="20"/>
                        </w:rPr>
                        <w:t>,XXX</w:t>
                      </w:r>
                    </w:sdtContent>
                  </w:sdt>
                </w:p>
              </w:tc>
            </w:tr>
          </w:tbl>
          <w:permEnd w:id="1313501450"/>
          <w:p w14:paraId="1701B362" w14:textId="6DC69C70" w:rsidR="007965FF" w:rsidRPr="000B5CF7" w:rsidRDefault="00A07773" w:rsidP="00BD3536">
            <w:pPr>
              <w:rPr>
                <w:rFonts w:eastAsia="Times New Roman" w:cs="Arial"/>
                <w:b/>
                <w:sz w:val="20"/>
                <w:szCs w:val="20"/>
                <w:lang w:val="en-GB" w:eastAsia="en-GB"/>
              </w:rPr>
            </w:pPr>
            <w:r w:rsidRPr="000B5CF7">
              <w:rPr>
                <w:rFonts w:eastAsia="Times New Roman" w:cs="Arial"/>
                <w:b/>
                <w:sz w:val="20"/>
                <w:szCs w:val="20"/>
                <w:lang w:val="en-GB" w:eastAsia="en-GB"/>
              </w:rPr>
              <w:t xml:space="preserve"> </w:t>
            </w:r>
          </w:p>
        </w:tc>
      </w:tr>
      <w:tr w:rsidR="008C040A" w:rsidRPr="000B5CF7" w14:paraId="7B5E3C30" w14:textId="77777777" w:rsidTr="001C5A76">
        <w:tc>
          <w:tcPr>
            <w:tcW w:w="13953" w:type="dxa"/>
          </w:tcPr>
          <w:p w14:paraId="7507158D" w14:textId="77777777" w:rsidR="008C040A" w:rsidRPr="000B5CF7" w:rsidRDefault="008C040A" w:rsidP="00BD3536">
            <w:pPr>
              <w:pStyle w:val="ListParagraph"/>
              <w:numPr>
                <w:ilvl w:val="0"/>
                <w:numId w:val="5"/>
              </w:numPr>
              <w:rPr>
                <w:rFonts w:cs="Arial"/>
                <w:b/>
                <w:lang w:eastAsia="zh-CN"/>
              </w:rPr>
            </w:pPr>
            <w:r w:rsidRPr="000B5CF7">
              <w:rPr>
                <w:rFonts w:cs="Arial"/>
                <w:b/>
              </w:rPr>
              <w:lastRenderedPageBreak/>
              <w:t>Other Funding Support</w:t>
            </w:r>
          </w:p>
          <w:p w14:paraId="2BD2BC82" w14:textId="77777777" w:rsidR="008C040A" w:rsidRPr="000B5CF7" w:rsidRDefault="008C040A" w:rsidP="00BD3536">
            <w:pPr>
              <w:pStyle w:val="ListParagraph"/>
              <w:ind w:left="360"/>
              <w:rPr>
                <w:rFonts w:cs="Arial"/>
                <w:b/>
                <w:lang w:eastAsia="zh-CN"/>
              </w:rPr>
            </w:pPr>
          </w:p>
          <w:p w14:paraId="4E968B7C" w14:textId="77777777" w:rsidR="008C040A" w:rsidRPr="000B5CF7" w:rsidRDefault="008C040A" w:rsidP="00B81012">
            <w:pPr>
              <w:pStyle w:val="ListParagraph"/>
              <w:numPr>
                <w:ilvl w:val="1"/>
                <w:numId w:val="5"/>
              </w:numPr>
              <w:spacing w:before="240"/>
              <w:ind w:left="567" w:hanging="567"/>
              <w:rPr>
                <w:rFonts w:cs="Arial"/>
                <w:b/>
                <w:bCs/>
                <w:szCs w:val="24"/>
                <w:lang w:eastAsia="zh-CN"/>
              </w:rPr>
            </w:pPr>
            <w:r w:rsidRPr="000B5CF7">
              <w:rPr>
                <w:rFonts w:cs="Arial"/>
                <w:b/>
                <w:bCs/>
                <w:szCs w:val="24"/>
                <w:lang w:eastAsia="zh-CN"/>
              </w:rPr>
              <w:t xml:space="preserve">Grants </w:t>
            </w:r>
          </w:p>
          <w:p w14:paraId="13C5037F" w14:textId="77777777" w:rsidR="00A07773" w:rsidRPr="000B5CF7" w:rsidRDefault="00A07773" w:rsidP="00BD3536">
            <w:pPr>
              <w:jc w:val="both"/>
              <w:rPr>
                <w:rFonts w:cs="Arial"/>
                <w:szCs w:val="24"/>
              </w:rPr>
            </w:pPr>
          </w:p>
          <w:p w14:paraId="1183764E" w14:textId="6EC22827" w:rsidR="008C040A" w:rsidRPr="000B5CF7" w:rsidRDefault="008C040A" w:rsidP="001C5A76">
            <w:pPr>
              <w:jc w:val="both"/>
              <w:rPr>
                <w:rFonts w:cs="Arial"/>
                <w:szCs w:val="24"/>
              </w:rPr>
            </w:pPr>
            <w:r w:rsidRPr="000B5CF7">
              <w:rPr>
                <w:rFonts w:cs="Arial"/>
                <w:szCs w:val="24"/>
              </w:rPr>
              <w:t xml:space="preserve">The Applicant shall provide the details for all grants currently held or being applied using the format given below. Grants include those supported by or currently under consideration by NRF, A*STAR, MOE, other public funding agencies and universities. Please note that Applicant should not </w:t>
            </w:r>
            <w:r w:rsidR="00BB1AFA" w:rsidRPr="000B5CF7">
              <w:rPr>
                <w:rFonts w:cs="Arial"/>
                <w:szCs w:val="24"/>
              </w:rPr>
              <w:t>concurrently submit</w:t>
            </w:r>
            <w:r w:rsidRPr="000B5CF7">
              <w:rPr>
                <w:rFonts w:cs="Arial"/>
                <w:szCs w:val="24"/>
              </w:rPr>
              <w:t xml:space="preserve"> similar versions or part(s) of the current proposal to other agencies for funding.</w:t>
            </w:r>
          </w:p>
        </w:tc>
      </w:tr>
      <w:tr w:rsidR="008C040A" w:rsidRPr="00B3650E" w14:paraId="165384E0" w14:textId="77777777" w:rsidTr="001C5A76">
        <w:tc>
          <w:tcPr>
            <w:tcW w:w="13953" w:type="dxa"/>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3"/>
              <w:gridCol w:w="990"/>
              <w:gridCol w:w="1557"/>
              <w:gridCol w:w="1623"/>
              <w:gridCol w:w="1557"/>
              <w:gridCol w:w="1458"/>
              <w:gridCol w:w="1623"/>
              <w:gridCol w:w="1491"/>
              <w:gridCol w:w="1535"/>
            </w:tblGrid>
            <w:tr w:rsidR="001C5A76" w:rsidRPr="00407C6D" w14:paraId="3CC0D3E5" w14:textId="77777777" w:rsidTr="00FD7444">
              <w:trPr>
                <w:trHeight w:val="1315"/>
              </w:trPr>
              <w:tc>
                <w:tcPr>
                  <w:tcW w:w="690" w:type="pct"/>
                  <w:shd w:val="clear" w:color="auto" w:fill="BFBFBF" w:themeFill="background1" w:themeFillShade="BF"/>
                </w:tcPr>
                <w:p w14:paraId="517086EB" w14:textId="77777777" w:rsidR="001C5A76" w:rsidRPr="00351CF3" w:rsidRDefault="001C5A76" w:rsidP="001C5A76">
                  <w:pPr>
                    <w:spacing w:line="240" w:lineRule="auto"/>
                    <w:rPr>
                      <w:rFonts w:eastAsia="Times New Roman" w:cs="Arial"/>
                      <w:b/>
                      <w:sz w:val="20"/>
                      <w:szCs w:val="20"/>
                      <w:lang w:eastAsia="en-GB"/>
                    </w:rPr>
                  </w:pPr>
                  <w:r w:rsidRPr="00351CF3">
                    <w:rPr>
                      <w:rFonts w:eastAsia="Times New Roman" w:cs="Arial"/>
                      <w:b/>
                      <w:sz w:val="20"/>
                      <w:szCs w:val="20"/>
                      <w:lang w:eastAsia="en-GB"/>
                    </w:rPr>
                    <w:t>Declaration for</w:t>
                  </w:r>
                  <w:r>
                    <w:rPr>
                      <w:rFonts w:eastAsia="Times New Roman" w:cs="Arial"/>
                      <w:b/>
                      <w:sz w:val="20"/>
                      <w:szCs w:val="20"/>
                      <w:lang w:eastAsia="en-GB"/>
                    </w:rPr>
                    <w:t xml:space="preserve"> (Name)</w:t>
                  </w:r>
                </w:p>
              </w:tc>
              <w:tc>
                <w:tcPr>
                  <w:tcW w:w="361" w:type="pct"/>
                  <w:shd w:val="clear" w:color="auto" w:fill="BFBFBF" w:themeFill="background1" w:themeFillShade="BF"/>
                </w:tcPr>
                <w:p w14:paraId="64F4BB16" w14:textId="77777777" w:rsidR="001C5A76" w:rsidRPr="00351CF3" w:rsidRDefault="001C5A76" w:rsidP="001C5A76">
                  <w:pPr>
                    <w:spacing w:line="240" w:lineRule="auto"/>
                    <w:rPr>
                      <w:rFonts w:eastAsia="Times New Roman" w:cs="Arial"/>
                      <w:b/>
                      <w:sz w:val="20"/>
                      <w:szCs w:val="20"/>
                      <w:lang w:eastAsia="en-GB"/>
                    </w:rPr>
                  </w:pPr>
                  <w:r w:rsidRPr="00351CF3">
                    <w:rPr>
                      <w:rFonts w:eastAsia="Times New Roman" w:cs="Arial"/>
                      <w:b/>
                      <w:sz w:val="20"/>
                      <w:szCs w:val="20"/>
                      <w:lang w:eastAsia="en-GB"/>
                    </w:rPr>
                    <w:t>Role Played</w:t>
                  </w:r>
                </w:p>
              </w:tc>
              <w:tc>
                <w:tcPr>
                  <w:tcW w:w="567" w:type="pct"/>
                  <w:shd w:val="clear" w:color="auto" w:fill="BFBFBF" w:themeFill="background1" w:themeFillShade="BF"/>
                  <w:hideMark/>
                </w:tcPr>
                <w:p w14:paraId="1BBA3368" w14:textId="77777777" w:rsidR="001C5A76" w:rsidRPr="00DA1DC5" w:rsidRDefault="001C5A76" w:rsidP="001C5A76">
                  <w:pPr>
                    <w:rPr>
                      <w:rFonts w:ascii="Calibri" w:hAnsi="Calibri" w:cs="Calibri"/>
                      <w:b/>
                      <w:bCs/>
                      <w:color w:val="000000"/>
                      <w:sz w:val="22"/>
                    </w:rPr>
                  </w:pPr>
                  <w:r w:rsidRPr="00DA1DC5">
                    <w:rPr>
                      <w:rFonts w:ascii="Calibri" w:hAnsi="Calibri" w:cs="Calibri"/>
                      <w:b/>
                      <w:bCs/>
                      <w:color w:val="000000"/>
                      <w:sz w:val="22"/>
                    </w:rPr>
                    <w:t>Proposal ID</w:t>
                  </w:r>
                </w:p>
                <w:p w14:paraId="5152CC49" w14:textId="77777777" w:rsidR="001C5A76" w:rsidRPr="00DA1DC5" w:rsidRDefault="001C5A76" w:rsidP="001C5A76">
                  <w:pPr>
                    <w:spacing w:line="240" w:lineRule="auto"/>
                    <w:rPr>
                      <w:rFonts w:eastAsia="Times New Roman" w:cs="Arial"/>
                      <w:b/>
                      <w:bCs/>
                      <w:sz w:val="20"/>
                      <w:szCs w:val="20"/>
                      <w:lang w:eastAsia="en-GB"/>
                    </w:rPr>
                  </w:pPr>
                </w:p>
              </w:tc>
              <w:tc>
                <w:tcPr>
                  <w:tcW w:w="591" w:type="pct"/>
                  <w:shd w:val="clear" w:color="auto" w:fill="BFBFBF" w:themeFill="background1" w:themeFillShade="BF"/>
                  <w:hideMark/>
                </w:tcPr>
                <w:p w14:paraId="7073EC80" w14:textId="77777777" w:rsidR="001C5A76" w:rsidRPr="00DA1DC5" w:rsidRDefault="001C5A76" w:rsidP="001C5A76">
                  <w:pPr>
                    <w:spacing w:line="240" w:lineRule="auto"/>
                    <w:rPr>
                      <w:rFonts w:eastAsia="Times New Roman" w:cs="Arial"/>
                      <w:b/>
                      <w:bCs/>
                      <w:sz w:val="20"/>
                      <w:szCs w:val="20"/>
                      <w:lang w:eastAsia="en-GB"/>
                    </w:rPr>
                  </w:pPr>
                  <w:r w:rsidRPr="00DA1DC5">
                    <w:rPr>
                      <w:rFonts w:eastAsia="Times New Roman" w:cs="Arial"/>
                      <w:b/>
                      <w:bCs/>
                      <w:sz w:val="20"/>
                      <w:szCs w:val="20"/>
                      <w:lang w:eastAsia="en-GB"/>
                    </w:rPr>
                    <w:t>Title of Research Project</w:t>
                  </w:r>
                </w:p>
              </w:tc>
              <w:tc>
                <w:tcPr>
                  <w:tcW w:w="567" w:type="pct"/>
                  <w:shd w:val="clear" w:color="auto" w:fill="BFBFBF" w:themeFill="background1" w:themeFillShade="BF"/>
                  <w:hideMark/>
                </w:tcPr>
                <w:p w14:paraId="2A44DE7E" w14:textId="77777777" w:rsidR="001C5A76" w:rsidRPr="00351CF3" w:rsidRDefault="001C5A76" w:rsidP="001C5A76">
                  <w:pPr>
                    <w:spacing w:line="240" w:lineRule="auto"/>
                    <w:rPr>
                      <w:rFonts w:eastAsia="Times New Roman" w:cs="Arial"/>
                      <w:b/>
                      <w:sz w:val="20"/>
                      <w:szCs w:val="20"/>
                      <w:lang w:eastAsia="en-GB"/>
                    </w:rPr>
                  </w:pPr>
                  <w:r w:rsidRPr="00351CF3">
                    <w:rPr>
                      <w:rFonts w:eastAsia="Times New Roman" w:cs="Arial"/>
                      <w:b/>
                      <w:sz w:val="20"/>
                      <w:szCs w:val="20"/>
                      <w:lang w:eastAsia="en-GB"/>
                    </w:rPr>
                    <w:t>Proposal Status</w:t>
                  </w:r>
                </w:p>
              </w:tc>
              <w:tc>
                <w:tcPr>
                  <w:tcW w:w="531" w:type="pct"/>
                  <w:shd w:val="clear" w:color="auto" w:fill="BFBFBF" w:themeFill="background1" w:themeFillShade="BF"/>
                  <w:hideMark/>
                </w:tcPr>
                <w:p w14:paraId="2F184225" w14:textId="77777777" w:rsidR="001C5A76" w:rsidRPr="00351CF3" w:rsidRDefault="001C5A76" w:rsidP="001C5A76">
                  <w:pPr>
                    <w:spacing w:line="240" w:lineRule="auto"/>
                    <w:rPr>
                      <w:rFonts w:eastAsia="Times New Roman" w:cs="Arial"/>
                      <w:b/>
                      <w:sz w:val="20"/>
                      <w:szCs w:val="20"/>
                      <w:lang w:eastAsia="en-GB"/>
                    </w:rPr>
                  </w:pPr>
                  <w:r w:rsidRPr="00351CF3">
                    <w:rPr>
                      <w:rFonts w:eastAsia="Times New Roman" w:cs="Arial"/>
                      <w:b/>
                      <w:sz w:val="20"/>
                      <w:szCs w:val="20"/>
                      <w:lang w:eastAsia="en-GB"/>
                    </w:rPr>
                    <w:t>Funding Agency</w:t>
                  </w:r>
                </w:p>
              </w:tc>
              <w:tc>
                <w:tcPr>
                  <w:tcW w:w="591" w:type="pct"/>
                  <w:shd w:val="clear" w:color="auto" w:fill="BFBFBF" w:themeFill="background1" w:themeFillShade="BF"/>
                  <w:hideMark/>
                </w:tcPr>
                <w:p w14:paraId="50AE4C06" w14:textId="77777777" w:rsidR="001C5A76" w:rsidRPr="00351CF3" w:rsidRDefault="001C5A76" w:rsidP="001C5A76">
                  <w:pPr>
                    <w:spacing w:line="240" w:lineRule="auto"/>
                    <w:rPr>
                      <w:rFonts w:eastAsia="Times New Roman" w:cs="Arial"/>
                      <w:b/>
                      <w:sz w:val="20"/>
                      <w:szCs w:val="20"/>
                      <w:lang w:eastAsia="en-GB"/>
                    </w:rPr>
                  </w:pPr>
                  <w:r w:rsidRPr="00351CF3">
                    <w:rPr>
                      <w:rFonts w:eastAsia="Times New Roman" w:cs="Arial"/>
                      <w:b/>
                      <w:sz w:val="20"/>
                      <w:szCs w:val="20"/>
                      <w:lang w:eastAsia="en-GB"/>
                    </w:rPr>
                    <w:t>Amount Awarded/ Applied for (S$)</w:t>
                  </w:r>
                </w:p>
              </w:tc>
              <w:tc>
                <w:tcPr>
                  <w:tcW w:w="543" w:type="pct"/>
                  <w:shd w:val="clear" w:color="auto" w:fill="BFBFBF" w:themeFill="background1" w:themeFillShade="BF"/>
                  <w:hideMark/>
                </w:tcPr>
                <w:p w14:paraId="49A76011" w14:textId="77777777" w:rsidR="001C5A76" w:rsidRPr="00351CF3" w:rsidRDefault="001C5A76" w:rsidP="001C5A76">
                  <w:pPr>
                    <w:spacing w:line="240" w:lineRule="auto"/>
                    <w:rPr>
                      <w:rFonts w:eastAsia="Times New Roman" w:cs="Arial"/>
                      <w:b/>
                      <w:sz w:val="20"/>
                      <w:szCs w:val="20"/>
                      <w:lang w:eastAsia="en-GB"/>
                    </w:rPr>
                  </w:pPr>
                  <w:r w:rsidRPr="00351CF3">
                    <w:rPr>
                      <w:rFonts w:eastAsia="Times New Roman" w:cs="Arial"/>
                      <w:b/>
                      <w:sz w:val="20"/>
                      <w:szCs w:val="20"/>
                      <w:lang w:eastAsia="en-GB"/>
                    </w:rPr>
                    <w:t>% of time of PI is Involved in the Grant</w:t>
                  </w:r>
                </w:p>
              </w:tc>
              <w:tc>
                <w:tcPr>
                  <w:tcW w:w="559" w:type="pct"/>
                  <w:shd w:val="clear" w:color="auto" w:fill="BFBFBF" w:themeFill="background1" w:themeFillShade="BF"/>
                  <w:hideMark/>
                </w:tcPr>
                <w:p w14:paraId="351D3681" w14:textId="77777777" w:rsidR="001C5A76" w:rsidRPr="00351CF3" w:rsidRDefault="001C5A76" w:rsidP="001C5A76">
                  <w:pPr>
                    <w:spacing w:line="240" w:lineRule="auto"/>
                    <w:rPr>
                      <w:rFonts w:eastAsia="Times New Roman" w:cs="Arial"/>
                      <w:b/>
                      <w:sz w:val="20"/>
                      <w:szCs w:val="20"/>
                      <w:lang w:eastAsia="en-GB"/>
                    </w:rPr>
                  </w:pPr>
                  <w:r w:rsidRPr="00351CF3">
                    <w:rPr>
                      <w:rFonts w:eastAsia="Times New Roman" w:cs="Arial"/>
                      <w:b/>
                      <w:sz w:val="20"/>
                      <w:szCs w:val="20"/>
                      <w:lang w:eastAsia="en-GB"/>
                    </w:rPr>
                    <w:t xml:space="preserve">Duration of Support (Months) / Expiry Date of Grant </w:t>
                  </w:r>
                </w:p>
              </w:tc>
            </w:tr>
            <w:permStart w:id="1165834348" w:edGrp="everyone" w:colFirst="0" w:colLast="0"/>
            <w:permStart w:id="2021660115" w:edGrp="everyone" w:colFirst="1" w:colLast="1"/>
            <w:permStart w:id="2145391553" w:edGrp="everyone" w:colFirst="2" w:colLast="2"/>
            <w:permStart w:id="1313675830" w:edGrp="everyone" w:colFirst="3" w:colLast="3"/>
            <w:permStart w:id="1028396364" w:edGrp="everyone" w:colFirst="4" w:colLast="4"/>
            <w:permStart w:id="433735845" w:edGrp="everyone" w:colFirst="5" w:colLast="5"/>
            <w:permStart w:id="782461442" w:edGrp="everyone" w:colFirst="6" w:colLast="6"/>
            <w:permStart w:id="781936791" w:edGrp="everyone" w:colFirst="7" w:colLast="7"/>
            <w:permStart w:id="527178493" w:edGrp="everyone" w:colFirst="8" w:colLast="8"/>
            <w:tr w:rsidR="001C5A76" w:rsidRPr="00407C6D" w14:paraId="69FD03D2" w14:textId="77777777" w:rsidTr="00FD7444">
              <w:trPr>
                <w:trHeight w:val="77"/>
              </w:trPr>
              <w:tc>
                <w:tcPr>
                  <w:tcW w:w="690" w:type="pct"/>
                </w:tcPr>
                <w:p w14:paraId="4C8DDAA6" w14:textId="77777777" w:rsidR="001C5A76" w:rsidRPr="00415A5D" w:rsidRDefault="00F34203" w:rsidP="001C5A76">
                  <w:pPr>
                    <w:spacing w:line="240" w:lineRule="auto"/>
                    <w:rPr>
                      <w:rFonts w:eastAsia="Times New Roman" w:cs="Arial"/>
                      <w:sz w:val="20"/>
                      <w:szCs w:val="20"/>
                      <w:lang w:eastAsia="en-GB"/>
                    </w:rPr>
                  </w:pPr>
                  <w:sdt>
                    <w:sdtPr>
                      <w:rPr>
                        <w:rStyle w:val="Styleforproposalinputs10"/>
                      </w:rPr>
                      <w:alias w:val="Text Box"/>
                      <w:tag w:val="Text Box"/>
                      <w:id w:val="-1720351341"/>
                      <w:placeholder>
                        <w:docPart w:val="47EFFDE39BC741AABD4C2CA4D9245BEE"/>
                      </w:placeholder>
                      <w:showingPlcHdr/>
                    </w:sdtPr>
                    <w:sdtEndPr>
                      <w:rPr>
                        <w:rStyle w:val="DefaultParagraphFont"/>
                        <w:rFonts w:cs="Arial"/>
                        <w:color w:val="auto"/>
                        <w:sz w:val="24"/>
                        <w:szCs w:val="20"/>
                      </w:rPr>
                    </w:sdtEndPr>
                    <w:sdtContent>
                      <w:r w:rsidR="001C5A76" w:rsidRPr="00415A5D">
                        <w:rPr>
                          <w:rStyle w:val="PlaceholderText"/>
                          <w:rFonts w:cs="Arial"/>
                          <w:sz w:val="20"/>
                          <w:szCs w:val="20"/>
                        </w:rPr>
                        <w:t>Click or tap here to enter text.</w:t>
                      </w:r>
                    </w:sdtContent>
                  </w:sdt>
                </w:p>
              </w:tc>
              <w:sdt>
                <w:sdtPr>
                  <w:rPr>
                    <w:rStyle w:val="Styleforproposalinputs"/>
                    <w:sz w:val="20"/>
                    <w:szCs w:val="20"/>
                  </w:rPr>
                  <w:alias w:val="Role in project"/>
                  <w:tag w:val="Role in project"/>
                  <w:id w:val="946580847"/>
                  <w:placeholder>
                    <w:docPart w:val="635F69C9F4C140549B0DE7442714B287"/>
                  </w:placeholder>
                  <w:showingPlcHdr/>
                  <w:dropDownList>
                    <w:listItem w:value="Choose an item."/>
                    <w:listItem w:displayText="Lead PI" w:value="Lead PI"/>
                    <w:listItem w:displayText="Team PI" w:value="Team PI"/>
                    <w:listItem w:displayText="Co-PI" w:value="Co-PI"/>
                    <w:listItem w:displayText="Collaborator" w:value="Collaborator"/>
                    <w:listItem w:displayText="Others" w:value="Others"/>
                  </w:dropDownList>
                </w:sdtPr>
                <w:sdtEndPr>
                  <w:rPr>
                    <w:rStyle w:val="DefaultParagraphFont"/>
                    <w:rFonts w:cs="Arial"/>
                    <w:color w:val="auto"/>
                  </w:rPr>
                </w:sdtEndPr>
                <w:sdtContent>
                  <w:tc>
                    <w:tcPr>
                      <w:tcW w:w="361" w:type="pct"/>
                    </w:tcPr>
                    <w:p w14:paraId="7909DFB4" w14:textId="77777777" w:rsidR="001C5A76" w:rsidRPr="00415A5D" w:rsidRDefault="001C5A76" w:rsidP="001C5A76">
                      <w:pPr>
                        <w:spacing w:line="240" w:lineRule="auto"/>
                        <w:rPr>
                          <w:rFonts w:eastAsia="Times New Roman" w:cs="Arial"/>
                          <w:sz w:val="20"/>
                          <w:szCs w:val="20"/>
                          <w:lang w:eastAsia="en-GB"/>
                        </w:rPr>
                      </w:pPr>
                      <w:r w:rsidRPr="00415A5D">
                        <w:rPr>
                          <w:rStyle w:val="PlaceholderText"/>
                          <w:rFonts w:cs="Arial"/>
                          <w:sz w:val="20"/>
                          <w:szCs w:val="20"/>
                        </w:rPr>
                        <w:t>Choose an item.</w:t>
                      </w:r>
                    </w:p>
                  </w:tc>
                </w:sdtContent>
              </w:sdt>
              <w:tc>
                <w:tcPr>
                  <w:tcW w:w="567" w:type="pct"/>
                </w:tcPr>
                <w:p w14:paraId="0AD7EE96" w14:textId="77777777" w:rsidR="001C5A76" w:rsidRPr="00415A5D" w:rsidRDefault="00F34203" w:rsidP="001C5A76">
                  <w:pPr>
                    <w:spacing w:line="240" w:lineRule="auto"/>
                    <w:rPr>
                      <w:rFonts w:eastAsia="Times New Roman" w:cs="Arial"/>
                      <w:sz w:val="20"/>
                      <w:szCs w:val="20"/>
                      <w:lang w:eastAsia="en-GB"/>
                    </w:rPr>
                  </w:pPr>
                  <w:sdt>
                    <w:sdtPr>
                      <w:rPr>
                        <w:rStyle w:val="Styleforproposalinputs10"/>
                      </w:rPr>
                      <w:alias w:val="Text Box"/>
                      <w:tag w:val="Text Box"/>
                      <w:id w:val="-276574220"/>
                      <w:placeholder>
                        <w:docPart w:val="25B27E2002674A4AAF93EB81369CE259"/>
                      </w:placeholder>
                      <w:showingPlcHdr/>
                    </w:sdtPr>
                    <w:sdtEndPr>
                      <w:rPr>
                        <w:rStyle w:val="DefaultParagraphFont"/>
                        <w:rFonts w:cs="Arial"/>
                        <w:color w:val="auto"/>
                        <w:sz w:val="24"/>
                        <w:szCs w:val="20"/>
                      </w:rPr>
                    </w:sdtEndPr>
                    <w:sdtContent>
                      <w:r w:rsidR="001C5A76" w:rsidRPr="007139DC">
                        <w:rPr>
                          <w:rStyle w:val="PlaceholderText"/>
                          <w:rFonts w:cs="Arial"/>
                          <w:sz w:val="20"/>
                          <w:szCs w:val="20"/>
                        </w:rPr>
                        <w:t>Click or tap here to enter text.</w:t>
                      </w:r>
                    </w:sdtContent>
                  </w:sdt>
                </w:p>
              </w:tc>
              <w:tc>
                <w:tcPr>
                  <w:tcW w:w="591" w:type="pct"/>
                </w:tcPr>
                <w:p w14:paraId="18E89D14" w14:textId="77777777" w:rsidR="001C5A76" w:rsidRPr="00415A5D" w:rsidRDefault="00F34203" w:rsidP="001C5A76">
                  <w:pPr>
                    <w:spacing w:line="240" w:lineRule="auto"/>
                    <w:rPr>
                      <w:rFonts w:eastAsia="Times New Roman" w:cs="Arial"/>
                      <w:sz w:val="20"/>
                      <w:szCs w:val="20"/>
                      <w:lang w:eastAsia="en-GB"/>
                    </w:rPr>
                  </w:pPr>
                  <w:sdt>
                    <w:sdtPr>
                      <w:rPr>
                        <w:rStyle w:val="Styleforproposalinputs10"/>
                      </w:rPr>
                      <w:alias w:val="Text Box"/>
                      <w:tag w:val="Text Box"/>
                      <w:id w:val="-2091682674"/>
                      <w:placeholder>
                        <w:docPart w:val="5FA58798C7574EE2857D14178BDAC5E2"/>
                      </w:placeholder>
                      <w:showingPlcHdr/>
                    </w:sdtPr>
                    <w:sdtEndPr>
                      <w:rPr>
                        <w:rStyle w:val="DefaultParagraphFont"/>
                        <w:rFonts w:cs="Arial"/>
                        <w:color w:val="auto"/>
                        <w:sz w:val="24"/>
                        <w:szCs w:val="20"/>
                      </w:rPr>
                    </w:sdtEndPr>
                    <w:sdtContent>
                      <w:r w:rsidR="001C5A76" w:rsidRPr="007139DC">
                        <w:rPr>
                          <w:rStyle w:val="PlaceholderText"/>
                          <w:rFonts w:cs="Arial"/>
                          <w:sz w:val="20"/>
                          <w:szCs w:val="20"/>
                        </w:rPr>
                        <w:t>Click or tap here to enter text.</w:t>
                      </w:r>
                    </w:sdtContent>
                  </w:sdt>
                </w:p>
              </w:tc>
              <w:sdt>
                <w:sdtPr>
                  <w:rPr>
                    <w:rStyle w:val="Styleforproposalinputs"/>
                    <w:sz w:val="20"/>
                    <w:szCs w:val="20"/>
                  </w:rPr>
                  <w:alias w:val="Proposal status"/>
                  <w:tag w:val="Proposal status"/>
                  <w:id w:val="-1146361246"/>
                  <w:placeholder>
                    <w:docPart w:val="E7FEA20B75524E9EB63E3B30AD2B4380"/>
                  </w:placeholder>
                  <w:showingPlcHdr/>
                  <w:dropDownList>
                    <w:listItem w:value="Choose an item."/>
                    <w:listItem w:displayText="Project awarded" w:value="Project awarded"/>
                    <w:listItem w:displayText="Proposal shortlisted" w:value="Proposal shortlisted"/>
                    <w:listItem w:displayText="Proposal submitted" w:value="Proposal submitted"/>
                  </w:dropDownList>
                </w:sdtPr>
                <w:sdtEndPr>
                  <w:rPr>
                    <w:rStyle w:val="DefaultParagraphFont"/>
                    <w:rFonts w:eastAsia="Times New Roman" w:cs="Arial"/>
                    <w:color w:val="auto"/>
                    <w:lang w:eastAsia="en-GB"/>
                  </w:rPr>
                </w:sdtEndPr>
                <w:sdtContent>
                  <w:tc>
                    <w:tcPr>
                      <w:tcW w:w="567" w:type="pct"/>
                    </w:tcPr>
                    <w:p w14:paraId="2EDEBEAA" w14:textId="77777777" w:rsidR="001C5A76" w:rsidRPr="00415A5D" w:rsidRDefault="001C5A76" w:rsidP="001C5A76">
                      <w:pPr>
                        <w:spacing w:line="240" w:lineRule="auto"/>
                        <w:rPr>
                          <w:rFonts w:eastAsia="Times New Roman" w:cs="Arial"/>
                          <w:sz w:val="20"/>
                          <w:szCs w:val="20"/>
                          <w:lang w:eastAsia="en-GB"/>
                        </w:rPr>
                      </w:pPr>
                      <w:r w:rsidRPr="00415A5D">
                        <w:rPr>
                          <w:rStyle w:val="PlaceholderText"/>
                          <w:rFonts w:cs="Arial"/>
                          <w:sz w:val="20"/>
                          <w:szCs w:val="20"/>
                        </w:rPr>
                        <w:t>Choose an item.</w:t>
                      </w:r>
                    </w:p>
                  </w:tc>
                </w:sdtContent>
              </w:sdt>
              <w:tc>
                <w:tcPr>
                  <w:tcW w:w="531" w:type="pct"/>
                </w:tcPr>
                <w:p w14:paraId="324554A7" w14:textId="77777777" w:rsidR="001C5A76" w:rsidRPr="00415A5D" w:rsidRDefault="00F34203" w:rsidP="001C5A76">
                  <w:pPr>
                    <w:spacing w:line="240" w:lineRule="auto"/>
                    <w:rPr>
                      <w:rFonts w:eastAsia="Times New Roman" w:cs="Arial"/>
                      <w:sz w:val="20"/>
                      <w:szCs w:val="20"/>
                      <w:lang w:eastAsia="en-GB"/>
                    </w:rPr>
                  </w:pPr>
                  <w:sdt>
                    <w:sdtPr>
                      <w:rPr>
                        <w:rStyle w:val="Styleforproposalinputs10"/>
                      </w:rPr>
                      <w:alias w:val="Text Box"/>
                      <w:tag w:val="Text Box"/>
                      <w:id w:val="-1699087401"/>
                      <w:placeholder>
                        <w:docPart w:val="EA0358637DA246DFB3830D57656885BE"/>
                      </w:placeholder>
                      <w:showingPlcHdr/>
                    </w:sdtPr>
                    <w:sdtEndPr>
                      <w:rPr>
                        <w:rStyle w:val="DefaultParagraphFont"/>
                        <w:rFonts w:cs="Arial"/>
                        <w:color w:val="auto"/>
                        <w:sz w:val="24"/>
                        <w:szCs w:val="20"/>
                      </w:rPr>
                    </w:sdtEndPr>
                    <w:sdtContent>
                      <w:r w:rsidR="001C5A76" w:rsidRPr="00916A57">
                        <w:rPr>
                          <w:rStyle w:val="PlaceholderText"/>
                          <w:rFonts w:cs="Arial"/>
                          <w:sz w:val="20"/>
                          <w:szCs w:val="20"/>
                        </w:rPr>
                        <w:t>Click or tap here to enter text.</w:t>
                      </w:r>
                    </w:sdtContent>
                  </w:sdt>
                </w:p>
              </w:tc>
              <w:tc>
                <w:tcPr>
                  <w:tcW w:w="591" w:type="pct"/>
                </w:tcPr>
                <w:p w14:paraId="28CD5CCB" w14:textId="77777777" w:rsidR="001C5A76" w:rsidRPr="00415A5D" w:rsidRDefault="001C5A76" w:rsidP="001C5A76">
                  <w:pPr>
                    <w:spacing w:line="240" w:lineRule="auto"/>
                    <w:jc w:val="right"/>
                    <w:rPr>
                      <w:rFonts w:eastAsia="Times New Roman" w:cs="Arial"/>
                      <w:sz w:val="20"/>
                      <w:szCs w:val="20"/>
                      <w:lang w:eastAsia="en-GB"/>
                    </w:rPr>
                  </w:pPr>
                  <w:r w:rsidRPr="008C351C">
                    <w:rPr>
                      <w:rFonts w:eastAsia="Times New Roman" w:cs="Arial"/>
                      <w:sz w:val="20"/>
                      <w:szCs w:val="20"/>
                      <w:lang w:val="en-GB" w:eastAsia="en-GB"/>
                    </w:rPr>
                    <w:t>$</w:t>
                  </w:r>
                  <w:r w:rsidRPr="00FF2606">
                    <w:rPr>
                      <w:rStyle w:val="HeaderChar"/>
                      <w:sz w:val="20"/>
                      <w:szCs w:val="20"/>
                    </w:rPr>
                    <w:t xml:space="preserve"> </w:t>
                  </w:r>
                  <w:sdt>
                    <w:sdtPr>
                      <w:rPr>
                        <w:rStyle w:val="Styleforproposalinputs10"/>
                      </w:rPr>
                      <w:alias w:val="$"/>
                      <w:tag w:val="$"/>
                      <w:id w:val="-109819300"/>
                      <w:placeholder>
                        <w:docPart w:val="6C6C683B1BD7455EBB79A5D0FF1579A5"/>
                      </w:placeholder>
                      <w:showingPlcHdr/>
                      <w:text/>
                    </w:sdtPr>
                    <w:sdtEndPr>
                      <w:rPr>
                        <w:rStyle w:val="DefaultParagraphFont"/>
                        <w:rFonts w:eastAsia="Times New Roman" w:cs="Arial"/>
                        <w:color w:val="auto"/>
                        <w:sz w:val="24"/>
                        <w:szCs w:val="20"/>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p>
              </w:tc>
              <w:tc>
                <w:tcPr>
                  <w:tcW w:w="543" w:type="pct"/>
                </w:tcPr>
                <w:p w14:paraId="696D8E37" w14:textId="77777777" w:rsidR="001C5A76" w:rsidRPr="00415A5D" w:rsidRDefault="00F34203" w:rsidP="001C5A76">
                  <w:pPr>
                    <w:spacing w:line="240" w:lineRule="auto"/>
                    <w:rPr>
                      <w:rFonts w:eastAsia="Times New Roman" w:cs="Arial"/>
                      <w:sz w:val="20"/>
                      <w:szCs w:val="20"/>
                      <w:lang w:eastAsia="en-GB"/>
                    </w:rPr>
                  </w:pPr>
                  <w:sdt>
                    <w:sdtPr>
                      <w:rPr>
                        <w:rStyle w:val="Styleforproposalinputs"/>
                        <w:sz w:val="20"/>
                        <w:szCs w:val="20"/>
                      </w:rPr>
                      <w:alias w:val="Time within"/>
                      <w:tag w:val="Time within"/>
                      <w:id w:val="-1498332782"/>
                      <w:placeholder>
                        <w:docPart w:val="F591AEA96D39444A8888E487684E36CC"/>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dropDownList>
                    </w:sdtPr>
                    <w:sdtEndPr>
                      <w:rPr>
                        <w:rStyle w:val="DefaultParagraphFont"/>
                        <w:rFonts w:cs="Arial"/>
                        <w:color w:val="auto"/>
                      </w:rPr>
                    </w:sdtEndPr>
                    <w:sdtContent>
                      <w:r w:rsidR="001C5A76" w:rsidRPr="00415A5D">
                        <w:rPr>
                          <w:rStyle w:val="PlaceholderText"/>
                          <w:rFonts w:cs="Arial"/>
                          <w:sz w:val="20"/>
                          <w:szCs w:val="20"/>
                        </w:rPr>
                        <w:t>Choose an item.</w:t>
                      </w:r>
                    </w:sdtContent>
                  </w:sdt>
                  <w:r w:rsidR="001C5A76" w:rsidRPr="00415A5D">
                    <w:rPr>
                      <w:rFonts w:cs="Arial"/>
                      <w:sz w:val="20"/>
                      <w:szCs w:val="20"/>
                    </w:rPr>
                    <w:t>%</w:t>
                  </w:r>
                </w:p>
              </w:tc>
              <w:tc>
                <w:tcPr>
                  <w:tcW w:w="559" w:type="pct"/>
                </w:tcPr>
                <w:p w14:paraId="2AF5D635" w14:textId="77777777" w:rsidR="001C5A76" w:rsidRPr="00415A5D" w:rsidRDefault="00F34203" w:rsidP="001C5A76">
                  <w:pPr>
                    <w:rPr>
                      <w:rFonts w:cs="Arial"/>
                      <w:sz w:val="20"/>
                      <w:szCs w:val="20"/>
                    </w:rPr>
                  </w:pPr>
                  <w:sdt>
                    <w:sdtPr>
                      <w:rPr>
                        <w:rStyle w:val="Styleforproposalinputs"/>
                        <w:sz w:val="20"/>
                        <w:szCs w:val="20"/>
                      </w:rPr>
                      <w:alias w:val="Start_month/Duration"/>
                      <w:tag w:val="Start_month/Duration"/>
                      <w:id w:val="1417291670"/>
                      <w:placeholder>
                        <w:docPart w:val="6F6C8B4A913D47BABF19202ECDB5E2A7"/>
                      </w:placeholder>
                      <w:showingPlcHdr/>
                      <w:dropDownList>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dropDownList>
                    </w:sdtPr>
                    <w:sdtEndPr>
                      <w:rPr>
                        <w:rStyle w:val="DefaultParagraphFont"/>
                        <w:rFonts w:cs="Arial"/>
                        <w:color w:val="auto"/>
                      </w:rPr>
                    </w:sdtEndPr>
                    <w:sdtContent>
                      <w:r w:rsidR="001C5A76" w:rsidRPr="00415A5D">
                        <w:rPr>
                          <w:rStyle w:val="PlaceholderText"/>
                          <w:rFonts w:cs="Arial"/>
                          <w:sz w:val="20"/>
                          <w:szCs w:val="20"/>
                        </w:rPr>
                        <w:t>Choose an item.</w:t>
                      </w:r>
                    </w:sdtContent>
                  </w:sdt>
                  <w:r w:rsidR="001C5A76" w:rsidRPr="00415A5D">
                    <w:rPr>
                      <w:rStyle w:val="Styleforproposalinputs"/>
                      <w:sz w:val="20"/>
                      <w:szCs w:val="20"/>
                    </w:rPr>
                    <w:t xml:space="preserve"> </w:t>
                  </w:r>
                  <w:r w:rsidR="001C5A76" w:rsidRPr="00415A5D">
                    <w:rPr>
                      <w:sz w:val="20"/>
                      <w:szCs w:val="20"/>
                    </w:rPr>
                    <w:t>months</w:t>
                  </w:r>
                </w:p>
                <w:p w14:paraId="34277D41" w14:textId="77777777" w:rsidR="001C5A76" w:rsidRPr="00415A5D" w:rsidRDefault="00F34203" w:rsidP="001C5A76">
                  <w:pPr>
                    <w:spacing w:line="240" w:lineRule="auto"/>
                    <w:rPr>
                      <w:rFonts w:eastAsia="Times New Roman" w:cs="Arial"/>
                      <w:sz w:val="20"/>
                      <w:szCs w:val="20"/>
                      <w:lang w:eastAsia="en-GB"/>
                    </w:rPr>
                  </w:pPr>
                  <w:sdt>
                    <w:sdtPr>
                      <w:rPr>
                        <w:rStyle w:val="Styleforproposalinputs"/>
                        <w:sz w:val="20"/>
                        <w:szCs w:val="20"/>
                      </w:rPr>
                      <w:id w:val="-1540430818"/>
                      <w:placeholder>
                        <w:docPart w:val="5BE19A811CF7492E95D93709C8B2CA7E"/>
                      </w:placeholder>
                      <w:showingPlcHdr/>
                      <w:date w:fullDate="2023-06-14T00:00:00Z">
                        <w:dateFormat w:val="d/M/yyyy"/>
                        <w:lid w:val="en-SG"/>
                        <w:storeMappedDataAs w:val="dateTime"/>
                        <w:calendar w:val="gregorian"/>
                      </w:date>
                    </w:sdtPr>
                    <w:sdtEndPr>
                      <w:rPr>
                        <w:rStyle w:val="DefaultParagraphFont"/>
                        <w:rFonts w:eastAsia="Times New Roman" w:cs="Arial"/>
                        <w:color w:val="auto"/>
                        <w:lang w:eastAsia="en-GB"/>
                      </w:rPr>
                    </w:sdtEndPr>
                    <w:sdtContent>
                      <w:r w:rsidR="001C5A76" w:rsidRPr="00415A5D">
                        <w:rPr>
                          <w:rStyle w:val="PlaceholderText"/>
                          <w:rFonts w:cs="Arial"/>
                          <w:sz w:val="20"/>
                          <w:szCs w:val="20"/>
                        </w:rPr>
                        <w:t>Click or tap to enter a date.</w:t>
                      </w:r>
                    </w:sdtContent>
                  </w:sdt>
                  <w:r w:rsidR="001C5A76" w:rsidRPr="00415A5D">
                    <w:rPr>
                      <w:rFonts w:eastAsia="Times New Roman" w:cs="Arial"/>
                      <w:sz w:val="20"/>
                      <w:szCs w:val="20"/>
                      <w:lang w:eastAsia="en-GB"/>
                    </w:rPr>
                    <w:t xml:space="preserve"> </w:t>
                  </w:r>
                  <w:r w:rsidR="001C5A76" w:rsidRPr="00415A5D">
                    <w:rPr>
                      <w:rFonts w:eastAsia="Times New Roman"/>
                      <w:sz w:val="20"/>
                      <w:szCs w:val="20"/>
                      <w:lang w:eastAsia="en-GB"/>
                    </w:rPr>
                    <w:t>expiry</w:t>
                  </w:r>
                </w:p>
              </w:tc>
            </w:tr>
            <w:permStart w:id="1757292678" w:edGrp="everyone" w:colFirst="0" w:colLast="0"/>
            <w:permStart w:id="725619313" w:edGrp="everyone" w:colFirst="1" w:colLast="1"/>
            <w:permStart w:id="454427371" w:edGrp="everyone" w:colFirst="2" w:colLast="2"/>
            <w:permStart w:id="482623252" w:edGrp="everyone" w:colFirst="3" w:colLast="3"/>
            <w:permStart w:id="462897293" w:edGrp="everyone" w:colFirst="4" w:colLast="4"/>
            <w:permStart w:id="275912331" w:edGrp="everyone" w:colFirst="5" w:colLast="5"/>
            <w:permStart w:id="1219302826" w:edGrp="everyone" w:colFirst="6" w:colLast="6"/>
            <w:permStart w:id="1658080793" w:edGrp="everyone" w:colFirst="7" w:colLast="7"/>
            <w:permStart w:id="523972668" w:edGrp="everyone" w:colFirst="8" w:colLast="8"/>
            <w:permEnd w:id="1165834348"/>
            <w:permEnd w:id="2021660115"/>
            <w:permEnd w:id="2145391553"/>
            <w:permEnd w:id="1313675830"/>
            <w:permEnd w:id="1028396364"/>
            <w:permEnd w:id="433735845"/>
            <w:permEnd w:id="782461442"/>
            <w:permEnd w:id="781936791"/>
            <w:permEnd w:id="527178493"/>
            <w:tr w:rsidR="001C5A76" w:rsidRPr="00407C6D" w14:paraId="23A7CB65" w14:textId="77777777" w:rsidTr="00FD7444">
              <w:trPr>
                <w:trHeight w:val="77"/>
              </w:trPr>
              <w:tc>
                <w:tcPr>
                  <w:tcW w:w="690" w:type="pct"/>
                </w:tcPr>
                <w:p w14:paraId="2A888DFF" w14:textId="77777777" w:rsidR="001C5A76" w:rsidRPr="00415A5D" w:rsidRDefault="00F34203" w:rsidP="001C5A76">
                  <w:pPr>
                    <w:spacing w:line="240" w:lineRule="auto"/>
                    <w:rPr>
                      <w:rFonts w:eastAsia="Times New Roman" w:cs="Arial"/>
                      <w:sz w:val="20"/>
                      <w:szCs w:val="20"/>
                      <w:lang w:eastAsia="en-GB"/>
                    </w:rPr>
                  </w:pPr>
                  <w:sdt>
                    <w:sdtPr>
                      <w:rPr>
                        <w:rStyle w:val="Styleforproposalinputs"/>
                        <w:sz w:val="20"/>
                        <w:szCs w:val="20"/>
                      </w:rPr>
                      <w:alias w:val="Text Box"/>
                      <w:tag w:val="Text Box"/>
                      <w:id w:val="1379658620"/>
                      <w:placeholder>
                        <w:docPart w:val="91B5DC71F6D94A6993ACCFB7AB824568"/>
                      </w:placeholder>
                    </w:sdtPr>
                    <w:sdtEndPr>
                      <w:rPr>
                        <w:rStyle w:val="DefaultParagraphFont"/>
                        <w:rFonts w:cs="Arial"/>
                        <w:color w:val="auto"/>
                      </w:rPr>
                    </w:sdtEndPr>
                    <w:sdtContent>
                      <w:sdt>
                        <w:sdtPr>
                          <w:rPr>
                            <w:rStyle w:val="Styleforproposalinputs10"/>
                          </w:rPr>
                          <w:alias w:val="Text Box"/>
                          <w:tag w:val="Text Box"/>
                          <w:id w:val="-1919935083"/>
                          <w:placeholder>
                            <w:docPart w:val="4F15D61AB96A48349D27BA6162E9A0D7"/>
                          </w:placeholder>
                          <w:showingPlcHdr/>
                        </w:sdtPr>
                        <w:sdtEndPr>
                          <w:rPr>
                            <w:rStyle w:val="DefaultParagraphFont"/>
                            <w:rFonts w:cs="Arial"/>
                            <w:color w:val="auto"/>
                            <w:sz w:val="24"/>
                            <w:szCs w:val="20"/>
                          </w:rPr>
                        </w:sdtEndPr>
                        <w:sdtContent>
                          <w:r w:rsidR="001C5A76" w:rsidRPr="00415A5D">
                            <w:rPr>
                              <w:rStyle w:val="PlaceholderText"/>
                              <w:rFonts w:cs="Arial"/>
                              <w:sz w:val="20"/>
                              <w:szCs w:val="20"/>
                            </w:rPr>
                            <w:t>Click or tap here to enter text.</w:t>
                          </w:r>
                        </w:sdtContent>
                      </w:sdt>
                    </w:sdtContent>
                  </w:sdt>
                </w:p>
              </w:tc>
              <w:sdt>
                <w:sdtPr>
                  <w:rPr>
                    <w:rStyle w:val="Styleforproposalinputs"/>
                    <w:sz w:val="20"/>
                    <w:szCs w:val="20"/>
                  </w:rPr>
                  <w:alias w:val="Role in project"/>
                  <w:tag w:val="Role in project"/>
                  <w:id w:val="169072697"/>
                  <w:placeholder>
                    <w:docPart w:val="A5F91EB555FB443A8362FC91A284A7FD"/>
                  </w:placeholder>
                  <w:showingPlcHdr/>
                  <w:dropDownList>
                    <w:listItem w:value="Choose an item."/>
                    <w:listItem w:displayText="Lead PI" w:value="Lead PI"/>
                    <w:listItem w:displayText="Team PI" w:value="Team PI"/>
                    <w:listItem w:displayText="Co-PI" w:value="Co-PI"/>
                    <w:listItem w:displayText="Collaborator" w:value="Collaborator"/>
                    <w:listItem w:displayText="Others" w:value="Others"/>
                  </w:dropDownList>
                </w:sdtPr>
                <w:sdtEndPr>
                  <w:rPr>
                    <w:rStyle w:val="DefaultParagraphFont"/>
                    <w:rFonts w:cs="Arial"/>
                    <w:color w:val="auto"/>
                  </w:rPr>
                </w:sdtEndPr>
                <w:sdtContent>
                  <w:tc>
                    <w:tcPr>
                      <w:tcW w:w="361" w:type="pct"/>
                    </w:tcPr>
                    <w:p w14:paraId="53BC2908" w14:textId="77777777" w:rsidR="001C5A76" w:rsidRPr="00415A5D" w:rsidRDefault="001C5A76" w:rsidP="001C5A76">
                      <w:pPr>
                        <w:spacing w:line="240" w:lineRule="auto"/>
                        <w:rPr>
                          <w:rFonts w:eastAsia="Times New Roman" w:cs="Arial"/>
                          <w:sz w:val="20"/>
                          <w:szCs w:val="20"/>
                          <w:lang w:eastAsia="en-GB"/>
                        </w:rPr>
                      </w:pPr>
                      <w:r w:rsidRPr="00415A5D">
                        <w:rPr>
                          <w:rStyle w:val="PlaceholderText"/>
                          <w:rFonts w:cs="Arial"/>
                          <w:sz w:val="20"/>
                          <w:szCs w:val="20"/>
                        </w:rPr>
                        <w:t>Choose an item.</w:t>
                      </w:r>
                    </w:p>
                  </w:tc>
                </w:sdtContent>
              </w:sdt>
              <w:tc>
                <w:tcPr>
                  <w:tcW w:w="567" w:type="pct"/>
                </w:tcPr>
                <w:p w14:paraId="747EF6FD" w14:textId="77777777" w:rsidR="001C5A76" w:rsidRPr="00415A5D" w:rsidRDefault="00F34203" w:rsidP="001C5A76">
                  <w:pPr>
                    <w:spacing w:line="240" w:lineRule="auto"/>
                    <w:rPr>
                      <w:rFonts w:eastAsia="Times New Roman" w:cs="Arial"/>
                      <w:sz w:val="20"/>
                      <w:szCs w:val="20"/>
                      <w:lang w:eastAsia="en-GB"/>
                    </w:rPr>
                  </w:pPr>
                  <w:sdt>
                    <w:sdtPr>
                      <w:rPr>
                        <w:rStyle w:val="Styleforproposalinputs10"/>
                      </w:rPr>
                      <w:alias w:val="Text Box"/>
                      <w:tag w:val="Text Box"/>
                      <w:id w:val="1744755734"/>
                      <w:placeholder>
                        <w:docPart w:val="69354427C9C04B83BF030155BBD76E7F"/>
                      </w:placeholder>
                      <w:showingPlcHdr/>
                    </w:sdtPr>
                    <w:sdtEndPr>
                      <w:rPr>
                        <w:rStyle w:val="DefaultParagraphFont"/>
                        <w:rFonts w:cs="Arial"/>
                        <w:color w:val="auto"/>
                        <w:sz w:val="24"/>
                        <w:szCs w:val="20"/>
                      </w:rPr>
                    </w:sdtEndPr>
                    <w:sdtContent>
                      <w:r w:rsidR="001C5A76" w:rsidRPr="007139DC">
                        <w:rPr>
                          <w:rStyle w:val="PlaceholderText"/>
                          <w:rFonts w:cs="Arial"/>
                          <w:sz w:val="20"/>
                          <w:szCs w:val="20"/>
                        </w:rPr>
                        <w:t>Click or tap here to enter text.</w:t>
                      </w:r>
                    </w:sdtContent>
                  </w:sdt>
                </w:p>
              </w:tc>
              <w:tc>
                <w:tcPr>
                  <w:tcW w:w="591" w:type="pct"/>
                </w:tcPr>
                <w:p w14:paraId="45D63501" w14:textId="77777777" w:rsidR="001C5A76" w:rsidRPr="00415A5D" w:rsidRDefault="00F34203" w:rsidP="001C5A76">
                  <w:pPr>
                    <w:spacing w:line="240" w:lineRule="auto"/>
                    <w:rPr>
                      <w:rFonts w:eastAsia="Times New Roman" w:cs="Arial"/>
                      <w:sz w:val="20"/>
                      <w:szCs w:val="20"/>
                      <w:lang w:eastAsia="en-GB"/>
                    </w:rPr>
                  </w:pPr>
                  <w:sdt>
                    <w:sdtPr>
                      <w:rPr>
                        <w:rStyle w:val="Styleforproposalinputs10"/>
                      </w:rPr>
                      <w:alias w:val="Text Box"/>
                      <w:tag w:val="Text Box"/>
                      <w:id w:val="-914855625"/>
                      <w:placeholder>
                        <w:docPart w:val="64B740F2B67D4A2D9DACF2BCB95A957D"/>
                      </w:placeholder>
                      <w:showingPlcHdr/>
                    </w:sdtPr>
                    <w:sdtEndPr>
                      <w:rPr>
                        <w:rStyle w:val="DefaultParagraphFont"/>
                        <w:rFonts w:cs="Arial"/>
                        <w:color w:val="auto"/>
                        <w:sz w:val="24"/>
                        <w:szCs w:val="20"/>
                      </w:rPr>
                    </w:sdtEndPr>
                    <w:sdtContent>
                      <w:r w:rsidR="001C5A76" w:rsidRPr="007139DC">
                        <w:rPr>
                          <w:rStyle w:val="PlaceholderText"/>
                          <w:rFonts w:cs="Arial"/>
                          <w:sz w:val="20"/>
                          <w:szCs w:val="20"/>
                        </w:rPr>
                        <w:t>Click or tap here to enter text.</w:t>
                      </w:r>
                    </w:sdtContent>
                  </w:sdt>
                </w:p>
              </w:tc>
              <w:sdt>
                <w:sdtPr>
                  <w:rPr>
                    <w:rStyle w:val="Styleforproposalinputs"/>
                    <w:sz w:val="20"/>
                    <w:szCs w:val="20"/>
                  </w:rPr>
                  <w:alias w:val="Proposal status"/>
                  <w:tag w:val="Proposal status"/>
                  <w:id w:val="-199785177"/>
                  <w:placeholder>
                    <w:docPart w:val="36F01FCE09644B6D8E757E986E7A2103"/>
                  </w:placeholder>
                  <w:showingPlcHdr/>
                  <w:dropDownList>
                    <w:listItem w:value="Choose an item."/>
                    <w:listItem w:displayText="Project awarded" w:value="Project awarded"/>
                    <w:listItem w:displayText="Proposal shortlisted" w:value="Proposal shortlisted"/>
                    <w:listItem w:displayText="Proposal submitted" w:value="Proposal submitted"/>
                  </w:dropDownList>
                </w:sdtPr>
                <w:sdtEndPr>
                  <w:rPr>
                    <w:rStyle w:val="DefaultParagraphFont"/>
                    <w:rFonts w:eastAsia="Times New Roman" w:cs="Arial"/>
                    <w:color w:val="auto"/>
                    <w:lang w:eastAsia="en-GB"/>
                  </w:rPr>
                </w:sdtEndPr>
                <w:sdtContent>
                  <w:tc>
                    <w:tcPr>
                      <w:tcW w:w="567" w:type="pct"/>
                    </w:tcPr>
                    <w:p w14:paraId="45BC532F" w14:textId="77777777" w:rsidR="001C5A76" w:rsidRPr="00415A5D" w:rsidRDefault="001C5A76" w:rsidP="001C5A76">
                      <w:pPr>
                        <w:spacing w:line="240" w:lineRule="auto"/>
                        <w:rPr>
                          <w:rFonts w:eastAsia="Times New Roman" w:cs="Arial"/>
                          <w:sz w:val="20"/>
                          <w:szCs w:val="20"/>
                          <w:lang w:eastAsia="en-GB"/>
                        </w:rPr>
                      </w:pPr>
                      <w:r w:rsidRPr="00415A5D">
                        <w:rPr>
                          <w:rStyle w:val="PlaceholderText"/>
                          <w:rFonts w:cs="Arial"/>
                          <w:sz w:val="20"/>
                          <w:szCs w:val="20"/>
                        </w:rPr>
                        <w:t>Choose an item.</w:t>
                      </w:r>
                    </w:p>
                  </w:tc>
                </w:sdtContent>
              </w:sdt>
              <w:tc>
                <w:tcPr>
                  <w:tcW w:w="531" w:type="pct"/>
                </w:tcPr>
                <w:p w14:paraId="64D01A86" w14:textId="77777777" w:rsidR="001C5A76" w:rsidRPr="00415A5D" w:rsidRDefault="00F34203" w:rsidP="001C5A76">
                  <w:pPr>
                    <w:spacing w:line="240" w:lineRule="auto"/>
                    <w:rPr>
                      <w:rFonts w:eastAsia="Times New Roman" w:cs="Arial"/>
                      <w:sz w:val="20"/>
                      <w:szCs w:val="20"/>
                      <w:lang w:eastAsia="en-GB"/>
                    </w:rPr>
                  </w:pPr>
                  <w:sdt>
                    <w:sdtPr>
                      <w:rPr>
                        <w:rStyle w:val="Styleforproposalinputs10"/>
                      </w:rPr>
                      <w:alias w:val="Text Box"/>
                      <w:tag w:val="Text Box"/>
                      <w:id w:val="-1399579099"/>
                      <w:placeholder>
                        <w:docPart w:val="2FDA7D97BACA4045AEA66D5E238655F2"/>
                      </w:placeholder>
                      <w:showingPlcHdr/>
                    </w:sdtPr>
                    <w:sdtEndPr>
                      <w:rPr>
                        <w:rStyle w:val="DefaultParagraphFont"/>
                        <w:rFonts w:cs="Arial"/>
                        <w:color w:val="auto"/>
                        <w:sz w:val="24"/>
                        <w:szCs w:val="20"/>
                      </w:rPr>
                    </w:sdtEndPr>
                    <w:sdtContent>
                      <w:r w:rsidR="001C5A76" w:rsidRPr="00916A57">
                        <w:rPr>
                          <w:rStyle w:val="PlaceholderText"/>
                          <w:rFonts w:cs="Arial"/>
                          <w:sz w:val="20"/>
                          <w:szCs w:val="20"/>
                        </w:rPr>
                        <w:t>Click or tap here to enter text.</w:t>
                      </w:r>
                    </w:sdtContent>
                  </w:sdt>
                </w:p>
              </w:tc>
              <w:tc>
                <w:tcPr>
                  <w:tcW w:w="591" w:type="pct"/>
                </w:tcPr>
                <w:p w14:paraId="1E966877" w14:textId="77777777" w:rsidR="001C5A76" w:rsidRPr="00415A5D" w:rsidRDefault="001C5A76" w:rsidP="001C5A76">
                  <w:pPr>
                    <w:spacing w:line="240" w:lineRule="auto"/>
                    <w:jc w:val="right"/>
                    <w:rPr>
                      <w:rFonts w:eastAsia="Times New Roman" w:cs="Arial"/>
                      <w:sz w:val="20"/>
                      <w:szCs w:val="20"/>
                      <w:lang w:eastAsia="en-GB"/>
                    </w:rPr>
                  </w:pPr>
                  <w:r w:rsidRPr="008C351C">
                    <w:rPr>
                      <w:rFonts w:eastAsia="Times New Roman" w:cs="Arial"/>
                      <w:sz w:val="20"/>
                      <w:szCs w:val="20"/>
                      <w:lang w:val="en-GB" w:eastAsia="en-GB"/>
                    </w:rPr>
                    <w:t>$</w:t>
                  </w:r>
                  <w:r w:rsidRPr="00FF2606">
                    <w:rPr>
                      <w:rStyle w:val="HeaderChar"/>
                      <w:sz w:val="20"/>
                      <w:szCs w:val="20"/>
                    </w:rPr>
                    <w:t xml:space="preserve"> </w:t>
                  </w:r>
                  <w:sdt>
                    <w:sdtPr>
                      <w:rPr>
                        <w:rStyle w:val="Styleforproposalinputs10"/>
                      </w:rPr>
                      <w:alias w:val="$"/>
                      <w:tag w:val="$"/>
                      <w:id w:val="2071152004"/>
                      <w:placeholder>
                        <w:docPart w:val="2A98BA8C3DD145FE9654060CFFC52B46"/>
                      </w:placeholder>
                      <w:showingPlcHdr/>
                      <w:text/>
                    </w:sdtPr>
                    <w:sdtEndPr>
                      <w:rPr>
                        <w:rStyle w:val="DefaultParagraphFont"/>
                        <w:rFonts w:eastAsia="Times New Roman" w:cs="Arial"/>
                        <w:color w:val="auto"/>
                        <w:sz w:val="24"/>
                        <w:szCs w:val="20"/>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p>
              </w:tc>
              <w:tc>
                <w:tcPr>
                  <w:tcW w:w="543" w:type="pct"/>
                </w:tcPr>
                <w:p w14:paraId="0B325249" w14:textId="77777777" w:rsidR="001C5A76" w:rsidRPr="00415A5D" w:rsidRDefault="00F34203" w:rsidP="001C5A76">
                  <w:pPr>
                    <w:spacing w:line="240" w:lineRule="auto"/>
                    <w:rPr>
                      <w:rFonts w:eastAsia="Times New Roman" w:cs="Arial"/>
                      <w:sz w:val="20"/>
                      <w:szCs w:val="20"/>
                      <w:lang w:eastAsia="en-GB"/>
                    </w:rPr>
                  </w:pPr>
                  <w:sdt>
                    <w:sdtPr>
                      <w:rPr>
                        <w:rStyle w:val="Styleforproposalinputs"/>
                        <w:sz w:val="20"/>
                        <w:szCs w:val="20"/>
                      </w:rPr>
                      <w:alias w:val="Time within"/>
                      <w:tag w:val="Time within"/>
                      <w:id w:val="-1836994715"/>
                      <w:placeholder>
                        <w:docPart w:val="A8A5D1462CE54A8A8218FC5DC58176EC"/>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dropDownList>
                    </w:sdtPr>
                    <w:sdtEndPr>
                      <w:rPr>
                        <w:rStyle w:val="DefaultParagraphFont"/>
                        <w:rFonts w:cs="Arial"/>
                        <w:color w:val="auto"/>
                      </w:rPr>
                    </w:sdtEndPr>
                    <w:sdtContent>
                      <w:r w:rsidR="001C5A76" w:rsidRPr="00415A5D">
                        <w:rPr>
                          <w:rStyle w:val="PlaceholderText"/>
                          <w:rFonts w:cs="Arial"/>
                          <w:sz w:val="20"/>
                          <w:szCs w:val="20"/>
                        </w:rPr>
                        <w:t>Choose an item.</w:t>
                      </w:r>
                    </w:sdtContent>
                  </w:sdt>
                  <w:r w:rsidR="001C5A76" w:rsidRPr="00415A5D">
                    <w:rPr>
                      <w:rFonts w:cs="Arial"/>
                      <w:sz w:val="20"/>
                      <w:szCs w:val="20"/>
                    </w:rPr>
                    <w:t>%</w:t>
                  </w:r>
                </w:p>
              </w:tc>
              <w:tc>
                <w:tcPr>
                  <w:tcW w:w="559" w:type="pct"/>
                </w:tcPr>
                <w:p w14:paraId="248B5EB6" w14:textId="77777777" w:rsidR="001C5A76" w:rsidRPr="00415A5D" w:rsidRDefault="00F34203" w:rsidP="001C5A76">
                  <w:pPr>
                    <w:rPr>
                      <w:rFonts w:cs="Arial"/>
                      <w:sz w:val="20"/>
                      <w:szCs w:val="20"/>
                    </w:rPr>
                  </w:pPr>
                  <w:sdt>
                    <w:sdtPr>
                      <w:rPr>
                        <w:rStyle w:val="Styleforproposalinputs"/>
                        <w:sz w:val="20"/>
                        <w:szCs w:val="20"/>
                      </w:rPr>
                      <w:alias w:val="Start_month/Duration"/>
                      <w:tag w:val="Start_month/Duration"/>
                      <w:id w:val="562380548"/>
                      <w:placeholder>
                        <w:docPart w:val="ACD238B136F44C91BBE628E6488CA662"/>
                      </w:placeholder>
                      <w:showingPlcHdr/>
                      <w:dropDownList>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dropDownList>
                    </w:sdtPr>
                    <w:sdtEndPr>
                      <w:rPr>
                        <w:rStyle w:val="DefaultParagraphFont"/>
                        <w:rFonts w:cs="Arial"/>
                        <w:color w:val="auto"/>
                      </w:rPr>
                    </w:sdtEndPr>
                    <w:sdtContent>
                      <w:r w:rsidR="001C5A76" w:rsidRPr="00415A5D">
                        <w:rPr>
                          <w:rStyle w:val="PlaceholderText"/>
                          <w:rFonts w:cs="Arial"/>
                          <w:sz w:val="20"/>
                          <w:szCs w:val="20"/>
                        </w:rPr>
                        <w:t>Choose an item.</w:t>
                      </w:r>
                    </w:sdtContent>
                  </w:sdt>
                  <w:r w:rsidR="001C5A76" w:rsidRPr="00415A5D">
                    <w:rPr>
                      <w:rStyle w:val="Styleforproposalinputs"/>
                      <w:sz w:val="20"/>
                      <w:szCs w:val="20"/>
                    </w:rPr>
                    <w:t xml:space="preserve"> </w:t>
                  </w:r>
                  <w:r w:rsidR="001C5A76" w:rsidRPr="00415A5D">
                    <w:rPr>
                      <w:sz w:val="20"/>
                      <w:szCs w:val="20"/>
                    </w:rPr>
                    <w:t>months</w:t>
                  </w:r>
                </w:p>
                <w:p w14:paraId="11BD3BB2" w14:textId="77777777" w:rsidR="001C5A76" w:rsidRPr="00415A5D" w:rsidRDefault="00F34203" w:rsidP="001C5A76">
                  <w:pPr>
                    <w:spacing w:line="240" w:lineRule="auto"/>
                    <w:rPr>
                      <w:rFonts w:eastAsia="Times New Roman" w:cs="Arial"/>
                      <w:sz w:val="20"/>
                      <w:szCs w:val="20"/>
                      <w:lang w:eastAsia="en-GB"/>
                    </w:rPr>
                  </w:pPr>
                  <w:sdt>
                    <w:sdtPr>
                      <w:rPr>
                        <w:rStyle w:val="Styleforproposalinputs"/>
                        <w:sz w:val="20"/>
                        <w:szCs w:val="20"/>
                      </w:rPr>
                      <w:id w:val="-1135787375"/>
                      <w:placeholder>
                        <w:docPart w:val="7FB40C3430D74F43B9EFC88CA5E53A6E"/>
                      </w:placeholder>
                      <w:showingPlcHdr/>
                      <w:date w:fullDate="2023-06-14T00:00:00Z">
                        <w:dateFormat w:val="d/M/yyyy"/>
                        <w:lid w:val="en-SG"/>
                        <w:storeMappedDataAs w:val="dateTime"/>
                        <w:calendar w:val="gregorian"/>
                      </w:date>
                    </w:sdtPr>
                    <w:sdtEndPr>
                      <w:rPr>
                        <w:rStyle w:val="DefaultParagraphFont"/>
                        <w:rFonts w:eastAsia="Times New Roman" w:cs="Arial"/>
                        <w:color w:val="auto"/>
                        <w:lang w:eastAsia="en-GB"/>
                      </w:rPr>
                    </w:sdtEndPr>
                    <w:sdtContent>
                      <w:r w:rsidR="001C5A76" w:rsidRPr="00415A5D">
                        <w:rPr>
                          <w:rStyle w:val="PlaceholderText"/>
                          <w:rFonts w:cs="Arial"/>
                          <w:sz w:val="20"/>
                          <w:szCs w:val="20"/>
                        </w:rPr>
                        <w:t>Click or tap to enter a date.</w:t>
                      </w:r>
                    </w:sdtContent>
                  </w:sdt>
                  <w:r w:rsidR="001C5A76" w:rsidRPr="00415A5D">
                    <w:rPr>
                      <w:rFonts w:eastAsia="Times New Roman" w:cs="Arial"/>
                      <w:sz w:val="20"/>
                      <w:szCs w:val="20"/>
                      <w:lang w:eastAsia="en-GB"/>
                    </w:rPr>
                    <w:t xml:space="preserve"> </w:t>
                  </w:r>
                  <w:r w:rsidR="001C5A76" w:rsidRPr="00415A5D">
                    <w:rPr>
                      <w:rFonts w:eastAsia="Times New Roman"/>
                      <w:sz w:val="20"/>
                      <w:szCs w:val="20"/>
                      <w:lang w:eastAsia="en-GB"/>
                    </w:rPr>
                    <w:t>expiry</w:t>
                  </w:r>
                </w:p>
              </w:tc>
            </w:tr>
            <w:permEnd w:id="1757292678"/>
            <w:permEnd w:id="725619313"/>
            <w:permEnd w:id="454427371"/>
            <w:permEnd w:id="482623252"/>
            <w:permEnd w:id="462897293"/>
            <w:permEnd w:id="275912331"/>
            <w:permEnd w:id="1219302826"/>
            <w:permEnd w:id="1658080793"/>
            <w:permEnd w:id="523972668"/>
          </w:tbl>
          <w:p w14:paraId="31C965CF" w14:textId="5F764155" w:rsidR="008C040A" w:rsidRPr="00B3650E" w:rsidRDefault="008C040A" w:rsidP="00BD3536">
            <w:pPr>
              <w:rPr>
                <w:rFonts w:cs="Arial"/>
                <w:b/>
              </w:rPr>
            </w:pPr>
          </w:p>
        </w:tc>
      </w:tr>
      <w:tr w:rsidR="00F255CD" w:rsidRPr="00B3650E" w14:paraId="0FF440B5" w14:textId="77777777" w:rsidTr="001C5A76">
        <w:tc>
          <w:tcPr>
            <w:tcW w:w="13953" w:type="dxa"/>
          </w:tcPr>
          <w:p w14:paraId="55698556" w14:textId="59F95CC0" w:rsidR="004C67C0" w:rsidRPr="004C67C0" w:rsidRDefault="004C67C0" w:rsidP="004C67C0">
            <w:pPr>
              <w:spacing w:before="240"/>
              <w:rPr>
                <w:lang w:eastAsia="zh-CN"/>
              </w:rPr>
            </w:pPr>
          </w:p>
          <w:p w14:paraId="53B4A58B" w14:textId="54BDEDC7" w:rsidR="00F255CD" w:rsidRPr="000B5CF7" w:rsidRDefault="00F255CD" w:rsidP="00B81012">
            <w:pPr>
              <w:pStyle w:val="ListParagraph"/>
              <w:numPr>
                <w:ilvl w:val="1"/>
                <w:numId w:val="5"/>
              </w:numPr>
              <w:spacing w:before="240"/>
              <w:ind w:left="567" w:hanging="567"/>
              <w:rPr>
                <w:rFonts w:cs="Arial"/>
                <w:b/>
                <w:bCs/>
                <w:szCs w:val="24"/>
                <w:lang w:eastAsia="zh-CN"/>
              </w:rPr>
            </w:pPr>
            <w:r w:rsidRPr="000B5CF7">
              <w:rPr>
                <w:rFonts w:cs="Arial"/>
                <w:b/>
                <w:bCs/>
                <w:szCs w:val="24"/>
                <w:lang w:eastAsia="zh-CN"/>
              </w:rPr>
              <w:lastRenderedPageBreak/>
              <w:t xml:space="preserve">Other </w:t>
            </w:r>
            <w:r w:rsidR="00B81012" w:rsidRPr="000B5CF7">
              <w:rPr>
                <w:rFonts w:cs="Arial"/>
                <w:b/>
                <w:bCs/>
                <w:szCs w:val="24"/>
                <w:lang w:eastAsia="zh-CN"/>
              </w:rPr>
              <w:t>S</w:t>
            </w:r>
            <w:r w:rsidRPr="000B5CF7">
              <w:rPr>
                <w:rFonts w:cs="Arial"/>
                <w:b/>
                <w:bCs/>
                <w:szCs w:val="24"/>
                <w:lang w:eastAsia="zh-CN"/>
              </w:rPr>
              <w:t xml:space="preserve">ources of </w:t>
            </w:r>
            <w:r w:rsidR="00B81012" w:rsidRPr="000B5CF7">
              <w:rPr>
                <w:rFonts w:cs="Arial"/>
                <w:b/>
                <w:bCs/>
                <w:szCs w:val="24"/>
                <w:lang w:eastAsia="zh-CN"/>
              </w:rPr>
              <w:t>S</w:t>
            </w:r>
            <w:r w:rsidRPr="000B5CF7">
              <w:rPr>
                <w:rFonts w:cs="Arial"/>
                <w:b/>
                <w:bCs/>
                <w:szCs w:val="24"/>
                <w:lang w:eastAsia="zh-CN"/>
              </w:rPr>
              <w:t>upport</w:t>
            </w:r>
          </w:p>
          <w:p w14:paraId="62565711" w14:textId="77777777" w:rsidR="00A07773" w:rsidRPr="00B3650E" w:rsidRDefault="00A07773" w:rsidP="00BD3536">
            <w:pPr>
              <w:jc w:val="both"/>
              <w:rPr>
                <w:rFonts w:cs="Arial"/>
                <w:szCs w:val="24"/>
              </w:rPr>
            </w:pPr>
          </w:p>
          <w:p w14:paraId="543F961E" w14:textId="0823D95C" w:rsidR="00F255CD" w:rsidRPr="00B3650E" w:rsidRDefault="00F255CD" w:rsidP="00BD3536">
            <w:pPr>
              <w:jc w:val="both"/>
              <w:rPr>
                <w:rFonts w:cs="Arial"/>
                <w:szCs w:val="24"/>
              </w:rPr>
            </w:pPr>
            <w:r w:rsidRPr="00B3650E">
              <w:rPr>
                <w:rFonts w:cs="Arial"/>
                <w:szCs w:val="24"/>
              </w:rPr>
              <w:t>All funding in cash, in-kind services, and tangible contributions by the Applicant, industry collaborators or any other partners towards the proposed project. In-kind services include labour, materials, and other services such as loan of facilities and space.</w:t>
            </w:r>
          </w:p>
          <w:p w14:paraId="1422A3D8" w14:textId="77777777" w:rsidR="00F255CD" w:rsidRPr="00B3650E" w:rsidRDefault="00F255CD" w:rsidP="00BD3536">
            <w:pPr>
              <w:rPr>
                <w:rFonts w:eastAsia="Times New Roman" w:cs="Arial"/>
                <w:b/>
                <w:sz w:val="20"/>
                <w:szCs w:val="20"/>
                <w:lang w:eastAsia="en-GB"/>
              </w:rPr>
            </w:pPr>
          </w:p>
        </w:tc>
      </w:tr>
      <w:tr w:rsidR="00F255CD" w:rsidRPr="00B3650E" w14:paraId="0B9B4207" w14:textId="77777777" w:rsidTr="001C5A76">
        <w:tc>
          <w:tcPr>
            <w:tcW w:w="13953" w:type="dxa"/>
          </w:tcPr>
          <w:tbl>
            <w:tblPr>
              <w:tblStyle w:val="TableGrid1"/>
              <w:tblW w:w="5000" w:type="pct"/>
              <w:tblLook w:val="04A0" w:firstRow="1" w:lastRow="0" w:firstColumn="1" w:lastColumn="0" w:noHBand="0" w:noVBand="1"/>
            </w:tblPr>
            <w:tblGrid>
              <w:gridCol w:w="1703"/>
              <w:gridCol w:w="1305"/>
              <w:gridCol w:w="1557"/>
              <w:gridCol w:w="2356"/>
              <w:gridCol w:w="2468"/>
              <w:gridCol w:w="1584"/>
              <w:gridCol w:w="1403"/>
              <w:gridCol w:w="1351"/>
            </w:tblGrid>
            <w:tr w:rsidR="0050126B" w:rsidRPr="00B3650E" w14:paraId="2F4F17B0" w14:textId="425A3E0D" w:rsidTr="00DA1DC5">
              <w:trPr>
                <w:trHeight w:val="243"/>
              </w:trPr>
              <w:tc>
                <w:tcPr>
                  <w:tcW w:w="620" w:type="pct"/>
                  <w:shd w:val="clear" w:color="auto" w:fill="BFBFBF" w:themeFill="background1" w:themeFillShade="BF"/>
                </w:tcPr>
                <w:p w14:paraId="4A247B18" w14:textId="77777777" w:rsidR="00F255CD" w:rsidRPr="00B3650E" w:rsidRDefault="00F255CD" w:rsidP="00BD3536">
                  <w:pPr>
                    <w:jc w:val="both"/>
                    <w:rPr>
                      <w:rFonts w:cs="Arial"/>
                      <w:sz w:val="20"/>
                    </w:rPr>
                  </w:pPr>
                  <w:r w:rsidRPr="00B3650E">
                    <w:rPr>
                      <w:rFonts w:cs="Arial"/>
                      <w:sz w:val="20"/>
                    </w:rPr>
                    <w:lastRenderedPageBreak/>
                    <w:t>Institution</w:t>
                  </w:r>
                </w:p>
              </w:tc>
              <w:tc>
                <w:tcPr>
                  <w:tcW w:w="475" w:type="pct"/>
                  <w:shd w:val="clear" w:color="auto" w:fill="BFBFBF" w:themeFill="background1" w:themeFillShade="BF"/>
                </w:tcPr>
                <w:p w14:paraId="7493217B" w14:textId="658F938A" w:rsidR="00F255CD" w:rsidRPr="00B3650E" w:rsidRDefault="00F255CD" w:rsidP="00BD3536">
                  <w:pPr>
                    <w:jc w:val="both"/>
                    <w:rPr>
                      <w:rFonts w:cs="Arial"/>
                      <w:sz w:val="20"/>
                    </w:rPr>
                  </w:pPr>
                  <w:r w:rsidRPr="00B3650E">
                    <w:rPr>
                      <w:rFonts w:cs="Arial"/>
                      <w:sz w:val="20"/>
                    </w:rPr>
                    <w:t>Type of support</w:t>
                  </w:r>
                </w:p>
              </w:tc>
              <w:tc>
                <w:tcPr>
                  <w:tcW w:w="567" w:type="pct"/>
                  <w:shd w:val="clear" w:color="auto" w:fill="BFBFBF" w:themeFill="background1" w:themeFillShade="BF"/>
                </w:tcPr>
                <w:p w14:paraId="4B785CC0" w14:textId="57229520" w:rsidR="00F255CD" w:rsidRPr="00B3650E" w:rsidRDefault="00F255CD" w:rsidP="00BD3536">
                  <w:pPr>
                    <w:jc w:val="both"/>
                    <w:rPr>
                      <w:rFonts w:cs="Arial"/>
                      <w:sz w:val="20"/>
                    </w:rPr>
                  </w:pPr>
                  <w:r w:rsidRPr="00B3650E">
                    <w:rPr>
                      <w:rFonts w:cs="Arial"/>
                      <w:sz w:val="20"/>
                    </w:rPr>
                    <w:t xml:space="preserve">Role in </w:t>
                  </w:r>
                  <w:r w:rsidR="004312F4" w:rsidRPr="00B3650E">
                    <w:rPr>
                      <w:rFonts w:cs="Arial"/>
                      <w:sz w:val="20"/>
                    </w:rPr>
                    <w:t>p</w:t>
                  </w:r>
                  <w:r w:rsidRPr="00B3650E">
                    <w:rPr>
                      <w:rFonts w:cs="Arial"/>
                      <w:sz w:val="20"/>
                    </w:rPr>
                    <w:t>roject</w:t>
                  </w:r>
                </w:p>
              </w:tc>
              <w:tc>
                <w:tcPr>
                  <w:tcW w:w="858" w:type="pct"/>
                  <w:shd w:val="clear" w:color="auto" w:fill="BFBFBF" w:themeFill="background1" w:themeFillShade="BF"/>
                </w:tcPr>
                <w:p w14:paraId="67985EEA" w14:textId="5EEE86F8" w:rsidR="00F255CD" w:rsidRPr="00B3650E" w:rsidRDefault="00F255CD" w:rsidP="00BD3536">
                  <w:pPr>
                    <w:rPr>
                      <w:rFonts w:cs="Arial"/>
                      <w:sz w:val="20"/>
                    </w:rPr>
                  </w:pPr>
                  <w:r w:rsidRPr="00B3650E">
                    <w:rPr>
                      <w:rFonts w:cs="Arial"/>
                      <w:sz w:val="20"/>
                    </w:rPr>
                    <w:t>Type of resources</w:t>
                  </w:r>
                  <w:r w:rsidR="002A6108" w:rsidRPr="00B3650E">
                    <w:rPr>
                      <w:rFonts w:cs="Arial"/>
                      <w:sz w:val="20"/>
                    </w:rPr>
                    <w:t>/</w:t>
                  </w:r>
                  <w:r w:rsidR="00306B2A" w:rsidRPr="00B3650E">
                    <w:rPr>
                      <w:rFonts w:cs="Arial"/>
                      <w:sz w:val="20"/>
                    </w:rPr>
                    <w:t xml:space="preserve"> </w:t>
                  </w:r>
                  <w:r w:rsidR="002A6108" w:rsidRPr="00B3650E">
                    <w:rPr>
                      <w:rFonts w:cs="Arial"/>
                      <w:sz w:val="20"/>
                    </w:rPr>
                    <w:t>support</w:t>
                  </w:r>
                  <w:r w:rsidR="00486BB4" w:rsidRPr="00B3650E">
                    <w:rPr>
                      <w:rFonts w:cs="Arial"/>
                      <w:sz w:val="20"/>
                    </w:rPr>
                    <w:t xml:space="preserve"> (</w:t>
                  </w:r>
                  <w:r w:rsidR="00306B2A" w:rsidRPr="00B3650E">
                    <w:rPr>
                      <w:rFonts w:cs="Arial"/>
                      <w:sz w:val="20"/>
                    </w:rPr>
                    <w:t>able to select 1 or more choices</w:t>
                  </w:r>
                  <w:r w:rsidR="00486BB4" w:rsidRPr="00B3650E">
                    <w:rPr>
                      <w:rFonts w:cs="Arial"/>
                      <w:sz w:val="20"/>
                    </w:rPr>
                    <w:t>)</w:t>
                  </w:r>
                </w:p>
              </w:tc>
              <w:tc>
                <w:tcPr>
                  <w:tcW w:w="899" w:type="pct"/>
                  <w:shd w:val="clear" w:color="auto" w:fill="BFBFBF" w:themeFill="background1" w:themeFillShade="BF"/>
                </w:tcPr>
                <w:p w14:paraId="638B0F55" w14:textId="1E95CA9B" w:rsidR="00F255CD" w:rsidRPr="00B3650E" w:rsidRDefault="002A6108" w:rsidP="00BD3536">
                  <w:pPr>
                    <w:jc w:val="both"/>
                    <w:rPr>
                      <w:rFonts w:cs="Arial"/>
                      <w:sz w:val="20"/>
                    </w:rPr>
                  </w:pPr>
                  <w:r w:rsidRPr="00B3650E">
                    <w:rPr>
                      <w:rFonts w:cs="Arial"/>
                      <w:sz w:val="20"/>
                    </w:rPr>
                    <w:t>Description of item support</w:t>
                  </w:r>
                </w:p>
              </w:tc>
              <w:tc>
                <w:tcPr>
                  <w:tcW w:w="577" w:type="pct"/>
                  <w:shd w:val="clear" w:color="auto" w:fill="BFBFBF" w:themeFill="background1" w:themeFillShade="BF"/>
                </w:tcPr>
                <w:p w14:paraId="68D82B0F" w14:textId="07258B07" w:rsidR="00F255CD" w:rsidRPr="00B3650E" w:rsidRDefault="00F255CD" w:rsidP="00BD3536">
                  <w:pPr>
                    <w:jc w:val="both"/>
                    <w:rPr>
                      <w:rFonts w:cs="Arial"/>
                      <w:sz w:val="20"/>
                      <w:vertAlign w:val="superscript"/>
                    </w:rPr>
                  </w:pPr>
                  <w:r w:rsidRPr="00B3650E">
                    <w:rPr>
                      <w:rFonts w:cs="Arial"/>
                      <w:sz w:val="20"/>
                    </w:rPr>
                    <w:t>Contribution (S$)</w:t>
                  </w:r>
                </w:p>
              </w:tc>
              <w:tc>
                <w:tcPr>
                  <w:tcW w:w="511" w:type="pct"/>
                  <w:shd w:val="clear" w:color="auto" w:fill="BFBFBF" w:themeFill="background1" w:themeFillShade="BF"/>
                </w:tcPr>
                <w:p w14:paraId="47F8CFF7" w14:textId="059CBC15" w:rsidR="00F255CD" w:rsidRPr="00B3650E" w:rsidRDefault="00F255CD" w:rsidP="00BD3536">
                  <w:pPr>
                    <w:jc w:val="both"/>
                    <w:rPr>
                      <w:rFonts w:cs="Arial"/>
                      <w:sz w:val="20"/>
                    </w:rPr>
                  </w:pPr>
                  <w:r w:rsidRPr="00B3650E">
                    <w:rPr>
                      <w:rFonts w:cs="Arial"/>
                      <w:sz w:val="20"/>
                    </w:rPr>
                    <w:t>Start of support</w:t>
                  </w:r>
                </w:p>
              </w:tc>
              <w:tc>
                <w:tcPr>
                  <w:tcW w:w="492" w:type="pct"/>
                  <w:shd w:val="clear" w:color="auto" w:fill="BFBFBF" w:themeFill="background1" w:themeFillShade="BF"/>
                </w:tcPr>
                <w:p w14:paraId="1B0B5A95" w14:textId="6FC7487E" w:rsidR="00F255CD" w:rsidRPr="00B3650E" w:rsidRDefault="00F255CD" w:rsidP="00BD3536">
                  <w:pPr>
                    <w:jc w:val="both"/>
                    <w:rPr>
                      <w:rFonts w:cs="Arial"/>
                      <w:sz w:val="20"/>
                    </w:rPr>
                  </w:pPr>
                  <w:r w:rsidRPr="00B3650E">
                    <w:rPr>
                      <w:rFonts w:cs="Arial"/>
                      <w:sz w:val="20"/>
                    </w:rPr>
                    <w:t>End of support</w:t>
                  </w:r>
                </w:p>
              </w:tc>
            </w:tr>
            <w:permStart w:id="222245460" w:edGrp="everyone" w:colFirst="0" w:colLast="0"/>
            <w:permStart w:id="1066227555" w:edGrp="everyone" w:colFirst="1" w:colLast="1"/>
            <w:permStart w:id="1637504434" w:edGrp="everyone" w:colFirst="2" w:colLast="2"/>
            <w:permStart w:id="881267160" w:edGrp="everyone" w:colFirst="3" w:colLast="3"/>
            <w:permStart w:id="37708519" w:edGrp="everyone" w:colFirst="4" w:colLast="4"/>
            <w:permStart w:id="1832021191" w:edGrp="everyone" w:colFirst="5" w:colLast="5"/>
            <w:permStart w:id="402683111" w:edGrp="everyone" w:colFirst="6" w:colLast="6"/>
            <w:permStart w:id="1335717990" w:edGrp="everyone" w:colFirst="7" w:colLast="7"/>
            <w:tr w:rsidR="000118E0" w:rsidRPr="00B3650E" w14:paraId="6493A9ED" w14:textId="1D9EC226" w:rsidTr="00DA1DC5">
              <w:trPr>
                <w:trHeight w:val="234"/>
              </w:trPr>
              <w:tc>
                <w:tcPr>
                  <w:tcW w:w="620" w:type="pct"/>
                </w:tcPr>
                <w:p w14:paraId="415261B7" w14:textId="1D18ECE0" w:rsidR="000118E0" w:rsidRPr="00B3650E" w:rsidRDefault="00F34203" w:rsidP="00BD3536">
                  <w:pPr>
                    <w:rPr>
                      <w:rFonts w:cs="Arial"/>
                      <w:sz w:val="20"/>
                    </w:rPr>
                  </w:pPr>
                  <w:sdt>
                    <w:sdtPr>
                      <w:rPr>
                        <w:rStyle w:val="Styleforproposalinputs"/>
                        <w:sz w:val="20"/>
                      </w:rPr>
                      <w:alias w:val="Text Box"/>
                      <w:tag w:val="Text Box"/>
                      <w:id w:val="1407810101"/>
                      <w:placeholder>
                        <w:docPart w:val="DAA7E4A601D94A5F95378AF375935279"/>
                      </w:placeholder>
                    </w:sdtPr>
                    <w:sdtEndPr>
                      <w:rPr>
                        <w:rStyle w:val="DefaultParagraphFont"/>
                        <w:rFonts w:cs="Arial"/>
                        <w:color w:val="auto"/>
                      </w:rPr>
                    </w:sdtEndPr>
                    <w:sdtContent>
                      <w:sdt>
                        <w:sdtPr>
                          <w:rPr>
                            <w:rStyle w:val="Styleforproposalinputs10"/>
                          </w:rPr>
                          <w:alias w:val="Text Box"/>
                          <w:tag w:val="Text Box"/>
                          <w:id w:val="-1642258099"/>
                          <w:placeholder>
                            <w:docPart w:val="14FE2097EDA949E1ACE0287B3BE67D1F"/>
                          </w:placeholder>
                          <w:showingPlcHdr/>
                        </w:sdtPr>
                        <w:sdtEndPr>
                          <w:rPr>
                            <w:rStyle w:val="DefaultParagraphFont"/>
                            <w:rFonts w:cs="Arial"/>
                            <w:color w:val="auto"/>
                            <w:sz w:val="24"/>
                          </w:rPr>
                        </w:sdtEndPr>
                        <w:sdtContent>
                          <w:r w:rsidR="000118E0" w:rsidRPr="00B3650E">
                            <w:rPr>
                              <w:rStyle w:val="PlaceholderText"/>
                              <w:rFonts w:cs="Arial"/>
                              <w:sz w:val="20"/>
                            </w:rPr>
                            <w:t>Click or tap here to enter text.</w:t>
                          </w:r>
                        </w:sdtContent>
                      </w:sdt>
                    </w:sdtContent>
                  </w:sdt>
                </w:p>
              </w:tc>
              <w:sdt>
                <w:sdtPr>
                  <w:rPr>
                    <w:rStyle w:val="Styleforproposalinputs10"/>
                  </w:rPr>
                  <w:alias w:val="Type of support"/>
                  <w:tag w:val="Type of support"/>
                  <w:id w:val="1406644310"/>
                  <w:placeholder>
                    <w:docPart w:val="E36617EBE9E74696A61690D5458F98EE"/>
                  </w:placeholder>
                  <w:showingPlcHdr/>
                  <w:dropDownList>
                    <w:listItem w:value="Choose an item."/>
                    <w:listItem w:displayText="In-Kind Contribution" w:value="In-Kind Contribution"/>
                    <w:listItem w:displayText="Cash contribution" w:value="Cash contribution"/>
                  </w:dropDownList>
                </w:sdtPr>
                <w:sdtEndPr>
                  <w:rPr>
                    <w:rStyle w:val="DefaultParagraphFont"/>
                    <w:rFonts w:cs="Arial"/>
                    <w:color w:val="auto"/>
                    <w:sz w:val="24"/>
                  </w:rPr>
                </w:sdtEndPr>
                <w:sdtContent>
                  <w:tc>
                    <w:tcPr>
                      <w:tcW w:w="475" w:type="pct"/>
                    </w:tcPr>
                    <w:p w14:paraId="107B8007" w14:textId="16248EE3" w:rsidR="000118E0" w:rsidRPr="00B3650E" w:rsidRDefault="000118E0" w:rsidP="00BD3536">
                      <w:pPr>
                        <w:rPr>
                          <w:rFonts w:cs="Arial"/>
                          <w:sz w:val="20"/>
                        </w:rPr>
                      </w:pPr>
                      <w:r w:rsidRPr="00B3650E">
                        <w:rPr>
                          <w:rStyle w:val="PlaceholderText"/>
                          <w:rFonts w:cs="Arial"/>
                          <w:sz w:val="20"/>
                        </w:rPr>
                        <w:t>Choose an item.</w:t>
                      </w:r>
                    </w:p>
                  </w:tc>
                </w:sdtContent>
              </w:sdt>
              <w:sdt>
                <w:sdtPr>
                  <w:rPr>
                    <w:rStyle w:val="Styleforproposalinputs10"/>
                  </w:rPr>
                  <w:alias w:val="Role in project_2"/>
                  <w:tag w:val="Role in project_2"/>
                  <w:id w:val="-336154077"/>
                  <w:placeholder>
                    <w:docPart w:val="E36617EBE9E74696A61690D5458F98EE"/>
                  </w:placeholder>
                  <w:showingPlcHdr/>
                  <w:dropDownList>
                    <w:listItem w:value="Choose an item."/>
                    <w:listItem w:displayText="Applicant (Host Institute)" w:value="Applicant (Host Institute)"/>
                    <w:listItem w:displayText="Applicant (Partner Institute)" w:value="Applicant (Partner Institute)"/>
                    <w:listItem w:displayText="Industry collaborator" w:value="Industry collaborator"/>
                    <w:listItem w:displayText="Research collaborator" w:value="Research collaborator"/>
                  </w:dropDownList>
                </w:sdtPr>
                <w:sdtEndPr>
                  <w:rPr>
                    <w:rStyle w:val="DefaultParagraphFont"/>
                    <w:rFonts w:cs="Arial"/>
                    <w:color w:val="auto"/>
                    <w:sz w:val="24"/>
                  </w:rPr>
                </w:sdtEndPr>
                <w:sdtContent>
                  <w:tc>
                    <w:tcPr>
                      <w:tcW w:w="567" w:type="pct"/>
                    </w:tcPr>
                    <w:p w14:paraId="6CEB3826" w14:textId="62C98B1E" w:rsidR="000118E0" w:rsidRPr="00B3650E" w:rsidRDefault="000118E0" w:rsidP="00BD3536">
                      <w:pPr>
                        <w:spacing w:line="259" w:lineRule="auto"/>
                        <w:rPr>
                          <w:rFonts w:cs="Arial"/>
                          <w:sz w:val="20"/>
                        </w:rPr>
                      </w:pPr>
                      <w:r w:rsidRPr="00B3650E">
                        <w:rPr>
                          <w:rStyle w:val="PlaceholderText"/>
                          <w:rFonts w:cs="Arial"/>
                          <w:sz w:val="20"/>
                        </w:rPr>
                        <w:t>Choose an item.</w:t>
                      </w:r>
                    </w:p>
                  </w:tc>
                </w:sdtContent>
              </w:sdt>
              <w:tc>
                <w:tcPr>
                  <w:tcW w:w="858" w:type="pct"/>
                </w:tcPr>
                <w:p w14:paraId="78B2369B" w14:textId="1DEB466C" w:rsidR="000118E0" w:rsidRPr="00B3650E" w:rsidRDefault="00F34203" w:rsidP="00BD3536">
                  <w:pPr>
                    <w:rPr>
                      <w:rFonts w:cs="Arial"/>
                      <w:sz w:val="20"/>
                    </w:rPr>
                  </w:pPr>
                  <w:sdt>
                    <w:sdtPr>
                      <w:rPr>
                        <w:rFonts w:cs="Arial"/>
                        <w:sz w:val="20"/>
                      </w:rPr>
                      <w:id w:val="-1109190479"/>
                      <w14:checkbox>
                        <w14:checked w14:val="0"/>
                        <w14:checkedState w14:val="2612" w14:font="MS Gothic"/>
                        <w14:uncheckedState w14:val="2610" w14:font="MS Gothic"/>
                      </w14:checkbox>
                    </w:sdtPr>
                    <w:sdtEndPr/>
                    <w:sdtContent>
                      <w:r w:rsidR="000118E0" w:rsidRPr="00B3650E">
                        <w:rPr>
                          <w:rFonts w:ascii="MS Gothic" w:eastAsia="MS Gothic" w:hAnsi="MS Gothic" w:cs="Arial" w:hint="eastAsia"/>
                          <w:sz w:val="20"/>
                        </w:rPr>
                        <w:t>☐</w:t>
                      </w:r>
                    </w:sdtContent>
                  </w:sdt>
                  <w:r w:rsidR="000118E0" w:rsidRPr="00B3650E">
                    <w:rPr>
                      <w:rFonts w:cs="Arial"/>
                      <w:sz w:val="20"/>
                    </w:rPr>
                    <w:t>Manpower</w:t>
                  </w:r>
                </w:p>
                <w:p w14:paraId="0ECDFE1E" w14:textId="30333368" w:rsidR="000118E0" w:rsidRPr="00B3650E" w:rsidRDefault="00F34203" w:rsidP="00BD3536">
                  <w:pPr>
                    <w:rPr>
                      <w:rFonts w:cs="Arial"/>
                      <w:sz w:val="20"/>
                    </w:rPr>
                  </w:pPr>
                  <w:sdt>
                    <w:sdtPr>
                      <w:rPr>
                        <w:rFonts w:cs="Arial"/>
                        <w:sz w:val="20"/>
                      </w:rPr>
                      <w:id w:val="297813289"/>
                      <w14:checkbox>
                        <w14:checked w14:val="0"/>
                        <w14:checkedState w14:val="2612" w14:font="MS Gothic"/>
                        <w14:uncheckedState w14:val="2610" w14:font="MS Gothic"/>
                      </w14:checkbox>
                    </w:sdtPr>
                    <w:sdtEndPr/>
                    <w:sdtContent>
                      <w:r w:rsidR="000118E0" w:rsidRPr="00B3650E">
                        <w:rPr>
                          <w:rFonts w:ascii="Segoe UI Symbol" w:eastAsia="MS Gothic" w:hAnsi="Segoe UI Symbol" w:cs="Segoe UI Symbol"/>
                          <w:sz w:val="20"/>
                        </w:rPr>
                        <w:t>☐</w:t>
                      </w:r>
                    </w:sdtContent>
                  </w:sdt>
                  <w:r w:rsidR="000118E0" w:rsidRPr="00B3650E">
                    <w:rPr>
                      <w:rFonts w:cs="Arial"/>
                      <w:sz w:val="20"/>
                    </w:rPr>
                    <w:t>Equipment / Software/</w:t>
                  </w:r>
                </w:p>
                <w:p w14:paraId="11BF6EA7" w14:textId="33C624B2" w:rsidR="000118E0" w:rsidRPr="00B3650E" w:rsidRDefault="00F34203" w:rsidP="00BD3536">
                  <w:pPr>
                    <w:rPr>
                      <w:rFonts w:cs="Arial"/>
                      <w:sz w:val="20"/>
                    </w:rPr>
                  </w:pPr>
                  <w:sdt>
                    <w:sdtPr>
                      <w:rPr>
                        <w:rFonts w:cs="Arial"/>
                        <w:sz w:val="20"/>
                      </w:rPr>
                      <w:id w:val="1128283107"/>
                      <w14:checkbox>
                        <w14:checked w14:val="0"/>
                        <w14:checkedState w14:val="2612" w14:font="MS Gothic"/>
                        <w14:uncheckedState w14:val="2610" w14:font="MS Gothic"/>
                      </w14:checkbox>
                    </w:sdtPr>
                    <w:sdtEndPr/>
                    <w:sdtContent>
                      <w:r w:rsidR="000118E0" w:rsidRPr="00B3650E">
                        <w:rPr>
                          <w:rFonts w:ascii="Segoe UI Symbol" w:eastAsia="MS Gothic" w:hAnsi="Segoe UI Symbol" w:cs="Segoe UI Symbol"/>
                          <w:sz w:val="20"/>
                        </w:rPr>
                        <w:t>☐</w:t>
                      </w:r>
                    </w:sdtContent>
                  </w:sdt>
                  <w:r w:rsidR="000118E0" w:rsidRPr="00B3650E">
                    <w:rPr>
                      <w:rFonts w:cs="Arial"/>
                      <w:sz w:val="20"/>
                    </w:rPr>
                    <w:t>Consumables</w:t>
                  </w:r>
                </w:p>
                <w:p w14:paraId="4CAA6903" w14:textId="5A0812AD" w:rsidR="000118E0" w:rsidRPr="00B3650E" w:rsidRDefault="00F34203" w:rsidP="00BD3536">
                  <w:pPr>
                    <w:rPr>
                      <w:rFonts w:cs="Arial"/>
                      <w:sz w:val="20"/>
                    </w:rPr>
                  </w:pPr>
                  <w:sdt>
                    <w:sdtPr>
                      <w:rPr>
                        <w:rFonts w:cs="Arial"/>
                        <w:sz w:val="20"/>
                      </w:rPr>
                      <w:id w:val="1545564738"/>
                      <w14:checkbox>
                        <w14:checked w14:val="0"/>
                        <w14:checkedState w14:val="2612" w14:font="MS Gothic"/>
                        <w14:uncheckedState w14:val="2610" w14:font="MS Gothic"/>
                      </w14:checkbox>
                    </w:sdtPr>
                    <w:sdtEndPr/>
                    <w:sdtContent>
                      <w:r w:rsidR="000118E0" w:rsidRPr="00B3650E">
                        <w:rPr>
                          <w:rFonts w:ascii="Segoe UI Symbol" w:eastAsia="MS Gothic" w:hAnsi="Segoe UI Symbol" w:cs="Segoe UI Symbol"/>
                          <w:sz w:val="20"/>
                        </w:rPr>
                        <w:t>☐</w:t>
                      </w:r>
                    </w:sdtContent>
                  </w:sdt>
                  <w:r w:rsidR="000118E0" w:rsidRPr="00B3650E">
                    <w:rPr>
                      <w:rFonts w:cs="Arial"/>
                      <w:sz w:val="20"/>
                    </w:rPr>
                    <w:t>Factory space /access to facilities</w:t>
                  </w:r>
                </w:p>
                <w:p w14:paraId="0FDA552D" w14:textId="05AF3DC5" w:rsidR="000118E0" w:rsidRPr="00B3650E" w:rsidRDefault="00F34203" w:rsidP="00BD3536">
                  <w:pPr>
                    <w:rPr>
                      <w:rFonts w:cs="Arial"/>
                      <w:sz w:val="20"/>
                    </w:rPr>
                  </w:pPr>
                  <w:sdt>
                    <w:sdtPr>
                      <w:rPr>
                        <w:rFonts w:cs="Arial"/>
                        <w:sz w:val="20"/>
                      </w:rPr>
                      <w:id w:val="1020580509"/>
                      <w14:checkbox>
                        <w14:checked w14:val="0"/>
                        <w14:checkedState w14:val="2612" w14:font="MS Gothic"/>
                        <w14:uncheckedState w14:val="2610" w14:font="MS Gothic"/>
                      </w14:checkbox>
                    </w:sdtPr>
                    <w:sdtEndPr/>
                    <w:sdtContent>
                      <w:r w:rsidR="000118E0" w:rsidRPr="00B3650E">
                        <w:rPr>
                          <w:rFonts w:ascii="Segoe UI Symbol" w:eastAsia="MS Gothic" w:hAnsi="Segoe UI Symbol" w:cs="Segoe UI Symbol"/>
                          <w:sz w:val="20"/>
                        </w:rPr>
                        <w:t>☐</w:t>
                      </w:r>
                    </w:sdtContent>
                  </w:sdt>
                  <w:r w:rsidR="000118E0" w:rsidRPr="00B3650E">
                    <w:rPr>
                      <w:rFonts w:cs="Arial"/>
                      <w:sz w:val="20"/>
                    </w:rPr>
                    <w:t>Raw material / samples (e.g. waste)</w:t>
                  </w:r>
                </w:p>
              </w:tc>
              <w:tc>
                <w:tcPr>
                  <w:tcW w:w="899" w:type="pct"/>
                </w:tcPr>
                <w:p w14:paraId="16D5FF12" w14:textId="2B7EC131" w:rsidR="000118E0" w:rsidRPr="00B3650E" w:rsidRDefault="00F34203" w:rsidP="00BD3536">
                  <w:pPr>
                    <w:spacing w:line="259" w:lineRule="auto"/>
                    <w:rPr>
                      <w:rFonts w:cs="Arial"/>
                      <w:sz w:val="20"/>
                    </w:rPr>
                  </w:pPr>
                  <w:sdt>
                    <w:sdtPr>
                      <w:rPr>
                        <w:rStyle w:val="Styleforproposalinputs"/>
                        <w:sz w:val="20"/>
                      </w:rPr>
                      <w:alias w:val="Text Box"/>
                      <w:tag w:val="Text Box"/>
                      <w:id w:val="1365558597"/>
                      <w:placeholder>
                        <w:docPart w:val="570F722475ED48E4A244752D035847A7"/>
                      </w:placeholder>
                    </w:sdtPr>
                    <w:sdtEndPr>
                      <w:rPr>
                        <w:rStyle w:val="DefaultParagraphFont"/>
                        <w:rFonts w:cs="Arial"/>
                        <w:color w:val="auto"/>
                      </w:rPr>
                    </w:sdtEndPr>
                    <w:sdtContent>
                      <w:sdt>
                        <w:sdtPr>
                          <w:rPr>
                            <w:rStyle w:val="Styleforproposalinputs10"/>
                          </w:rPr>
                          <w:alias w:val="Text Box"/>
                          <w:tag w:val="Text Box"/>
                          <w:id w:val="1139452424"/>
                          <w:placeholder>
                            <w:docPart w:val="D8351C3A3EC2473C9F7764282616BB0B"/>
                          </w:placeholder>
                          <w:showingPlcHdr/>
                        </w:sdtPr>
                        <w:sdtEndPr>
                          <w:rPr>
                            <w:rStyle w:val="DefaultParagraphFont"/>
                            <w:rFonts w:cs="Arial"/>
                            <w:color w:val="auto"/>
                            <w:sz w:val="24"/>
                          </w:rPr>
                        </w:sdtEndPr>
                        <w:sdtContent>
                          <w:r w:rsidR="000118E0" w:rsidRPr="00B3650E">
                            <w:rPr>
                              <w:rStyle w:val="PlaceholderText"/>
                              <w:rFonts w:cs="Arial"/>
                              <w:sz w:val="20"/>
                            </w:rPr>
                            <w:t>Click or tap here to enter text.</w:t>
                          </w:r>
                        </w:sdtContent>
                      </w:sdt>
                    </w:sdtContent>
                  </w:sdt>
                </w:p>
              </w:tc>
              <w:tc>
                <w:tcPr>
                  <w:tcW w:w="577" w:type="pct"/>
                </w:tcPr>
                <w:p w14:paraId="2AA7135B" w14:textId="732A143C" w:rsidR="000118E0" w:rsidRPr="00B3650E" w:rsidRDefault="000118E0" w:rsidP="00BD3536">
                  <w:pPr>
                    <w:spacing w:line="259" w:lineRule="auto"/>
                    <w:rPr>
                      <w:rFonts w:cs="Arial"/>
                      <w:sz w:val="20"/>
                    </w:rPr>
                  </w:pPr>
                  <w:r w:rsidRPr="00B3650E">
                    <w:rPr>
                      <w:rFonts w:eastAsia="Times New Roman" w:cs="Arial"/>
                      <w:sz w:val="20"/>
                      <w:lang w:val="en-GB" w:eastAsia="en-GB"/>
                    </w:rPr>
                    <w:t>$</w:t>
                  </w:r>
                  <w:r w:rsidRPr="00B3650E">
                    <w:rPr>
                      <w:rStyle w:val="HeaderChar"/>
                      <w:sz w:val="20"/>
                    </w:rPr>
                    <w:t xml:space="preserve"> </w:t>
                  </w:r>
                  <w:sdt>
                    <w:sdtPr>
                      <w:rPr>
                        <w:rStyle w:val="Styleforproposalinputs10"/>
                      </w:rPr>
                      <w:alias w:val="$"/>
                      <w:tag w:val="$"/>
                      <w:id w:val="-1496947707"/>
                      <w:placeholder>
                        <w:docPart w:val="A01C528665E74CF6AB0C6D1137B55496"/>
                      </w:placeholder>
                      <w:showingPlcHdr/>
                      <w:text/>
                    </w:sdtPr>
                    <w:sdtEndPr>
                      <w:rPr>
                        <w:rStyle w:val="DefaultParagraphFont"/>
                        <w:rFonts w:eastAsia="Times New Roman" w:cs="Arial"/>
                        <w:color w:val="auto"/>
                        <w:sz w:val="24"/>
                        <w:lang w:val="en-GB" w:eastAsia="en-GB"/>
                      </w:rPr>
                    </w:sdtEndPr>
                    <w:sdtContent>
                      <w:proofErr w:type="gramStart"/>
                      <w:r w:rsidRPr="00B3650E">
                        <w:rPr>
                          <w:rStyle w:val="PlaceholderText"/>
                          <w:rFonts w:cs="Arial"/>
                          <w:sz w:val="20"/>
                        </w:rPr>
                        <w:t>X,XXX</w:t>
                      </w:r>
                      <w:proofErr w:type="gramEnd"/>
                      <w:r w:rsidRPr="00B3650E">
                        <w:rPr>
                          <w:rStyle w:val="PlaceholderText"/>
                          <w:rFonts w:cs="Arial"/>
                          <w:sz w:val="20"/>
                        </w:rPr>
                        <w:t>,XXX</w:t>
                      </w:r>
                    </w:sdtContent>
                  </w:sdt>
                </w:p>
              </w:tc>
              <w:tc>
                <w:tcPr>
                  <w:tcW w:w="511" w:type="pct"/>
                </w:tcPr>
                <w:p w14:paraId="669E5E47" w14:textId="19053254" w:rsidR="000118E0" w:rsidRPr="00B3650E" w:rsidRDefault="00F34203" w:rsidP="00BD3536">
                  <w:pPr>
                    <w:rPr>
                      <w:rFonts w:cs="Arial"/>
                      <w:sz w:val="20"/>
                    </w:rPr>
                  </w:pPr>
                  <w:sdt>
                    <w:sdtPr>
                      <w:rPr>
                        <w:rStyle w:val="Styleforproposalinputs"/>
                        <w:sz w:val="20"/>
                      </w:rPr>
                      <w:id w:val="-1224675312"/>
                      <w:placeholder>
                        <w:docPart w:val="75E40662783947A0AD3D489C132CBCC1"/>
                      </w:placeholder>
                      <w:showingPlcHdr/>
                      <w:date w:fullDate="2023-06-14T00:00:00Z">
                        <w:dateFormat w:val="d/M/yyyy"/>
                        <w:lid w:val="en-SG"/>
                        <w:storeMappedDataAs w:val="dateTime"/>
                        <w:calendar w:val="gregorian"/>
                      </w:date>
                    </w:sdtPr>
                    <w:sdtEndPr>
                      <w:rPr>
                        <w:rStyle w:val="DefaultParagraphFont"/>
                        <w:rFonts w:eastAsia="Times New Roman" w:cs="Arial"/>
                        <w:color w:val="auto"/>
                        <w:lang w:eastAsia="en-GB"/>
                      </w:rPr>
                    </w:sdtEndPr>
                    <w:sdtContent>
                      <w:r w:rsidR="000118E0" w:rsidRPr="00B3650E">
                        <w:rPr>
                          <w:rStyle w:val="PlaceholderText"/>
                          <w:rFonts w:cs="Arial"/>
                          <w:sz w:val="20"/>
                        </w:rPr>
                        <w:t>Click or tap to enter a date.</w:t>
                      </w:r>
                    </w:sdtContent>
                  </w:sdt>
                </w:p>
              </w:tc>
              <w:tc>
                <w:tcPr>
                  <w:tcW w:w="492" w:type="pct"/>
                </w:tcPr>
                <w:p w14:paraId="6E8AF23C" w14:textId="60F11E01" w:rsidR="000118E0" w:rsidRPr="00B3650E" w:rsidRDefault="00F34203" w:rsidP="00BD3536">
                  <w:pPr>
                    <w:rPr>
                      <w:rFonts w:cs="Arial"/>
                      <w:color w:val="808080"/>
                      <w:sz w:val="20"/>
                    </w:rPr>
                  </w:pPr>
                  <w:sdt>
                    <w:sdtPr>
                      <w:rPr>
                        <w:rStyle w:val="Styleforproposalinputs"/>
                        <w:sz w:val="20"/>
                      </w:rPr>
                      <w:id w:val="-1832973759"/>
                      <w:placeholder>
                        <w:docPart w:val="B66CE74A444B4ECE996370F589255D49"/>
                      </w:placeholder>
                      <w:date>
                        <w:dateFormat w:val="d/M/yyyy"/>
                        <w:lid w:val="en-SG"/>
                        <w:storeMappedDataAs w:val="dateTime"/>
                        <w:calendar w:val="gregorian"/>
                      </w:date>
                    </w:sdtPr>
                    <w:sdtEndPr>
                      <w:rPr>
                        <w:rStyle w:val="PlaceholderText"/>
                        <w:rFonts w:cs="Arial"/>
                        <w:color w:val="808080"/>
                      </w:rPr>
                    </w:sdtEndPr>
                    <w:sdtContent>
                      <w:r w:rsidR="000118E0" w:rsidRPr="00B3650E">
                        <w:rPr>
                          <w:rStyle w:val="PlaceholderText"/>
                          <w:rFonts w:cs="Arial"/>
                          <w:sz w:val="20"/>
                        </w:rPr>
                        <w:t>Click or tap to enter a date.</w:t>
                      </w:r>
                    </w:sdtContent>
                  </w:sdt>
                </w:p>
              </w:tc>
            </w:tr>
            <w:permStart w:id="1029705696" w:edGrp="everyone" w:colFirst="0" w:colLast="0"/>
            <w:permStart w:id="1355350891" w:edGrp="everyone" w:colFirst="1" w:colLast="1"/>
            <w:permStart w:id="1745713205" w:edGrp="everyone" w:colFirst="2" w:colLast="2"/>
            <w:permStart w:id="1599672970" w:edGrp="everyone" w:colFirst="3" w:colLast="3"/>
            <w:permStart w:id="611785233" w:edGrp="everyone" w:colFirst="4" w:colLast="4"/>
            <w:permStart w:id="574889569" w:edGrp="everyone" w:colFirst="5" w:colLast="5"/>
            <w:permStart w:id="421155385" w:edGrp="everyone" w:colFirst="6" w:colLast="6"/>
            <w:permStart w:id="1877029660" w:edGrp="everyone" w:colFirst="7" w:colLast="7"/>
            <w:permEnd w:id="222245460"/>
            <w:permEnd w:id="1066227555"/>
            <w:permEnd w:id="1637504434"/>
            <w:permEnd w:id="881267160"/>
            <w:permEnd w:id="37708519"/>
            <w:permEnd w:id="1832021191"/>
            <w:permEnd w:id="402683111"/>
            <w:permEnd w:id="1335717990"/>
            <w:tr w:rsidR="000118E0" w:rsidRPr="00B3650E" w14:paraId="0E67DAE2" w14:textId="637BDE1B" w:rsidTr="00DA1DC5">
              <w:trPr>
                <w:trHeight w:val="213"/>
              </w:trPr>
              <w:tc>
                <w:tcPr>
                  <w:tcW w:w="620" w:type="pct"/>
                </w:tcPr>
                <w:p w14:paraId="30764ECC" w14:textId="2BA7D708" w:rsidR="000118E0" w:rsidRPr="00B3650E" w:rsidRDefault="00F34203" w:rsidP="00BD3536">
                  <w:pPr>
                    <w:rPr>
                      <w:rFonts w:cs="Arial"/>
                      <w:sz w:val="20"/>
                    </w:rPr>
                  </w:pPr>
                  <w:sdt>
                    <w:sdtPr>
                      <w:rPr>
                        <w:rStyle w:val="Styleforproposalinputs"/>
                        <w:sz w:val="20"/>
                      </w:rPr>
                      <w:alias w:val="Text Box"/>
                      <w:tag w:val="Text Box"/>
                      <w:id w:val="-1737700149"/>
                      <w:placeholder>
                        <w:docPart w:val="DA37298B40E24710A9DBE5B62B0FB2D6"/>
                      </w:placeholder>
                    </w:sdtPr>
                    <w:sdtEndPr>
                      <w:rPr>
                        <w:rStyle w:val="DefaultParagraphFont"/>
                        <w:rFonts w:cs="Arial"/>
                        <w:color w:val="auto"/>
                      </w:rPr>
                    </w:sdtEndPr>
                    <w:sdtContent>
                      <w:sdt>
                        <w:sdtPr>
                          <w:rPr>
                            <w:rStyle w:val="Styleforproposalinputs10"/>
                          </w:rPr>
                          <w:alias w:val="Text Box"/>
                          <w:tag w:val="Text Box"/>
                          <w:id w:val="-386187649"/>
                          <w:placeholder>
                            <w:docPart w:val="BEC10EE9167F4793A5A5649E5BF02C6D"/>
                          </w:placeholder>
                          <w:showingPlcHdr/>
                        </w:sdtPr>
                        <w:sdtEndPr>
                          <w:rPr>
                            <w:rStyle w:val="DefaultParagraphFont"/>
                            <w:rFonts w:cs="Arial"/>
                            <w:color w:val="auto"/>
                            <w:sz w:val="24"/>
                          </w:rPr>
                        </w:sdtEndPr>
                        <w:sdtContent>
                          <w:r w:rsidR="000118E0" w:rsidRPr="00B3650E">
                            <w:rPr>
                              <w:rStyle w:val="PlaceholderText"/>
                              <w:rFonts w:cs="Arial"/>
                              <w:sz w:val="20"/>
                            </w:rPr>
                            <w:t>Click or tap here to enter text.</w:t>
                          </w:r>
                        </w:sdtContent>
                      </w:sdt>
                    </w:sdtContent>
                  </w:sdt>
                </w:p>
              </w:tc>
              <w:sdt>
                <w:sdtPr>
                  <w:rPr>
                    <w:rStyle w:val="Styleforproposalinputs10"/>
                  </w:rPr>
                  <w:alias w:val="Type of support"/>
                  <w:tag w:val="Type of support"/>
                  <w:id w:val="1491757221"/>
                  <w:placeholder>
                    <w:docPart w:val="C97B6C839BD04539809AF09AFE889E24"/>
                  </w:placeholder>
                  <w:showingPlcHdr/>
                  <w:dropDownList>
                    <w:listItem w:value="Choose an item."/>
                    <w:listItem w:displayText="In-Kind Contribution" w:value="In-Kind Contribution"/>
                    <w:listItem w:displayText="Cash contribution" w:value="Cash contribution"/>
                  </w:dropDownList>
                </w:sdtPr>
                <w:sdtEndPr>
                  <w:rPr>
                    <w:rStyle w:val="DefaultParagraphFont"/>
                    <w:rFonts w:cs="Arial"/>
                    <w:color w:val="auto"/>
                    <w:sz w:val="24"/>
                  </w:rPr>
                </w:sdtEndPr>
                <w:sdtContent>
                  <w:tc>
                    <w:tcPr>
                      <w:tcW w:w="475" w:type="pct"/>
                    </w:tcPr>
                    <w:p w14:paraId="45B9BEF4" w14:textId="4B039751" w:rsidR="000118E0" w:rsidRPr="00B3650E" w:rsidRDefault="000118E0" w:rsidP="00BD3536">
                      <w:pPr>
                        <w:rPr>
                          <w:rFonts w:cs="Arial"/>
                          <w:sz w:val="20"/>
                        </w:rPr>
                      </w:pPr>
                      <w:r w:rsidRPr="00B3650E">
                        <w:rPr>
                          <w:rStyle w:val="PlaceholderText"/>
                          <w:rFonts w:cs="Arial"/>
                          <w:sz w:val="20"/>
                        </w:rPr>
                        <w:t>Choose an item.</w:t>
                      </w:r>
                    </w:p>
                  </w:tc>
                </w:sdtContent>
              </w:sdt>
              <w:sdt>
                <w:sdtPr>
                  <w:rPr>
                    <w:rStyle w:val="Styleforproposalinputs10"/>
                  </w:rPr>
                  <w:alias w:val="Role in project_2"/>
                  <w:tag w:val="Role in project_2"/>
                  <w:id w:val="-940918631"/>
                  <w:placeholder>
                    <w:docPart w:val="8D29611E60284DD28FDAFB6159885869"/>
                  </w:placeholder>
                  <w:showingPlcHdr/>
                  <w:dropDownList>
                    <w:listItem w:value="Choose an item."/>
                    <w:listItem w:displayText="Applicant (Host Institute)" w:value="Applicant (Host Institute)"/>
                    <w:listItem w:displayText="Applicant (Partner Institute)" w:value="Applicant (Partner Institute)"/>
                    <w:listItem w:displayText="Industry collaborator" w:value="Industry collaborator"/>
                    <w:listItem w:displayText="Research collaborator" w:value="Research collaborator"/>
                  </w:dropDownList>
                </w:sdtPr>
                <w:sdtEndPr>
                  <w:rPr>
                    <w:rStyle w:val="DefaultParagraphFont"/>
                    <w:rFonts w:cs="Arial"/>
                    <w:color w:val="auto"/>
                    <w:sz w:val="24"/>
                  </w:rPr>
                </w:sdtEndPr>
                <w:sdtContent>
                  <w:tc>
                    <w:tcPr>
                      <w:tcW w:w="567" w:type="pct"/>
                    </w:tcPr>
                    <w:p w14:paraId="01DF5E20" w14:textId="35C5C289" w:rsidR="000118E0" w:rsidRPr="00B3650E" w:rsidRDefault="000118E0" w:rsidP="00BD3536">
                      <w:pPr>
                        <w:rPr>
                          <w:rFonts w:cs="Arial"/>
                          <w:sz w:val="20"/>
                        </w:rPr>
                      </w:pPr>
                      <w:r w:rsidRPr="00B3650E">
                        <w:rPr>
                          <w:rStyle w:val="PlaceholderText"/>
                          <w:rFonts w:cs="Arial"/>
                          <w:sz w:val="20"/>
                        </w:rPr>
                        <w:t>Choose an item.</w:t>
                      </w:r>
                    </w:p>
                  </w:tc>
                </w:sdtContent>
              </w:sdt>
              <w:tc>
                <w:tcPr>
                  <w:tcW w:w="858" w:type="pct"/>
                </w:tcPr>
                <w:p w14:paraId="76C59730" w14:textId="77777777" w:rsidR="000118E0" w:rsidRPr="00B3650E" w:rsidRDefault="00F34203" w:rsidP="00BD3536">
                  <w:pPr>
                    <w:rPr>
                      <w:rFonts w:cs="Arial"/>
                      <w:sz w:val="20"/>
                    </w:rPr>
                  </w:pPr>
                  <w:sdt>
                    <w:sdtPr>
                      <w:rPr>
                        <w:rFonts w:cs="Arial"/>
                        <w:sz w:val="20"/>
                      </w:rPr>
                      <w:id w:val="1324544382"/>
                      <w14:checkbox>
                        <w14:checked w14:val="0"/>
                        <w14:checkedState w14:val="2612" w14:font="MS Gothic"/>
                        <w14:uncheckedState w14:val="2610" w14:font="MS Gothic"/>
                      </w14:checkbox>
                    </w:sdtPr>
                    <w:sdtEndPr/>
                    <w:sdtContent>
                      <w:r w:rsidR="000118E0" w:rsidRPr="00B3650E">
                        <w:rPr>
                          <w:rFonts w:ascii="Segoe UI Symbol" w:eastAsia="MS Gothic" w:hAnsi="Segoe UI Symbol" w:cs="Segoe UI Symbol"/>
                          <w:sz w:val="20"/>
                        </w:rPr>
                        <w:t>☐</w:t>
                      </w:r>
                    </w:sdtContent>
                  </w:sdt>
                  <w:r w:rsidR="000118E0" w:rsidRPr="00B3650E">
                    <w:rPr>
                      <w:rFonts w:cs="Arial"/>
                      <w:sz w:val="20"/>
                    </w:rPr>
                    <w:t>Manpower</w:t>
                  </w:r>
                </w:p>
                <w:p w14:paraId="15460C7E" w14:textId="77777777" w:rsidR="000118E0" w:rsidRPr="00B3650E" w:rsidRDefault="00F34203" w:rsidP="00BD3536">
                  <w:pPr>
                    <w:rPr>
                      <w:rFonts w:cs="Arial"/>
                      <w:sz w:val="20"/>
                    </w:rPr>
                  </w:pPr>
                  <w:sdt>
                    <w:sdtPr>
                      <w:rPr>
                        <w:rFonts w:cs="Arial"/>
                        <w:sz w:val="20"/>
                      </w:rPr>
                      <w:id w:val="-577831879"/>
                      <w14:checkbox>
                        <w14:checked w14:val="0"/>
                        <w14:checkedState w14:val="2612" w14:font="MS Gothic"/>
                        <w14:uncheckedState w14:val="2610" w14:font="MS Gothic"/>
                      </w14:checkbox>
                    </w:sdtPr>
                    <w:sdtEndPr/>
                    <w:sdtContent>
                      <w:r w:rsidR="000118E0" w:rsidRPr="00B3650E">
                        <w:rPr>
                          <w:rFonts w:ascii="Segoe UI Symbol" w:eastAsia="MS Gothic" w:hAnsi="Segoe UI Symbol" w:cs="Segoe UI Symbol"/>
                          <w:sz w:val="20"/>
                        </w:rPr>
                        <w:t>☐</w:t>
                      </w:r>
                    </w:sdtContent>
                  </w:sdt>
                  <w:r w:rsidR="000118E0" w:rsidRPr="00B3650E">
                    <w:rPr>
                      <w:rFonts w:cs="Arial"/>
                      <w:sz w:val="20"/>
                    </w:rPr>
                    <w:t>Equipment / Software/</w:t>
                  </w:r>
                </w:p>
                <w:p w14:paraId="3B5A0196" w14:textId="77777777" w:rsidR="000118E0" w:rsidRPr="00B3650E" w:rsidRDefault="00F34203" w:rsidP="00BD3536">
                  <w:pPr>
                    <w:rPr>
                      <w:rFonts w:cs="Arial"/>
                      <w:sz w:val="20"/>
                    </w:rPr>
                  </w:pPr>
                  <w:sdt>
                    <w:sdtPr>
                      <w:rPr>
                        <w:rFonts w:cs="Arial"/>
                        <w:sz w:val="20"/>
                      </w:rPr>
                      <w:id w:val="-2121441782"/>
                      <w14:checkbox>
                        <w14:checked w14:val="0"/>
                        <w14:checkedState w14:val="2612" w14:font="MS Gothic"/>
                        <w14:uncheckedState w14:val="2610" w14:font="MS Gothic"/>
                      </w14:checkbox>
                    </w:sdtPr>
                    <w:sdtEndPr/>
                    <w:sdtContent>
                      <w:r w:rsidR="000118E0" w:rsidRPr="00B3650E">
                        <w:rPr>
                          <w:rFonts w:ascii="Segoe UI Symbol" w:eastAsia="MS Gothic" w:hAnsi="Segoe UI Symbol" w:cs="Segoe UI Symbol"/>
                          <w:sz w:val="20"/>
                        </w:rPr>
                        <w:t>☐</w:t>
                      </w:r>
                    </w:sdtContent>
                  </w:sdt>
                  <w:r w:rsidR="000118E0" w:rsidRPr="00B3650E">
                    <w:rPr>
                      <w:rFonts w:cs="Arial"/>
                      <w:sz w:val="20"/>
                    </w:rPr>
                    <w:t>Consumables</w:t>
                  </w:r>
                </w:p>
                <w:p w14:paraId="06FB99BC" w14:textId="77777777" w:rsidR="000118E0" w:rsidRPr="00B3650E" w:rsidRDefault="00F34203" w:rsidP="00BD3536">
                  <w:pPr>
                    <w:rPr>
                      <w:rFonts w:cs="Arial"/>
                      <w:sz w:val="20"/>
                    </w:rPr>
                  </w:pPr>
                  <w:sdt>
                    <w:sdtPr>
                      <w:rPr>
                        <w:rFonts w:cs="Arial"/>
                        <w:sz w:val="20"/>
                      </w:rPr>
                      <w:id w:val="9882125"/>
                      <w14:checkbox>
                        <w14:checked w14:val="0"/>
                        <w14:checkedState w14:val="2612" w14:font="MS Gothic"/>
                        <w14:uncheckedState w14:val="2610" w14:font="MS Gothic"/>
                      </w14:checkbox>
                    </w:sdtPr>
                    <w:sdtEndPr/>
                    <w:sdtContent>
                      <w:r w:rsidR="000118E0" w:rsidRPr="00B3650E">
                        <w:rPr>
                          <w:rFonts w:ascii="Segoe UI Symbol" w:eastAsia="MS Gothic" w:hAnsi="Segoe UI Symbol" w:cs="Segoe UI Symbol"/>
                          <w:sz w:val="20"/>
                        </w:rPr>
                        <w:t>☐</w:t>
                      </w:r>
                    </w:sdtContent>
                  </w:sdt>
                  <w:r w:rsidR="000118E0" w:rsidRPr="00B3650E">
                    <w:rPr>
                      <w:rFonts w:cs="Arial"/>
                      <w:sz w:val="20"/>
                    </w:rPr>
                    <w:t>Factory space /access to facilities</w:t>
                  </w:r>
                </w:p>
                <w:p w14:paraId="659A1302" w14:textId="7D456449" w:rsidR="000118E0" w:rsidRPr="00B3650E" w:rsidRDefault="00F34203" w:rsidP="00BD3536">
                  <w:pPr>
                    <w:rPr>
                      <w:rFonts w:cs="Arial"/>
                      <w:sz w:val="20"/>
                    </w:rPr>
                  </w:pPr>
                  <w:sdt>
                    <w:sdtPr>
                      <w:rPr>
                        <w:rFonts w:cs="Arial"/>
                        <w:sz w:val="20"/>
                      </w:rPr>
                      <w:id w:val="-1135403061"/>
                      <w14:checkbox>
                        <w14:checked w14:val="0"/>
                        <w14:checkedState w14:val="2612" w14:font="MS Gothic"/>
                        <w14:uncheckedState w14:val="2610" w14:font="MS Gothic"/>
                      </w14:checkbox>
                    </w:sdtPr>
                    <w:sdtEndPr/>
                    <w:sdtContent>
                      <w:r w:rsidR="000118E0" w:rsidRPr="00B3650E">
                        <w:rPr>
                          <w:rFonts w:ascii="Segoe UI Symbol" w:eastAsia="MS Gothic" w:hAnsi="Segoe UI Symbol" w:cs="Segoe UI Symbol"/>
                          <w:sz w:val="20"/>
                        </w:rPr>
                        <w:t>☐</w:t>
                      </w:r>
                    </w:sdtContent>
                  </w:sdt>
                  <w:r w:rsidR="000118E0" w:rsidRPr="00B3650E">
                    <w:rPr>
                      <w:rFonts w:cs="Arial"/>
                      <w:sz w:val="20"/>
                    </w:rPr>
                    <w:t>Raw material / samples (e.g. waste)</w:t>
                  </w:r>
                </w:p>
              </w:tc>
              <w:tc>
                <w:tcPr>
                  <w:tcW w:w="899" w:type="pct"/>
                </w:tcPr>
                <w:p w14:paraId="712AB00A" w14:textId="2CF98712" w:rsidR="000118E0" w:rsidRPr="00B3650E" w:rsidRDefault="00F34203" w:rsidP="00BD3536">
                  <w:pPr>
                    <w:rPr>
                      <w:rFonts w:cs="Arial"/>
                      <w:sz w:val="20"/>
                    </w:rPr>
                  </w:pPr>
                  <w:sdt>
                    <w:sdtPr>
                      <w:rPr>
                        <w:rStyle w:val="Styleforproposalinputs"/>
                        <w:sz w:val="20"/>
                      </w:rPr>
                      <w:alias w:val="Text Box"/>
                      <w:tag w:val="Text Box"/>
                      <w:id w:val="409429892"/>
                      <w:placeholder>
                        <w:docPart w:val="45EF872AB7384B558398450BE8147AA1"/>
                      </w:placeholder>
                    </w:sdtPr>
                    <w:sdtEndPr>
                      <w:rPr>
                        <w:rStyle w:val="DefaultParagraphFont"/>
                        <w:rFonts w:cs="Arial"/>
                        <w:color w:val="auto"/>
                      </w:rPr>
                    </w:sdtEndPr>
                    <w:sdtContent>
                      <w:sdt>
                        <w:sdtPr>
                          <w:rPr>
                            <w:rStyle w:val="Styleforproposalinputs10"/>
                          </w:rPr>
                          <w:alias w:val="Text Box"/>
                          <w:tag w:val="Text Box"/>
                          <w:id w:val="-1831129264"/>
                          <w:placeholder>
                            <w:docPart w:val="810AA45BCA8B442AB9BE202253B13F28"/>
                          </w:placeholder>
                          <w:showingPlcHdr/>
                        </w:sdtPr>
                        <w:sdtEndPr>
                          <w:rPr>
                            <w:rStyle w:val="DefaultParagraphFont"/>
                            <w:rFonts w:cs="Arial"/>
                            <w:color w:val="auto"/>
                            <w:sz w:val="24"/>
                          </w:rPr>
                        </w:sdtEndPr>
                        <w:sdtContent>
                          <w:r w:rsidR="000118E0" w:rsidRPr="00B3650E">
                            <w:rPr>
                              <w:rStyle w:val="PlaceholderText"/>
                              <w:rFonts w:cs="Arial"/>
                              <w:sz w:val="20"/>
                            </w:rPr>
                            <w:t>Click or tap here to enter text.</w:t>
                          </w:r>
                        </w:sdtContent>
                      </w:sdt>
                    </w:sdtContent>
                  </w:sdt>
                </w:p>
              </w:tc>
              <w:tc>
                <w:tcPr>
                  <w:tcW w:w="577" w:type="pct"/>
                </w:tcPr>
                <w:p w14:paraId="0DB0553E" w14:textId="17B2153B" w:rsidR="000118E0" w:rsidRPr="00B3650E" w:rsidRDefault="000118E0" w:rsidP="00BD3536">
                  <w:pPr>
                    <w:rPr>
                      <w:rFonts w:cs="Arial"/>
                      <w:sz w:val="20"/>
                    </w:rPr>
                  </w:pPr>
                  <w:r w:rsidRPr="00B3650E">
                    <w:rPr>
                      <w:rFonts w:eastAsia="Times New Roman" w:cs="Arial"/>
                      <w:sz w:val="20"/>
                      <w:lang w:val="en-GB" w:eastAsia="en-GB"/>
                    </w:rPr>
                    <w:t>$</w:t>
                  </w:r>
                  <w:r w:rsidRPr="00B3650E">
                    <w:rPr>
                      <w:rStyle w:val="HeaderChar"/>
                      <w:sz w:val="20"/>
                    </w:rPr>
                    <w:t xml:space="preserve"> </w:t>
                  </w:r>
                  <w:sdt>
                    <w:sdtPr>
                      <w:rPr>
                        <w:rStyle w:val="Styleforproposalinputs10"/>
                      </w:rPr>
                      <w:alias w:val="$"/>
                      <w:tag w:val="$"/>
                      <w:id w:val="1082655927"/>
                      <w:placeholder>
                        <w:docPart w:val="25668AD24CED4824B98E0A715BD54B32"/>
                      </w:placeholder>
                      <w:showingPlcHdr/>
                      <w:text/>
                    </w:sdtPr>
                    <w:sdtEndPr>
                      <w:rPr>
                        <w:rStyle w:val="DefaultParagraphFont"/>
                        <w:rFonts w:eastAsia="Times New Roman" w:cs="Arial"/>
                        <w:color w:val="auto"/>
                        <w:sz w:val="24"/>
                        <w:lang w:val="en-GB" w:eastAsia="en-GB"/>
                      </w:rPr>
                    </w:sdtEndPr>
                    <w:sdtContent>
                      <w:proofErr w:type="gramStart"/>
                      <w:r w:rsidRPr="00B3650E">
                        <w:rPr>
                          <w:rStyle w:val="PlaceholderText"/>
                          <w:rFonts w:cs="Arial"/>
                          <w:sz w:val="20"/>
                        </w:rPr>
                        <w:t>X,XXX</w:t>
                      </w:r>
                      <w:proofErr w:type="gramEnd"/>
                      <w:r w:rsidRPr="00B3650E">
                        <w:rPr>
                          <w:rStyle w:val="PlaceholderText"/>
                          <w:rFonts w:cs="Arial"/>
                          <w:sz w:val="20"/>
                        </w:rPr>
                        <w:t>,XXX</w:t>
                      </w:r>
                    </w:sdtContent>
                  </w:sdt>
                </w:p>
              </w:tc>
              <w:tc>
                <w:tcPr>
                  <w:tcW w:w="511" w:type="pct"/>
                </w:tcPr>
                <w:p w14:paraId="40C2DB67" w14:textId="3DF1CB04" w:rsidR="000118E0" w:rsidRPr="00B3650E" w:rsidRDefault="00F34203" w:rsidP="00BD3536">
                  <w:pPr>
                    <w:rPr>
                      <w:rFonts w:cs="Arial"/>
                      <w:sz w:val="20"/>
                    </w:rPr>
                  </w:pPr>
                  <w:sdt>
                    <w:sdtPr>
                      <w:rPr>
                        <w:rStyle w:val="Styleforproposalinputs"/>
                        <w:sz w:val="20"/>
                      </w:rPr>
                      <w:id w:val="389004754"/>
                      <w:placeholder>
                        <w:docPart w:val="903C8BD53DF74E11BB61DABE42400ADF"/>
                      </w:placeholder>
                      <w:showingPlcHdr/>
                      <w:date w:fullDate="2023-06-14T00:00:00Z">
                        <w:dateFormat w:val="d/M/yyyy"/>
                        <w:lid w:val="en-SG"/>
                        <w:storeMappedDataAs w:val="dateTime"/>
                        <w:calendar w:val="gregorian"/>
                      </w:date>
                    </w:sdtPr>
                    <w:sdtEndPr>
                      <w:rPr>
                        <w:rStyle w:val="DefaultParagraphFont"/>
                        <w:rFonts w:eastAsia="Times New Roman" w:cs="Arial"/>
                        <w:color w:val="auto"/>
                        <w:lang w:eastAsia="en-GB"/>
                      </w:rPr>
                    </w:sdtEndPr>
                    <w:sdtContent>
                      <w:r w:rsidR="000118E0" w:rsidRPr="00B3650E">
                        <w:rPr>
                          <w:rStyle w:val="PlaceholderText"/>
                          <w:rFonts w:cs="Arial"/>
                          <w:sz w:val="20"/>
                        </w:rPr>
                        <w:t>Click or tap to enter a date.</w:t>
                      </w:r>
                    </w:sdtContent>
                  </w:sdt>
                </w:p>
              </w:tc>
              <w:tc>
                <w:tcPr>
                  <w:tcW w:w="492" w:type="pct"/>
                </w:tcPr>
                <w:p w14:paraId="2204AAD2" w14:textId="6B11F9C4" w:rsidR="000118E0" w:rsidRPr="00B3650E" w:rsidRDefault="00F34203" w:rsidP="00BD3536">
                  <w:pPr>
                    <w:rPr>
                      <w:rFonts w:cs="Arial"/>
                      <w:sz w:val="20"/>
                    </w:rPr>
                  </w:pPr>
                  <w:sdt>
                    <w:sdtPr>
                      <w:rPr>
                        <w:rStyle w:val="Styleforproposalinputs"/>
                        <w:sz w:val="20"/>
                      </w:rPr>
                      <w:id w:val="-1818642906"/>
                      <w:placeholder>
                        <w:docPart w:val="6E0412F604ED4750B6C1AA8804403D19"/>
                      </w:placeholder>
                      <w:date>
                        <w:dateFormat w:val="d/M/yyyy"/>
                        <w:lid w:val="en-SG"/>
                        <w:storeMappedDataAs w:val="dateTime"/>
                        <w:calendar w:val="gregorian"/>
                      </w:date>
                    </w:sdtPr>
                    <w:sdtEndPr>
                      <w:rPr>
                        <w:rStyle w:val="PlaceholderText"/>
                        <w:rFonts w:cs="Arial"/>
                        <w:color w:val="808080"/>
                      </w:rPr>
                    </w:sdtEndPr>
                    <w:sdtContent>
                      <w:r w:rsidR="000118E0" w:rsidRPr="00B3650E">
                        <w:rPr>
                          <w:rStyle w:val="PlaceholderText"/>
                          <w:rFonts w:cs="Arial"/>
                          <w:sz w:val="20"/>
                        </w:rPr>
                        <w:t>Click or tap to enter a date.</w:t>
                      </w:r>
                    </w:sdtContent>
                  </w:sdt>
                </w:p>
              </w:tc>
            </w:tr>
            <w:permStart w:id="819875816" w:edGrp="everyone" w:colFirst="0" w:colLast="0"/>
            <w:permStart w:id="413734022" w:edGrp="everyone" w:colFirst="1" w:colLast="1"/>
            <w:permStart w:id="2135051322" w:edGrp="everyone" w:colFirst="2" w:colLast="2"/>
            <w:permStart w:id="799825963" w:edGrp="everyone" w:colFirst="3" w:colLast="3"/>
            <w:permStart w:id="362880605" w:edGrp="everyone" w:colFirst="4" w:colLast="4"/>
            <w:permStart w:id="813959085" w:edGrp="everyone" w:colFirst="5" w:colLast="5"/>
            <w:permStart w:id="1615755504" w:edGrp="everyone" w:colFirst="6" w:colLast="6"/>
            <w:permStart w:id="1786932030" w:edGrp="everyone" w:colFirst="7" w:colLast="7"/>
            <w:permEnd w:id="1029705696"/>
            <w:permEnd w:id="1355350891"/>
            <w:permEnd w:id="1745713205"/>
            <w:permEnd w:id="1599672970"/>
            <w:permEnd w:id="611785233"/>
            <w:permEnd w:id="574889569"/>
            <w:permEnd w:id="421155385"/>
            <w:permEnd w:id="1877029660"/>
            <w:tr w:rsidR="000118E0" w:rsidRPr="00B3650E" w14:paraId="77E961BE" w14:textId="2819FB2E" w:rsidTr="00DA1DC5">
              <w:trPr>
                <w:trHeight w:val="213"/>
              </w:trPr>
              <w:tc>
                <w:tcPr>
                  <w:tcW w:w="620" w:type="pct"/>
                </w:tcPr>
                <w:p w14:paraId="08FCFBFD" w14:textId="033D8B34" w:rsidR="000118E0" w:rsidRPr="00B3650E" w:rsidRDefault="00F34203" w:rsidP="00BD3536">
                  <w:pPr>
                    <w:rPr>
                      <w:rFonts w:cs="Arial"/>
                      <w:sz w:val="20"/>
                    </w:rPr>
                  </w:pPr>
                  <w:sdt>
                    <w:sdtPr>
                      <w:rPr>
                        <w:rStyle w:val="Styleforproposalinputs"/>
                        <w:sz w:val="20"/>
                      </w:rPr>
                      <w:alias w:val="Text Box"/>
                      <w:tag w:val="Text Box"/>
                      <w:id w:val="1001699143"/>
                      <w:placeholder>
                        <w:docPart w:val="829EEB6234B8496BB4F7FAA2DCEB2913"/>
                      </w:placeholder>
                    </w:sdtPr>
                    <w:sdtEndPr>
                      <w:rPr>
                        <w:rStyle w:val="DefaultParagraphFont"/>
                        <w:rFonts w:cs="Arial"/>
                        <w:color w:val="auto"/>
                      </w:rPr>
                    </w:sdtEndPr>
                    <w:sdtContent>
                      <w:sdt>
                        <w:sdtPr>
                          <w:rPr>
                            <w:rStyle w:val="Styleforproposalinputs10"/>
                          </w:rPr>
                          <w:alias w:val="Text Box"/>
                          <w:tag w:val="Text Box"/>
                          <w:id w:val="2104304431"/>
                          <w:placeholder>
                            <w:docPart w:val="8D401CC34605414190562E868D420C1B"/>
                          </w:placeholder>
                          <w:showingPlcHdr/>
                        </w:sdtPr>
                        <w:sdtEndPr>
                          <w:rPr>
                            <w:rStyle w:val="DefaultParagraphFont"/>
                            <w:rFonts w:cs="Arial"/>
                            <w:color w:val="auto"/>
                            <w:sz w:val="24"/>
                          </w:rPr>
                        </w:sdtEndPr>
                        <w:sdtContent>
                          <w:r w:rsidR="000118E0" w:rsidRPr="00B3650E">
                            <w:rPr>
                              <w:rStyle w:val="PlaceholderText"/>
                              <w:rFonts w:cs="Arial"/>
                              <w:sz w:val="20"/>
                            </w:rPr>
                            <w:t>Click or tap here to enter text.</w:t>
                          </w:r>
                        </w:sdtContent>
                      </w:sdt>
                    </w:sdtContent>
                  </w:sdt>
                </w:p>
              </w:tc>
              <w:sdt>
                <w:sdtPr>
                  <w:rPr>
                    <w:rStyle w:val="Styleforproposalinputs10"/>
                  </w:rPr>
                  <w:alias w:val="Type of support"/>
                  <w:tag w:val="Type of support"/>
                  <w:id w:val="-1057853634"/>
                  <w:placeholder>
                    <w:docPart w:val="2FC61550E6754C63A4C5D73E358EE164"/>
                  </w:placeholder>
                  <w:showingPlcHdr/>
                  <w:dropDownList>
                    <w:listItem w:value="Choose an item."/>
                    <w:listItem w:displayText="In-Kind Contribution" w:value="In-Kind Contribution"/>
                    <w:listItem w:displayText="Cash contribution" w:value="Cash contribution"/>
                  </w:dropDownList>
                </w:sdtPr>
                <w:sdtEndPr>
                  <w:rPr>
                    <w:rStyle w:val="DefaultParagraphFont"/>
                    <w:rFonts w:cs="Arial"/>
                    <w:color w:val="auto"/>
                    <w:sz w:val="24"/>
                  </w:rPr>
                </w:sdtEndPr>
                <w:sdtContent>
                  <w:tc>
                    <w:tcPr>
                      <w:tcW w:w="475" w:type="pct"/>
                    </w:tcPr>
                    <w:p w14:paraId="6C5BDC7E" w14:textId="00ADE0C8" w:rsidR="000118E0" w:rsidRPr="00B3650E" w:rsidRDefault="000118E0" w:rsidP="00BD3536">
                      <w:pPr>
                        <w:rPr>
                          <w:rFonts w:cs="Arial"/>
                          <w:sz w:val="20"/>
                        </w:rPr>
                      </w:pPr>
                      <w:r w:rsidRPr="00B3650E">
                        <w:rPr>
                          <w:rStyle w:val="PlaceholderText"/>
                          <w:rFonts w:cs="Arial"/>
                          <w:sz w:val="20"/>
                        </w:rPr>
                        <w:t>Choose an item.</w:t>
                      </w:r>
                    </w:p>
                  </w:tc>
                </w:sdtContent>
              </w:sdt>
              <w:sdt>
                <w:sdtPr>
                  <w:rPr>
                    <w:rStyle w:val="Styleforproposalinputs10"/>
                  </w:rPr>
                  <w:alias w:val="Role in project_2"/>
                  <w:tag w:val="Role in project_2"/>
                  <w:id w:val="-702015621"/>
                  <w:placeholder>
                    <w:docPart w:val="25D32532FBF94F23BF1AB03051E5C455"/>
                  </w:placeholder>
                  <w:showingPlcHdr/>
                  <w:dropDownList>
                    <w:listItem w:value="Choose an item."/>
                    <w:listItem w:displayText="Applicant (Host Institute)" w:value="Applicant (Host Institute)"/>
                    <w:listItem w:displayText="Applicant (Partner Institute)" w:value="Applicant (Partner Institute)"/>
                    <w:listItem w:displayText="Industry collaborator" w:value="Industry collaborator"/>
                    <w:listItem w:displayText="Research collaborator" w:value="Research collaborator"/>
                  </w:dropDownList>
                </w:sdtPr>
                <w:sdtEndPr>
                  <w:rPr>
                    <w:rStyle w:val="DefaultParagraphFont"/>
                    <w:rFonts w:cs="Arial"/>
                    <w:color w:val="auto"/>
                    <w:sz w:val="24"/>
                  </w:rPr>
                </w:sdtEndPr>
                <w:sdtContent>
                  <w:tc>
                    <w:tcPr>
                      <w:tcW w:w="567" w:type="pct"/>
                    </w:tcPr>
                    <w:p w14:paraId="1B26C7D6" w14:textId="105AD748" w:rsidR="000118E0" w:rsidRPr="00B3650E" w:rsidRDefault="000118E0" w:rsidP="00BD3536">
                      <w:pPr>
                        <w:rPr>
                          <w:rFonts w:cs="Arial"/>
                          <w:sz w:val="20"/>
                        </w:rPr>
                      </w:pPr>
                      <w:r w:rsidRPr="00B3650E">
                        <w:rPr>
                          <w:rStyle w:val="PlaceholderText"/>
                          <w:rFonts w:cs="Arial"/>
                          <w:sz w:val="20"/>
                        </w:rPr>
                        <w:t>Choose an item.</w:t>
                      </w:r>
                    </w:p>
                  </w:tc>
                </w:sdtContent>
              </w:sdt>
              <w:tc>
                <w:tcPr>
                  <w:tcW w:w="858" w:type="pct"/>
                </w:tcPr>
                <w:p w14:paraId="65F6E64D" w14:textId="77777777" w:rsidR="000118E0" w:rsidRPr="00B3650E" w:rsidRDefault="00F34203" w:rsidP="00BD3536">
                  <w:pPr>
                    <w:rPr>
                      <w:rFonts w:cs="Arial"/>
                      <w:sz w:val="20"/>
                    </w:rPr>
                  </w:pPr>
                  <w:sdt>
                    <w:sdtPr>
                      <w:rPr>
                        <w:rFonts w:cs="Arial"/>
                        <w:sz w:val="20"/>
                      </w:rPr>
                      <w:id w:val="355932226"/>
                      <w14:checkbox>
                        <w14:checked w14:val="0"/>
                        <w14:checkedState w14:val="2612" w14:font="MS Gothic"/>
                        <w14:uncheckedState w14:val="2610" w14:font="MS Gothic"/>
                      </w14:checkbox>
                    </w:sdtPr>
                    <w:sdtEndPr/>
                    <w:sdtContent>
                      <w:r w:rsidR="000118E0" w:rsidRPr="00B3650E">
                        <w:rPr>
                          <w:rFonts w:ascii="Segoe UI Symbol" w:eastAsia="MS Gothic" w:hAnsi="Segoe UI Symbol" w:cs="Segoe UI Symbol"/>
                          <w:sz w:val="20"/>
                        </w:rPr>
                        <w:t>☐</w:t>
                      </w:r>
                    </w:sdtContent>
                  </w:sdt>
                  <w:r w:rsidR="000118E0" w:rsidRPr="00B3650E">
                    <w:rPr>
                      <w:rFonts w:cs="Arial"/>
                      <w:sz w:val="20"/>
                    </w:rPr>
                    <w:t>Manpower</w:t>
                  </w:r>
                </w:p>
                <w:p w14:paraId="4BEE0C1C" w14:textId="77777777" w:rsidR="000118E0" w:rsidRPr="00B3650E" w:rsidRDefault="00F34203" w:rsidP="00BD3536">
                  <w:pPr>
                    <w:rPr>
                      <w:rFonts w:cs="Arial"/>
                      <w:sz w:val="20"/>
                    </w:rPr>
                  </w:pPr>
                  <w:sdt>
                    <w:sdtPr>
                      <w:rPr>
                        <w:rFonts w:cs="Arial"/>
                        <w:sz w:val="20"/>
                      </w:rPr>
                      <w:id w:val="-205875879"/>
                      <w14:checkbox>
                        <w14:checked w14:val="0"/>
                        <w14:checkedState w14:val="2612" w14:font="MS Gothic"/>
                        <w14:uncheckedState w14:val="2610" w14:font="MS Gothic"/>
                      </w14:checkbox>
                    </w:sdtPr>
                    <w:sdtEndPr/>
                    <w:sdtContent>
                      <w:r w:rsidR="000118E0" w:rsidRPr="00B3650E">
                        <w:rPr>
                          <w:rFonts w:ascii="Segoe UI Symbol" w:eastAsia="MS Gothic" w:hAnsi="Segoe UI Symbol" w:cs="Segoe UI Symbol"/>
                          <w:sz w:val="20"/>
                        </w:rPr>
                        <w:t>☐</w:t>
                      </w:r>
                    </w:sdtContent>
                  </w:sdt>
                  <w:r w:rsidR="000118E0" w:rsidRPr="00B3650E">
                    <w:rPr>
                      <w:rFonts w:cs="Arial"/>
                      <w:sz w:val="20"/>
                    </w:rPr>
                    <w:t>Equipment / Software/</w:t>
                  </w:r>
                </w:p>
                <w:p w14:paraId="06537CD8" w14:textId="77777777" w:rsidR="000118E0" w:rsidRPr="00B3650E" w:rsidRDefault="00F34203" w:rsidP="00BD3536">
                  <w:pPr>
                    <w:rPr>
                      <w:rFonts w:cs="Arial"/>
                      <w:sz w:val="20"/>
                    </w:rPr>
                  </w:pPr>
                  <w:sdt>
                    <w:sdtPr>
                      <w:rPr>
                        <w:rFonts w:cs="Arial"/>
                        <w:sz w:val="20"/>
                      </w:rPr>
                      <w:id w:val="-611596524"/>
                      <w14:checkbox>
                        <w14:checked w14:val="0"/>
                        <w14:checkedState w14:val="2612" w14:font="MS Gothic"/>
                        <w14:uncheckedState w14:val="2610" w14:font="MS Gothic"/>
                      </w14:checkbox>
                    </w:sdtPr>
                    <w:sdtEndPr/>
                    <w:sdtContent>
                      <w:r w:rsidR="000118E0" w:rsidRPr="00B3650E">
                        <w:rPr>
                          <w:rFonts w:ascii="Segoe UI Symbol" w:eastAsia="MS Gothic" w:hAnsi="Segoe UI Symbol" w:cs="Segoe UI Symbol"/>
                          <w:sz w:val="20"/>
                        </w:rPr>
                        <w:t>☐</w:t>
                      </w:r>
                    </w:sdtContent>
                  </w:sdt>
                  <w:r w:rsidR="000118E0" w:rsidRPr="00B3650E">
                    <w:rPr>
                      <w:rFonts w:cs="Arial"/>
                      <w:sz w:val="20"/>
                    </w:rPr>
                    <w:t>Consumables</w:t>
                  </w:r>
                </w:p>
                <w:p w14:paraId="4BE928CF" w14:textId="77777777" w:rsidR="000118E0" w:rsidRPr="00B3650E" w:rsidRDefault="00F34203" w:rsidP="00BD3536">
                  <w:pPr>
                    <w:rPr>
                      <w:rFonts w:cs="Arial"/>
                      <w:sz w:val="20"/>
                    </w:rPr>
                  </w:pPr>
                  <w:sdt>
                    <w:sdtPr>
                      <w:rPr>
                        <w:rFonts w:cs="Arial"/>
                        <w:sz w:val="20"/>
                      </w:rPr>
                      <w:id w:val="-1477986815"/>
                      <w14:checkbox>
                        <w14:checked w14:val="0"/>
                        <w14:checkedState w14:val="2612" w14:font="MS Gothic"/>
                        <w14:uncheckedState w14:val="2610" w14:font="MS Gothic"/>
                      </w14:checkbox>
                    </w:sdtPr>
                    <w:sdtEndPr/>
                    <w:sdtContent>
                      <w:r w:rsidR="000118E0" w:rsidRPr="00B3650E">
                        <w:rPr>
                          <w:rFonts w:ascii="Segoe UI Symbol" w:eastAsia="MS Gothic" w:hAnsi="Segoe UI Symbol" w:cs="Segoe UI Symbol"/>
                          <w:sz w:val="20"/>
                        </w:rPr>
                        <w:t>☐</w:t>
                      </w:r>
                    </w:sdtContent>
                  </w:sdt>
                  <w:r w:rsidR="000118E0" w:rsidRPr="00B3650E">
                    <w:rPr>
                      <w:rFonts w:cs="Arial"/>
                      <w:sz w:val="20"/>
                    </w:rPr>
                    <w:t>Factory space /access to facilities</w:t>
                  </w:r>
                </w:p>
                <w:p w14:paraId="1775EF5D" w14:textId="4ACF6BD5" w:rsidR="000118E0" w:rsidRPr="00B3650E" w:rsidRDefault="00F34203" w:rsidP="00BD3536">
                  <w:pPr>
                    <w:rPr>
                      <w:rFonts w:cs="Arial"/>
                      <w:sz w:val="20"/>
                    </w:rPr>
                  </w:pPr>
                  <w:sdt>
                    <w:sdtPr>
                      <w:rPr>
                        <w:rFonts w:cs="Arial"/>
                        <w:sz w:val="20"/>
                      </w:rPr>
                      <w:id w:val="-1626847323"/>
                      <w14:checkbox>
                        <w14:checked w14:val="0"/>
                        <w14:checkedState w14:val="2612" w14:font="MS Gothic"/>
                        <w14:uncheckedState w14:val="2610" w14:font="MS Gothic"/>
                      </w14:checkbox>
                    </w:sdtPr>
                    <w:sdtEndPr/>
                    <w:sdtContent>
                      <w:r w:rsidR="000118E0" w:rsidRPr="00B3650E">
                        <w:rPr>
                          <w:rFonts w:ascii="Segoe UI Symbol" w:eastAsia="MS Gothic" w:hAnsi="Segoe UI Symbol" w:cs="Segoe UI Symbol"/>
                          <w:sz w:val="20"/>
                        </w:rPr>
                        <w:t>☐</w:t>
                      </w:r>
                    </w:sdtContent>
                  </w:sdt>
                  <w:r w:rsidR="000118E0" w:rsidRPr="00B3650E">
                    <w:rPr>
                      <w:rFonts w:cs="Arial"/>
                      <w:sz w:val="20"/>
                    </w:rPr>
                    <w:t>Raw material / samples (e.g. waste)</w:t>
                  </w:r>
                </w:p>
              </w:tc>
              <w:tc>
                <w:tcPr>
                  <w:tcW w:w="899" w:type="pct"/>
                </w:tcPr>
                <w:p w14:paraId="39CD0C2C" w14:textId="51C1D053" w:rsidR="000118E0" w:rsidRPr="00B3650E" w:rsidRDefault="00F34203" w:rsidP="00BD3536">
                  <w:pPr>
                    <w:rPr>
                      <w:rFonts w:cs="Arial"/>
                      <w:sz w:val="20"/>
                    </w:rPr>
                  </w:pPr>
                  <w:sdt>
                    <w:sdtPr>
                      <w:rPr>
                        <w:rStyle w:val="Styleforproposalinputs"/>
                        <w:sz w:val="20"/>
                      </w:rPr>
                      <w:alias w:val="Text Box"/>
                      <w:tag w:val="Text Box"/>
                      <w:id w:val="-343008636"/>
                      <w:placeholder>
                        <w:docPart w:val="811EB807D517452DA9C2FC73F5FFC639"/>
                      </w:placeholder>
                    </w:sdtPr>
                    <w:sdtEndPr>
                      <w:rPr>
                        <w:rStyle w:val="DefaultParagraphFont"/>
                        <w:rFonts w:cs="Arial"/>
                        <w:color w:val="auto"/>
                      </w:rPr>
                    </w:sdtEndPr>
                    <w:sdtContent>
                      <w:sdt>
                        <w:sdtPr>
                          <w:rPr>
                            <w:rStyle w:val="Styleforproposalinputs10"/>
                          </w:rPr>
                          <w:alias w:val="Text Box"/>
                          <w:tag w:val="Text Box"/>
                          <w:id w:val="-2046745411"/>
                          <w:placeholder>
                            <w:docPart w:val="AE3F86D163EF4BE18FC670D5A936EC67"/>
                          </w:placeholder>
                          <w:showingPlcHdr/>
                        </w:sdtPr>
                        <w:sdtEndPr>
                          <w:rPr>
                            <w:rStyle w:val="DefaultParagraphFont"/>
                            <w:rFonts w:cs="Arial"/>
                            <w:color w:val="auto"/>
                            <w:sz w:val="24"/>
                          </w:rPr>
                        </w:sdtEndPr>
                        <w:sdtContent>
                          <w:r w:rsidR="000118E0" w:rsidRPr="00B3650E">
                            <w:rPr>
                              <w:rStyle w:val="PlaceholderText"/>
                              <w:rFonts w:cs="Arial"/>
                              <w:sz w:val="20"/>
                            </w:rPr>
                            <w:t>Click or tap here to enter text.</w:t>
                          </w:r>
                        </w:sdtContent>
                      </w:sdt>
                    </w:sdtContent>
                  </w:sdt>
                </w:p>
              </w:tc>
              <w:tc>
                <w:tcPr>
                  <w:tcW w:w="577" w:type="pct"/>
                </w:tcPr>
                <w:p w14:paraId="0A58CD01" w14:textId="4E3A8BF7" w:rsidR="000118E0" w:rsidRPr="00B3650E" w:rsidRDefault="000118E0" w:rsidP="00BD3536">
                  <w:pPr>
                    <w:rPr>
                      <w:rFonts w:cs="Arial"/>
                      <w:sz w:val="20"/>
                    </w:rPr>
                  </w:pPr>
                  <w:r w:rsidRPr="00B3650E">
                    <w:rPr>
                      <w:rFonts w:eastAsia="Times New Roman" w:cs="Arial"/>
                      <w:sz w:val="20"/>
                      <w:lang w:val="en-GB" w:eastAsia="en-GB"/>
                    </w:rPr>
                    <w:t>$</w:t>
                  </w:r>
                  <w:r w:rsidRPr="00B3650E">
                    <w:rPr>
                      <w:rStyle w:val="HeaderChar"/>
                      <w:sz w:val="20"/>
                    </w:rPr>
                    <w:t xml:space="preserve"> </w:t>
                  </w:r>
                  <w:sdt>
                    <w:sdtPr>
                      <w:rPr>
                        <w:rStyle w:val="Styleforproposalinputs10"/>
                      </w:rPr>
                      <w:alias w:val="$"/>
                      <w:tag w:val="$"/>
                      <w:id w:val="1964149215"/>
                      <w:placeholder>
                        <w:docPart w:val="50B60794DB364B5E9FF0D6B7A5774389"/>
                      </w:placeholder>
                      <w:showingPlcHdr/>
                      <w:text/>
                    </w:sdtPr>
                    <w:sdtEndPr>
                      <w:rPr>
                        <w:rStyle w:val="DefaultParagraphFont"/>
                        <w:rFonts w:eastAsia="Times New Roman" w:cs="Arial"/>
                        <w:color w:val="auto"/>
                        <w:sz w:val="24"/>
                        <w:lang w:val="en-GB" w:eastAsia="en-GB"/>
                      </w:rPr>
                    </w:sdtEndPr>
                    <w:sdtContent>
                      <w:proofErr w:type="gramStart"/>
                      <w:r w:rsidRPr="00B3650E">
                        <w:rPr>
                          <w:rStyle w:val="PlaceholderText"/>
                          <w:rFonts w:cs="Arial"/>
                          <w:sz w:val="20"/>
                        </w:rPr>
                        <w:t>X,XXX</w:t>
                      </w:r>
                      <w:proofErr w:type="gramEnd"/>
                      <w:r w:rsidRPr="00B3650E">
                        <w:rPr>
                          <w:rStyle w:val="PlaceholderText"/>
                          <w:rFonts w:cs="Arial"/>
                          <w:sz w:val="20"/>
                        </w:rPr>
                        <w:t>,XXX</w:t>
                      </w:r>
                    </w:sdtContent>
                  </w:sdt>
                </w:p>
              </w:tc>
              <w:tc>
                <w:tcPr>
                  <w:tcW w:w="511" w:type="pct"/>
                </w:tcPr>
                <w:p w14:paraId="0BBD4AC0" w14:textId="19757343" w:rsidR="000118E0" w:rsidRPr="00B3650E" w:rsidRDefault="00F34203" w:rsidP="00BD3536">
                  <w:pPr>
                    <w:rPr>
                      <w:rFonts w:cs="Arial"/>
                      <w:sz w:val="20"/>
                    </w:rPr>
                  </w:pPr>
                  <w:sdt>
                    <w:sdtPr>
                      <w:rPr>
                        <w:rStyle w:val="Styleforproposalinputs"/>
                        <w:sz w:val="20"/>
                      </w:rPr>
                      <w:id w:val="1795089975"/>
                      <w:placeholder>
                        <w:docPart w:val="B504B3A3D6DB4994B443D1180E457D1D"/>
                      </w:placeholder>
                      <w:showingPlcHdr/>
                      <w:date w:fullDate="2023-06-14T00:00:00Z">
                        <w:dateFormat w:val="d/M/yyyy"/>
                        <w:lid w:val="en-SG"/>
                        <w:storeMappedDataAs w:val="dateTime"/>
                        <w:calendar w:val="gregorian"/>
                      </w:date>
                    </w:sdtPr>
                    <w:sdtEndPr>
                      <w:rPr>
                        <w:rStyle w:val="DefaultParagraphFont"/>
                        <w:rFonts w:eastAsia="Times New Roman" w:cs="Arial"/>
                        <w:color w:val="auto"/>
                        <w:lang w:eastAsia="en-GB"/>
                      </w:rPr>
                    </w:sdtEndPr>
                    <w:sdtContent>
                      <w:r w:rsidR="000118E0" w:rsidRPr="00B3650E">
                        <w:rPr>
                          <w:rStyle w:val="PlaceholderText"/>
                          <w:rFonts w:cs="Arial"/>
                          <w:sz w:val="20"/>
                        </w:rPr>
                        <w:t>Click or tap to enter a date.</w:t>
                      </w:r>
                    </w:sdtContent>
                  </w:sdt>
                </w:p>
              </w:tc>
              <w:tc>
                <w:tcPr>
                  <w:tcW w:w="492" w:type="pct"/>
                </w:tcPr>
                <w:p w14:paraId="07C5D2BB" w14:textId="569091FD" w:rsidR="000118E0" w:rsidRPr="00B3650E" w:rsidRDefault="00F34203" w:rsidP="00BD3536">
                  <w:pPr>
                    <w:rPr>
                      <w:rFonts w:cs="Arial"/>
                      <w:sz w:val="20"/>
                    </w:rPr>
                  </w:pPr>
                  <w:sdt>
                    <w:sdtPr>
                      <w:rPr>
                        <w:rStyle w:val="Styleforproposalinputs"/>
                        <w:sz w:val="20"/>
                      </w:rPr>
                      <w:id w:val="-910774287"/>
                      <w:placeholder>
                        <w:docPart w:val="A386EAF7E9C94F48A63DF4F4F9CE2138"/>
                      </w:placeholder>
                      <w:date>
                        <w:dateFormat w:val="d/M/yyyy"/>
                        <w:lid w:val="en-SG"/>
                        <w:storeMappedDataAs w:val="dateTime"/>
                        <w:calendar w:val="gregorian"/>
                      </w:date>
                    </w:sdtPr>
                    <w:sdtEndPr>
                      <w:rPr>
                        <w:rStyle w:val="PlaceholderText"/>
                        <w:rFonts w:cs="Arial"/>
                        <w:color w:val="808080"/>
                      </w:rPr>
                    </w:sdtEndPr>
                    <w:sdtContent>
                      <w:r w:rsidR="000118E0" w:rsidRPr="00B3650E">
                        <w:rPr>
                          <w:rStyle w:val="PlaceholderText"/>
                          <w:rFonts w:cs="Arial"/>
                          <w:sz w:val="20"/>
                        </w:rPr>
                        <w:t>Click or tap to enter a date.</w:t>
                      </w:r>
                    </w:sdtContent>
                  </w:sdt>
                </w:p>
              </w:tc>
            </w:tr>
            <w:permStart w:id="1206405773" w:edGrp="everyone" w:colFirst="0" w:colLast="0"/>
            <w:permStart w:id="789280049" w:edGrp="everyone" w:colFirst="1" w:colLast="1"/>
            <w:permStart w:id="792948430" w:edGrp="everyone" w:colFirst="2" w:colLast="2"/>
            <w:permStart w:id="1337018728" w:edGrp="everyone" w:colFirst="3" w:colLast="3"/>
            <w:permStart w:id="995167850" w:edGrp="everyone" w:colFirst="4" w:colLast="4"/>
            <w:permStart w:id="1353469752" w:edGrp="everyone" w:colFirst="5" w:colLast="5"/>
            <w:permStart w:id="1953242072" w:edGrp="everyone" w:colFirst="6" w:colLast="6"/>
            <w:permStart w:id="1490622904" w:edGrp="everyone" w:colFirst="7" w:colLast="7"/>
            <w:permEnd w:id="819875816"/>
            <w:permEnd w:id="413734022"/>
            <w:permEnd w:id="2135051322"/>
            <w:permEnd w:id="799825963"/>
            <w:permEnd w:id="362880605"/>
            <w:permEnd w:id="813959085"/>
            <w:permEnd w:id="1615755504"/>
            <w:permEnd w:id="1786932030"/>
            <w:tr w:rsidR="000118E0" w:rsidRPr="00B3650E" w14:paraId="04FA7A49" w14:textId="4B31FA31" w:rsidTr="00DA1DC5">
              <w:trPr>
                <w:trHeight w:val="213"/>
              </w:trPr>
              <w:tc>
                <w:tcPr>
                  <w:tcW w:w="620" w:type="pct"/>
                </w:tcPr>
                <w:p w14:paraId="04C17540" w14:textId="4C1ED9A6" w:rsidR="000118E0" w:rsidRPr="00B3650E" w:rsidRDefault="00F34203" w:rsidP="00BD3536">
                  <w:pPr>
                    <w:rPr>
                      <w:rFonts w:cs="Arial"/>
                      <w:sz w:val="20"/>
                    </w:rPr>
                  </w:pPr>
                  <w:sdt>
                    <w:sdtPr>
                      <w:rPr>
                        <w:rStyle w:val="Styleforproposalinputs"/>
                        <w:sz w:val="20"/>
                      </w:rPr>
                      <w:alias w:val="Text Box"/>
                      <w:tag w:val="Text Box"/>
                      <w:id w:val="-176122874"/>
                      <w:placeholder>
                        <w:docPart w:val="8E3CD1426F514E909EFC67EABF4E6B3D"/>
                      </w:placeholder>
                    </w:sdtPr>
                    <w:sdtEndPr>
                      <w:rPr>
                        <w:rStyle w:val="DefaultParagraphFont"/>
                        <w:rFonts w:cs="Arial"/>
                        <w:color w:val="auto"/>
                      </w:rPr>
                    </w:sdtEndPr>
                    <w:sdtContent>
                      <w:sdt>
                        <w:sdtPr>
                          <w:rPr>
                            <w:rStyle w:val="Styleforproposalinputs10"/>
                          </w:rPr>
                          <w:alias w:val="Text Box"/>
                          <w:tag w:val="Text Box"/>
                          <w:id w:val="448676457"/>
                          <w:placeholder>
                            <w:docPart w:val="E33E7ACBA86E4FB594ADD3973CE06024"/>
                          </w:placeholder>
                          <w:showingPlcHdr/>
                        </w:sdtPr>
                        <w:sdtEndPr>
                          <w:rPr>
                            <w:rStyle w:val="DefaultParagraphFont"/>
                            <w:rFonts w:cs="Arial"/>
                            <w:color w:val="auto"/>
                            <w:sz w:val="24"/>
                          </w:rPr>
                        </w:sdtEndPr>
                        <w:sdtContent>
                          <w:r w:rsidR="000118E0" w:rsidRPr="00B3650E">
                            <w:rPr>
                              <w:rStyle w:val="PlaceholderText"/>
                              <w:rFonts w:cs="Arial"/>
                              <w:sz w:val="20"/>
                            </w:rPr>
                            <w:t>Click or tap here to enter text.</w:t>
                          </w:r>
                        </w:sdtContent>
                      </w:sdt>
                    </w:sdtContent>
                  </w:sdt>
                </w:p>
              </w:tc>
              <w:sdt>
                <w:sdtPr>
                  <w:rPr>
                    <w:rStyle w:val="Styleforproposalinputs10"/>
                  </w:rPr>
                  <w:alias w:val="Type of support"/>
                  <w:tag w:val="Type of support"/>
                  <w:id w:val="493148692"/>
                  <w:placeholder>
                    <w:docPart w:val="40DBD0DCAABF47419A0B301BB520E584"/>
                  </w:placeholder>
                  <w:showingPlcHdr/>
                  <w:dropDownList>
                    <w:listItem w:value="Choose an item."/>
                    <w:listItem w:displayText="In-Kind Contribution" w:value="In-Kind Contribution"/>
                    <w:listItem w:displayText="Cash contribution" w:value="Cash contribution"/>
                  </w:dropDownList>
                </w:sdtPr>
                <w:sdtEndPr>
                  <w:rPr>
                    <w:rStyle w:val="DefaultParagraphFont"/>
                    <w:rFonts w:cs="Arial"/>
                    <w:color w:val="auto"/>
                    <w:sz w:val="24"/>
                  </w:rPr>
                </w:sdtEndPr>
                <w:sdtContent>
                  <w:tc>
                    <w:tcPr>
                      <w:tcW w:w="475" w:type="pct"/>
                    </w:tcPr>
                    <w:p w14:paraId="0CBBBA0C" w14:textId="54EFC986" w:rsidR="000118E0" w:rsidRPr="00B3650E" w:rsidRDefault="000118E0" w:rsidP="00BD3536">
                      <w:pPr>
                        <w:rPr>
                          <w:rFonts w:cs="Arial"/>
                          <w:sz w:val="20"/>
                        </w:rPr>
                      </w:pPr>
                      <w:r w:rsidRPr="00B3650E">
                        <w:rPr>
                          <w:rStyle w:val="PlaceholderText"/>
                          <w:rFonts w:cs="Arial"/>
                          <w:sz w:val="20"/>
                        </w:rPr>
                        <w:t>Choose an item.</w:t>
                      </w:r>
                    </w:p>
                  </w:tc>
                </w:sdtContent>
              </w:sdt>
              <w:sdt>
                <w:sdtPr>
                  <w:rPr>
                    <w:rStyle w:val="Styleforproposalinputs10"/>
                  </w:rPr>
                  <w:alias w:val="Role in project_2"/>
                  <w:tag w:val="Role in project_2"/>
                  <w:id w:val="511807174"/>
                  <w:placeholder>
                    <w:docPart w:val="970B083072FC4DFCB7DA290E556457D6"/>
                  </w:placeholder>
                  <w:showingPlcHdr/>
                  <w:dropDownList>
                    <w:listItem w:value="Choose an item."/>
                    <w:listItem w:displayText="Applicant (Host Institute)" w:value="Applicant (Host Institute)"/>
                    <w:listItem w:displayText="Applicant (Partner Institute)" w:value="Applicant (Partner Institute)"/>
                    <w:listItem w:displayText="Industry collaborator" w:value="Industry collaborator"/>
                    <w:listItem w:displayText="Research collaborator" w:value="Research collaborator"/>
                  </w:dropDownList>
                </w:sdtPr>
                <w:sdtEndPr>
                  <w:rPr>
                    <w:rStyle w:val="DefaultParagraphFont"/>
                    <w:rFonts w:cs="Arial"/>
                    <w:color w:val="auto"/>
                    <w:sz w:val="24"/>
                  </w:rPr>
                </w:sdtEndPr>
                <w:sdtContent>
                  <w:tc>
                    <w:tcPr>
                      <w:tcW w:w="567" w:type="pct"/>
                    </w:tcPr>
                    <w:p w14:paraId="18DD0EC4" w14:textId="4D79EACE" w:rsidR="000118E0" w:rsidRPr="00B3650E" w:rsidRDefault="000118E0" w:rsidP="00BD3536">
                      <w:pPr>
                        <w:rPr>
                          <w:rFonts w:cs="Arial"/>
                          <w:sz w:val="20"/>
                        </w:rPr>
                      </w:pPr>
                      <w:r w:rsidRPr="00B3650E">
                        <w:rPr>
                          <w:rStyle w:val="PlaceholderText"/>
                          <w:rFonts w:cs="Arial"/>
                          <w:sz w:val="20"/>
                        </w:rPr>
                        <w:t>Choose an item.</w:t>
                      </w:r>
                    </w:p>
                  </w:tc>
                </w:sdtContent>
              </w:sdt>
              <w:tc>
                <w:tcPr>
                  <w:tcW w:w="858" w:type="pct"/>
                </w:tcPr>
                <w:p w14:paraId="1E203F81" w14:textId="77777777" w:rsidR="000118E0" w:rsidRPr="00B3650E" w:rsidRDefault="00F34203" w:rsidP="00BD3536">
                  <w:pPr>
                    <w:rPr>
                      <w:rFonts w:cs="Arial"/>
                      <w:sz w:val="20"/>
                    </w:rPr>
                  </w:pPr>
                  <w:sdt>
                    <w:sdtPr>
                      <w:rPr>
                        <w:rFonts w:cs="Arial"/>
                        <w:sz w:val="20"/>
                      </w:rPr>
                      <w:id w:val="-2132535662"/>
                      <w14:checkbox>
                        <w14:checked w14:val="0"/>
                        <w14:checkedState w14:val="2612" w14:font="MS Gothic"/>
                        <w14:uncheckedState w14:val="2610" w14:font="MS Gothic"/>
                      </w14:checkbox>
                    </w:sdtPr>
                    <w:sdtEndPr/>
                    <w:sdtContent>
                      <w:r w:rsidR="000118E0" w:rsidRPr="00B3650E">
                        <w:rPr>
                          <w:rFonts w:ascii="Segoe UI Symbol" w:eastAsia="MS Gothic" w:hAnsi="Segoe UI Symbol" w:cs="Segoe UI Symbol"/>
                          <w:sz w:val="20"/>
                        </w:rPr>
                        <w:t>☐</w:t>
                      </w:r>
                    </w:sdtContent>
                  </w:sdt>
                  <w:r w:rsidR="000118E0" w:rsidRPr="00B3650E">
                    <w:rPr>
                      <w:rFonts w:cs="Arial"/>
                      <w:sz w:val="20"/>
                    </w:rPr>
                    <w:t>Manpower</w:t>
                  </w:r>
                </w:p>
                <w:p w14:paraId="5630FD19" w14:textId="77777777" w:rsidR="000118E0" w:rsidRPr="00B3650E" w:rsidRDefault="00F34203" w:rsidP="00BD3536">
                  <w:pPr>
                    <w:rPr>
                      <w:rFonts w:cs="Arial"/>
                      <w:sz w:val="20"/>
                    </w:rPr>
                  </w:pPr>
                  <w:sdt>
                    <w:sdtPr>
                      <w:rPr>
                        <w:rFonts w:cs="Arial"/>
                        <w:sz w:val="20"/>
                      </w:rPr>
                      <w:id w:val="738514987"/>
                      <w14:checkbox>
                        <w14:checked w14:val="0"/>
                        <w14:checkedState w14:val="2612" w14:font="MS Gothic"/>
                        <w14:uncheckedState w14:val="2610" w14:font="MS Gothic"/>
                      </w14:checkbox>
                    </w:sdtPr>
                    <w:sdtEndPr/>
                    <w:sdtContent>
                      <w:r w:rsidR="000118E0" w:rsidRPr="00B3650E">
                        <w:rPr>
                          <w:rFonts w:ascii="Segoe UI Symbol" w:eastAsia="MS Gothic" w:hAnsi="Segoe UI Symbol" w:cs="Segoe UI Symbol"/>
                          <w:sz w:val="20"/>
                        </w:rPr>
                        <w:t>☐</w:t>
                      </w:r>
                    </w:sdtContent>
                  </w:sdt>
                  <w:r w:rsidR="000118E0" w:rsidRPr="00B3650E">
                    <w:rPr>
                      <w:rFonts w:cs="Arial"/>
                      <w:sz w:val="20"/>
                    </w:rPr>
                    <w:t>Equipment / Software/</w:t>
                  </w:r>
                </w:p>
                <w:p w14:paraId="306A7BA1" w14:textId="77777777" w:rsidR="000118E0" w:rsidRPr="00B3650E" w:rsidRDefault="00F34203" w:rsidP="00BD3536">
                  <w:pPr>
                    <w:rPr>
                      <w:rFonts w:cs="Arial"/>
                      <w:sz w:val="20"/>
                    </w:rPr>
                  </w:pPr>
                  <w:sdt>
                    <w:sdtPr>
                      <w:rPr>
                        <w:rFonts w:cs="Arial"/>
                        <w:sz w:val="20"/>
                      </w:rPr>
                      <w:id w:val="1162730607"/>
                      <w14:checkbox>
                        <w14:checked w14:val="0"/>
                        <w14:checkedState w14:val="2612" w14:font="MS Gothic"/>
                        <w14:uncheckedState w14:val="2610" w14:font="MS Gothic"/>
                      </w14:checkbox>
                    </w:sdtPr>
                    <w:sdtEndPr/>
                    <w:sdtContent>
                      <w:r w:rsidR="000118E0" w:rsidRPr="00B3650E">
                        <w:rPr>
                          <w:rFonts w:ascii="Segoe UI Symbol" w:eastAsia="MS Gothic" w:hAnsi="Segoe UI Symbol" w:cs="Segoe UI Symbol"/>
                          <w:sz w:val="20"/>
                        </w:rPr>
                        <w:t>☐</w:t>
                      </w:r>
                    </w:sdtContent>
                  </w:sdt>
                  <w:r w:rsidR="000118E0" w:rsidRPr="00B3650E">
                    <w:rPr>
                      <w:rFonts w:cs="Arial"/>
                      <w:sz w:val="20"/>
                    </w:rPr>
                    <w:t>Consumables</w:t>
                  </w:r>
                </w:p>
                <w:p w14:paraId="00159746" w14:textId="77777777" w:rsidR="000118E0" w:rsidRPr="00B3650E" w:rsidRDefault="00F34203" w:rsidP="00BD3536">
                  <w:pPr>
                    <w:rPr>
                      <w:rFonts w:cs="Arial"/>
                      <w:sz w:val="20"/>
                    </w:rPr>
                  </w:pPr>
                  <w:sdt>
                    <w:sdtPr>
                      <w:rPr>
                        <w:rFonts w:cs="Arial"/>
                        <w:sz w:val="20"/>
                      </w:rPr>
                      <w:id w:val="-426195808"/>
                      <w14:checkbox>
                        <w14:checked w14:val="0"/>
                        <w14:checkedState w14:val="2612" w14:font="MS Gothic"/>
                        <w14:uncheckedState w14:val="2610" w14:font="MS Gothic"/>
                      </w14:checkbox>
                    </w:sdtPr>
                    <w:sdtEndPr/>
                    <w:sdtContent>
                      <w:r w:rsidR="000118E0" w:rsidRPr="00B3650E">
                        <w:rPr>
                          <w:rFonts w:ascii="Segoe UI Symbol" w:eastAsia="MS Gothic" w:hAnsi="Segoe UI Symbol" w:cs="Segoe UI Symbol"/>
                          <w:sz w:val="20"/>
                        </w:rPr>
                        <w:t>☐</w:t>
                      </w:r>
                    </w:sdtContent>
                  </w:sdt>
                  <w:r w:rsidR="000118E0" w:rsidRPr="00B3650E">
                    <w:rPr>
                      <w:rFonts w:cs="Arial"/>
                      <w:sz w:val="20"/>
                    </w:rPr>
                    <w:t>Factory space /access to facilities</w:t>
                  </w:r>
                </w:p>
                <w:p w14:paraId="3A2F09E7" w14:textId="57590C5B" w:rsidR="000118E0" w:rsidRPr="00B3650E" w:rsidRDefault="00F34203" w:rsidP="00BD3536">
                  <w:pPr>
                    <w:rPr>
                      <w:rFonts w:cs="Arial"/>
                      <w:sz w:val="20"/>
                    </w:rPr>
                  </w:pPr>
                  <w:sdt>
                    <w:sdtPr>
                      <w:rPr>
                        <w:rFonts w:cs="Arial"/>
                        <w:sz w:val="20"/>
                      </w:rPr>
                      <w:id w:val="-1572423914"/>
                      <w14:checkbox>
                        <w14:checked w14:val="0"/>
                        <w14:checkedState w14:val="2612" w14:font="MS Gothic"/>
                        <w14:uncheckedState w14:val="2610" w14:font="MS Gothic"/>
                      </w14:checkbox>
                    </w:sdtPr>
                    <w:sdtEndPr/>
                    <w:sdtContent>
                      <w:r w:rsidR="000118E0" w:rsidRPr="00B3650E">
                        <w:rPr>
                          <w:rFonts w:ascii="Segoe UI Symbol" w:eastAsia="MS Gothic" w:hAnsi="Segoe UI Symbol" w:cs="Segoe UI Symbol"/>
                          <w:sz w:val="20"/>
                        </w:rPr>
                        <w:t>☐</w:t>
                      </w:r>
                    </w:sdtContent>
                  </w:sdt>
                  <w:r w:rsidR="000118E0" w:rsidRPr="00B3650E">
                    <w:rPr>
                      <w:rFonts w:cs="Arial"/>
                      <w:sz w:val="20"/>
                    </w:rPr>
                    <w:t>Raw material / samples (e.g. waste)</w:t>
                  </w:r>
                </w:p>
              </w:tc>
              <w:tc>
                <w:tcPr>
                  <w:tcW w:w="899" w:type="pct"/>
                </w:tcPr>
                <w:p w14:paraId="738C35B7" w14:textId="77E4E31C" w:rsidR="000118E0" w:rsidRPr="00B3650E" w:rsidRDefault="00F34203" w:rsidP="00BD3536">
                  <w:pPr>
                    <w:rPr>
                      <w:rFonts w:cs="Arial"/>
                      <w:sz w:val="20"/>
                    </w:rPr>
                  </w:pPr>
                  <w:sdt>
                    <w:sdtPr>
                      <w:rPr>
                        <w:rStyle w:val="Styleforproposalinputs"/>
                        <w:sz w:val="20"/>
                      </w:rPr>
                      <w:alias w:val="Text Box"/>
                      <w:tag w:val="Text Box"/>
                      <w:id w:val="-64035000"/>
                      <w:placeholder>
                        <w:docPart w:val="308E049101754F3BAD009829DE4D7894"/>
                      </w:placeholder>
                    </w:sdtPr>
                    <w:sdtEndPr>
                      <w:rPr>
                        <w:rStyle w:val="DefaultParagraphFont"/>
                        <w:rFonts w:cs="Arial"/>
                        <w:color w:val="auto"/>
                      </w:rPr>
                    </w:sdtEndPr>
                    <w:sdtContent>
                      <w:sdt>
                        <w:sdtPr>
                          <w:rPr>
                            <w:rStyle w:val="Styleforproposalinputs10"/>
                          </w:rPr>
                          <w:alias w:val="Text Box"/>
                          <w:tag w:val="Text Box"/>
                          <w:id w:val="269363341"/>
                          <w:placeholder>
                            <w:docPart w:val="75A564F988204CF59AF64D35A69EBD98"/>
                          </w:placeholder>
                          <w:showingPlcHdr/>
                        </w:sdtPr>
                        <w:sdtEndPr>
                          <w:rPr>
                            <w:rStyle w:val="DefaultParagraphFont"/>
                            <w:rFonts w:cs="Arial"/>
                            <w:color w:val="auto"/>
                            <w:sz w:val="24"/>
                          </w:rPr>
                        </w:sdtEndPr>
                        <w:sdtContent>
                          <w:r w:rsidR="000118E0" w:rsidRPr="00B3650E">
                            <w:rPr>
                              <w:rStyle w:val="PlaceholderText"/>
                              <w:rFonts w:cs="Arial"/>
                              <w:sz w:val="20"/>
                            </w:rPr>
                            <w:t>Click or tap here to enter text.</w:t>
                          </w:r>
                        </w:sdtContent>
                      </w:sdt>
                    </w:sdtContent>
                  </w:sdt>
                </w:p>
              </w:tc>
              <w:tc>
                <w:tcPr>
                  <w:tcW w:w="577" w:type="pct"/>
                </w:tcPr>
                <w:p w14:paraId="64F59661" w14:textId="175B38AA" w:rsidR="000118E0" w:rsidRPr="00B3650E" w:rsidRDefault="000118E0" w:rsidP="00BD3536">
                  <w:pPr>
                    <w:rPr>
                      <w:rFonts w:cs="Arial"/>
                      <w:sz w:val="20"/>
                    </w:rPr>
                  </w:pPr>
                  <w:r w:rsidRPr="00B3650E">
                    <w:rPr>
                      <w:rFonts w:eastAsia="Times New Roman" w:cs="Arial"/>
                      <w:sz w:val="20"/>
                      <w:lang w:val="en-GB" w:eastAsia="en-GB"/>
                    </w:rPr>
                    <w:t>$</w:t>
                  </w:r>
                  <w:r w:rsidRPr="00B3650E">
                    <w:rPr>
                      <w:rStyle w:val="HeaderChar"/>
                      <w:sz w:val="20"/>
                    </w:rPr>
                    <w:t xml:space="preserve"> </w:t>
                  </w:r>
                  <w:sdt>
                    <w:sdtPr>
                      <w:rPr>
                        <w:rStyle w:val="Styleforproposalinputs10"/>
                      </w:rPr>
                      <w:alias w:val="$"/>
                      <w:tag w:val="$"/>
                      <w:id w:val="-1529172389"/>
                      <w:placeholder>
                        <w:docPart w:val="16B8408B12D444A290D8F1B34C2FE604"/>
                      </w:placeholder>
                      <w:showingPlcHdr/>
                      <w:text/>
                    </w:sdtPr>
                    <w:sdtEndPr>
                      <w:rPr>
                        <w:rStyle w:val="DefaultParagraphFont"/>
                        <w:rFonts w:eastAsia="Times New Roman" w:cs="Arial"/>
                        <w:color w:val="auto"/>
                        <w:sz w:val="24"/>
                        <w:lang w:val="en-GB" w:eastAsia="en-GB"/>
                      </w:rPr>
                    </w:sdtEndPr>
                    <w:sdtContent>
                      <w:proofErr w:type="gramStart"/>
                      <w:r w:rsidRPr="00B3650E">
                        <w:rPr>
                          <w:rStyle w:val="PlaceholderText"/>
                          <w:rFonts w:cs="Arial"/>
                          <w:sz w:val="20"/>
                        </w:rPr>
                        <w:t>X,XXX</w:t>
                      </w:r>
                      <w:proofErr w:type="gramEnd"/>
                      <w:r w:rsidRPr="00B3650E">
                        <w:rPr>
                          <w:rStyle w:val="PlaceholderText"/>
                          <w:rFonts w:cs="Arial"/>
                          <w:sz w:val="20"/>
                        </w:rPr>
                        <w:t>,XXX</w:t>
                      </w:r>
                    </w:sdtContent>
                  </w:sdt>
                </w:p>
              </w:tc>
              <w:tc>
                <w:tcPr>
                  <w:tcW w:w="511" w:type="pct"/>
                </w:tcPr>
                <w:p w14:paraId="3C96EC78" w14:textId="7B785F2F" w:rsidR="000118E0" w:rsidRPr="00B3650E" w:rsidRDefault="00F34203" w:rsidP="00BD3536">
                  <w:pPr>
                    <w:rPr>
                      <w:rFonts w:cs="Arial"/>
                      <w:sz w:val="20"/>
                    </w:rPr>
                  </w:pPr>
                  <w:sdt>
                    <w:sdtPr>
                      <w:rPr>
                        <w:rStyle w:val="Styleforproposalinputs"/>
                        <w:sz w:val="20"/>
                      </w:rPr>
                      <w:id w:val="-1159837519"/>
                      <w:placeholder>
                        <w:docPart w:val="A2BB77BCD87C43AD9C6013AF9F0C5CF0"/>
                      </w:placeholder>
                      <w:showingPlcHdr/>
                      <w:date w:fullDate="2023-06-14T00:00:00Z">
                        <w:dateFormat w:val="d/M/yyyy"/>
                        <w:lid w:val="en-SG"/>
                        <w:storeMappedDataAs w:val="dateTime"/>
                        <w:calendar w:val="gregorian"/>
                      </w:date>
                    </w:sdtPr>
                    <w:sdtEndPr>
                      <w:rPr>
                        <w:rStyle w:val="DefaultParagraphFont"/>
                        <w:rFonts w:eastAsia="Times New Roman" w:cs="Arial"/>
                        <w:color w:val="auto"/>
                        <w:lang w:eastAsia="en-GB"/>
                      </w:rPr>
                    </w:sdtEndPr>
                    <w:sdtContent>
                      <w:r w:rsidR="000118E0" w:rsidRPr="00B3650E">
                        <w:rPr>
                          <w:rStyle w:val="PlaceholderText"/>
                          <w:rFonts w:cs="Arial"/>
                          <w:sz w:val="20"/>
                        </w:rPr>
                        <w:t>Click or tap to enter a date.</w:t>
                      </w:r>
                    </w:sdtContent>
                  </w:sdt>
                </w:p>
              </w:tc>
              <w:tc>
                <w:tcPr>
                  <w:tcW w:w="492" w:type="pct"/>
                </w:tcPr>
                <w:p w14:paraId="575814B9" w14:textId="7FE9EC65" w:rsidR="000118E0" w:rsidRPr="00B3650E" w:rsidRDefault="00F34203" w:rsidP="00BD3536">
                  <w:pPr>
                    <w:rPr>
                      <w:rFonts w:cs="Arial"/>
                      <w:sz w:val="20"/>
                    </w:rPr>
                  </w:pPr>
                  <w:sdt>
                    <w:sdtPr>
                      <w:rPr>
                        <w:rStyle w:val="Styleforproposalinputs"/>
                        <w:sz w:val="20"/>
                      </w:rPr>
                      <w:id w:val="392856916"/>
                      <w:placeholder>
                        <w:docPart w:val="22D2845DBBB44173A3C35CF985B5C71A"/>
                      </w:placeholder>
                      <w:date>
                        <w:dateFormat w:val="d/M/yyyy"/>
                        <w:lid w:val="en-SG"/>
                        <w:storeMappedDataAs w:val="dateTime"/>
                        <w:calendar w:val="gregorian"/>
                      </w:date>
                    </w:sdtPr>
                    <w:sdtEndPr>
                      <w:rPr>
                        <w:rStyle w:val="PlaceholderText"/>
                        <w:rFonts w:cs="Arial"/>
                        <w:color w:val="808080"/>
                      </w:rPr>
                    </w:sdtEndPr>
                    <w:sdtContent>
                      <w:r w:rsidR="000118E0" w:rsidRPr="00B3650E">
                        <w:rPr>
                          <w:rStyle w:val="PlaceholderText"/>
                          <w:rFonts w:cs="Arial"/>
                          <w:sz w:val="20"/>
                        </w:rPr>
                        <w:t>Click or tap to enter a date.</w:t>
                      </w:r>
                    </w:sdtContent>
                  </w:sdt>
                </w:p>
              </w:tc>
            </w:tr>
            <w:permStart w:id="1503933935" w:edGrp="everyone" w:colFirst="0" w:colLast="0"/>
            <w:permStart w:id="906249151" w:edGrp="everyone" w:colFirst="1" w:colLast="1"/>
            <w:permStart w:id="890535788" w:edGrp="everyone" w:colFirst="2" w:colLast="2"/>
            <w:permStart w:id="751373493" w:edGrp="everyone" w:colFirst="3" w:colLast="3"/>
            <w:permStart w:id="1544378412" w:edGrp="everyone" w:colFirst="4" w:colLast="4"/>
            <w:permStart w:id="1768627948" w:edGrp="everyone" w:colFirst="5" w:colLast="5"/>
            <w:permStart w:id="1624470978" w:edGrp="everyone" w:colFirst="6" w:colLast="6"/>
            <w:permStart w:id="285822584" w:edGrp="everyone" w:colFirst="7" w:colLast="7"/>
            <w:permEnd w:id="1206405773"/>
            <w:permEnd w:id="789280049"/>
            <w:permEnd w:id="792948430"/>
            <w:permEnd w:id="1337018728"/>
            <w:permEnd w:id="995167850"/>
            <w:permEnd w:id="1353469752"/>
            <w:permEnd w:id="1953242072"/>
            <w:permEnd w:id="1490622904"/>
            <w:tr w:rsidR="000118E0" w:rsidRPr="00B3650E" w14:paraId="24887120" w14:textId="691FDEC3" w:rsidTr="00DA1DC5">
              <w:trPr>
                <w:trHeight w:val="213"/>
              </w:trPr>
              <w:tc>
                <w:tcPr>
                  <w:tcW w:w="620" w:type="pct"/>
                </w:tcPr>
                <w:p w14:paraId="4810FC1D" w14:textId="68AAEA43" w:rsidR="000118E0" w:rsidRPr="00B3650E" w:rsidRDefault="00F34203" w:rsidP="00BD3536">
                  <w:pPr>
                    <w:rPr>
                      <w:rFonts w:cs="Arial"/>
                      <w:sz w:val="20"/>
                    </w:rPr>
                  </w:pPr>
                  <w:sdt>
                    <w:sdtPr>
                      <w:rPr>
                        <w:rStyle w:val="Styleforproposalinputs"/>
                        <w:sz w:val="20"/>
                      </w:rPr>
                      <w:alias w:val="Text Box"/>
                      <w:tag w:val="Text Box"/>
                      <w:id w:val="681642536"/>
                      <w:placeholder>
                        <w:docPart w:val="50CB0C83D7EB4ACA94793F353EA10F8C"/>
                      </w:placeholder>
                    </w:sdtPr>
                    <w:sdtEndPr>
                      <w:rPr>
                        <w:rStyle w:val="DefaultParagraphFont"/>
                        <w:rFonts w:cs="Arial"/>
                        <w:color w:val="auto"/>
                      </w:rPr>
                    </w:sdtEndPr>
                    <w:sdtContent>
                      <w:sdt>
                        <w:sdtPr>
                          <w:rPr>
                            <w:rStyle w:val="Styleforproposalinputs10"/>
                          </w:rPr>
                          <w:alias w:val="Text Box"/>
                          <w:tag w:val="Text Box"/>
                          <w:id w:val="-618063411"/>
                          <w:placeholder>
                            <w:docPart w:val="3B878429E8A74FE084B4829EF6A9C04F"/>
                          </w:placeholder>
                          <w:showingPlcHdr/>
                        </w:sdtPr>
                        <w:sdtEndPr>
                          <w:rPr>
                            <w:rStyle w:val="DefaultParagraphFont"/>
                            <w:rFonts w:cs="Arial"/>
                            <w:color w:val="auto"/>
                            <w:sz w:val="24"/>
                          </w:rPr>
                        </w:sdtEndPr>
                        <w:sdtContent>
                          <w:r w:rsidR="000118E0" w:rsidRPr="00B3650E">
                            <w:rPr>
                              <w:rStyle w:val="PlaceholderText"/>
                              <w:rFonts w:cs="Arial"/>
                              <w:sz w:val="20"/>
                            </w:rPr>
                            <w:t>Click or tap here to enter text.</w:t>
                          </w:r>
                        </w:sdtContent>
                      </w:sdt>
                    </w:sdtContent>
                  </w:sdt>
                </w:p>
              </w:tc>
              <w:sdt>
                <w:sdtPr>
                  <w:rPr>
                    <w:rStyle w:val="Styleforproposalinputs10"/>
                  </w:rPr>
                  <w:alias w:val="Type of support"/>
                  <w:tag w:val="Type of support"/>
                  <w:id w:val="325944499"/>
                  <w:placeholder>
                    <w:docPart w:val="FCA91CC0CF4844428739A82557516D90"/>
                  </w:placeholder>
                  <w:showingPlcHdr/>
                  <w:dropDownList>
                    <w:listItem w:value="Choose an item."/>
                    <w:listItem w:displayText="In-Kind Contribution" w:value="In-Kind Contribution"/>
                    <w:listItem w:displayText="Cash contribution" w:value="Cash contribution"/>
                  </w:dropDownList>
                </w:sdtPr>
                <w:sdtEndPr>
                  <w:rPr>
                    <w:rStyle w:val="DefaultParagraphFont"/>
                    <w:rFonts w:cs="Arial"/>
                    <w:color w:val="auto"/>
                    <w:sz w:val="24"/>
                  </w:rPr>
                </w:sdtEndPr>
                <w:sdtContent>
                  <w:tc>
                    <w:tcPr>
                      <w:tcW w:w="475" w:type="pct"/>
                    </w:tcPr>
                    <w:p w14:paraId="4EA4BE4C" w14:textId="0D2203A7" w:rsidR="000118E0" w:rsidRPr="00B3650E" w:rsidRDefault="000118E0" w:rsidP="00BD3536">
                      <w:pPr>
                        <w:rPr>
                          <w:rFonts w:cs="Arial"/>
                          <w:sz w:val="20"/>
                        </w:rPr>
                      </w:pPr>
                      <w:r w:rsidRPr="00B3650E">
                        <w:rPr>
                          <w:rStyle w:val="PlaceholderText"/>
                          <w:rFonts w:cs="Arial"/>
                          <w:sz w:val="20"/>
                        </w:rPr>
                        <w:t>Choose an item.</w:t>
                      </w:r>
                    </w:p>
                  </w:tc>
                </w:sdtContent>
              </w:sdt>
              <w:sdt>
                <w:sdtPr>
                  <w:rPr>
                    <w:rStyle w:val="Styleforproposalinputs10"/>
                  </w:rPr>
                  <w:alias w:val="Role in project_2"/>
                  <w:tag w:val="Role in project_2"/>
                  <w:id w:val="1876190460"/>
                  <w:placeholder>
                    <w:docPart w:val="CC46895CA45F4D818F8271348A3C7DE0"/>
                  </w:placeholder>
                  <w:showingPlcHdr/>
                  <w:dropDownList>
                    <w:listItem w:value="Choose an item."/>
                    <w:listItem w:displayText="Applicant (Host Institute)" w:value="Applicant (Host Institute)"/>
                    <w:listItem w:displayText="Applicant (Partner Institute)" w:value="Applicant (Partner Institute)"/>
                    <w:listItem w:displayText="Industry collaborator" w:value="Industry collaborator"/>
                    <w:listItem w:displayText="Research collaborator" w:value="Research collaborator"/>
                  </w:dropDownList>
                </w:sdtPr>
                <w:sdtEndPr>
                  <w:rPr>
                    <w:rStyle w:val="DefaultParagraphFont"/>
                    <w:rFonts w:cs="Arial"/>
                    <w:color w:val="auto"/>
                    <w:sz w:val="24"/>
                  </w:rPr>
                </w:sdtEndPr>
                <w:sdtContent>
                  <w:tc>
                    <w:tcPr>
                      <w:tcW w:w="567" w:type="pct"/>
                    </w:tcPr>
                    <w:p w14:paraId="21255AAE" w14:textId="344DA4A8" w:rsidR="000118E0" w:rsidRPr="00B3650E" w:rsidRDefault="000118E0" w:rsidP="00BD3536">
                      <w:pPr>
                        <w:rPr>
                          <w:rFonts w:cs="Arial"/>
                          <w:sz w:val="20"/>
                        </w:rPr>
                      </w:pPr>
                      <w:r w:rsidRPr="00B3650E">
                        <w:rPr>
                          <w:rStyle w:val="PlaceholderText"/>
                          <w:rFonts w:cs="Arial"/>
                          <w:sz w:val="20"/>
                        </w:rPr>
                        <w:t>Choose an item.</w:t>
                      </w:r>
                    </w:p>
                  </w:tc>
                </w:sdtContent>
              </w:sdt>
              <w:tc>
                <w:tcPr>
                  <w:tcW w:w="858" w:type="pct"/>
                </w:tcPr>
                <w:p w14:paraId="62CD9F14" w14:textId="77777777" w:rsidR="000118E0" w:rsidRPr="00B3650E" w:rsidRDefault="00F34203" w:rsidP="00BD3536">
                  <w:pPr>
                    <w:rPr>
                      <w:rFonts w:cs="Arial"/>
                      <w:sz w:val="20"/>
                    </w:rPr>
                  </w:pPr>
                  <w:sdt>
                    <w:sdtPr>
                      <w:rPr>
                        <w:rFonts w:cs="Arial"/>
                        <w:sz w:val="20"/>
                      </w:rPr>
                      <w:id w:val="2126423027"/>
                      <w14:checkbox>
                        <w14:checked w14:val="0"/>
                        <w14:checkedState w14:val="2612" w14:font="MS Gothic"/>
                        <w14:uncheckedState w14:val="2610" w14:font="MS Gothic"/>
                      </w14:checkbox>
                    </w:sdtPr>
                    <w:sdtEndPr/>
                    <w:sdtContent>
                      <w:r w:rsidR="000118E0" w:rsidRPr="00B3650E">
                        <w:rPr>
                          <w:rFonts w:ascii="Segoe UI Symbol" w:eastAsia="MS Gothic" w:hAnsi="Segoe UI Symbol" w:cs="Segoe UI Symbol"/>
                          <w:sz w:val="20"/>
                        </w:rPr>
                        <w:t>☐</w:t>
                      </w:r>
                    </w:sdtContent>
                  </w:sdt>
                  <w:r w:rsidR="000118E0" w:rsidRPr="00B3650E">
                    <w:rPr>
                      <w:rFonts w:cs="Arial"/>
                      <w:sz w:val="20"/>
                    </w:rPr>
                    <w:t>Manpower</w:t>
                  </w:r>
                </w:p>
                <w:p w14:paraId="055C9E22" w14:textId="77777777" w:rsidR="000118E0" w:rsidRPr="00B3650E" w:rsidRDefault="00F34203" w:rsidP="00BD3536">
                  <w:pPr>
                    <w:rPr>
                      <w:rFonts w:cs="Arial"/>
                      <w:sz w:val="20"/>
                    </w:rPr>
                  </w:pPr>
                  <w:sdt>
                    <w:sdtPr>
                      <w:rPr>
                        <w:rFonts w:cs="Arial"/>
                        <w:sz w:val="20"/>
                      </w:rPr>
                      <w:id w:val="4724841"/>
                      <w14:checkbox>
                        <w14:checked w14:val="0"/>
                        <w14:checkedState w14:val="2612" w14:font="MS Gothic"/>
                        <w14:uncheckedState w14:val="2610" w14:font="MS Gothic"/>
                      </w14:checkbox>
                    </w:sdtPr>
                    <w:sdtEndPr/>
                    <w:sdtContent>
                      <w:r w:rsidR="000118E0" w:rsidRPr="00B3650E">
                        <w:rPr>
                          <w:rFonts w:ascii="Segoe UI Symbol" w:eastAsia="MS Gothic" w:hAnsi="Segoe UI Symbol" w:cs="Segoe UI Symbol"/>
                          <w:sz w:val="20"/>
                        </w:rPr>
                        <w:t>☐</w:t>
                      </w:r>
                    </w:sdtContent>
                  </w:sdt>
                  <w:r w:rsidR="000118E0" w:rsidRPr="00B3650E">
                    <w:rPr>
                      <w:rFonts w:cs="Arial"/>
                      <w:sz w:val="20"/>
                    </w:rPr>
                    <w:t>Equipment / Software/</w:t>
                  </w:r>
                </w:p>
                <w:p w14:paraId="4D2B25FD" w14:textId="77777777" w:rsidR="000118E0" w:rsidRPr="00B3650E" w:rsidRDefault="00F34203" w:rsidP="00BD3536">
                  <w:pPr>
                    <w:rPr>
                      <w:rFonts w:cs="Arial"/>
                      <w:sz w:val="20"/>
                    </w:rPr>
                  </w:pPr>
                  <w:sdt>
                    <w:sdtPr>
                      <w:rPr>
                        <w:rFonts w:cs="Arial"/>
                        <w:sz w:val="20"/>
                      </w:rPr>
                      <w:id w:val="-1282880091"/>
                      <w14:checkbox>
                        <w14:checked w14:val="0"/>
                        <w14:checkedState w14:val="2612" w14:font="MS Gothic"/>
                        <w14:uncheckedState w14:val="2610" w14:font="MS Gothic"/>
                      </w14:checkbox>
                    </w:sdtPr>
                    <w:sdtEndPr/>
                    <w:sdtContent>
                      <w:r w:rsidR="000118E0" w:rsidRPr="00B3650E">
                        <w:rPr>
                          <w:rFonts w:ascii="Segoe UI Symbol" w:eastAsia="MS Gothic" w:hAnsi="Segoe UI Symbol" w:cs="Segoe UI Symbol"/>
                          <w:sz w:val="20"/>
                        </w:rPr>
                        <w:t>☐</w:t>
                      </w:r>
                    </w:sdtContent>
                  </w:sdt>
                  <w:r w:rsidR="000118E0" w:rsidRPr="00B3650E">
                    <w:rPr>
                      <w:rFonts w:cs="Arial"/>
                      <w:sz w:val="20"/>
                    </w:rPr>
                    <w:t>Consumables</w:t>
                  </w:r>
                </w:p>
                <w:p w14:paraId="0B5D3820" w14:textId="77777777" w:rsidR="000118E0" w:rsidRPr="00B3650E" w:rsidRDefault="00F34203" w:rsidP="00BD3536">
                  <w:pPr>
                    <w:rPr>
                      <w:rFonts w:cs="Arial"/>
                      <w:sz w:val="20"/>
                    </w:rPr>
                  </w:pPr>
                  <w:sdt>
                    <w:sdtPr>
                      <w:rPr>
                        <w:rFonts w:cs="Arial"/>
                        <w:sz w:val="20"/>
                      </w:rPr>
                      <w:id w:val="-1872065760"/>
                      <w14:checkbox>
                        <w14:checked w14:val="0"/>
                        <w14:checkedState w14:val="2612" w14:font="MS Gothic"/>
                        <w14:uncheckedState w14:val="2610" w14:font="MS Gothic"/>
                      </w14:checkbox>
                    </w:sdtPr>
                    <w:sdtEndPr/>
                    <w:sdtContent>
                      <w:r w:rsidR="000118E0" w:rsidRPr="00B3650E">
                        <w:rPr>
                          <w:rFonts w:ascii="Segoe UI Symbol" w:eastAsia="MS Gothic" w:hAnsi="Segoe UI Symbol" w:cs="Segoe UI Symbol"/>
                          <w:sz w:val="20"/>
                        </w:rPr>
                        <w:t>☐</w:t>
                      </w:r>
                    </w:sdtContent>
                  </w:sdt>
                  <w:r w:rsidR="000118E0" w:rsidRPr="00B3650E">
                    <w:rPr>
                      <w:rFonts w:cs="Arial"/>
                      <w:sz w:val="20"/>
                    </w:rPr>
                    <w:t>Factory space /access to facilities</w:t>
                  </w:r>
                </w:p>
                <w:p w14:paraId="26CD6E57" w14:textId="123ED59B" w:rsidR="000118E0" w:rsidRPr="00B3650E" w:rsidRDefault="00F34203" w:rsidP="00BD3536">
                  <w:pPr>
                    <w:rPr>
                      <w:rFonts w:cs="Arial"/>
                      <w:sz w:val="20"/>
                    </w:rPr>
                  </w:pPr>
                  <w:sdt>
                    <w:sdtPr>
                      <w:rPr>
                        <w:rFonts w:cs="Arial"/>
                        <w:sz w:val="20"/>
                      </w:rPr>
                      <w:id w:val="-1256207538"/>
                      <w14:checkbox>
                        <w14:checked w14:val="0"/>
                        <w14:checkedState w14:val="2612" w14:font="MS Gothic"/>
                        <w14:uncheckedState w14:val="2610" w14:font="MS Gothic"/>
                      </w14:checkbox>
                    </w:sdtPr>
                    <w:sdtEndPr/>
                    <w:sdtContent>
                      <w:r w:rsidR="000118E0" w:rsidRPr="00B3650E">
                        <w:rPr>
                          <w:rFonts w:ascii="Segoe UI Symbol" w:eastAsia="MS Gothic" w:hAnsi="Segoe UI Symbol" w:cs="Segoe UI Symbol"/>
                          <w:sz w:val="20"/>
                        </w:rPr>
                        <w:t>☐</w:t>
                      </w:r>
                    </w:sdtContent>
                  </w:sdt>
                  <w:r w:rsidR="000118E0" w:rsidRPr="00B3650E">
                    <w:rPr>
                      <w:rFonts w:cs="Arial"/>
                      <w:sz w:val="20"/>
                    </w:rPr>
                    <w:t>Raw material / samples (e.g. waste)</w:t>
                  </w:r>
                </w:p>
              </w:tc>
              <w:tc>
                <w:tcPr>
                  <w:tcW w:w="899" w:type="pct"/>
                </w:tcPr>
                <w:p w14:paraId="31147C5C" w14:textId="6F287EA9" w:rsidR="000118E0" w:rsidRPr="00B3650E" w:rsidRDefault="00F34203" w:rsidP="00BD3536">
                  <w:pPr>
                    <w:rPr>
                      <w:rFonts w:cs="Arial"/>
                      <w:sz w:val="20"/>
                    </w:rPr>
                  </w:pPr>
                  <w:sdt>
                    <w:sdtPr>
                      <w:rPr>
                        <w:rStyle w:val="Styleforproposalinputs"/>
                        <w:sz w:val="20"/>
                      </w:rPr>
                      <w:alias w:val="Text Box"/>
                      <w:tag w:val="Text Box"/>
                      <w:id w:val="1661961650"/>
                      <w:placeholder>
                        <w:docPart w:val="6B61F96205B8418191F94B8D83AB6572"/>
                      </w:placeholder>
                    </w:sdtPr>
                    <w:sdtEndPr>
                      <w:rPr>
                        <w:rStyle w:val="DefaultParagraphFont"/>
                        <w:rFonts w:cs="Arial"/>
                        <w:color w:val="auto"/>
                      </w:rPr>
                    </w:sdtEndPr>
                    <w:sdtContent>
                      <w:sdt>
                        <w:sdtPr>
                          <w:rPr>
                            <w:rStyle w:val="Styleforproposalinputs10"/>
                          </w:rPr>
                          <w:alias w:val="Text Box"/>
                          <w:tag w:val="Text Box"/>
                          <w:id w:val="1278211564"/>
                          <w:placeholder>
                            <w:docPart w:val="212DBAB8E2F047A19E24DC381DA75DE1"/>
                          </w:placeholder>
                          <w:showingPlcHdr/>
                        </w:sdtPr>
                        <w:sdtEndPr>
                          <w:rPr>
                            <w:rStyle w:val="DefaultParagraphFont"/>
                            <w:rFonts w:cs="Arial"/>
                            <w:color w:val="auto"/>
                            <w:sz w:val="24"/>
                          </w:rPr>
                        </w:sdtEndPr>
                        <w:sdtContent>
                          <w:r w:rsidR="000118E0" w:rsidRPr="00B3650E">
                            <w:rPr>
                              <w:rStyle w:val="PlaceholderText"/>
                              <w:rFonts w:cs="Arial"/>
                              <w:sz w:val="20"/>
                            </w:rPr>
                            <w:t>Click or tap here to enter text.</w:t>
                          </w:r>
                        </w:sdtContent>
                      </w:sdt>
                    </w:sdtContent>
                  </w:sdt>
                </w:p>
              </w:tc>
              <w:tc>
                <w:tcPr>
                  <w:tcW w:w="577" w:type="pct"/>
                </w:tcPr>
                <w:p w14:paraId="79F3A345" w14:textId="6FB4F8C9" w:rsidR="000118E0" w:rsidRPr="00B3650E" w:rsidRDefault="000118E0" w:rsidP="00BD3536">
                  <w:pPr>
                    <w:rPr>
                      <w:rFonts w:cs="Arial"/>
                      <w:sz w:val="20"/>
                    </w:rPr>
                  </w:pPr>
                  <w:r w:rsidRPr="00B3650E">
                    <w:rPr>
                      <w:rFonts w:eastAsia="Times New Roman" w:cs="Arial"/>
                      <w:sz w:val="20"/>
                      <w:lang w:val="en-GB" w:eastAsia="en-GB"/>
                    </w:rPr>
                    <w:t>$</w:t>
                  </w:r>
                  <w:r w:rsidRPr="00B3650E">
                    <w:rPr>
                      <w:rStyle w:val="HeaderChar"/>
                      <w:sz w:val="20"/>
                    </w:rPr>
                    <w:t xml:space="preserve"> </w:t>
                  </w:r>
                  <w:sdt>
                    <w:sdtPr>
                      <w:rPr>
                        <w:rStyle w:val="Styleforproposalinputs10"/>
                      </w:rPr>
                      <w:alias w:val="$"/>
                      <w:tag w:val="$"/>
                      <w:id w:val="-1832823868"/>
                      <w:placeholder>
                        <w:docPart w:val="7DC9CDD6B00245D09097020B6DBC29C9"/>
                      </w:placeholder>
                      <w:showingPlcHdr/>
                      <w:text/>
                    </w:sdtPr>
                    <w:sdtEndPr>
                      <w:rPr>
                        <w:rStyle w:val="DefaultParagraphFont"/>
                        <w:rFonts w:eastAsia="Times New Roman" w:cs="Arial"/>
                        <w:color w:val="auto"/>
                        <w:sz w:val="24"/>
                        <w:lang w:val="en-GB" w:eastAsia="en-GB"/>
                      </w:rPr>
                    </w:sdtEndPr>
                    <w:sdtContent>
                      <w:proofErr w:type="gramStart"/>
                      <w:r w:rsidRPr="00B3650E">
                        <w:rPr>
                          <w:rStyle w:val="PlaceholderText"/>
                          <w:rFonts w:cs="Arial"/>
                          <w:sz w:val="20"/>
                        </w:rPr>
                        <w:t>X,XXX</w:t>
                      </w:r>
                      <w:proofErr w:type="gramEnd"/>
                      <w:r w:rsidRPr="00B3650E">
                        <w:rPr>
                          <w:rStyle w:val="PlaceholderText"/>
                          <w:rFonts w:cs="Arial"/>
                          <w:sz w:val="20"/>
                        </w:rPr>
                        <w:t>,XXX</w:t>
                      </w:r>
                    </w:sdtContent>
                  </w:sdt>
                </w:p>
              </w:tc>
              <w:tc>
                <w:tcPr>
                  <w:tcW w:w="511" w:type="pct"/>
                </w:tcPr>
                <w:p w14:paraId="12CB83B5" w14:textId="55415027" w:rsidR="000118E0" w:rsidRPr="00B3650E" w:rsidRDefault="00F34203" w:rsidP="00BD3536">
                  <w:pPr>
                    <w:rPr>
                      <w:rFonts w:cs="Arial"/>
                      <w:sz w:val="20"/>
                    </w:rPr>
                  </w:pPr>
                  <w:sdt>
                    <w:sdtPr>
                      <w:rPr>
                        <w:rStyle w:val="Styleforproposalinputs"/>
                        <w:sz w:val="20"/>
                      </w:rPr>
                      <w:id w:val="-1149438411"/>
                      <w:placeholder>
                        <w:docPart w:val="9D1C890D28134E98B4010D6262B509C6"/>
                      </w:placeholder>
                      <w:showingPlcHdr/>
                      <w:date w:fullDate="2023-06-14T00:00:00Z">
                        <w:dateFormat w:val="d/M/yyyy"/>
                        <w:lid w:val="en-SG"/>
                        <w:storeMappedDataAs w:val="dateTime"/>
                        <w:calendar w:val="gregorian"/>
                      </w:date>
                    </w:sdtPr>
                    <w:sdtEndPr>
                      <w:rPr>
                        <w:rStyle w:val="DefaultParagraphFont"/>
                        <w:rFonts w:eastAsia="Times New Roman" w:cs="Arial"/>
                        <w:color w:val="auto"/>
                        <w:lang w:eastAsia="en-GB"/>
                      </w:rPr>
                    </w:sdtEndPr>
                    <w:sdtContent>
                      <w:r w:rsidR="000118E0" w:rsidRPr="00B3650E">
                        <w:rPr>
                          <w:rStyle w:val="PlaceholderText"/>
                          <w:rFonts w:cs="Arial"/>
                          <w:sz w:val="20"/>
                        </w:rPr>
                        <w:t>Click or tap to enter a date.</w:t>
                      </w:r>
                    </w:sdtContent>
                  </w:sdt>
                </w:p>
              </w:tc>
              <w:tc>
                <w:tcPr>
                  <w:tcW w:w="492" w:type="pct"/>
                </w:tcPr>
                <w:p w14:paraId="06B1CBB7" w14:textId="0ED3A699" w:rsidR="000118E0" w:rsidRPr="00B3650E" w:rsidRDefault="00F34203" w:rsidP="00BD3536">
                  <w:pPr>
                    <w:rPr>
                      <w:rFonts w:cs="Arial"/>
                      <w:sz w:val="20"/>
                    </w:rPr>
                  </w:pPr>
                  <w:sdt>
                    <w:sdtPr>
                      <w:rPr>
                        <w:rStyle w:val="Styleforproposalinputs"/>
                        <w:sz w:val="20"/>
                      </w:rPr>
                      <w:id w:val="-1426881570"/>
                      <w:placeholder>
                        <w:docPart w:val="912253F7FB464AFABB85933523209BFC"/>
                      </w:placeholder>
                      <w:date>
                        <w:dateFormat w:val="d/M/yyyy"/>
                        <w:lid w:val="en-SG"/>
                        <w:storeMappedDataAs w:val="dateTime"/>
                        <w:calendar w:val="gregorian"/>
                      </w:date>
                    </w:sdtPr>
                    <w:sdtEndPr>
                      <w:rPr>
                        <w:rStyle w:val="PlaceholderText"/>
                        <w:rFonts w:cs="Arial"/>
                        <w:color w:val="808080"/>
                      </w:rPr>
                    </w:sdtEndPr>
                    <w:sdtContent>
                      <w:r w:rsidR="000118E0" w:rsidRPr="00B3650E">
                        <w:rPr>
                          <w:rStyle w:val="PlaceholderText"/>
                          <w:rFonts w:cs="Arial"/>
                          <w:sz w:val="20"/>
                        </w:rPr>
                        <w:t>Click or tap to enter a date.</w:t>
                      </w:r>
                    </w:sdtContent>
                  </w:sdt>
                </w:p>
              </w:tc>
            </w:tr>
            <w:permStart w:id="1796881754" w:edGrp="everyone" w:colFirst="0" w:colLast="0"/>
            <w:permStart w:id="1867341212" w:edGrp="everyone" w:colFirst="1" w:colLast="1"/>
            <w:permStart w:id="1286609292" w:edGrp="everyone" w:colFirst="2" w:colLast="2"/>
            <w:permStart w:id="1261582247" w:edGrp="everyone" w:colFirst="3" w:colLast="3"/>
            <w:permStart w:id="1398145876" w:edGrp="everyone" w:colFirst="4" w:colLast="4"/>
            <w:permStart w:id="963927204" w:edGrp="everyone" w:colFirst="5" w:colLast="5"/>
            <w:permStart w:id="149571531" w:edGrp="everyone" w:colFirst="6" w:colLast="6"/>
            <w:permStart w:id="2074876161" w:edGrp="everyone" w:colFirst="7" w:colLast="7"/>
            <w:permEnd w:id="1503933935"/>
            <w:permEnd w:id="906249151"/>
            <w:permEnd w:id="890535788"/>
            <w:permEnd w:id="751373493"/>
            <w:permEnd w:id="1544378412"/>
            <w:permEnd w:id="1768627948"/>
            <w:permEnd w:id="1624470978"/>
            <w:permEnd w:id="285822584"/>
            <w:tr w:rsidR="000118E0" w:rsidRPr="00B3650E" w14:paraId="4693B74C" w14:textId="6DE0DC08" w:rsidTr="00DA1DC5">
              <w:trPr>
                <w:trHeight w:val="213"/>
              </w:trPr>
              <w:tc>
                <w:tcPr>
                  <w:tcW w:w="620" w:type="pct"/>
                </w:tcPr>
                <w:p w14:paraId="21E33969" w14:textId="7FDAFAC7" w:rsidR="000118E0" w:rsidRPr="00B3650E" w:rsidRDefault="00F34203" w:rsidP="00BD3536">
                  <w:pPr>
                    <w:rPr>
                      <w:rFonts w:cs="Arial"/>
                      <w:sz w:val="20"/>
                    </w:rPr>
                  </w:pPr>
                  <w:sdt>
                    <w:sdtPr>
                      <w:rPr>
                        <w:rStyle w:val="Styleforproposalinputs"/>
                        <w:sz w:val="20"/>
                      </w:rPr>
                      <w:alias w:val="Text Box"/>
                      <w:tag w:val="Text Box"/>
                      <w:id w:val="-632324698"/>
                      <w:placeholder>
                        <w:docPart w:val="E63619D5909E4CE6843F5FD6CBF33AA6"/>
                      </w:placeholder>
                    </w:sdtPr>
                    <w:sdtEndPr>
                      <w:rPr>
                        <w:rStyle w:val="DefaultParagraphFont"/>
                        <w:rFonts w:cs="Arial"/>
                        <w:color w:val="auto"/>
                      </w:rPr>
                    </w:sdtEndPr>
                    <w:sdtContent>
                      <w:sdt>
                        <w:sdtPr>
                          <w:rPr>
                            <w:rStyle w:val="Styleforproposalinputs10"/>
                          </w:rPr>
                          <w:alias w:val="Text Box"/>
                          <w:tag w:val="Text Box"/>
                          <w:id w:val="-1812701646"/>
                          <w:placeholder>
                            <w:docPart w:val="4DDA2D1C62CC49CFB413AF6CEC0594A3"/>
                          </w:placeholder>
                          <w:showingPlcHdr/>
                        </w:sdtPr>
                        <w:sdtEndPr>
                          <w:rPr>
                            <w:rStyle w:val="DefaultParagraphFont"/>
                            <w:rFonts w:cs="Arial"/>
                            <w:color w:val="auto"/>
                            <w:sz w:val="24"/>
                          </w:rPr>
                        </w:sdtEndPr>
                        <w:sdtContent>
                          <w:r w:rsidR="000118E0" w:rsidRPr="00B3650E">
                            <w:rPr>
                              <w:rStyle w:val="PlaceholderText"/>
                              <w:rFonts w:cs="Arial"/>
                              <w:sz w:val="20"/>
                            </w:rPr>
                            <w:t>Click or tap here to enter text.</w:t>
                          </w:r>
                        </w:sdtContent>
                      </w:sdt>
                    </w:sdtContent>
                  </w:sdt>
                </w:p>
              </w:tc>
              <w:sdt>
                <w:sdtPr>
                  <w:rPr>
                    <w:rStyle w:val="Styleforproposalinputs10"/>
                  </w:rPr>
                  <w:alias w:val="Type of support"/>
                  <w:tag w:val="Type of support"/>
                  <w:id w:val="905421490"/>
                  <w:placeholder>
                    <w:docPart w:val="1C1CC6A1AE7547959C721DC39A245000"/>
                  </w:placeholder>
                  <w:showingPlcHdr/>
                  <w:dropDownList>
                    <w:listItem w:value="Choose an item."/>
                    <w:listItem w:displayText="In-Kind Contribution" w:value="In-Kind Contribution"/>
                    <w:listItem w:displayText="Cash contribution" w:value="Cash contribution"/>
                  </w:dropDownList>
                </w:sdtPr>
                <w:sdtEndPr>
                  <w:rPr>
                    <w:rStyle w:val="DefaultParagraphFont"/>
                    <w:rFonts w:cs="Arial"/>
                    <w:color w:val="auto"/>
                    <w:sz w:val="24"/>
                  </w:rPr>
                </w:sdtEndPr>
                <w:sdtContent>
                  <w:tc>
                    <w:tcPr>
                      <w:tcW w:w="475" w:type="pct"/>
                    </w:tcPr>
                    <w:p w14:paraId="251E2BD1" w14:textId="75EEE989" w:rsidR="000118E0" w:rsidRPr="00B3650E" w:rsidRDefault="000118E0" w:rsidP="00BD3536">
                      <w:pPr>
                        <w:rPr>
                          <w:rFonts w:cs="Arial"/>
                          <w:sz w:val="20"/>
                        </w:rPr>
                      </w:pPr>
                      <w:r w:rsidRPr="00B3650E">
                        <w:rPr>
                          <w:rStyle w:val="PlaceholderText"/>
                          <w:rFonts w:cs="Arial"/>
                          <w:sz w:val="20"/>
                        </w:rPr>
                        <w:t>Choose an item.</w:t>
                      </w:r>
                    </w:p>
                  </w:tc>
                </w:sdtContent>
              </w:sdt>
              <w:sdt>
                <w:sdtPr>
                  <w:rPr>
                    <w:rStyle w:val="Styleforproposalinputs10"/>
                  </w:rPr>
                  <w:alias w:val="Role in project_2"/>
                  <w:tag w:val="Role in project_2"/>
                  <w:id w:val="-984696273"/>
                  <w:placeholder>
                    <w:docPart w:val="35133B7F1DAA468BAC0524FB9238E733"/>
                  </w:placeholder>
                  <w:showingPlcHdr/>
                  <w:dropDownList>
                    <w:listItem w:value="Choose an item."/>
                    <w:listItem w:displayText="Applicant (Host Institute)" w:value="Applicant (Host Institute)"/>
                    <w:listItem w:displayText="Applicant (Partner Institute)" w:value="Applicant (Partner Institute)"/>
                    <w:listItem w:displayText="Industry collaborator" w:value="Industry collaborator"/>
                    <w:listItem w:displayText="Research collaborator" w:value="Research collaborator"/>
                  </w:dropDownList>
                </w:sdtPr>
                <w:sdtEndPr>
                  <w:rPr>
                    <w:rStyle w:val="DefaultParagraphFont"/>
                    <w:rFonts w:cs="Arial"/>
                    <w:color w:val="auto"/>
                    <w:sz w:val="24"/>
                  </w:rPr>
                </w:sdtEndPr>
                <w:sdtContent>
                  <w:tc>
                    <w:tcPr>
                      <w:tcW w:w="567" w:type="pct"/>
                    </w:tcPr>
                    <w:p w14:paraId="1183AD05" w14:textId="068D9272" w:rsidR="000118E0" w:rsidRPr="00B3650E" w:rsidRDefault="000118E0" w:rsidP="00BD3536">
                      <w:pPr>
                        <w:rPr>
                          <w:rFonts w:cs="Arial"/>
                          <w:sz w:val="20"/>
                        </w:rPr>
                      </w:pPr>
                      <w:r w:rsidRPr="00B3650E">
                        <w:rPr>
                          <w:rStyle w:val="PlaceholderText"/>
                          <w:rFonts w:cs="Arial"/>
                          <w:sz w:val="20"/>
                        </w:rPr>
                        <w:t>Choose an item.</w:t>
                      </w:r>
                    </w:p>
                  </w:tc>
                </w:sdtContent>
              </w:sdt>
              <w:tc>
                <w:tcPr>
                  <w:tcW w:w="858" w:type="pct"/>
                </w:tcPr>
                <w:p w14:paraId="75487D7B" w14:textId="77777777" w:rsidR="000118E0" w:rsidRPr="00B3650E" w:rsidRDefault="00F34203" w:rsidP="00BD3536">
                  <w:pPr>
                    <w:rPr>
                      <w:rFonts w:cs="Arial"/>
                      <w:sz w:val="20"/>
                    </w:rPr>
                  </w:pPr>
                  <w:sdt>
                    <w:sdtPr>
                      <w:rPr>
                        <w:rFonts w:cs="Arial"/>
                        <w:sz w:val="20"/>
                      </w:rPr>
                      <w:id w:val="-370378744"/>
                      <w14:checkbox>
                        <w14:checked w14:val="0"/>
                        <w14:checkedState w14:val="2612" w14:font="MS Gothic"/>
                        <w14:uncheckedState w14:val="2610" w14:font="MS Gothic"/>
                      </w14:checkbox>
                    </w:sdtPr>
                    <w:sdtEndPr/>
                    <w:sdtContent>
                      <w:r w:rsidR="000118E0" w:rsidRPr="00B3650E">
                        <w:rPr>
                          <w:rFonts w:ascii="Segoe UI Symbol" w:eastAsia="MS Gothic" w:hAnsi="Segoe UI Symbol" w:cs="Segoe UI Symbol"/>
                          <w:sz w:val="20"/>
                        </w:rPr>
                        <w:t>☐</w:t>
                      </w:r>
                    </w:sdtContent>
                  </w:sdt>
                  <w:r w:rsidR="000118E0" w:rsidRPr="00B3650E">
                    <w:rPr>
                      <w:rFonts w:cs="Arial"/>
                      <w:sz w:val="20"/>
                    </w:rPr>
                    <w:t>Manpower</w:t>
                  </w:r>
                </w:p>
                <w:p w14:paraId="7902BD82" w14:textId="77777777" w:rsidR="000118E0" w:rsidRPr="00B3650E" w:rsidRDefault="00F34203" w:rsidP="00BD3536">
                  <w:pPr>
                    <w:rPr>
                      <w:rFonts w:cs="Arial"/>
                      <w:sz w:val="20"/>
                    </w:rPr>
                  </w:pPr>
                  <w:sdt>
                    <w:sdtPr>
                      <w:rPr>
                        <w:rFonts w:cs="Arial"/>
                        <w:sz w:val="20"/>
                      </w:rPr>
                      <w:id w:val="331335001"/>
                      <w14:checkbox>
                        <w14:checked w14:val="0"/>
                        <w14:checkedState w14:val="2612" w14:font="MS Gothic"/>
                        <w14:uncheckedState w14:val="2610" w14:font="MS Gothic"/>
                      </w14:checkbox>
                    </w:sdtPr>
                    <w:sdtEndPr/>
                    <w:sdtContent>
                      <w:r w:rsidR="000118E0" w:rsidRPr="00B3650E">
                        <w:rPr>
                          <w:rFonts w:ascii="Segoe UI Symbol" w:eastAsia="MS Gothic" w:hAnsi="Segoe UI Symbol" w:cs="Segoe UI Symbol"/>
                          <w:sz w:val="20"/>
                        </w:rPr>
                        <w:t>☐</w:t>
                      </w:r>
                    </w:sdtContent>
                  </w:sdt>
                  <w:r w:rsidR="000118E0" w:rsidRPr="00B3650E">
                    <w:rPr>
                      <w:rFonts w:cs="Arial"/>
                      <w:sz w:val="20"/>
                    </w:rPr>
                    <w:t>Equipment / Software/</w:t>
                  </w:r>
                </w:p>
                <w:p w14:paraId="792D1EBB" w14:textId="77777777" w:rsidR="000118E0" w:rsidRPr="00B3650E" w:rsidRDefault="00F34203" w:rsidP="00BD3536">
                  <w:pPr>
                    <w:rPr>
                      <w:rFonts w:cs="Arial"/>
                      <w:sz w:val="20"/>
                    </w:rPr>
                  </w:pPr>
                  <w:sdt>
                    <w:sdtPr>
                      <w:rPr>
                        <w:rFonts w:cs="Arial"/>
                        <w:sz w:val="20"/>
                      </w:rPr>
                      <w:id w:val="1283841817"/>
                      <w14:checkbox>
                        <w14:checked w14:val="0"/>
                        <w14:checkedState w14:val="2612" w14:font="MS Gothic"/>
                        <w14:uncheckedState w14:val="2610" w14:font="MS Gothic"/>
                      </w14:checkbox>
                    </w:sdtPr>
                    <w:sdtEndPr/>
                    <w:sdtContent>
                      <w:r w:rsidR="000118E0" w:rsidRPr="00B3650E">
                        <w:rPr>
                          <w:rFonts w:ascii="Segoe UI Symbol" w:eastAsia="MS Gothic" w:hAnsi="Segoe UI Symbol" w:cs="Segoe UI Symbol"/>
                          <w:sz w:val="20"/>
                        </w:rPr>
                        <w:t>☐</w:t>
                      </w:r>
                    </w:sdtContent>
                  </w:sdt>
                  <w:r w:rsidR="000118E0" w:rsidRPr="00B3650E">
                    <w:rPr>
                      <w:rFonts w:cs="Arial"/>
                      <w:sz w:val="20"/>
                    </w:rPr>
                    <w:t>Consumables</w:t>
                  </w:r>
                </w:p>
                <w:p w14:paraId="5300EB89" w14:textId="77777777" w:rsidR="000118E0" w:rsidRPr="00B3650E" w:rsidRDefault="00F34203" w:rsidP="00BD3536">
                  <w:pPr>
                    <w:rPr>
                      <w:rFonts w:cs="Arial"/>
                      <w:sz w:val="20"/>
                    </w:rPr>
                  </w:pPr>
                  <w:sdt>
                    <w:sdtPr>
                      <w:rPr>
                        <w:rFonts w:cs="Arial"/>
                        <w:sz w:val="20"/>
                      </w:rPr>
                      <w:id w:val="639703603"/>
                      <w14:checkbox>
                        <w14:checked w14:val="0"/>
                        <w14:checkedState w14:val="2612" w14:font="MS Gothic"/>
                        <w14:uncheckedState w14:val="2610" w14:font="MS Gothic"/>
                      </w14:checkbox>
                    </w:sdtPr>
                    <w:sdtEndPr/>
                    <w:sdtContent>
                      <w:r w:rsidR="000118E0" w:rsidRPr="00B3650E">
                        <w:rPr>
                          <w:rFonts w:ascii="Segoe UI Symbol" w:eastAsia="MS Gothic" w:hAnsi="Segoe UI Symbol" w:cs="Segoe UI Symbol"/>
                          <w:sz w:val="20"/>
                        </w:rPr>
                        <w:t>☐</w:t>
                      </w:r>
                    </w:sdtContent>
                  </w:sdt>
                  <w:r w:rsidR="000118E0" w:rsidRPr="00B3650E">
                    <w:rPr>
                      <w:rFonts w:cs="Arial"/>
                      <w:sz w:val="20"/>
                    </w:rPr>
                    <w:t>Factory space /access to facilities</w:t>
                  </w:r>
                </w:p>
                <w:p w14:paraId="7BC1DE39" w14:textId="6558CD7F" w:rsidR="000118E0" w:rsidRPr="00B3650E" w:rsidRDefault="00F34203" w:rsidP="00BD3536">
                  <w:pPr>
                    <w:rPr>
                      <w:rFonts w:cs="Arial"/>
                      <w:sz w:val="20"/>
                    </w:rPr>
                  </w:pPr>
                  <w:sdt>
                    <w:sdtPr>
                      <w:rPr>
                        <w:rFonts w:cs="Arial"/>
                        <w:sz w:val="20"/>
                      </w:rPr>
                      <w:id w:val="1571853084"/>
                      <w14:checkbox>
                        <w14:checked w14:val="0"/>
                        <w14:checkedState w14:val="2612" w14:font="MS Gothic"/>
                        <w14:uncheckedState w14:val="2610" w14:font="MS Gothic"/>
                      </w14:checkbox>
                    </w:sdtPr>
                    <w:sdtEndPr/>
                    <w:sdtContent>
                      <w:r w:rsidR="000118E0" w:rsidRPr="00B3650E">
                        <w:rPr>
                          <w:rFonts w:ascii="Segoe UI Symbol" w:eastAsia="MS Gothic" w:hAnsi="Segoe UI Symbol" w:cs="Segoe UI Symbol"/>
                          <w:sz w:val="20"/>
                        </w:rPr>
                        <w:t>☐</w:t>
                      </w:r>
                    </w:sdtContent>
                  </w:sdt>
                  <w:r w:rsidR="000118E0" w:rsidRPr="00B3650E">
                    <w:rPr>
                      <w:rFonts w:cs="Arial"/>
                      <w:sz w:val="20"/>
                    </w:rPr>
                    <w:t>Raw material / samples (e.g. waste)</w:t>
                  </w:r>
                </w:p>
              </w:tc>
              <w:tc>
                <w:tcPr>
                  <w:tcW w:w="899" w:type="pct"/>
                </w:tcPr>
                <w:p w14:paraId="03916639" w14:textId="2082AD86" w:rsidR="000118E0" w:rsidRPr="00B3650E" w:rsidRDefault="00F34203" w:rsidP="00BD3536">
                  <w:pPr>
                    <w:rPr>
                      <w:rFonts w:cs="Arial"/>
                      <w:sz w:val="20"/>
                    </w:rPr>
                  </w:pPr>
                  <w:sdt>
                    <w:sdtPr>
                      <w:rPr>
                        <w:rStyle w:val="Styleforproposalinputs"/>
                        <w:sz w:val="20"/>
                      </w:rPr>
                      <w:alias w:val="Text Box"/>
                      <w:tag w:val="Text Box"/>
                      <w:id w:val="1372887110"/>
                      <w:placeholder>
                        <w:docPart w:val="1C4C3A59D62B4B2F85466523D1DC8B16"/>
                      </w:placeholder>
                    </w:sdtPr>
                    <w:sdtEndPr>
                      <w:rPr>
                        <w:rStyle w:val="DefaultParagraphFont"/>
                        <w:rFonts w:cs="Arial"/>
                        <w:color w:val="auto"/>
                      </w:rPr>
                    </w:sdtEndPr>
                    <w:sdtContent>
                      <w:sdt>
                        <w:sdtPr>
                          <w:rPr>
                            <w:rStyle w:val="Styleforproposalinputs10"/>
                          </w:rPr>
                          <w:alias w:val="Text Box"/>
                          <w:tag w:val="Text Box"/>
                          <w:id w:val="198982023"/>
                          <w:placeholder>
                            <w:docPart w:val="5C6B31E1908F47ECAEF5C15EF7F59784"/>
                          </w:placeholder>
                          <w:showingPlcHdr/>
                        </w:sdtPr>
                        <w:sdtEndPr>
                          <w:rPr>
                            <w:rStyle w:val="DefaultParagraphFont"/>
                            <w:rFonts w:cs="Arial"/>
                            <w:color w:val="auto"/>
                            <w:sz w:val="24"/>
                          </w:rPr>
                        </w:sdtEndPr>
                        <w:sdtContent>
                          <w:r w:rsidR="000118E0" w:rsidRPr="00B3650E">
                            <w:rPr>
                              <w:rStyle w:val="PlaceholderText"/>
                              <w:rFonts w:cs="Arial"/>
                              <w:sz w:val="20"/>
                            </w:rPr>
                            <w:t>Click or tap here to enter text.</w:t>
                          </w:r>
                        </w:sdtContent>
                      </w:sdt>
                    </w:sdtContent>
                  </w:sdt>
                </w:p>
              </w:tc>
              <w:tc>
                <w:tcPr>
                  <w:tcW w:w="577" w:type="pct"/>
                </w:tcPr>
                <w:p w14:paraId="7C0B3E2B" w14:textId="29677C2F" w:rsidR="000118E0" w:rsidRPr="00B3650E" w:rsidRDefault="000118E0" w:rsidP="00BD3536">
                  <w:pPr>
                    <w:rPr>
                      <w:rFonts w:cs="Arial"/>
                      <w:sz w:val="20"/>
                    </w:rPr>
                  </w:pPr>
                  <w:r w:rsidRPr="00B3650E">
                    <w:rPr>
                      <w:rFonts w:eastAsia="Times New Roman" w:cs="Arial"/>
                      <w:sz w:val="20"/>
                      <w:lang w:val="en-GB" w:eastAsia="en-GB"/>
                    </w:rPr>
                    <w:t>$</w:t>
                  </w:r>
                  <w:r w:rsidRPr="00B3650E">
                    <w:rPr>
                      <w:rStyle w:val="HeaderChar"/>
                      <w:sz w:val="20"/>
                    </w:rPr>
                    <w:t xml:space="preserve"> </w:t>
                  </w:r>
                  <w:sdt>
                    <w:sdtPr>
                      <w:rPr>
                        <w:rStyle w:val="Styleforproposalinputs10"/>
                      </w:rPr>
                      <w:alias w:val="$"/>
                      <w:tag w:val="$"/>
                      <w:id w:val="1857694133"/>
                      <w:placeholder>
                        <w:docPart w:val="0134682E2409443387CA883206AE8D47"/>
                      </w:placeholder>
                      <w:showingPlcHdr/>
                      <w:text/>
                    </w:sdtPr>
                    <w:sdtEndPr>
                      <w:rPr>
                        <w:rStyle w:val="DefaultParagraphFont"/>
                        <w:rFonts w:eastAsia="Times New Roman" w:cs="Arial"/>
                        <w:color w:val="auto"/>
                        <w:sz w:val="24"/>
                        <w:lang w:val="en-GB" w:eastAsia="en-GB"/>
                      </w:rPr>
                    </w:sdtEndPr>
                    <w:sdtContent>
                      <w:proofErr w:type="gramStart"/>
                      <w:r w:rsidRPr="00B3650E">
                        <w:rPr>
                          <w:rStyle w:val="PlaceholderText"/>
                          <w:rFonts w:cs="Arial"/>
                          <w:sz w:val="20"/>
                        </w:rPr>
                        <w:t>X,XXX</w:t>
                      </w:r>
                      <w:proofErr w:type="gramEnd"/>
                      <w:r w:rsidRPr="00B3650E">
                        <w:rPr>
                          <w:rStyle w:val="PlaceholderText"/>
                          <w:rFonts w:cs="Arial"/>
                          <w:sz w:val="20"/>
                        </w:rPr>
                        <w:t>,XXX</w:t>
                      </w:r>
                    </w:sdtContent>
                  </w:sdt>
                </w:p>
              </w:tc>
              <w:tc>
                <w:tcPr>
                  <w:tcW w:w="511" w:type="pct"/>
                </w:tcPr>
                <w:p w14:paraId="565CF0EE" w14:textId="58ED8295" w:rsidR="000118E0" w:rsidRPr="00B3650E" w:rsidRDefault="00F34203" w:rsidP="00BD3536">
                  <w:pPr>
                    <w:rPr>
                      <w:rFonts w:cs="Arial"/>
                      <w:sz w:val="20"/>
                    </w:rPr>
                  </w:pPr>
                  <w:sdt>
                    <w:sdtPr>
                      <w:rPr>
                        <w:rStyle w:val="Styleforproposalinputs"/>
                        <w:sz w:val="20"/>
                      </w:rPr>
                      <w:id w:val="351157092"/>
                      <w:placeholder>
                        <w:docPart w:val="8097FFB2D8244F048D62EDF74A02E755"/>
                      </w:placeholder>
                      <w:showingPlcHdr/>
                      <w:date w:fullDate="2023-06-14T00:00:00Z">
                        <w:dateFormat w:val="d/M/yyyy"/>
                        <w:lid w:val="en-SG"/>
                        <w:storeMappedDataAs w:val="dateTime"/>
                        <w:calendar w:val="gregorian"/>
                      </w:date>
                    </w:sdtPr>
                    <w:sdtEndPr>
                      <w:rPr>
                        <w:rStyle w:val="DefaultParagraphFont"/>
                        <w:rFonts w:eastAsia="Times New Roman" w:cs="Arial"/>
                        <w:color w:val="auto"/>
                        <w:lang w:eastAsia="en-GB"/>
                      </w:rPr>
                    </w:sdtEndPr>
                    <w:sdtContent>
                      <w:r w:rsidR="000118E0" w:rsidRPr="00B3650E">
                        <w:rPr>
                          <w:rStyle w:val="PlaceholderText"/>
                          <w:rFonts w:cs="Arial"/>
                          <w:sz w:val="20"/>
                        </w:rPr>
                        <w:t>Click or tap to enter a date.</w:t>
                      </w:r>
                    </w:sdtContent>
                  </w:sdt>
                </w:p>
              </w:tc>
              <w:tc>
                <w:tcPr>
                  <w:tcW w:w="492" w:type="pct"/>
                </w:tcPr>
                <w:p w14:paraId="666613B8" w14:textId="53F88389" w:rsidR="000118E0" w:rsidRPr="00B3650E" w:rsidRDefault="00F34203" w:rsidP="00BD3536">
                  <w:pPr>
                    <w:rPr>
                      <w:rFonts w:cs="Arial"/>
                      <w:sz w:val="20"/>
                    </w:rPr>
                  </w:pPr>
                  <w:sdt>
                    <w:sdtPr>
                      <w:rPr>
                        <w:rStyle w:val="Styleforproposalinputs"/>
                        <w:sz w:val="20"/>
                      </w:rPr>
                      <w:id w:val="1749146974"/>
                      <w:placeholder>
                        <w:docPart w:val="BA641EA22CD543908089CE9A74E43AA2"/>
                      </w:placeholder>
                      <w:date>
                        <w:dateFormat w:val="d/M/yyyy"/>
                        <w:lid w:val="en-SG"/>
                        <w:storeMappedDataAs w:val="dateTime"/>
                        <w:calendar w:val="gregorian"/>
                      </w:date>
                    </w:sdtPr>
                    <w:sdtEndPr>
                      <w:rPr>
                        <w:rStyle w:val="PlaceholderText"/>
                        <w:rFonts w:cs="Arial"/>
                        <w:color w:val="808080"/>
                      </w:rPr>
                    </w:sdtEndPr>
                    <w:sdtContent>
                      <w:r w:rsidR="000118E0" w:rsidRPr="00B3650E">
                        <w:rPr>
                          <w:rStyle w:val="PlaceholderText"/>
                          <w:rFonts w:cs="Arial"/>
                          <w:sz w:val="20"/>
                        </w:rPr>
                        <w:t>Click or tap to enter a date.</w:t>
                      </w:r>
                    </w:sdtContent>
                  </w:sdt>
                </w:p>
              </w:tc>
            </w:tr>
            <w:permStart w:id="2001290090" w:edGrp="everyone" w:colFirst="0" w:colLast="0"/>
            <w:permStart w:id="877605825" w:edGrp="everyone" w:colFirst="1" w:colLast="1"/>
            <w:permStart w:id="1053261620" w:edGrp="everyone" w:colFirst="2" w:colLast="2"/>
            <w:permStart w:id="8390802" w:edGrp="everyone" w:colFirst="3" w:colLast="3"/>
            <w:permStart w:id="2045795770" w:edGrp="everyone" w:colFirst="4" w:colLast="4"/>
            <w:permStart w:id="1279016208" w:edGrp="everyone" w:colFirst="5" w:colLast="5"/>
            <w:permStart w:id="739074809" w:edGrp="everyone" w:colFirst="6" w:colLast="6"/>
            <w:permStart w:id="1566448403" w:edGrp="everyone" w:colFirst="7" w:colLast="7"/>
            <w:permEnd w:id="1796881754"/>
            <w:permEnd w:id="1867341212"/>
            <w:permEnd w:id="1286609292"/>
            <w:permEnd w:id="1261582247"/>
            <w:permEnd w:id="1398145876"/>
            <w:permEnd w:id="963927204"/>
            <w:permEnd w:id="149571531"/>
            <w:permEnd w:id="2074876161"/>
            <w:tr w:rsidR="000118E0" w:rsidRPr="00B3650E" w14:paraId="0FB2095E" w14:textId="750F5A93" w:rsidTr="00DA1DC5">
              <w:trPr>
                <w:trHeight w:val="213"/>
              </w:trPr>
              <w:tc>
                <w:tcPr>
                  <w:tcW w:w="620" w:type="pct"/>
                </w:tcPr>
                <w:p w14:paraId="574F7137" w14:textId="3B15F22D" w:rsidR="000118E0" w:rsidRPr="00B3650E" w:rsidRDefault="00F34203" w:rsidP="00BD3536">
                  <w:pPr>
                    <w:rPr>
                      <w:rFonts w:cs="Arial"/>
                      <w:sz w:val="20"/>
                    </w:rPr>
                  </w:pPr>
                  <w:sdt>
                    <w:sdtPr>
                      <w:rPr>
                        <w:rStyle w:val="Styleforproposalinputs"/>
                        <w:sz w:val="20"/>
                      </w:rPr>
                      <w:alias w:val="Text Box"/>
                      <w:tag w:val="Text Box"/>
                      <w:id w:val="-2025859553"/>
                      <w:placeholder>
                        <w:docPart w:val="59773E3BD52644BEA47B64CFC10BDBC9"/>
                      </w:placeholder>
                    </w:sdtPr>
                    <w:sdtEndPr>
                      <w:rPr>
                        <w:rStyle w:val="DefaultParagraphFont"/>
                        <w:rFonts w:cs="Arial"/>
                        <w:color w:val="auto"/>
                      </w:rPr>
                    </w:sdtEndPr>
                    <w:sdtContent>
                      <w:sdt>
                        <w:sdtPr>
                          <w:rPr>
                            <w:rStyle w:val="Styleforproposalinputs10"/>
                          </w:rPr>
                          <w:alias w:val="Text Box"/>
                          <w:tag w:val="Text Box"/>
                          <w:id w:val="-1011377483"/>
                          <w:placeholder>
                            <w:docPart w:val="2FA3C8FC1B924DBEA218934DBB8CB06D"/>
                          </w:placeholder>
                          <w:showingPlcHdr/>
                        </w:sdtPr>
                        <w:sdtEndPr>
                          <w:rPr>
                            <w:rStyle w:val="DefaultParagraphFont"/>
                            <w:rFonts w:cs="Arial"/>
                            <w:color w:val="auto"/>
                            <w:sz w:val="24"/>
                          </w:rPr>
                        </w:sdtEndPr>
                        <w:sdtContent>
                          <w:r w:rsidR="000118E0" w:rsidRPr="00B3650E">
                            <w:rPr>
                              <w:rStyle w:val="PlaceholderText"/>
                              <w:rFonts w:cs="Arial"/>
                              <w:sz w:val="20"/>
                            </w:rPr>
                            <w:t>Click or tap here to enter text.</w:t>
                          </w:r>
                        </w:sdtContent>
                      </w:sdt>
                    </w:sdtContent>
                  </w:sdt>
                </w:p>
              </w:tc>
              <w:sdt>
                <w:sdtPr>
                  <w:rPr>
                    <w:rStyle w:val="Styleforproposalinputs10"/>
                  </w:rPr>
                  <w:alias w:val="Type of support"/>
                  <w:tag w:val="Type of support"/>
                  <w:id w:val="174393155"/>
                  <w:placeholder>
                    <w:docPart w:val="7C006153EDF442FD8B4E18C6B8CB22A2"/>
                  </w:placeholder>
                  <w:showingPlcHdr/>
                  <w:dropDownList>
                    <w:listItem w:value="Choose an item."/>
                    <w:listItem w:displayText="In-Kind Contribution" w:value="In-Kind Contribution"/>
                    <w:listItem w:displayText="Cash contribution" w:value="Cash contribution"/>
                  </w:dropDownList>
                </w:sdtPr>
                <w:sdtEndPr>
                  <w:rPr>
                    <w:rStyle w:val="DefaultParagraphFont"/>
                    <w:rFonts w:cs="Arial"/>
                    <w:color w:val="auto"/>
                    <w:sz w:val="24"/>
                  </w:rPr>
                </w:sdtEndPr>
                <w:sdtContent>
                  <w:tc>
                    <w:tcPr>
                      <w:tcW w:w="475" w:type="pct"/>
                    </w:tcPr>
                    <w:p w14:paraId="1DB72353" w14:textId="72503B9A" w:rsidR="000118E0" w:rsidRPr="00B3650E" w:rsidRDefault="000118E0" w:rsidP="00BD3536">
                      <w:pPr>
                        <w:rPr>
                          <w:rFonts w:cs="Arial"/>
                          <w:sz w:val="20"/>
                        </w:rPr>
                      </w:pPr>
                      <w:r w:rsidRPr="00B3650E">
                        <w:rPr>
                          <w:rStyle w:val="PlaceholderText"/>
                          <w:rFonts w:cs="Arial"/>
                          <w:sz w:val="20"/>
                        </w:rPr>
                        <w:t>Choose an item.</w:t>
                      </w:r>
                    </w:p>
                  </w:tc>
                </w:sdtContent>
              </w:sdt>
              <w:sdt>
                <w:sdtPr>
                  <w:rPr>
                    <w:rStyle w:val="Styleforproposalinputs10"/>
                  </w:rPr>
                  <w:alias w:val="Role in project_2"/>
                  <w:tag w:val="Role in project_2"/>
                  <w:id w:val="1543402320"/>
                  <w:placeholder>
                    <w:docPart w:val="62D6ACDC8D1547F2848758B4C93BEB4A"/>
                  </w:placeholder>
                  <w:showingPlcHdr/>
                  <w:dropDownList>
                    <w:listItem w:value="Choose an item."/>
                    <w:listItem w:displayText="Applicant (Host Institute)" w:value="Applicant (Host Institute)"/>
                    <w:listItem w:displayText="Applicant (Partner Institute)" w:value="Applicant (Partner Institute)"/>
                    <w:listItem w:displayText="Industry collaborator" w:value="Industry collaborator"/>
                    <w:listItem w:displayText="Research collaborator" w:value="Research collaborator"/>
                  </w:dropDownList>
                </w:sdtPr>
                <w:sdtEndPr>
                  <w:rPr>
                    <w:rStyle w:val="DefaultParagraphFont"/>
                    <w:rFonts w:cs="Arial"/>
                    <w:color w:val="auto"/>
                    <w:sz w:val="24"/>
                  </w:rPr>
                </w:sdtEndPr>
                <w:sdtContent>
                  <w:tc>
                    <w:tcPr>
                      <w:tcW w:w="567" w:type="pct"/>
                    </w:tcPr>
                    <w:p w14:paraId="15D2E08D" w14:textId="0CD923B9" w:rsidR="000118E0" w:rsidRPr="00B3650E" w:rsidRDefault="000118E0" w:rsidP="00BD3536">
                      <w:pPr>
                        <w:rPr>
                          <w:rFonts w:cs="Arial"/>
                          <w:sz w:val="20"/>
                        </w:rPr>
                      </w:pPr>
                      <w:r w:rsidRPr="00B3650E">
                        <w:rPr>
                          <w:rStyle w:val="PlaceholderText"/>
                          <w:rFonts w:cs="Arial"/>
                          <w:sz w:val="20"/>
                        </w:rPr>
                        <w:t>Choose an item.</w:t>
                      </w:r>
                    </w:p>
                  </w:tc>
                </w:sdtContent>
              </w:sdt>
              <w:tc>
                <w:tcPr>
                  <w:tcW w:w="858" w:type="pct"/>
                </w:tcPr>
                <w:p w14:paraId="161A5317" w14:textId="77777777" w:rsidR="000118E0" w:rsidRPr="00B3650E" w:rsidRDefault="00F34203" w:rsidP="00BD3536">
                  <w:pPr>
                    <w:rPr>
                      <w:rFonts w:cs="Arial"/>
                      <w:sz w:val="20"/>
                    </w:rPr>
                  </w:pPr>
                  <w:sdt>
                    <w:sdtPr>
                      <w:rPr>
                        <w:rFonts w:cs="Arial"/>
                        <w:sz w:val="20"/>
                      </w:rPr>
                      <w:id w:val="-442148664"/>
                      <w14:checkbox>
                        <w14:checked w14:val="0"/>
                        <w14:checkedState w14:val="2612" w14:font="MS Gothic"/>
                        <w14:uncheckedState w14:val="2610" w14:font="MS Gothic"/>
                      </w14:checkbox>
                    </w:sdtPr>
                    <w:sdtEndPr/>
                    <w:sdtContent>
                      <w:r w:rsidR="000118E0" w:rsidRPr="00B3650E">
                        <w:rPr>
                          <w:rFonts w:ascii="Segoe UI Symbol" w:eastAsia="MS Gothic" w:hAnsi="Segoe UI Symbol" w:cs="Segoe UI Symbol"/>
                          <w:sz w:val="20"/>
                        </w:rPr>
                        <w:t>☐</w:t>
                      </w:r>
                    </w:sdtContent>
                  </w:sdt>
                  <w:r w:rsidR="000118E0" w:rsidRPr="00B3650E">
                    <w:rPr>
                      <w:rFonts w:cs="Arial"/>
                      <w:sz w:val="20"/>
                    </w:rPr>
                    <w:t>Manpower</w:t>
                  </w:r>
                </w:p>
                <w:p w14:paraId="0AF26928" w14:textId="77777777" w:rsidR="000118E0" w:rsidRPr="00B3650E" w:rsidRDefault="00F34203" w:rsidP="00BD3536">
                  <w:pPr>
                    <w:rPr>
                      <w:rFonts w:cs="Arial"/>
                      <w:sz w:val="20"/>
                    </w:rPr>
                  </w:pPr>
                  <w:sdt>
                    <w:sdtPr>
                      <w:rPr>
                        <w:rFonts w:cs="Arial"/>
                        <w:sz w:val="20"/>
                      </w:rPr>
                      <w:id w:val="1207293210"/>
                      <w14:checkbox>
                        <w14:checked w14:val="0"/>
                        <w14:checkedState w14:val="2612" w14:font="MS Gothic"/>
                        <w14:uncheckedState w14:val="2610" w14:font="MS Gothic"/>
                      </w14:checkbox>
                    </w:sdtPr>
                    <w:sdtEndPr/>
                    <w:sdtContent>
                      <w:r w:rsidR="000118E0" w:rsidRPr="00B3650E">
                        <w:rPr>
                          <w:rFonts w:ascii="Segoe UI Symbol" w:eastAsia="MS Gothic" w:hAnsi="Segoe UI Symbol" w:cs="Segoe UI Symbol"/>
                          <w:sz w:val="20"/>
                        </w:rPr>
                        <w:t>☐</w:t>
                      </w:r>
                    </w:sdtContent>
                  </w:sdt>
                  <w:r w:rsidR="000118E0" w:rsidRPr="00B3650E">
                    <w:rPr>
                      <w:rFonts w:cs="Arial"/>
                      <w:sz w:val="20"/>
                    </w:rPr>
                    <w:t>Equipment / Software/</w:t>
                  </w:r>
                </w:p>
                <w:p w14:paraId="10B8E82B" w14:textId="77777777" w:rsidR="000118E0" w:rsidRPr="00B3650E" w:rsidRDefault="00F34203" w:rsidP="00BD3536">
                  <w:pPr>
                    <w:rPr>
                      <w:rFonts w:cs="Arial"/>
                      <w:sz w:val="20"/>
                    </w:rPr>
                  </w:pPr>
                  <w:sdt>
                    <w:sdtPr>
                      <w:rPr>
                        <w:rFonts w:cs="Arial"/>
                        <w:sz w:val="20"/>
                      </w:rPr>
                      <w:id w:val="-1119834127"/>
                      <w14:checkbox>
                        <w14:checked w14:val="0"/>
                        <w14:checkedState w14:val="2612" w14:font="MS Gothic"/>
                        <w14:uncheckedState w14:val="2610" w14:font="MS Gothic"/>
                      </w14:checkbox>
                    </w:sdtPr>
                    <w:sdtEndPr/>
                    <w:sdtContent>
                      <w:r w:rsidR="000118E0" w:rsidRPr="00B3650E">
                        <w:rPr>
                          <w:rFonts w:ascii="Segoe UI Symbol" w:eastAsia="MS Gothic" w:hAnsi="Segoe UI Symbol" w:cs="Segoe UI Symbol"/>
                          <w:sz w:val="20"/>
                        </w:rPr>
                        <w:t>☐</w:t>
                      </w:r>
                    </w:sdtContent>
                  </w:sdt>
                  <w:r w:rsidR="000118E0" w:rsidRPr="00B3650E">
                    <w:rPr>
                      <w:rFonts w:cs="Arial"/>
                      <w:sz w:val="20"/>
                    </w:rPr>
                    <w:t>Consumables</w:t>
                  </w:r>
                </w:p>
                <w:p w14:paraId="20AF7BC9" w14:textId="77777777" w:rsidR="000118E0" w:rsidRPr="00B3650E" w:rsidRDefault="00F34203" w:rsidP="00BD3536">
                  <w:pPr>
                    <w:rPr>
                      <w:rFonts w:cs="Arial"/>
                      <w:sz w:val="20"/>
                    </w:rPr>
                  </w:pPr>
                  <w:sdt>
                    <w:sdtPr>
                      <w:rPr>
                        <w:rFonts w:cs="Arial"/>
                        <w:sz w:val="20"/>
                      </w:rPr>
                      <w:id w:val="56360198"/>
                      <w14:checkbox>
                        <w14:checked w14:val="0"/>
                        <w14:checkedState w14:val="2612" w14:font="MS Gothic"/>
                        <w14:uncheckedState w14:val="2610" w14:font="MS Gothic"/>
                      </w14:checkbox>
                    </w:sdtPr>
                    <w:sdtEndPr/>
                    <w:sdtContent>
                      <w:r w:rsidR="000118E0" w:rsidRPr="00B3650E">
                        <w:rPr>
                          <w:rFonts w:ascii="Segoe UI Symbol" w:eastAsia="MS Gothic" w:hAnsi="Segoe UI Symbol" w:cs="Segoe UI Symbol"/>
                          <w:sz w:val="20"/>
                        </w:rPr>
                        <w:t>☐</w:t>
                      </w:r>
                    </w:sdtContent>
                  </w:sdt>
                  <w:r w:rsidR="000118E0" w:rsidRPr="00B3650E">
                    <w:rPr>
                      <w:rFonts w:cs="Arial"/>
                      <w:sz w:val="20"/>
                    </w:rPr>
                    <w:t>Factory space /access to facilities</w:t>
                  </w:r>
                </w:p>
                <w:p w14:paraId="149BD560" w14:textId="072C9069" w:rsidR="000118E0" w:rsidRPr="00B3650E" w:rsidRDefault="00F34203" w:rsidP="00BD3536">
                  <w:pPr>
                    <w:rPr>
                      <w:rFonts w:cs="Arial"/>
                      <w:sz w:val="20"/>
                    </w:rPr>
                  </w:pPr>
                  <w:sdt>
                    <w:sdtPr>
                      <w:rPr>
                        <w:rFonts w:cs="Arial"/>
                        <w:sz w:val="20"/>
                      </w:rPr>
                      <w:id w:val="753635184"/>
                      <w14:checkbox>
                        <w14:checked w14:val="0"/>
                        <w14:checkedState w14:val="2612" w14:font="MS Gothic"/>
                        <w14:uncheckedState w14:val="2610" w14:font="MS Gothic"/>
                      </w14:checkbox>
                    </w:sdtPr>
                    <w:sdtEndPr/>
                    <w:sdtContent>
                      <w:r w:rsidR="000118E0" w:rsidRPr="00B3650E">
                        <w:rPr>
                          <w:rFonts w:ascii="Segoe UI Symbol" w:eastAsia="MS Gothic" w:hAnsi="Segoe UI Symbol" w:cs="Segoe UI Symbol"/>
                          <w:sz w:val="20"/>
                        </w:rPr>
                        <w:t>☐</w:t>
                      </w:r>
                    </w:sdtContent>
                  </w:sdt>
                  <w:r w:rsidR="000118E0" w:rsidRPr="00B3650E">
                    <w:rPr>
                      <w:rFonts w:cs="Arial"/>
                      <w:sz w:val="20"/>
                    </w:rPr>
                    <w:t>Raw material / samples (e.g. waste)</w:t>
                  </w:r>
                </w:p>
              </w:tc>
              <w:tc>
                <w:tcPr>
                  <w:tcW w:w="899" w:type="pct"/>
                </w:tcPr>
                <w:p w14:paraId="55FD39F1" w14:textId="46B4569D" w:rsidR="000118E0" w:rsidRPr="00B3650E" w:rsidRDefault="00F34203" w:rsidP="00BD3536">
                  <w:pPr>
                    <w:rPr>
                      <w:rFonts w:cs="Arial"/>
                      <w:sz w:val="20"/>
                    </w:rPr>
                  </w:pPr>
                  <w:sdt>
                    <w:sdtPr>
                      <w:rPr>
                        <w:rStyle w:val="Styleforproposalinputs"/>
                        <w:sz w:val="20"/>
                      </w:rPr>
                      <w:alias w:val="Text Box"/>
                      <w:tag w:val="Text Box"/>
                      <w:id w:val="1688490757"/>
                      <w:placeholder>
                        <w:docPart w:val="9DB4E24EACF64D73ADA3CE33BC6D25E2"/>
                      </w:placeholder>
                    </w:sdtPr>
                    <w:sdtEndPr>
                      <w:rPr>
                        <w:rStyle w:val="DefaultParagraphFont"/>
                        <w:rFonts w:cs="Arial"/>
                        <w:color w:val="auto"/>
                      </w:rPr>
                    </w:sdtEndPr>
                    <w:sdtContent>
                      <w:sdt>
                        <w:sdtPr>
                          <w:rPr>
                            <w:rStyle w:val="Styleforproposalinputs10"/>
                          </w:rPr>
                          <w:alias w:val="Text Box"/>
                          <w:tag w:val="Text Box"/>
                          <w:id w:val="1167050135"/>
                          <w:placeholder>
                            <w:docPart w:val="37C316FD75454EA59D554D8CEEE2FB34"/>
                          </w:placeholder>
                          <w:showingPlcHdr/>
                        </w:sdtPr>
                        <w:sdtEndPr>
                          <w:rPr>
                            <w:rStyle w:val="DefaultParagraphFont"/>
                            <w:rFonts w:cs="Arial"/>
                            <w:color w:val="auto"/>
                            <w:sz w:val="24"/>
                          </w:rPr>
                        </w:sdtEndPr>
                        <w:sdtContent>
                          <w:r w:rsidR="000118E0" w:rsidRPr="00B3650E">
                            <w:rPr>
                              <w:rStyle w:val="PlaceholderText"/>
                              <w:rFonts w:cs="Arial"/>
                              <w:sz w:val="20"/>
                            </w:rPr>
                            <w:t>Click or tap here to enter text.</w:t>
                          </w:r>
                        </w:sdtContent>
                      </w:sdt>
                    </w:sdtContent>
                  </w:sdt>
                </w:p>
              </w:tc>
              <w:tc>
                <w:tcPr>
                  <w:tcW w:w="577" w:type="pct"/>
                </w:tcPr>
                <w:p w14:paraId="6EA4BFA5" w14:textId="065072C3" w:rsidR="000118E0" w:rsidRPr="00B3650E" w:rsidRDefault="000118E0" w:rsidP="00BD3536">
                  <w:pPr>
                    <w:rPr>
                      <w:rFonts w:cs="Arial"/>
                      <w:sz w:val="20"/>
                    </w:rPr>
                  </w:pPr>
                  <w:r w:rsidRPr="00B3650E">
                    <w:rPr>
                      <w:rFonts w:eastAsia="Times New Roman" w:cs="Arial"/>
                      <w:sz w:val="20"/>
                      <w:lang w:val="en-GB" w:eastAsia="en-GB"/>
                    </w:rPr>
                    <w:t>$</w:t>
                  </w:r>
                  <w:r w:rsidRPr="00B3650E">
                    <w:rPr>
                      <w:rStyle w:val="HeaderChar"/>
                      <w:sz w:val="20"/>
                    </w:rPr>
                    <w:t xml:space="preserve"> </w:t>
                  </w:r>
                  <w:sdt>
                    <w:sdtPr>
                      <w:rPr>
                        <w:rStyle w:val="Styleforproposalinputs10"/>
                      </w:rPr>
                      <w:alias w:val="$"/>
                      <w:tag w:val="$"/>
                      <w:id w:val="-1284649106"/>
                      <w:placeholder>
                        <w:docPart w:val="9B97A76A075B4BC99DD2FB52EDDEC76D"/>
                      </w:placeholder>
                      <w:showingPlcHdr/>
                      <w:text/>
                    </w:sdtPr>
                    <w:sdtEndPr>
                      <w:rPr>
                        <w:rStyle w:val="DefaultParagraphFont"/>
                        <w:rFonts w:eastAsia="Times New Roman" w:cs="Arial"/>
                        <w:color w:val="auto"/>
                        <w:sz w:val="24"/>
                        <w:lang w:val="en-GB" w:eastAsia="en-GB"/>
                      </w:rPr>
                    </w:sdtEndPr>
                    <w:sdtContent>
                      <w:proofErr w:type="gramStart"/>
                      <w:r w:rsidRPr="00B3650E">
                        <w:rPr>
                          <w:rStyle w:val="PlaceholderText"/>
                          <w:rFonts w:cs="Arial"/>
                          <w:sz w:val="20"/>
                        </w:rPr>
                        <w:t>X,XXX</w:t>
                      </w:r>
                      <w:proofErr w:type="gramEnd"/>
                      <w:r w:rsidRPr="00B3650E">
                        <w:rPr>
                          <w:rStyle w:val="PlaceholderText"/>
                          <w:rFonts w:cs="Arial"/>
                          <w:sz w:val="20"/>
                        </w:rPr>
                        <w:t>,XXX</w:t>
                      </w:r>
                    </w:sdtContent>
                  </w:sdt>
                </w:p>
              </w:tc>
              <w:tc>
                <w:tcPr>
                  <w:tcW w:w="511" w:type="pct"/>
                </w:tcPr>
                <w:p w14:paraId="415908C3" w14:textId="5AC96DBD" w:rsidR="000118E0" w:rsidRPr="00B3650E" w:rsidRDefault="00F34203" w:rsidP="00BD3536">
                  <w:pPr>
                    <w:rPr>
                      <w:rFonts w:cs="Arial"/>
                      <w:sz w:val="20"/>
                    </w:rPr>
                  </w:pPr>
                  <w:sdt>
                    <w:sdtPr>
                      <w:rPr>
                        <w:rStyle w:val="Styleforproposalinputs"/>
                        <w:sz w:val="20"/>
                      </w:rPr>
                      <w:id w:val="-2129466251"/>
                      <w:placeholder>
                        <w:docPart w:val="D0F1712AB0F2497E871B1F3835641E12"/>
                      </w:placeholder>
                      <w:showingPlcHdr/>
                      <w:date w:fullDate="2023-06-14T00:00:00Z">
                        <w:dateFormat w:val="d/M/yyyy"/>
                        <w:lid w:val="en-SG"/>
                        <w:storeMappedDataAs w:val="dateTime"/>
                        <w:calendar w:val="gregorian"/>
                      </w:date>
                    </w:sdtPr>
                    <w:sdtEndPr>
                      <w:rPr>
                        <w:rStyle w:val="DefaultParagraphFont"/>
                        <w:rFonts w:eastAsia="Times New Roman" w:cs="Arial"/>
                        <w:color w:val="auto"/>
                        <w:lang w:eastAsia="en-GB"/>
                      </w:rPr>
                    </w:sdtEndPr>
                    <w:sdtContent>
                      <w:r w:rsidR="000118E0" w:rsidRPr="00B3650E">
                        <w:rPr>
                          <w:rStyle w:val="PlaceholderText"/>
                          <w:rFonts w:cs="Arial"/>
                          <w:sz w:val="20"/>
                        </w:rPr>
                        <w:t>Click or tap to enter a date.</w:t>
                      </w:r>
                    </w:sdtContent>
                  </w:sdt>
                </w:p>
              </w:tc>
              <w:tc>
                <w:tcPr>
                  <w:tcW w:w="492" w:type="pct"/>
                </w:tcPr>
                <w:p w14:paraId="6912A659" w14:textId="6FB62E2A" w:rsidR="000118E0" w:rsidRPr="00B3650E" w:rsidRDefault="00F34203" w:rsidP="00BD3536">
                  <w:pPr>
                    <w:rPr>
                      <w:rFonts w:cs="Arial"/>
                      <w:sz w:val="20"/>
                    </w:rPr>
                  </w:pPr>
                  <w:sdt>
                    <w:sdtPr>
                      <w:rPr>
                        <w:rStyle w:val="Styleforproposalinputs"/>
                        <w:sz w:val="20"/>
                      </w:rPr>
                      <w:id w:val="-243030412"/>
                      <w:placeholder>
                        <w:docPart w:val="BAE8DBFCD69E413996A05340FBE8AF1C"/>
                      </w:placeholder>
                      <w:date>
                        <w:dateFormat w:val="d/M/yyyy"/>
                        <w:lid w:val="en-SG"/>
                        <w:storeMappedDataAs w:val="dateTime"/>
                        <w:calendar w:val="gregorian"/>
                      </w:date>
                    </w:sdtPr>
                    <w:sdtEndPr>
                      <w:rPr>
                        <w:rStyle w:val="PlaceholderText"/>
                        <w:rFonts w:cs="Arial"/>
                        <w:color w:val="808080"/>
                      </w:rPr>
                    </w:sdtEndPr>
                    <w:sdtContent>
                      <w:r w:rsidR="000118E0" w:rsidRPr="00B3650E">
                        <w:rPr>
                          <w:rStyle w:val="PlaceholderText"/>
                          <w:rFonts w:cs="Arial"/>
                          <w:sz w:val="20"/>
                        </w:rPr>
                        <w:t>Click or tap to enter a date.</w:t>
                      </w:r>
                    </w:sdtContent>
                  </w:sdt>
                </w:p>
              </w:tc>
            </w:tr>
            <w:permEnd w:id="2001290090"/>
            <w:permEnd w:id="877605825"/>
            <w:permEnd w:id="1053261620"/>
            <w:permEnd w:id="8390802"/>
            <w:permEnd w:id="2045795770"/>
            <w:permEnd w:id="1279016208"/>
            <w:permEnd w:id="739074809"/>
            <w:permEnd w:id="1566448403"/>
          </w:tbl>
          <w:p w14:paraId="7AC8FCE8" w14:textId="77777777" w:rsidR="00F255CD" w:rsidRPr="00B3650E" w:rsidRDefault="00F255CD" w:rsidP="00BD3536">
            <w:pPr>
              <w:rPr>
                <w:rFonts w:eastAsia="Times New Roman" w:cs="Arial"/>
                <w:b/>
                <w:sz w:val="20"/>
                <w:szCs w:val="20"/>
                <w:lang w:eastAsia="en-GB"/>
              </w:rPr>
            </w:pPr>
          </w:p>
        </w:tc>
      </w:tr>
    </w:tbl>
    <w:p w14:paraId="467D30CF" w14:textId="77777777" w:rsidR="007965FF" w:rsidRPr="00B3650E" w:rsidRDefault="007965FF" w:rsidP="00BD3536">
      <w:pPr>
        <w:pStyle w:val="ListParagraph"/>
        <w:ind w:left="360"/>
        <w:rPr>
          <w:rFonts w:cs="Arial"/>
          <w:b/>
          <w:lang w:eastAsia="zh-CN"/>
        </w:rPr>
      </w:pPr>
    </w:p>
    <w:p w14:paraId="20160973" w14:textId="77777777" w:rsidR="007965FF" w:rsidRPr="00B3650E" w:rsidRDefault="007965FF" w:rsidP="00BD3536">
      <w:pPr>
        <w:pStyle w:val="ListParagraph"/>
        <w:numPr>
          <w:ilvl w:val="0"/>
          <w:numId w:val="5"/>
        </w:numPr>
        <w:rPr>
          <w:rFonts w:cs="Arial"/>
          <w:b/>
          <w:szCs w:val="24"/>
        </w:rPr>
        <w:sectPr w:rsidR="007965FF" w:rsidRPr="00B3650E" w:rsidSect="008C040A">
          <w:pgSz w:w="16838" w:h="11906" w:orient="landscape" w:code="9"/>
          <w:pgMar w:top="1440" w:right="1440" w:bottom="1440" w:left="1440" w:header="708" w:footer="708"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486BB4" w:rsidRPr="00B3650E" w14:paraId="277E2E91" w14:textId="77777777" w:rsidTr="003C1EB3">
        <w:tc>
          <w:tcPr>
            <w:tcW w:w="9016" w:type="dxa"/>
          </w:tcPr>
          <w:p w14:paraId="796D3C86" w14:textId="77777777" w:rsidR="00486BB4" w:rsidRPr="000B5CF7" w:rsidRDefault="00486BB4" w:rsidP="00BD3536">
            <w:pPr>
              <w:pStyle w:val="ListParagraph"/>
              <w:numPr>
                <w:ilvl w:val="0"/>
                <w:numId w:val="5"/>
              </w:numPr>
              <w:rPr>
                <w:rFonts w:cs="Arial"/>
                <w:b/>
                <w:szCs w:val="24"/>
              </w:rPr>
            </w:pPr>
            <w:r w:rsidRPr="000B5CF7">
              <w:rPr>
                <w:rFonts w:cs="Arial"/>
                <w:b/>
                <w:szCs w:val="24"/>
              </w:rPr>
              <w:lastRenderedPageBreak/>
              <w:t xml:space="preserve">Suggested Reviewers </w:t>
            </w:r>
          </w:p>
          <w:p w14:paraId="0754E616" w14:textId="77777777" w:rsidR="00A07773" w:rsidRPr="000B5CF7" w:rsidRDefault="00A07773" w:rsidP="00BD3536">
            <w:pPr>
              <w:jc w:val="both"/>
              <w:rPr>
                <w:rFonts w:cs="Arial"/>
                <w:szCs w:val="24"/>
              </w:rPr>
            </w:pPr>
          </w:p>
          <w:p w14:paraId="6EB7E440" w14:textId="2B481106" w:rsidR="00486BB4" w:rsidRPr="000B5CF7" w:rsidRDefault="00486BB4" w:rsidP="00BD3536">
            <w:pPr>
              <w:jc w:val="both"/>
              <w:rPr>
                <w:rFonts w:cs="Arial"/>
                <w:szCs w:val="24"/>
              </w:rPr>
            </w:pPr>
            <w:r w:rsidRPr="000B5CF7">
              <w:rPr>
                <w:rFonts w:cs="Arial"/>
                <w:szCs w:val="24"/>
              </w:rPr>
              <w:t xml:space="preserve">The Applicant shall suggest up to 5 reviewers who may be suitable to review the research proposal. These reviewers should fulfil the </w:t>
            </w:r>
            <w:r w:rsidR="00690868" w:rsidRPr="000B5CF7">
              <w:rPr>
                <w:rFonts w:cs="Arial"/>
                <w:szCs w:val="24"/>
              </w:rPr>
              <w:t xml:space="preserve">following </w:t>
            </w:r>
            <w:r w:rsidRPr="000B5CF7">
              <w:rPr>
                <w:rFonts w:cs="Arial"/>
                <w:szCs w:val="24"/>
              </w:rPr>
              <w:t>criteria:</w:t>
            </w:r>
          </w:p>
          <w:p w14:paraId="1FBC69F5" w14:textId="4F4F7B8E" w:rsidR="00486BB4" w:rsidRPr="000B5CF7" w:rsidRDefault="00486BB4" w:rsidP="0074261F">
            <w:pPr>
              <w:pStyle w:val="ListParagraph"/>
              <w:numPr>
                <w:ilvl w:val="0"/>
                <w:numId w:val="41"/>
              </w:numPr>
              <w:jc w:val="both"/>
              <w:rPr>
                <w:rFonts w:cs="Arial"/>
                <w:szCs w:val="24"/>
              </w:rPr>
            </w:pPr>
            <w:r w:rsidRPr="000B5CF7">
              <w:rPr>
                <w:rFonts w:cs="Arial"/>
                <w:szCs w:val="24"/>
              </w:rPr>
              <w:t xml:space="preserve">They are experts in the subject matter and capable of offering unbiased expert opinions on the </w:t>
            </w:r>
            <w:r w:rsidR="002E0E75" w:rsidRPr="000B5CF7">
              <w:rPr>
                <w:rFonts w:cs="Arial"/>
                <w:szCs w:val="24"/>
              </w:rPr>
              <w:t xml:space="preserve">technical </w:t>
            </w:r>
            <w:r w:rsidRPr="000B5CF7">
              <w:rPr>
                <w:rFonts w:cs="Arial"/>
                <w:szCs w:val="24"/>
              </w:rPr>
              <w:t xml:space="preserve">merit of the proposed </w:t>
            </w:r>
            <w:r w:rsidR="002E0E75" w:rsidRPr="000B5CF7">
              <w:rPr>
                <w:rFonts w:cs="Arial"/>
                <w:szCs w:val="24"/>
              </w:rPr>
              <w:t xml:space="preserve">solution. </w:t>
            </w:r>
          </w:p>
          <w:p w14:paraId="2E282903" w14:textId="15610BAF" w:rsidR="00486BB4" w:rsidRPr="000B5CF7" w:rsidRDefault="00486BB4" w:rsidP="0074261F">
            <w:pPr>
              <w:pStyle w:val="ListParagraph"/>
              <w:numPr>
                <w:ilvl w:val="0"/>
                <w:numId w:val="41"/>
              </w:numPr>
              <w:jc w:val="both"/>
              <w:rPr>
                <w:rFonts w:cs="Arial"/>
                <w:szCs w:val="24"/>
              </w:rPr>
            </w:pPr>
            <w:r w:rsidRPr="000B5CF7">
              <w:rPr>
                <w:rFonts w:cs="Arial"/>
                <w:szCs w:val="24"/>
              </w:rPr>
              <w:t xml:space="preserve">They have </w:t>
            </w:r>
            <w:r w:rsidR="002E0E75" w:rsidRPr="000B5CF7">
              <w:rPr>
                <w:rFonts w:cs="Arial"/>
                <w:szCs w:val="24"/>
              </w:rPr>
              <w:t xml:space="preserve">comprehensive </w:t>
            </w:r>
            <w:r w:rsidRPr="000B5CF7">
              <w:rPr>
                <w:rFonts w:cs="Arial"/>
                <w:szCs w:val="24"/>
              </w:rPr>
              <w:t xml:space="preserve">knowledge of </w:t>
            </w:r>
            <w:r w:rsidR="002E0E75" w:rsidRPr="000B5CF7">
              <w:rPr>
                <w:rFonts w:cs="Arial"/>
                <w:szCs w:val="24"/>
              </w:rPr>
              <w:t xml:space="preserve">the field and its </w:t>
            </w:r>
            <w:r w:rsidRPr="000B5CF7">
              <w:rPr>
                <w:rFonts w:cs="Arial"/>
                <w:szCs w:val="24"/>
              </w:rPr>
              <w:t xml:space="preserve">global developments to evaluate the international competitiveness of the proposed </w:t>
            </w:r>
            <w:r w:rsidR="002E0E75" w:rsidRPr="000B5CF7">
              <w:rPr>
                <w:rFonts w:cs="Arial"/>
                <w:szCs w:val="24"/>
              </w:rPr>
              <w:t xml:space="preserve">solution. </w:t>
            </w:r>
          </w:p>
          <w:p w14:paraId="051E3287" w14:textId="77777777" w:rsidR="000B5CF7" w:rsidRDefault="00486BB4" w:rsidP="0074261F">
            <w:pPr>
              <w:pStyle w:val="ListParagraph"/>
              <w:numPr>
                <w:ilvl w:val="0"/>
                <w:numId w:val="41"/>
              </w:numPr>
              <w:jc w:val="both"/>
              <w:rPr>
                <w:rFonts w:cs="Arial"/>
                <w:szCs w:val="24"/>
              </w:rPr>
            </w:pPr>
            <w:r w:rsidRPr="000B5CF7">
              <w:rPr>
                <w:rFonts w:cs="Arial"/>
                <w:szCs w:val="24"/>
              </w:rPr>
              <w:t>They have no relationship</w:t>
            </w:r>
            <w:r w:rsidR="002E0E75" w:rsidRPr="000B5CF7">
              <w:rPr>
                <w:rFonts w:cs="Arial"/>
                <w:szCs w:val="24"/>
              </w:rPr>
              <w:t>,</w:t>
            </w:r>
            <w:r w:rsidRPr="000B5CF7">
              <w:rPr>
                <w:rFonts w:cs="Arial"/>
                <w:szCs w:val="24"/>
              </w:rPr>
              <w:t xml:space="preserve"> </w:t>
            </w:r>
            <w:r w:rsidR="002E0E75" w:rsidRPr="000B5CF7">
              <w:rPr>
                <w:rFonts w:cs="Arial"/>
                <w:szCs w:val="24"/>
              </w:rPr>
              <w:t>d</w:t>
            </w:r>
            <w:r w:rsidRPr="000B5CF7">
              <w:rPr>
                <w:rFonts w:cs="Arial"/>
                <w:szCs w:val="24"/>
              </w:rPr>
              <w:t xml:space="preserve">irect or otherwise, with any of the team members that would create </w:t>
            </w:r>
            <w:r w:rsidR="002E0E75" w:rsidRPr="000B5CF7">
              <w:rPr>
                <w:rFonts w:cs="Arial"/>
                <w:szCs w:val="24"/>
              </w:rPr>
              <w:t xml:space="preserve">an actual </w:t>
            </w:r>
            <w:r w:rsidRPr="000B5CF7">
              <w:rPr>
                <w:rFonts w:cs="Arial"/>
                <w:szCs w:val="24"/>
              </w:rPr>
              <w:t xml:space="preserve">or </w:t>
            </w:r>
            <w:r w:rsidR="002E0E75" w:rsidRPr="000B5CF7">
              <w:rPr>
                <w:rFonts w:cs="Arial"/>
                <w:szCs w:val="24"/>
              </w:rPr>
              <w:t xml:space="preserve">perceived </w:t>
            </w:r>
            <w:r w:rsidRPr="000B5CF7">
              <w:rPr>
                <w:rFonts w:cs="Arial"/>
                <w:szCs w:val="24"/>
              </w:rPr>
              <w:t>conflict of interest</w:t>
            </w:r>
            <w:r w:rsidR="002E0E75" w:rsidRPr="000B5CF7">
              <w:rPr>
                <w:rFonts w:cs="Arial"/>
                <w:szCs w:val="24"/>
              </w:rPr>
              <w:t>.</w:t>
            </w:r>
          </w:p>
          <w:p w14:paraId="40A57B76" w14:textId="4E393E77" w:rsidR="00486BB4" w:rsidRPr="001C5A76" w:rsidRDefault="00486BB4" w:rsidP="000B5CF7">
            <w:pPr>
              <w:pStyle w:val="ListParagraph"/>
              <w:jc w:val="both"/>
              <w:rPr>
                <w:rFonts w:cs="Arial"/>
                <w:szCs w:val="24"/>
              </w:rPr>
            </w:pPr>
            <w:r w:rsidRPr="00B3650E">
              <w:rPr>
                <w:rFonts w:cs="Arial"/>
                <w:szCs w:val="24"/>
              </w:rPr>
              <w:t xml:space="preserve"> </w:t>
            </w:r>
          </w:p>
        </w:tc>
      </w:tr>
      <w:tr w:rsidR="00486BB4" w14:paraId="47CD6B2A" w14:textId="77777777" w:rsidTr="003C1EB3">
        <w:tc>
          <w:tcPr>
            <w:tcW w:w="9016" w:type="dxa"/>
          </w:tcPr>
          <w:tbl>
            <w:tblPr>
              <w:tblStyle w:val="TableGrid"/>
              <w:tblW w:w="4991" w:type="pct"/>
              <w:tblLook w:val="04A0" w:firstRow="1" w:lastRow="0" w:firstColumn="1" w:lastColumn="0" w:noHBand="0" w:noVBand="1"/>
            </w:tblPr>
            <w:tblGrid>
              <w:gridCol w:w="2193"/>
              <w:gridCol w:w="2193"/>
              <w:gridCol w:w="2194"/>
              <w:gridCol w:w="2194"/>
            </w:tblGrid>
            <w:tr w:rsidR="001C5A76" w:rsidRPr="00306B2A" w14:paraId="652A171A" w14:textId="77777777" w:rsidTr="00FD7444">
              <w:trPr>
                <w:trHeight w:val="239"/>
              </w:trPr>
              <w:tc>
                <w:tcPr>
                  <w:tcW w:w="1250" w:type="pct"/>
                  <w:shd w:val="clear" w:color="auto" w:fill="BFBFBF" w:themeFill="background1" w:themeFillShade="BF"/>
                </w:tcPr>
                <w:p w14:paraId="58414E6F" w14:textId="77777777" w:rsidR="001C5A76" w:rsidRPr="000118E0" w:rsidRDefault="001C5A76" w:rsidP="001C5A76">
                  <w:pPr>
                    <w:pStyle w:val="ListParagraph"/>
                    <w:ind w:left="0"/>
                    <w:rPr>
                      <w:rFonts w:cs="Arial"/>
                      <w:b/>
                      <w:szCs w:val="24"/>
                    </w:rPr>
                  </w:pPr>
                  <w:r w:rsidRPr="000118E0">
                    <w:rPr>
                      <w:rFonts w:cs="Arial"/>
                      <w:b/>
                      <w:szCs w:val="24"/>
                    </w:rPr>
                    <w:t xml:space="preserve">Name </w:t>
                  </w:r>
                </w:p>
              </w:tc>
              <w:tc>
                <w:tcPr>
                  <w:tcW w:w="1250" w:type="pct"/>
                  <w:shd w:val="clear" w:color="auto" w:fill="BFBFBF" w:themeFill="background1" w:themeFillShade="BF"/>
                </w:tcPr>
                <w:p w14:paraId="5C6AEA10" w14:textId="77777777" w:rsidR="001C5A76" w:rsidRPr="000118E0" w:rsidRDefault="001C5A76" w:rsidP="001C5A76">
                  <w:pPr>
                    <w:pStyle w:val="ListParagraph"/>
                    <w:ind w:left="0"/>
                    <w:rPr>
                      <w:rFonts w:cs="Arial"/>
                      <w:b/>
                      <w:szCs w:val="24"/>
                    </w:rPr>
                  </w:pPr>
                  <w:r w:rsidRPr="000118E0">
                    <w:rPr>
                      <w:rFonts w:cs="Arial"/>
                      <w:b/>
                      <w:szCs w:val="24"/>
                    </w:rPr>
                    <w:t>Research expertise</w:t>
                  </w:r>
                </w:p>
              </w:tc>
              <w:tc>
                <w:tcPr>
                  <w:tcW w:w="1250" w:type="pct"/>
                  <w:shd w:val="clear" w:color="auto" w:fill="BFBFBF" w:themeFill="background1" w:themeFillShade="BF"/>
                </w:tcPr>
                <w:p w14:paraId="0CA25DAE" w14:textId="77777777" w:rsidR="001C5A76" w:rsidRPr="000118E0" w:rsidRDefault="001C5A76" w:rsidP="001C5A76">
                  <w:pPr>
                    <w:pStyle w:val="ListParagraph"/>
                    <w:ind w:left="0"/>
                    <w:rPr>
                      <w:rFonts w:cs="Arial"/>
                      <w:b/>
                      <w:szCs w:val="24"/>
                    </w:rPr>
                  </w:pPr>
                  <w:r w:rsidRPr="000118E0">
                    <w:rPr>
                      <w:rFonts w:cs="Arial"/>
                      <w:b/>
                      <w:szCs w:val="24"/>
                    </w:rPr>
                    <w:t xml:space="preserve">Organisation </w:t>
                  </w:r>
                </w:p>
              </w:tc>
              <w:tc>
                <w:tcPr>
                  <w:tcW w:w="1250" w:type="pct"/>
                  <w:shd w:val="clear" w:color="auto" w:fill="BFBFBF" w:themeFill="background1" w:themeFillShade="BF"/>
                </w:tcPr>
                <w:p w14:paraId="4BF084F9" w14:textId="77777777" w:rsidR="001C5A76" w:rsidRPr="000118E0" w:rsidRDefault="001C5A76" w:rsidP="001C5A76">
                  <w:pPr>
                    <w:pStyle w:val="ListParagraph"/>
                    <w:ind w:left="0"/>
                    <w:rPr>
                      <w:rFonts w:cs="Arial"/>
                      <w:b/>
                      <w:szCs w:val="24"/>
                    </w:rPr>
                  </w:pPr>
                  <w:r w:rsidRPr="000118E0">
                    <w:rPr>
                      <w:rFonts w:cs="Arial"/>
                      <w:b/>
                      <w:szCs w:val="24"/>
                    </w:rPr>
                    <w:t>Email</w:t>
                  </w:r>
                </w:p>
              </w:tc>
            </w:tr>
            <w:permStart w:id="1396995815" w:edGrp="everyone" w:colFirst="0" w:colLast="0"/>
            <w:permStart w:id="1104154652" w:edGrp="everyone" w:colFirst="1" w:colLast="1"/>
            <w:permStart w:id="945491522" w:edGrp="everyone" w:colFirst="2" w:colLast="2"/>
            <w:permStart w:id="1296252833" w:edGrp="everyone" w:colFirst="3" w:colLast="3"/>
            <w:tr w:rsidR="001C5A76" w:rsidRPr="00306B2A" w14:paraId="30E8BA59" w14:textId="77777777" w:rsidTr="00FD7444">
              <w:trPr>
                <w:trHeight w:val="225"/>
              </w:trPr>
              <w:tc>
                <w:tcPr>
                  <w:tcW w:w="1250" w:type="pct"/>
                </w:tcPr>
                <w:p w14:paraId="1AC527B3" w14:textId="77777777" w:rsidR="001C5A76" w:rsidRPr="000118E0" w:rsidRDefault="00F34203" w:rsidP="001C5A76">
                  <w:pPr>
                    <w:rPr>
                      <w:color w:val="4472C4" w:themeColor="accent5"/>
                    </w:rPr>
                  </w:pPr>
                  <w:sdt>
                    <w:sdtPr>
                      <w:rPr>
                        <w:rStyle w:val="Styleforproposalinputs"/>
                      </w:rPr>
                      <w:alias w:val="Text Box"/>
                      <w:tag w:val="Text Box"/>
                      <w:id w:val="-1628541571"/>
                      <w:placeholder>
                        <w:docPart w:val="D89A941CF0CA43E49C005F37CBE464CE"/>
                      </w:placeholder>
                      <w:showingPlcHdr/>
                    </w:sdtPr>
                    <w:sdtEndPr>
                      <w:rPr>
                        <w:rStyle w:val="DefaultParagraphFont"/>
                        <w:rFonts w:cs="Arial"/>
                        <w:color w:val="auto"/>
                        <w:szCs w:val="24"/>
                      </w:rPr>
                    </w:sdtEndPr>
                    <w:sdtContent>
                      <w:r w:rsidR="001C5A76" w:rsidRPr="00291CC6">
                        <w:rPr>
                          <w:rStyle w:val="PlaceholderText"/>
                          <w:rFonts w:cs="Arial"/>
                          <w:szCs w:val="24"/>
                        </w:rPr>
                        <w:t>Click or tap here to enter text.</w:t>
                      </w:r>
                    </w:sdtContent>
                  </w:sdt>
                </w:p>
              </w:tc>
              <w:tc>
                <w:tcPr>
                  <w:tcW w:w="1250" w:type="pct"/>
                </w:tcPr>
                <w:p w14:paraId="1890BD0B" w14:textId="77777777" w:rsidR="001C5A76" w:rsidRPr="000118E0" w:rsidRDefault="00F34203" w:rsidP="001C5A76">
                  <w:pPr>
                    <w:pStyle w:val="ListParagraph"/>
                    <w:ind w:left="0"/>
                    <w:rPr>
                      <w:rFonts w:cs="Arial"/>
                      <w:b/>
                      <w:szCs w:val="24"/>
                    </w:rPr>
                  </w:pPr>
                  <w:sdt>
                    <w:sdtPr>
                      <w:rPr>
                        <w:rStyle w:val="Styleforproposalinputs"/>
                      </w:rPr>
                      <w:alias w:val="Text Box"/>
                      <w:tag w:val="Text Box"/>
                      <w:id w:val="-1875301452"/>
                      <w:placeholder>
                        <w:docPart w:val="A3B67F08D4A64218ADB964656C277C1F"/>
                      </w:placeholder>
                      <w:showingPlcHdr/>
                    </w:sdtPr>
                    <w:sdtEndPr>
                      <w:rPr>
                        <w:rStyle w:val="DefaultParagraphFont"/>
                        <w:rFonts w:cs="Arial"/>
                        <w:color w:val="auto"/>
                        <w:szCs w:val="24"/>
                      </w:rPr>
                    </w:sdtEndPr>
                    <w:sdtContent>
                      <w:r w:rsidR="001C5A76" w:rsidRPr="000339E0">
                        <w:rPr>
                          <w:rStyle w:val="PlaceholderText"/>
                          <w:rFonts w:cs="Arial"/>
                          <w:szCs w:val="24"/>
                        </w:rPr>
                        <w:t>Click or tap here to enter text.</w:t>
                      </w:r>
                    </w:sdtContent>
                  </w:sdt>
                </w:p>
              </w:tc>
              <w:tc>
                <w:tcPr>
                  <w:tcW w:w="1250" w:type="pct"/>
                </w:tcPr>
                <w:p w14:paraId="03B11F9F" w14:textId="77777777" w:rsidR="001C5A76" w:rsidRPr="000118E0" w:rsidRDefault="00F34203" w:rsidP="001C5A76">
                  <w:pPr>
                    <w:pStyle w:val="ListParagraph"/>
                    <w:ind w:left="0"/>
                    <w:rPr>
                      <w:rFonts w:cs="Arial"/>
                      <w:b/>
                      <w:szCs w:val="24"/>
                    </w:rPr>
                  </w:pPr>
                  <w:sdt>
                    <w:sdtPr>
                      <w:rPr>
                        <w:rStyle w:val="Styleforproposalinputs"/>
                      </w:rPr>
                      <w:alias w:val="Text Box"/>
                      <w:tag w:val="Text Box"/>
                      <w:id w:val="-966501027"/>
                      <w:placeholder>
                        <w:docPart w:val="25132838CF4C474E9E22110F11BBC60E"/>
                      </w:placeholder>
                      <w:showingPlcHdr/>
                    </w:sdtPr>
                    <w:sdtEndPr>
                      <w:rPr>
                        <w:rStyle w:val="DefaultParagraphFont"/>
                        <w:rFonts w:cs="Arial"/>
                        <w:color w:val="auto"/>
                        <w:szCs w:val="24"/>
                      </w:rPr>
                    </w:sdtEndPr>
                    <w:sdtContent>
                      <w:r w:rsidR="001C5A76" w:rsidRPr="000339E0">
                        <w:rPr>
                          <w:rStyle w:val="PlaceholderText"/>
                          <w:rFonts w:cs="Arial"/>
                          <w:szCs w:val="24"/>
                        </w:rPr>
                        <w:t>Click or tap here to enter text.</w:t>
                      </w:r>
                    </w:sdtContent>
                  </w:sdt>
                </w:p>
              </w:tc>
              <w:tc>
                <w:tcPr>
                  <w:tcW w:w="1250" w:type="pct"/>
                </w:tcPr>
                <w:p w14:paraId="3D16DB52" w14:textId="77777777" w:rsidR="001C5A76" w:rsidRPr="000118E0" w:rsidRDefault="00F34203" w:rsidP="001C5A76">
                  <w:pPr>
                    <w:pStyle w:val="ListParagraph"/>
                    <w:ind w:left="0"/>
                    <w:rPr>
                      <w:rFonts w:cs="Arial"/>
                      <w:b/>
                      <w:szCs w:val="24"/>
                    </w:rPr>
                  </w:pPr>
                  <w:sdt>
                    <w:sdtPr>
                      <w:rPr>
                        <w:rStyle w:val="Styleforproposalinputs"/>
                      </w:rPr>
                      <w:alias w:val="Text Box"/>
                      <w:tag w:val="Text Box"/>
                      <w:id w:val="-934903781"/>
                      <w:placeholder>
                        <w:docPart w:val="9674F2BC3DB0483584BDE898EBA7EB49"/>
                      </w:placeholder>
                    </w:sdtPr>
                    <w:sdtEndPr>
                      <w:rPr>
                        <w:rStyle w:val="PlaceholderText"/>
                        <w:rFonts w:cs="Arial"/>
                        <w:color w:val="808080"/>
                        <w:szCs w:val="24"/>
                      </w:rPr>
                    </w:sdtEndPr>
                    <w:sdtContent>
                      <w:r w:rsidR="001C5A76" w:rsidRPr="000339E0">
                        <w:rPr>
                          <w:rStyle w:val="PlaceholderText"/>
                          <w:rFonts w:cs="Arial"/>
                          <w:szCs w:val="24"/>
                        </w:rPr>
                        <w:t>Click or tap here to enter text.</w:t>
                      </w:r>
                    </w:sdtContent>
                  </w:sdt>
                </w:p>
              </w:tc>
            </w:tr>
            <w:permStart w:id="1120097367" w:edGrp="everyone" w:colFirst="0" w:colLast="0"/>
            <w:permStart w:id="1213035259" w:edGrp="everyone" w:colFirst="1" w:colLast="1"/>
            <w:permStart w:id="778920720" w:edGrp="everyone" w:colFirst="2" w:colLast="2"/>
            <w:permStart w:id="661273951" w:edGrp="everyone" w:colFirst="3" w:colLast="3"/>
            <w:permEnd w:id="1396995815"/>
            <w:permEnd w:id="1104154652"/>
            <w:permEnd w:id="945491522"/>
            <w:permEnd w:id="1296252833"/>
            <w:tr w:rsidR="001C5A76" w:rsidRPr="00306B2A" w14:paraId="738A7B6A" w14:textId="77777777" w:rsidTr="00FD7444">
              <w:trPr>
                <w:trHeight w:val="225"/>
              </w:trPr>
              <w:tc>
                <w:tcPr>
                  <w:tcW w:w="1250" w:type="pct"/>
                </w:tcPr>
                <w:p w14:paraId="6B41AED6" w14:textId="77777777" w:rsidR="001C5A76" w:rsidRPr="000118E0" w:rsidRDefault="00F34203" w:rsidP="001C5A76">
                  <w:pPr>
                    <w:pStyle w:val="ListParagraph"/>
                    <w:ind w:left="0"/>
                    <w:rPr>
                      <w:rFonts w:cs="Arial"/>
                      <w:b/>
                      <w:szCs w:val="24"/>
                    </w:rPr>
                  </w:pPr>
                  <w:sdt>
                    <w:sdtPr>
                      <w:rPr>
                        <w:rStyle w:val="Styleforproposalinputs"/>
                      </w:rPr>
                      <w:alias w:val="Text Box"/>
                      <w:tag w:val="Text Box"/>
                      <w:id w:val="1325550960"/>
                      <w:placeholder>
                        <w:docPart w:val="FB911DF170AF4B2986FE319B4546A019"/>
                      </w:placeholder>
                      <w:showingPlcHdr/>
                    </w:sdtPr>
                    <w:sdtEndPr>
                      <w:rPr>
                        <w:rStyle w:val="DefaultParagraphFont"/>
                        <w:rFonts w:cs="Arial"/>
                        <w:color w:val="auto"/>
                        <w:szCs w:val="24"/>
                      </w:rPr>
                    </w:sdtEndPr>
                    <w:sdtContent>
                      <w:r w:rsidR="001C5A76" w:rsidRPr="00DF5166">
                        <w:rPr>
                          <w:rStyle w:val="PlaceholderText"/>
                          <w:rFonts w:cs="Arial"/>
                          <w:szCs w:val="24"/>
                        </w:rPr>
                        <w:t>Click or tap here to enter text.</w:t>
                      </w:r>
                    </w:sdtContent>
                  </w:sdt>
                </w:p>
              </w:tc>
              <w:tc>
                <w:tcPr>
                  <w:tcW w:w="1250" w:type="pct"/>
                </w:tcPr>
                <w:p w14:paraId="51DD4506" w14:textId="77777777" w:rsidR="001C5A76" w:rsidRPr="000118E0" w:rsidRDefault="00F34203" w:rsidP="001C5A76">
                  <w:pPr>
                    <w:pStyle w:val="ListParagraph"/>
                    <w:ind w:left="0"/>
                    <w:rPr>
                      <w:rFonts w:cs="Arial"/>
                      <w:b/>
                      <w:szCs w:val="24"/>
                    </w:rPr>
                  </w:pPr>
                  <w:sdt>
                    <w:sdtPr>
                      <w:rPr>
                        <w:rStyle w:val="Styleforproposalinputs"/>
                      </w:rPr>
                      <w:alias w:val="Text Box"/>
                      <w:tag w:val="Text Box"/>
                      <w:id w:val="-1899436887"/>
                      <w:placeholder>
                        <w:docPart w:val="E1C9A88EE8DD42FEA099DE9B6F03CC4C"/>
                      </w:placeholder>
                      <w:showingPlcHdr/>
                    </w:sdtPr>
                    <w:sdtEndPr>
                      <w:rPr>
                        <w:rStyle w:val="DefaultParagraphFont"/>
                        <w:rFonts w:cs="Arial"/>
                        <w:color w:val="auto"/>
                        <w:szCs w:val="24"/>
                      </w:rPr>
                    </w:sdtEndPr>
                    <w:sdtContent>
                      <w:r w:rsidR="001C5A76" w:rsidRPr="000339E0">
                        <w:rPr>
                          <w:rStyle w:val="PlaceholderText"/>
                          <w:rFonts w:cs="Arial"/>
                          <w:szCs w:val="24"/>
                        </w:rPr>
                        <w:t>Click or tap here to enter text.</w:t>
                      </w:r>
                    </w:sdtContent>
                  </w:sdt>
                </w:p>
              </w:tc>
              <w:tc>
                <w:tcPr>
                  <w:tcW w:w="1250" w:type="pct"/>
                </w:tcPr>
                <w:p w14:paraId="30ADC5A2" w14:textId="77777777" w:rsidR="001C5A76" w:rsidRPr="000118E0" w:rsidRDefault="00F34203" w:rsidP="001C5A76">
                  <w:pPr>
                    <w:pStyle w:val="ListParagraph"/>
                    <w:ind w:left="0"/>
                    <w:rPr>
                      <w:rFonts w:cs="Arial"/>
                      <w:b/>
                      <w:szCs w:val="24"/>
                    </w:rPr>
                  </w:pPr>
                  <w:sdt>
                    <w:sdtPr>
                      <w:rPr>
                        <w:rStyle w:val="Styleforproposalinputs"/>
                      </w:rPr>
                      <w:alias w:val="Text Box"/>
                      <w:tag w:val="Text Box"/>
                      <w:id w:val="-359211725"/>
                      <w:placeholder>
                        <w:docPart w:val="F6F959CA07AF4C6E9B80F26420B8A891"/>
                      </w:placeholder>
                      <w:showingPlcHdr/>
                    </w:sdtPr>
                    <w:sdtEndPr>
                      <w:rPr>
                        <w:rStyle w:val="DefaultParagraphFont"/>
                        <w:rFonts w:cs="Arial"/>
                        <w:color w:val="auto"/>
                        <w:szCs w:val="24"/>
                      </w:rPr>
                    </w:sdtEndPr>
                    <w:sdtContent>
                      <w:r w:rsidR="001C5A76" w:rsidRPr="000339E0">
                        <w:rPr>
                          <w:rStyle w:val="PlaceholderText"/>
                          <w:rFonts w:cs="Arial"/>
                          <w:szCs w:val="24"/>
                        </w:rPr>
                        <w:t>Click or tap here to enter text.</w:t>
                      </w:r>
                    </w:sdtContent>
                  </w:sdt>
                </w:p>
              </w:tc>
              <w:tc>
                <w:tcPr>
                  <w:tcW w:w="1250" w:type="pct"/>
                </w:tcPr>
                <w:p w14:paraId="15839226" w14:textId="77777777" w:rsidR="001C5A76" w:rsidRPr="000118E0" w:rsidRDefault="00F34203" w:rsidP="001C5A76">
                  <w:pPr>
                    <w:pStyle w:val="ListParagraph"/>
                    <w:ind w:left="0"/>
                    <w:rPr>
                      <w:rFonts w:cs="Arial"/>
                      <w:b/>
                      <w:szCs w:val="24"/>
                    </w:rPr>
                  </w:pPr>
                  <w:sdt>
                    <w:sdtPr>
                      <w:rPr>
                        <w:rStyle w:val="Styleforproposalinputs"/>
                      </w:rPr>
                      <w:alias w:val="Text Box"/>
                      <w:tag w:val="Text Box"/>
                      <w:id w:val="-810085350"/>
                      <w:placeholder>
                        <w:docPart w:val="79F96142771344209F5162A10561C72E"/>
                      </w:placeholder>
                    </w:sdtPr>
                    <w:sdtEndPr>
                      <w:rPr>
                        <w:rStyle w:val="PlaceholderText"/>
                        <w:rFonts w:cs="Arial"/>
                        <w:color w:val="808080"/>
                        <w:szCs w:val="24"/>
                      </w:rPr>
                    </w:sdtEndPr>
                    <w:sdtContent>
                      <w:r w:rsidR="001C5A76" w:rsidRPr="000339E0">
                        <w:rPr>
                          <w:rStyle w:val="PlaceholderText"/>
                          <w:rFonts w:cs="Arial"/>
                          <w:szCs w:val="24"/>
                        </w:rPr>
                        <w:t>Click or tap here to enter text.</w:t>
                      </w:r>
                    </w:sdtContent>
                  </w:sdt>
                </w:p>
              </w:tc>
            </w:tr>
            <w:permStart w:id="1329745643" w:edGrp="everyone" w:colFirst="0" w:colLast="0"/>
            <w:permStart w:id="1605988114" w:edGrp="everyone" w:colFirst="1" w:colLast="1"/>
            <w:permStart w:id="1699679414" w:edGrp="everyone" w:colFirst="2" w:colLast="2"/>
            <w:permStart w:id="1338926922" w:edGrp="everyone" w:colFirst="3" w:colLast="3"/>
            <w:permEnd w:id="1120097367"/>
            <w:permEnd w:id="1213035259"/>
            <w:permEnd w:id="778920720"/>
            <w:permEnd w:id="661273951"/>
            <w:tr w:rsidR="001C5A76" w:rsidRPr="00306B2A" w14:paraId="39E9F152" w14:textId="77777777" w:rsidTr="00FD7444">
              <w:trPr>
                <w:trHeight w:val="225"/>
              </w:trPr>
              <w:tc>
                <w:tcPr>
                  <w:tcW w:w="1250" w:type="pct"/>
                </w:tcPr>
                <w:p w14:paraId="22AD99E1" w14:textId="77777777" w:rsidR="001C5A76" w:rsidRPr="000118E0" w:rsidRDefault="00F34203" w:rsidP="001C5A76">
                  <w:pPr>
                    <w:pStyle w:val="ListParagraph"/>
                    <w:ind w:left="0"/>
                    <w:rPr>
                      <w:rFonts w:cs="Arial"/>
                      <w:b/>
                      <w:szCs w:val="24"/>
                    </w:rPr>
                  </w:pPr>
                  <w:sdt>
                    <w:sdtPr>
                      <w:rPr>
                        <w:rStyle w:val="Styleforproposalinputs"/>
                      </w:rPr>
                      <w:alias w:val="Text Box"/>
                      <w:tag w:val="Text Box"/>
                      <w:id w:val="-389728071"/>
                      <w:placeholder>
                        <w:docPart w:val="0516EF4F02F2465E93AFF5EBF9989FFD"/>
                      </w:placeholder>
                      <w:showingPlcHdr/>
                    </w:sdtPr>
                    <w:sdtEndPr>
                      <w:rPr>
                        <w:rStyle w:val="DefaultParagraphFont"/>
                        <w:rFonts w:cs="Arial"/>
                        <w:color w:val="auto"/>
                        <w:szCs w:val="24"/>
                      </w:rPr>
                    </w:sdtEndPr>
                    <w:sdtContent>
                      <w:r w:rsidR="001C5A76" w:rsidRPr="00DF5166">
                        <w:rPr>
                          <w:rStyle w:val="PlaceholderText"/>
                          <w:rFonts w:cs="Arial"/>
                          <w:szCs w:val="24"/>
                        </w:rPr>
                        <w:t>Click or tap here to enter text.</w:t>
                      </w:r>
                    </w:sdtContent>
                  </w:sdt>
                </w:p>
              </w:tc>
              <w:tc>
                <w:tcPr>
                  <w:tcW w:w="1250" w:type="pct"/>
                </w:tcPr>
                <w:p w14:paraId="78F516B0" w14:textId="77777777" w:rsidR="001C5A76" w:rsidRPr="000118E0" w:rsidRDefault="00F34203" w:rsidP="001C5A76">
                  <w:pPr>
                    <w:pStyle w:val="ListParagraph"/>
                    <w:ind w:left="0"/>
                    <w:rPr>
                      <w:rFonts w:cs="Arial"/>
                      <w:b/>
                      <w:szCs w:val="24"/>
                    </w:rPr>
                  </w:pPr>
                  <w:sdt>
                    <w:sdtPr>
                      <w:rPr>
                        <w:rStyle w:val="Styleforproposalinputs"/>
                      </w:rPr>
                      <w:alias w:val="Text Box"/>
                      <w:tag w:val="Text Box"/>
                      <w:id w:val="1819376129"/>
                      <w:placeholder>
                        <w:docPart w:val="7C9BC3FC8FA4473FA78C9D197B178474"/>
                      </w:placeholder>
                      <w:showingPlcHdr/>
                    </w:sdtPr>
                    <w:sdtEndPr>
                      <w:rPr>
                        <w:rStyle w:val="DefaultParagraphFont"/>
                        <w:rFonts w:cs="Arial"/>
                        <w:color w:val="auto"/>
                        <w:szCs w:val="24"/>
                      </w:rPr>
                    </w:sdtEndPr>
                    <w:sdtContent>
                      <w:r w:rsidR="001C5A76" w:rsidRPr="000339E0">
                        <w:rPr>
                          <w:rStyle w:val="PlaceholderText"/>
                          <w:rFonts w:cs="Arial"/>
                          <w:szCs w:val="24"/>
                        </w:rPr>
                        <w:t>Click or tap here to enter text.</w:t>
                      </w:r>
                    </w:sdtContent>
                  </w:sdt>
                </w:p>
              </w:tc>
              <w:tc>
                <w:tcPr>
                  <w:tcW w:w="1250" w:type="pct"/>
                </w:tcPr>
                <w:p w14:paraId="6D7468DA" w14:textId="77777777" w:rsidR="001C5A76" w:rsidRPr="000118E0" w:rsidRDefault="00F34203" w:rsidP="001C5A76">
                  <w:pPr>
                    <w:pStyle w:val="ListParagraph"/>
                    <w:ind w:left="0"/>
                    <w:rPr>
                      <w:rFonts w:cs="Arial"/>
                      <w:b/>
                      <w:szCs w:val="24"/>
                    </w:rPr>
                  </w:pPr>
                  <w:sdt>
                    <w:sdtPr>
                      <w:rPr>
                        <w:rStyle w:val="Styleforproposalinputs"/>
                      </w:rPr>
                      <w:alias w:val="Text Box"/>
                      <w:tag w:val="Text Box"/>
                      <w:id w:val="-140585816"/>
                      <w:placeholder>
                        <w:docPart w:val="6406AC538080492AACDD58B1C779E389"/>
                      </w:placeholder>
                      <w:showingPlcHdr/>
                    </w:sdtPr>
                    <w:sdtEndPr>
                      <w:rPr>
                        <w:rStyle w:val="DefaultParagraphFont"/>
                        <w:rFonts w:cs="Arial"/>
                        <w:color w:val="auto"/>
                        <w:szCs w:val="24"/>
                      </w:rPr>
                    </w:sdtEndPr>
                    <w:sdtContent>
                      <w:r w:rsidR="001C5A76" w:rsidRPr="000339E0">
                        <w:rPr>
                          <w:rStyle w:val="PlaceholderText"/>
                          <w:rFonts w:cs="Arial"/>
                          <w:szCs w:val="24"/>
                        </w:rPr>
                        <w:t>Click or tap here to enter text.</w:t>
                      </w:r>
                    </w:sdtContent>
                  </w:sdt>
                </w:p>
              </w:tc>
              <w:tc>
                <w:tcPr>
                  <w:tcW w:w="1250" w:type="pct"/>
                </w:tcPr>
                <w:p w14:paraId="25E76A68" w14:textId="77777777" w:rsidR="001C5A76" w:rsidRPr="000118E0" w:rsidRDefault="00F34203" w:rsidP="001C5A76">
                  <w:pPr>
                    <w:pStyle w:val="ListParagraph"/>
                    <w:ind w:left="0"/>
                    <w:rPr>
                      <w:rFonts w:cs="Arial"/>
                      <w:b/>
                      <w:szCs w:val="24"/>
                    </w:rPr>
                  </w:pPr>
                  <w:sdt>
                    <w:sdtPr>
                      <w:rPr>
                        <w:rStyle w:val="Styleforproposalinputs"/>
                      </w:rPr>
                      <w:alias w:val="Text Box"/>
                      <w:tag w:val="Text Box"/>
                      <w:id w:val="1465780228"/>
                      <w:placeholder>
                        <w:docPart w:val="15811F95A965455193E55624A55FDCE7"/>
                      </w:placeholder>
                    </w:sdtPr>
                    <w:sdtEndPr>
                      <w:rPr>
                        <w:rStyle w:val="PlaceholderText"/>
                        <w:rFonts w:cs="Arial"/>
                        <w:color w:val="808080"/>
                        <w:szCs w:val="24"/>
                      </w:rPr>
                    </w:sdtEndPr>
                    <w:sdtContent>
                      <w:r w:rsidR="001C5A76" w:rsidRPr="000339E0">
                        <w:rPr>
                          <w:rStyle w:val="PlaceholderText"/>
                          <w:rFonts w:cs="Arial"/>
                          <w:szCs w:val="24"/>
                        </w:rPr>
                        <w:t>Click or tap here to enter text.</w:t>
                      </w:r>
                    </w:sdtContent>
                  </w:sdt>
                </w:p>
              </w:tc>
            </w:tr>
            <w:permStart w:id="789339449" w:edGrp="everyone" w:colFirst="0" w:colLast="0"/>
            <w:permStart w:id="173943430" w:edGrp="everyone" w:colFirst="1" w:colLast="1"/>
            <w:permStart w:id="1233934777" w:edGrp="everyone" w:colFirst="2" w:colLast="2"/>
            <w:permStart w:id="1657359046" w:edGrp="everyone" w:colFirst="3" w:colLast="3"/>
            <w:permEnd w:id="1329745643"/>
            <w:permEnd w:id="1605988114"/>
            <w:permEnd w:id="1699679414"/>
            <w:permEnd w:id="1338926922"/>
            <w:tr w:rsidR="001C5A76" w:rsidRPr="00306B2A" w14:paraId="3FDA5D94" w14:textId="77777777" w:rsidTr="00FD7444">
              <w:trPr>
                <w:trHeight w:val="225"/>
              </w:trPr>
              <w:tc>
                <w:tcPr>
                  <w:tcW w:w="1250" w:type="pct"/>
                </w:tcPr>
                <w:p w14:paraId="5EDBB2F3" w14:textId="77777777" w:rsidR="001C5A76" w:rsidRPr="000118E0" w:rsidRDefault="00F34203" w:rsidP="001C5A76">
                  <w:pPr>
                    <w:pStyle w:val="ListParagraph"/>
                    <w:ind w:left="0"/>
                    <w:rPr>
                      <w:rFonts w:cs="Arial"/>
                      <w:b/>
                      <w:szCs w:val="24"/>
                    </w:rPr>
                  </w:pPr>
                  <w:sdt>
                    <w:sdtPr>
                      <w:rPr>
                        <w:rStyle w:val="Styleforproposalinputs"/>
                      </w:rPr>
                      <w:alias w:val="Text Box"/>
                      <w:tag w:val="Text Box"/>
                      <w:id w:val="-1260454674"/>
                      <w:placeholder>
                        <w:docPart w:val="E19E0BA9C08C4CEB9939086049DE3E6B"/>
                      </w:placeholder>
                      <w:showingPlcHdr/>
                    </w:sdtPr>
                    <w:sdtEndPr>
                      <w:rPr>
                        <w:rStyle w:val="DefaultParagraphFont"/>
                        <w:rFonts w:cs="Arial"/>
                        <w:color w:val="auto"/>
                        <w:szCs w:val="24"/>
                      </w:rPr>
                    </w:sdtEndPr>
                    <w:sdtContent>
                      <w:r w:rsidR="001C5A76" w:rsidRPr="00DF5166">
                        <w:rPr>
                          <w:rStyle w:val="PlaceholderText"/>
                          <w:rFonts w:cs="Arial"/>
                          <w:szCs w:val="24"/>
                        </w:rPr>
                        <w:t>Click or tap here to enter text.</w:t>
                      </w:r>
                    </w:sdtContent>
                  </w:sdt>
                </w:p>
              </w:tc>
              <w:tc>
                <w:tcPr>
                  <w:tcW w:w="1250" w:type="pct"/>
                </w:tcPr>
                <w:p w14:paraId="2D6CFE27" w14:textId="77777777" w:rsidR="001C5A76" w:rsidRPr="000118E0" w:rsidRDefault="00F34203" w:rsidP="001C5A76">
                  <w:pPr>
                    <w:pStyle w:val="ListParagraph"/>
                    <w:ind w:left="0"/>
                    <w:rPr>
                      <w:rFonts w:cs="Arial"/>
                      <w:b/>
                      <w:szCs w:val="24"/>
                    </w:rPr>
                  </w:pPr>
                  <w:sdt>
                    <w:sdtPr>
                      <w:rPr>
                        <w:rStyle w:val="Styleforproposalinputs"/>
                      </w:rPr>
                      <w:alias w:val="Text Box"/>
                      <w:tag w:val="Text Box"/>
                      <w:id w:val="-797606603"/>
                      <w:placeholder>
                        <w:docPart w:val="40CE65C67FAB4A758066E06726B12841"/>
                      </w:placeholder>
                      <w:showingPlcHdr/>
                    </w:sdtPr>
                    <w:sdtEndPr>
                      <w:rPr>
                        <w:rStyle w:val="DefaultParagraphFont"/>
                        <w:rFonts w:cs="Arial"/>
                        <w:color w:val="auto"/>
                        <w:szCs w:val="24"/>
                      </w:rPr>
                    </w:sdtEndPr>
                    <w:sdtContent>
                      <w:r w:rsidR="001C5A76" w:rsidRPr="000339E0">
                        <w:rPr>
                          <w:rStyle w:val="PlaceholderText"/>
                          <w:rFonts w:cs="Arial"/>
                          <w:szCs w:val="24"/>
                        </w:rPr>
                        <w:t>Click or tap here to enter text.</w:t>
                      </w:r>
                    </w:sdtContent>
                  </w:sdt>
                </w:p>
              </w:tc>
              <w:tc>
                <w:tcPr>
                  <w:tcW w:w="1250" w:type="pct"/>
                </w:tcPr>
                <w:p w14:paraId="495EEAE5" w14:textId="77777777" w:rsidR="001C5A76" w:rsidRPr="000118E0" w:rsidRDefault="00F34203" w:rsidP="001C5A76">
                  <w:pPr>
                    <w:pStyle w:val="ListParagraph"/>
                    <w:ind w:left="0"/>
                    <w:rPr>
                      <w:rFonts w:cs="Arial"/>
                      <w:b/>
                      <w:szCs w:val="24"/>
                    </w:rPr>
                  </w:pPr>
                  <w:sdt>
                    <w:sdtPr>
                      <w:rPr>
                        <w:rStyle w:val="Styleforproposalinputs"/>
                      </w:rPr>
                      <w:alias w:val="Text Box"/>
                      <w:tag w:val="Text Box"/>
                      <w:id w:val="1582334726"/>
                      <w:placeholder>
                        <w:docPart w:val="5EBD7329D23D496FB56C36E0762160F5"/>
                      </w:placeholder>
                      <w:showingPlcHdr/>
                    </w:sdtPr>
                    <w:sdtEndPr>
                      <w:rPr>
                        <w:rStyle w:val="DefaultParagraphFont"/>
                        <w:rFonts w:cs="Arial"/>
                        <w:color w:val="auto"/>
                        <w:szCs w:val="24"/>
                      </w:rPr>
                    </w:sdtEndPr>
                    <w:sdtContent>
                      <w:r w:rsidR="001C5A76" w:rsidRPr="000339E0">
                        <w:rPr>
                          <w:rStyle w:val="PlaceholderText"/>
                          <w:rFonts w:cs="Arial"/>
                          <w:szCs w:val="24"/>
                        </w:rPr>
                        <w:t>Click or tap here to enter text.</w:t>
                      </w:r>
                    </w:sdtContent>
                  </w:sdt>
                </w:p>
              </w:tc>
              <w:tc>
                <w:tcPr>
                  <w:tcW w:w="1250" w:type="pct"/>
                </w:tcPr>
                <w:p w14:paraId="59662D07" w14:textId="77777777" w:rsidR="001C5A76" w:rsidRPr="000118E0" w:rsidRDefault="00F34203" w:rsidP="001C5A76">
                  <w:pPr>
                    <w:pStyle w:val="ListParagraph"/>
                    <w:ind w:left="0"/>
                    <w:rPr>
                      <w:rFonts w:cs="Arial"/>
                      <w:b/>
                      <w:szCs w:val="24"/>
                    </w:rPr>
                  </w:pPr>
                  <w:sdt>
                    <w:sdtPr>
                      <w:rPr>
                        <w:rStyle w:val="Styleforproposalinputs"/>
                      </w:rPr>
                      <w:alias w:val="Text Box"/>
                      <w:tag w:val="Text Box"/>
                      <w:id w:val="579882700"/>
                      <w:placeholder>
                        <w:docPart w:val="BFF042D7093948D0943310EBDC2DC1BE"/>
                      </w:placeholder>
                    </w:sdtPr>
                    <w:sdtEndPr>
                      <w:rPr>
                        <w:rStyle w:val="PlaceholderText"/>
                        <w:rFonts w:cs="Arial"/>
                        <w:color w:val="808080"/>
                        <w:szCs w:val="24"/>
                      </w:rPr>
                    </w:sdtEndPr>
                    <w:sdtContent>
                      <w:r w:rsidR="001C5A76" w:rsidRPr="000339E0">
                        <w:rPr>
                          <w:rStyle w:val="PlaceholderText"/>
                          <w:rFonts w:cs="Arial"/>
                          <w:szCs w:val="24"/>
                        </w:rPr>
                        <w:t>Click or tap here to enter text.</w:t>
                      </w:r>
                    </w:sdtContent>
                  </w:sdt>
                </w:p>
              </w:tc>
            </w:tr>
            <w:permStart w:id="1774195465" w:edGrp="everyone" w:colFirst="0" w:colLast="0"/>
            <w:permStart w:id="48907495" w:edGrp="everyone" w:colFirst="1" w:colLast="1"/>
            <w:permStart w:id="1207074529" w:edGrp="everyone" w:colFirst="2" w:colLast="2"/>
            <w:permStart w:id="476467449" w:edGrp="everyone" w:colFirst="3" w:colLast="3"/>
            <w:permEnd w:id="789339449"/>
            <w:permEnd w:id="173943430"/>
            <w:permEnd w:id="1233934777"/>
            <w:permEnd w:id="1657359046"/>
            <w:tr w:rsidR="001C5A76" w:rsidRPr="00306B2A" w14:paraId="308BEE07" w14:textId="77777777" w:rsidTr="00FD7444">
              <w:trPr>
                <w:trHeight w:val="225"/>
              </w:trPr>
              <w:tc>
                <w:tcPr>
                  <w:tcW w:w="1250" w:type="pct"/>
                </w:tcPr>
                <w:p w14:paraId="3744D028" w14:textId="77777777" w:rsidR="001C5A76" w:rsidRPr="000118E0" w:rsidRDefault="00F34203" w:rsidP="001C5A76">
                  <w:pPr>
                    <w:pStyle w:val="ListParagraph"/>
                    <w:ind w:left="0"/>
                    <w:rPr>
                      <w:rFonts w:cs="Arial"/>
                      <w:b/>
                      <w:szCs w:val="24"/>
                    </w:rPr>
                  </w:pPr>
                  <w:sdt>
                    <w:sdtPr>
                      <w:rPr>
                        <w:rStyle w:val="Styleforproposalinputs"/>
                      </w:rPr>
                      <w:alias w:val="Text Box"/>
                      <w:tag w:val="Text Box"/>
                      <w:id w:val="-285892566"/>
                      <w:placeholder>
                        <w:docPart w:val="2EB28231185C46EFA60D8E541D67AEE1"/>
                      </w:placeholder>
                      <w:showingPlcHdr/>
                    </w:sdtPr>
                    <w:sdtEndPr>
                      <w:rPr>
                        <w:rStyle w:val="DefaultParagraphFont"/>
                        <w:rFonts w:cs="Arial"/>
                        <w:color w:val="auto"/>
                        <w:szCs w:val="24"/>
                      </w:rPr>
                    </w:sdtEndPr>
                    <w:sdtContent>
                      <w:r w:rsidR="001C5A76" w:rsidRPr="00DF5166">
                        <w:rPr>
                          <w:rStyle w:val="PlaceholderText"/>
                          <w:rFonts w:cs="Arial"/>
                          <w:szCs w:val="24"/>
                        </w:rPr>
                        <w:t>Click or tap here to enter text.</w:t>
                      </w:r>
                    </w:sdtContent>
                  </w:sdt>
                </w:p>
              </w:tc>
              <w:tc>
                <w:tcPr>
                  <w:tcW w:w="1250" w:type="pct"/>
                </w:tcPr>
                <w:p w14:paraId="65F25CC1" w14:textId="77777777" w:rsidR="001C5A76" w:rsidRPr="000118E0" w:rsidRDefault="00F34203" w:rsidP="001C5A76">
                  <w:pPr>
                    <w:pStyle w:val="ListParagraph"/>
                    <w:ind w:left="0"/>
                    <w:rPr>
                      <w:rFonts w:cs="Arial"/>
                      <w:b/>
                      <w:szCs w:val="24"/>
                    </w:rPr>
                  </w:pPr>
                  <w:sdt>
                    <w:sdtPr>
                      <w:rPr>
                        <w:rStyle w:val="Styleforproposalinputs"/>
                      </w:rPr>
                      <w:alias w:val="Text Box"/>
                      <w:tag w:val="Text Box"/>
                      <w:id w:val="-579443009"/>
                      <w:placeholder>
                        <w:docPart w:val="8D6B947E263F44BCAE45829ED1EB3B10"/>
                      </w:placeholder>
                      <w:showingPlcHdr/>
                    </w:sdtPr>
                    <w:sdtEndPr>
                      <w:rPr>
                        <w:rStyle w:val="DefaultParagraphFont"/>
                        <w:rFonts w:cs="Arial"/>
                        <w:color w:val="auto"/>
                        <w:szCs w:val="24"/>
                      </w:rPr>
                    </w:sdtEndPr>
                    <w:sdtContent>
                      <w:r w:rsidR="001C5A76" w:rsidRPr="000339E0">
                        <w:rPr>
                          <w:rStyle w:val="PlaceholderText"/>
                          <w:rFonts w:cs="Arial"/>
                          <w:szCs w:val="24"/>
                        </w:rPr>
                        <w:t>Click or tap here to enter text.</w:t>
                      </w:r>
                    </w:sdtContent>
                  </w:sdt>
                </w:p>
              </w:tc>
              <w:tc>
                <w:tcPr>
                  <w:tcW w:w="1250" w:type="pct"/>
                </w:tcPr>
                <w:p w14:paraId="1DDD4A3B" w14:textId="77777777" w:rsidR="001C5A76" w:rsidRPr="000118E0" w:rsidRDefault="00F34203" w:rsidP="001C5A76">
                  <w:pPr>
                    <w:pStyle w:val="ListParagraph"/>
                    <w:ind w:left="0"/>
                    <w:rPr>
                      <w:rFonts w:cs="Arial"/>
                      <w:b/>
                      <w:szCs w:val="24"/>
                    </w:rPr>
                  </w:pPr>
                  <w:sdt>
                    <w:sdtPr>
                      <w:rPr>
                        <w:rStyle w:val="Styleforproposalinputs"/>
                      </w:rPr>
                      <w:alias w:val="Text Box"/>
                      <w:tag w:val="Text Box"/>
                      <w:id w:val="-443535561"/>
                      <w:placeholder>
                        <w:docPart w:val="43720BB5713B48D8B1EC9440189AB390"/>
                      </w:placeholder>
                      <w:showingPlcHdr/>
                    </w:sdtPr>
                    <w:sdtEndPr>
                      <w:rPr>
                        <w:rStyle w:val="DefaultParagraphFont"/>
                        <w:rFonts w:cs="Arial"/>
                        <w:color w:val="auto"/>
                        <w:szCs w:val="24"/>
                      </w:rPr>
                    </w:sdtEndPr>
                    <w:sdtContent>
                      <w:r w:rsidR="001C5A76" w:rsidRPr="000339E0">
                        <w:rPr>
                          <w:rStyle w:val="PlaceholderText"/>
                          <w:rFonts w:cs="Arial"/>
                          <w:szCs w:val="24"/>
                        </w:rPr>
                        <w:t>Click or tap here to enter text.</w:t>
                      </w:r>
                    </w:sdtContent>
                  </w:sdt>
                </w:p>
              </w:tc>
              <w:tc>
                <w:tcPr>
                  <w:tcW w:w="1250" w:type="pct"/>
                </w:tcPr>
                <w:p w14:paraId="4D758569" w14:textId="77777777" w:rsidR="001C5A76" w:rsidRPr="000118E0" w:rsidRDefault="00F34203" w:rsidP="001C5A76">
                  <w:pPr>
                    <w:pStyle w:val="ListParagraph"/>
                    <w:ind w:left="0"/>
                    <w:rPr>
                      <w:rFonts w:cs="Arial"/>
                      <w:b/>
                      <w:szCs w:val="24"/>
                    </w:rPr>
                  </w:pPr>
                  <w:sdt>
                    <w:sdtPr>
                      <w:rPr>
                        <w:rStyle w:val="Styleforproposalinputs"/>
                      </w:rPr>
                      <w:alias w:val="Text Box"/>
                      <w:tag w:val="Text Box"/>
                      <w:id w:val="1304969417"/>
                      <w:placeholder>
                        <w:docPart w:val="D2A378C3033E4A2EA6B7666B5B2DD0EE"/>
                      </w:placeholder>
                    </w:sdtPr>
                    <w:sdtEndPr>
                      <w:rPr>
                        <w:rStyle w:val="PlaceholderText"/>
                        <w:rFonts w:cs="Arial"/>
                        <w:color w:val="808080"/>
                        <w:szCs w:val="24"/>
                      </w:rPr>
                    </w:sdtEndPr>
                    <w:sdtContent>
                      <w:r w:rsidR="001C5A76" w:rsidRPr="000339E0">
                        <w:rPr>
                          <w:rStyle w:val="PlaceholderText"/>
                          <w:rFonts w:cs="Arial"/>
                          <w:szCs w:val="24"/>
                        </w:rPr>
                        <w:t>Click or tap here to enter text.</w:t>
                      </w:r>
                    </w:sdtContent>
                  </w:sdt>
                </w:p>
              </w:tc>
            </w:tr>
            <w:permStart w:id="457783823" w:edGrp="everyone" w:colFirst="0" w:colLast="0"/>
            <w:permStart w:id="1243445748" w:edGrp="everyone" w:colFirst="1" w:colLast="1"/>
            <w:permStart w:id="1127025018" w:edGrp="everyone" w:colFirst="2" w:colLast="2"/>
            <w:permStart w:id="1737515440" w:edGrp="everyone" w:colFirst="3" w:colLast="3"/>
            <w:permEnd w:id="1774195465"/>
            <w:permEnd w:id="48907495"/>
            <w:permEnd w:id="1207074529"/>
            <w:permEnd w:id="476467449"/>
            <w:tr w:rsidR="001C5A76" w:rsidRPr="00306B2A" w14:paraId="20CBC5C0" w14:textId="77777777" w:rsidTr="00FD7444">
              <w:trPr>
                <w:trHeight w:val="225"/>
              </w:trPr>
              <w:tc>
                <w:tcPr>
                  <w:tcW w:w="1250" w:type="pct"/>
                </w:tcPr>
                <w:p w14:paraId="03375711" w14:textId="77777777" w:rsidR="001C5A76" w:rsidRPr="000118E0" w:rsidRDefault="00F34203" w:rsidP="001C5A76">
                  <w:pPr>
                    <w:pStyle w:val="ListParagraph"/>
                    <w:ind w:left="0"/>
                    <w:rPr>
                      <w:rFonts w:cs="Arial"/>
                      <w:b/>
                      <w:szCs w:val="24"/>
                    </w:rPr>
                  </w:pPr>
                  <w:sdt>
                    <w:sdtPr>
                      <w:rPr>
                        <w:rStyle w:val="Styleforproposalinputs"/>
                      </w:rPr>
                      <w:alias w:val="Text Box"/>
                      <w:tag w:val="Text Box"/>
                      <w:id w:val="-112988039"/>
                      <w:placeholder>
                        <w:docPart w:val="1F6EB10AAC47421CA3FB4E472CF30A0D"/>
                      </w:placeholder>
                      <w:showingPlcHdr/>
                    </w:sdtPr>
                    <w:sdtEndPr>
                      <w:rPr>
                        <w:rStyle w:val="DefaultParagraphFont"/>
                        <w:rFonts w:cs="Arial"/>
                        <w:color w:val="auto"/>
                        <w:szCs w:val="24"/>
                      </w:rPr>
                    </w:sdtEndPr>
                    <w:sdtContent>
                      <w:r w:rsidR="001C5A76" w:rsidRPr="00DF5166">
                        <w:rPr>
                          <w:rStyle w:val="PlaceholderText"/>
                          <w:rFonts w:cs="Arial"/>
                          <w:szCs w:val="24"/>
                        </w:rPr>
                        <w:t>Click or tap here to enter text.</w:t>
                      </w:r>
                    </w:sdtContent>
                  </w:sdt>
                </w:p>
              </w:tc>
              <w:tc>
                <w:tcPr>
                  <w:tcW w:w="1250" w:type="pct"/>
                </w:tcPr>
                <w:p w14:paraId="7D13D674" w14:textId="77777777" w:rsidR="001C5A76" w:rsidRPr="000118E0" w:rsidRDefault="00F34203" w:rsidP="001C5A76">
                  <w:pPr>
                    <w:pStyle w:val="ListParagraph"/>
                    <w:ind w:left="0"/>
                    <w:rPr>
                      <w:rFonts w:cs="Arial"/>
                      <w:b/>
                      <w:szCs w:val="24"/>
                    </w:rPr>
                  </w:pPr>
                  <w:sdt>
                    <w:sdtPr>
                      <w:rPr>
                        <w:rStyle w:val="Styleforproposalinputs"/>
                      </w:rPr>
                      <w:alias w:val="Text Box"/>
                      <w:tag w:val="Text Box"/>
                      <w:id w:val="984822776"/>
                      <w:placeholder>
                        <w:docPart w:val="3449711B2AC3473B9A93DA8AE03C30E2"/>
                      </w:placeholder>
                      <w:showingPlcHdr/>
                    </w:sdtPr>
                    <w:sdtEndPr>
                      <w:rPr>
                        <w:rStyle w:val="DefaultParagraphFont"/>
                        <w:rFonts w:cs="Arial"/>
                        <w:color w:val="auto"/>
                        <w:szCs w:val="24"/>
                      </w:rPr>
                    </w:sdtEndPr>
                    <w:sdtContent>
                      <w:r w:rsidR="001C5A76" w:rsidRPr="000339E0">
                        <w:rPr>
                          <w:rStyle w:val="PlaceholderText"/>
                          <w:rFonts w:cs="Arial"/>
                          <w:szCs w:val="24"/>
                        </w:rPr>
                        <w:t>Click or tap here to enter text.</w:t>
                      </w:r>
                    </w:sdtContent>
                  </w:sdt>
                </w:p>
              </w:tc>
              <w:tc>
                <w:tcPr>
                  <w:tcW w:w="1250" w:type="pct"/>
                </w:tcPr>
                <w:p w14:paraId="7D171195" w14:textId="77777777" w:rsidR="001C5A76" w:rsidRPr="000118E0" w:rsidRDefault="00F34203" w:rsidP="001C5A76">
                  <w:pPr>
                    <w:pStyle w:val="ListParagraph"/>
                    <w:ind w:left="0"/>
                    <w:rPr>
                      <w:rFonts w:cs="Arial"/>
                      <w:b/>
                      <w:szCs w:val="24"/>
                    </w:rPr>
                  </w:pPr>
                  <w:sdt>
                    <w:sdtPr>
                      <w:rPr>
                        <w:rStyle w:val="Styleforproposalinputs"/>
                      </w:rPr>
                      <w:alias w:val="Text Box"/>
                      <w:tag w:val="Text Box"/>
                      <w:id w:val="-1212882446"/>
                      <w:placeholder>
                        <w:docPart w:val="811DDCA4A75C4482B741EA0EB2114184"/>
                      </w:placeholder>
                      <w:showingPlcHdr/>
                    </w:sdtPr>
                    <w:sdtEndPr>
                      <w:rPr>
                        <w:rStyle w:val="DefaultParagraphFont"/>
                        <w:rFonts w:cs="Arial"/>
                        <w:color w:val="auto"/>
                        <w:szCs w:val="24"/>
                      </w:rPr>
                    </w:sdtEndPr>
                    <w:sdtContent>
                      <w:r w:rsidR="001C5A76" w:rsidRPr="000339E0">
                        <w:rPr>
                          <w:rStyle w:val="PlaceholderText"/>
                          <w:rFonts w:cs="Arial"/>
                          <w:szCs w:val="24"/>
                        </w:rPr>
                        <w:t>Click or tap here to enter text.</w:t>
                      </w:r>
                    </w:sdtContent>
                  </w:sdt>
                </w:p>
              </w:tc>
              <w:tc>
                <w:tcPr>
                  <w:tcW w:w="1250" w:type="pct"/>
                </w:tcPr>
                <w:p w14:paraId="790A7231" w14:textId="77777777" w:rsidR="001C5A76" w:rsidRPr="000118E0" w:rsidRDefault="00F34203" w:rsidP="001C5A76">
                  <w:pPr>
                    <w:pStyle w:val="ListParagraph"/>
                    <w:ind w:left="0"/>
                    <w:rPr>
                      <w:rFonts w:cs="Arial"/>
                      <w:b/>
                      <w:szCs w:val="24"/>
                    </w:rPr>
                  </w:pPr>
                  <w:sdt>
                    <w:sdtPr>
                      <w:rPr>
                        <w:rStyle w:val="Styleforproposalinputs"/>
                      </w:rPr>
                      <w:alias w:val="Text Box"/>
                      <w:tag w:val="Text Box"/>
                      <w:id w:val="-2031014698"/>
                      <w:placeholder>
                        <w:docPart w:val="4D3F54A8B9454BA49A9F626EEFC80C51"/>
                      </w:placeholder>
                    </w:sdtPr>
                    <w:sdtEndPr>
                      <w:rPr>
                        <w:rStyle w:val="PlaceholderText"/>
                        <w:rFonts w:cs="Arial"/>
                        <w:color w:val="808080"/>
                        <w:szCs w:val="24"/>
                      </w:rPr>
                    </w:sdtEndPr>
                    <w:sdtContent>
                      <w:r w:rsidR="001C5A76" w:rsidRPr="000339E0">
                        <w:rPr>
                          <w:rStyle w:val="PlaceholderText"/>
                          <w:rFonts w:cs="Arial"/>
                          <w:szCs w:val="24"/>
                        </w:rPr>
                        <w:t>Click or tap here to enter text.</w:t>
                      </w:r>
                    </w:sdtContent>
                  </w:sdt>
                </w:p>
              </w:tc>
            </w:tr>
          </w:tbl>
          <w:permEnd w:id="457783823"/>
          <w:permEnd w:id="1243445748"/>
          <w:permEnd w:id="1127025018"/>
          <w:permEnd w:id="1737515440"/>
          <w:p w14:paraId="643E5EF3" w14:textId="2840FA3D" w:rsidR="00486BB4" w:rsidRPr="00B3650E" w:rsidRDefault="001C5A76" w:rsidP="00BD3536">
            <w:pPr>
              <w:rPr>
                <w:rFonts w:cs="Arial"/>
                <w:b/>
                <w:szCs w:val="24"/>
              </w:rPr>
            </w:pPr>
            <w:r>
              <w:rPr>
                <w:rFonts w:cs="Arial"/>
                <w:b/>
                <w:szCs w:val="24"/>
              </w:rPr>
              <w:t xml:space="preserve"> </w:t>
            </w:r>
          </w:p>
        </w:tc>
      </w:tr>
      <w:tr w:rsidR="003323C0" w14:paraId="58D4F8AA" w14:textId="77777777" w:rsidTr="003C1EB3">
        <w:tc>
          <w:tcPr>
            <w:tcW w:w="9016" w:type="dxa"/>
          </w:tcPr>
          <w:p w14:paraId="23A4A704" w14:textId="77777777" w:rsidR="00135A77" w:rsidRPr="00F3612A" w:rsidRDefault="00135A77" w:rsidP="00EF204B">
            <w:pPr>
              <w:pStyle w:val="ListParagraph"/>
              <w:numPr>
                <w:ilvl w:val="0"/>
                <w:numId w:val="5"/>
              </w:numPr>
              <w:jc w:val="both"/>
              <w:rPr>
                <w:rFonts w:cs="Arial"/>
                <w:b/>
                <w:szCs w:val="24"/>
              </w:rPr>
            </w:pPr>
            <w:r w:rsidRPr="00F3612A">
              <w:rPr>
                <w:rFonts w:cs="Arial"/>
                <w:b/>
                <w:szCs w:val="24"/>
              </w:rPr>
              <w:t>Declaration</w:t>
            </w:r>
          </w:p>
          <w:p w14:paraId="7EA81094" w14:textId="77777777" w:rsidR="00135A77" w:rsidRDefault="00135A77" w:rsidP="00EF204B">
            <w:pPr>
              <w:pStyle w:val="CM35"/>
              <w:jc w:val="both"/>
              <w:rPr>
                <w:rFonts w:ascii="Arial" w:hAnsi="Arial" w:cs="Arial"/>
              </w:rPr>
            </w:pPr>
          </w:p>
          <w:p w14:paraId="1090EC96" w14:textId="77777777" w:rsidR="00135A77" w:rsidRPr="00B81012" w:rsidRDefault="00135A77" w:rsidP="00B81012">
            <w:pPr>
              <w:pStyle w:val="ListParagraph"/>
              <w:numPr>
                <w:ilvl w:val="1"/>
                <w:numId w:val="5"/>
              </w:numPr>
              <w:ind w:left="567" w:hanging="567"/>
              <w:jc w:val="both"/>
              <w:rPr>
                <w:rFonts w:cs="Arial"/>
                <w:b/>
                <w:szCs w:val="24"/>
              </w:rPr>
            </w:pPr>
            <w:r w:rsidRPr="00B81012">
              <w:rPr>
                <w:rFonts w:cs="Arial"/>
                <w:b/>
                <w:szCs w:val="24"/>
              </w:rPr>
              <w:t>Declaration of involvement in panel/committees appointed by NEA</w:t>
            </w:r>
          </w:p>
          <w:p w14:paraId="22D102D9" w14:textId="77777777" w:rsidR="00135A77" w:rsidRDefault="00135A77" w:rsidP="00EF204B">
            <w:pPr>
              <w:pStyle w:val="ListParagraph"/>
              <w:ind w:left="0"/>
              <w:jc w:val="both"/>
              <w:rPr>
                <w:rFonts w:cs="Arial"/>
              </w:rPr>
            </w:pPr>
          </w:p>
          <w:p w14:paraId="4766F5D4" w14:textId="70C81F69" w:rsidR="00135A77" w:rsidRPr="00B81012" w:rsidRDefault="00135A77" w:rsidP="00B81012">
            <w:pPr>
              <w:pStyle w:val="ListParagraph"/>
              <w:ind w:left="567"/>
              <w:jc w:val="both"/>
              <w:rPr>
                <w:rFonts w:cs="Arial"/>
                <w:bCs/>
                <w:szCs w:val="24"/>
              </w:rPr>
            </w:pPr>
            <w:r w:rsidRPr="00B81012">
              <w:rPr>
                <w:rFonts w:cs="Arial"/>
                <w:bCs/>
                <w:szCs w:val="24"/>
              </w:rPr>
              <w:t xml:space="preserve">The applicant shall provide the details in the table should </w:t>
            </w:r>
            <w:r w:rsidR="006C323B" w:rsidRPr="00B81012">
              <w:rPr>
                <w:rFonts w:cs="Arial"/>
                <w:bCs/>
                <w:szCs w:val="24"/>
              </w:rPr>
              <w:t xml:space="preserve">any </w:t>
            </w:r>
            <w:r w:rsidRPr="00B81012">
              <w:rPr>
                <w:rFonts w:cs="Arial"/>
                <w:bCs/>
                <w:szCs w:val="24"/>
              </w:rPr>
              <w:t>team members (i.e. Lead PI, Team PI(s) and/or Co-Investigator(s)), collaborators and/or advisers be involved in panels or committees (e.g. expert or technical panel, scientific committee, advisory role, etc.) appointed by NEA.</w:t>
            </w:r>
          </w:p>
          <w:p w14:paraId="55632D7D" w14:textId="77777777" w:rsidR="003323C0" w:rsidRDefault="003323C0" w:rsidP="00EF204B">
            <w:pPr>
              <w:jc w:val="both"/>
              <w:rPr>
                <w:rFonts w:cs="Arial"/>
                <w:szCs w:val="24"/>
              </w:rPr>
            </w:pPr>
          </w:p>
        </w:tc>
      </w:tr>
      <w:tr w:rsidR="00135A77" w14:paraId="05A15298" w14:textId="77777777" w:rsidTr="003C1EB3">
        <w:tc>
          <w:tcPr>
            <w:tcW w:w="9016" w:type="dxa"/>
          </w:tcPr>
          <w:tbl>
            <w:tblPr>
              <w:tblStyle w:val="TableGrid"/>
              <w:tblW w:w="7882" w:type="dxa"/>
              <w:tblInd w:w="607" w:type="dxa"/>
              <w:tblLook w:val="04A0" w:firstRow="1" w:lastRow="0" w:firstColumn="1" w:lastColumn="0" w:noHBand="0" w:noVBand="1"/>
            </w:tblPr>
            <w:tblGrid>
              <w:gridCol w:w="2053"/>
              <w:gridCol w:w="2577"/>
              <w:gridCol w:w="1404"/>
              <w:gridCol w:w="1848"/>
            </w:tblGrid>
            <w:tr w:rsidR="0050126B" w14:paraId="311F2225" w14:textId="77777777" w:rsidTr="00B81012">
              <w:trPr>
                <w:trHeight w:val="554"/>
              </w:trPr>
              <w:tc>
                <w:tcPr>
                  <w:tcW w:w="2053" w:type="dxa"/>
                  <w:shd w:val="clear" w:color="auto" w:fill="BFBFBF" w:themeFill="background1" w:themeFillShade="BF"/>
                </w:tcPr>
                <w:p w14:paraId="27F454E1" w14:textId="77777777" w:rsidR="00306B2A" w:rsidRPr="005D22CB" w:rsidRDefault="00306B2A" w:rsidP="00BD3536">
                  <w:pPr>
                    <w:rPr>
                      <w:rFonts w:cs="Arial"/>
                      <w:szCs w:val="24"/>
                    </w:rPr>
                  </w:pPr>
                  <w:r w:rsidRPr="005D22CB">
                    <w:rPr>
                      <w:rFonts w:cs="Arial"/>
                      <w:szCs w:val="24"/>
                    </w:rPr>
                    <w:t>Name</w:t>
                  </w:r>
                </w:p>
              </w:tc>
              <w:tc>
                <w:tcPr>
                  <w:tcW w:w="2577" w:type="dxa"/>
                  <w:shd w:val="clear" w:color="auto" w:fill="BFBFBF" w:themeFill="background1" w:themeFillShade="BF"/>
                </w:tcPr>
                <w:p w14:paraId="6368FBF3" w14:textId="77777777" w:rsidR="00306B2A" w:rsidRPr="005D22CB" w:rsidRDefault="00306B2A" w:rsidP="00BD3536">
                  <w:pPr>
                    <w:rPr>
                      <w:rFonts w:cs="Arial"/>
                      <w:szCs w:val="24"/>
                    </w:rPr>
                  </w:pPr>
                  <w:r w:rsidRPr="005D22CB">
                    <w:rPr>
                      <w:rFonts w:cs="Arial"/>
                      <w:szCs w:val="24"/>
                    </w:rPr>
                    <w:t>Panel/Committee (s)</w:t>
                  </w:r>
                </w:p>
              </w:tc>
              <w:tc>
                <w:tcPr>
                  <w:tcW w:w="1404" w:type="dxa"/>
                  <w:shd w:val="clear" w:color="auto" w:fill="BFBFBF" w:themeFill="background1" w:themeFillShade="BF"/>
                </w:tcPr>
                <w:p w14:paraId="4D968CAB" w14:textId="77777777" w:rsidR="00306B2A" w:rsidRPr="005D22CB" w:rsidRDefault="00306B2A" w:rsidP="00BD3536">
                  <w:pPr>
                    <w:rPr>
                      <w:rFonts w:cs="Arial"/>
                      <w:szCs w:val="24"/>
                    </w:rPr>
                  </w:pPr>
                  <w:r w:rsidRPr="005D22CB">
                    <w:rPr>
                      <w:rFonts w:cs="Arial"/>
                      <w:szCs w:val="24"/>
                    </w:rPr>
                    <w:t>Role</w:t>
                  </w:r>
                </w:p>
              </w:tc>
              <w:tc>
                <w:tcPr>
                  <w:tcW w:w="1848" w:type="dxa"/>
                  <w:shd w:val="clear" w:color="auto" w:fill="BFBFBF" w:themeFill="background1" w:themeFillShade="BF"/>
                </w:tcPr>
                <w:p w14:paraId="239F4B79" w14:textId="77777777" w:rsidR="00306B2A" w:rsidRPr="005D22CB" w:rsidRDefault="00306B2A" w:rsidP="00BD3536">
                  <w:pPr>
                    <w:rPr>
                      <w:rFonts w:cs="Arial"/>
                      <w:szCs w:val="24"/>
                    </w:rPr>
                  </w:pPr>
                  <w:r w:rsidRPr="005D22CB">
                    <w:rPr>
                      <w:rFonts w:cs="Arial"/>
                      <w:szCs w:val="24"/>
                    </w:rPr>
                    <w:t xml:space="preserve">Point of Contact in NEA </w:t>
                  </w:r>
                </w:p>
              </w:tc>
            </w:tr>
            <w:permStart w:id="1360274769" w:edGrp="everyone" w:colFirst="0" w:colLast="0"/>
            <w:permStart w:id="1900092496" w:edGrp="everyone" w:colFirst="1" w:colLast="1"/>
            <w:permStart w:id="409866578" w:edGrp="everyone" w:colFirst="2" w:colLast="2"/>
            <w:permStart w:id="1246326616" w:edGrp="everyone" w:colFirst="3" w:colLast="3"/>
            <w:tr w:rsidR="000118E0" w:rsidRPr="00677515" w14:paraId="45FC5318" w14:textId="77777777" w:rsidTr="00B81012">
              <w:trPr>
                <w:trHeight w:val="277"/>
              </w:trPr>
              <w:tc>
                <w:tcPr>
                  <w:tcW w:w="2053" w:type="dxa"/>
                </w:tcPr>
                <w:p w14:paraId="17783D05" w14:textId="39CA67CA" w:rsidR="000118E0" w:rsidRPr="005D22CB" w:rsidRDefault="00F34203" w:rsidP="00BD3536">
                  <w:pPr>
                    <w:rPr>
                      <w:rFonts w:cs="Arial"/>
                      <w:szCs w:val="24"/>
                    </w:rPr>
                  </w:pPr>
                  <w:sdt>
                    <w:sdtPr>
                      <w:rPr>
                        <w:rStyle w:val="Styleforproposalinputs"/>
                      </w:rPr>
                      <w:alias w:val="Text Box"/>
                      <w:tag w:val="Text Box"/>
                      <w:id w:val="-1900509890"/>
                      <w:placeholder>
                        <w:docPart w:val="7B34CBF400694ACAB949DE09FA90E059"/>
                      </w:placeholder>
                      <w:showingPlcHdr/>
                    </w:sdtPr>
                    <w:sdtEndPr>
                      <w:rPr>
                        <w:rStyle w:val="DefaultParagraphFont"/>
                        <w:rFonts w:cs="Arial"/>
                        <w:color w:val="auto"/>
                        <w:szCs w:val="24"/>
                      </w:rPr>
                    </w:sdtEndPr>
                    <w:sdtContent>
                      <w:r w:rsidR="000118E0" w:rsidRPr="00E410A1">
                        <w:rPr>
                          <w:rStyle w:val="PlaceholderText"/>
                          <w:rFonts w:cs="Arial"/>
                          <w:szCs w:val="24"/>
                        </w:rPr>
                        <w:t>Click or tap here to enter text.</w:t>
                      </w:r>
                    </w:sdtContent>
                  </w:sdt>
                </w:p>
              </w:tc>
              <w:tc>
                <w:tcPr>
                  <w:tcW w:w="2577" w:type="dxa"/>
                </w:tcPr>
                <w:p w14:paraId="7AC9AEDF" w14:textId="67EFD9D3" w:rsidR="000118E0" w:rsidRPr="005D22CB" w:rsidRDefault="00F34203" w:rsidP="00BD3536">
                  <w:pPr>
                    <w:rPr>
                      <w:rFonts w:cs="Arial"/>
                      <w:szCs w:val="24"/>
                    </w:rPr>
                  </w:pPr>
                  <w:sdt>
                    <w:sdtPr>
                      <w:rPr>
                        <w:rStyle w:val="Styleforproposalinputs"/>
                      </w:rPr>
                      <w:alias w:val="Text Box"/>
                      <w:tag w:val="Text Box"/>
                      <w:id w:val="2075230374"/>
                      <w:placeholder>
                        <w:docPart w:val="D96747E427354F0591D84FDE02C13CE1"/>
                      </w:placeholder>
                      <w:showingPlcHdr/>
                    </w:sdtPr>
                    <w:sdtEndPr>
                      <w:rPr>
                        <w:rStyle w:val="DefaultParagraphFont"/>
                        <w:rFonts w:cs="Arial"/>
                        <w:color w:val="auto"/>
                        <w:szCs w:val="24"/>
                      </w:rPr>
                    </w:sdtEndPr>
                    <w:sdtContent>
                      <w:r w:rsidR="000118E0" w:rsidRPr="00E410A1">
                        <w:rPr>
                          <w:rStyle w:val="PlaceholderText"/>
                          <w:rFonts w:cs="Arial"/>
                          <w:szCs w:val="24"/>
                        </w:rPr>
                        <w:t>Click or tap here to enter text.</w:t>
                      </w:r>
                    </w:sdtContent>
                  </w:sdt>
                </w:p>
              </w:tc>
              <w:sdt>
                <w:sdtPr>
                  <w:rPr>
                    <w:rStyle w:val="Styleforproposalinputs"/>
                  </w:rPr>
                  <w:alias w:val="Role in project"/>
                  <w:tag w:val="Role in project"/>
                  <w:id w:val="-1097854583"/>
                  <w:placeholder>
                    <w:docPart w:val="351A35EAA0874BF898A7F5294DEC5658"/>
                  </w:placeholder>
                  <w:showingPlcHdr/>
                  <w:dropDownList>
                    <w:listItem w:value="Choose an item."/>
                    <w:listItem w:displayText="Lead PI" w:value="Lead PI"/>
                    <w:listItem w:displayText="Team PI" w:value="Team PI"/>
                    <w:listItem w:displayText="Co-PI" w:value="Co-PI"/>
                    <w:listItem w:displayText="Collaborator" w:value="Collaborator"/>
                    <w:listItem w:displayText="Others" w:value="Others"/>
                  </w:dropDownList>
                </w:sdtPr>
                <w:sdtEndPr>
                  <w:rPr>
                    <w:rStyle w:val="DefaultParagraphFont"/>
                    <w:rFonts w:cs="Arial"/>
                    <w:color w:val="auto"/>
                    <w:szCs w:val="24"/>
                  </w:rPr>
                </w:sdtEndPr>
                <w:sdtContent>
                  <w:tc>
                    <w:tcPr>
                      <w:tcW w:w="1404" w:type="dxa"/>
                    </w:tcPr>
                    <w:p w14:paraId="26469AD9" w14:textId="3714783E" w:rsidR="000118E0" w:rsidRPr="005D22CB" w:rsidRDefault="000118E0" w:rsidP="00BD3536">
                      <w:pPr>
                        <w:rPr>
                          <w:rFonts w:cs="Arial"/>
                          <w:szCs w:val="24"/>
                        </w:rPr>
                      </w:pPr>
                      <w:r w:rsidRPr="005D22CB">
                        <w:rPr>
                          <w:rStyle w:val="PlaceholderText"/>
                          <w:rFonts w:cs="Arial"/>
                          <w:szCs w:val="24"/>
                        </w:rPr>
                        <w:t>Choose an item.</w:t>
                      </w:r>
                    </w:p>
                  </w:tc>
                </w:sdtContent>
              </w:sdt>
              <w:tc>
                <w:tcPr>
                  <w:tcW w:w="1848" w:type="dxa"/>
                </w:tcPr>
                <w:p w14:paraId="7DAF37CB" w14:textId="5B18051A" w:rsidR="000118E0" w:rsidRPr="005D22CB" w:rsidRDefault="00F34203" w:rsidP="00BD3536">
                  <w:pPr>
                    <w:rPr>
                      <w:rFonts w:cs="Arial"/>
                      <w:szCs w:val="24"/>
                    </w:rPr>
                  </w:pPr>
                  <w:sdt>
                    <w:sdtPr>
                      <w:rPr>
                        <w:rStyle w:val="Styleforproposalinputs"/>
                      </w:rPr>
                      <w:alias w:val="Text Box"/>
                      <w:tag w:val="Text Box"/>
                      <w:id w:val="1539780955"/>
                      <w:placeholder>
                        <w:docPart w:val="44CB2E9D3DE149539F3E2C2C92064A45"/>
                      </w:placeholder>
                      <w:showingPlcHdr/>
                    </w:sdtPr>
                    <w:sdtEndPr>
                      <w:rPr>
                        <w:rStyle w:val="DefaultParagraphFont"/>
                        <w:rFonts w:cs="Arial"/>
                        <w:color w:val="auto"/>
                        <w:szCs w:val="24"/>
                      </w:rPr>
                    </w:sdtEndPr>
                    <w:sdtContent>
                      <w:r w:rsidR="000118E0" w:rsidRPr="00E410A1">
                        <w:rPr>
                          <w:rStyle w:val="PlaceholderText"/>
                          <w:rFonts w:cs="Arial"/>
                          <w:szCs w:val="24"/>
                        </w:rPr>
                        <w:t>Click or tap here to enter text.</w:t>
                      </w:r>
                    </w:sdtContent>
                  </w:sdt>
                </w:p>
              </w:tc>
            </w:tr>
            <w:permStart w:id="630329692" w:edGrp="everyone" w:colFirst="0" w:colLast="0"/>
            <w:permStart w:id="1591560979" w:edGrp="everyone" w:colFirst="1" w:colLast="1"/>
            <w:permStart w:id="650346391" w:edGrp="everyone" w:colFirst="2" w:colLast="2"/>
            <w:permStart w:id="552351844" w:edGrp="everyone" w:colFirst="3" w:colLast="3"/>
            <w:permEnd w:id="1360274769"/>
            <w:permEnd w:id="1900092496"/>
            <w:permEnd w:id="409866578"/>
            <w:permEnd w:id="1246326616"/>
            <w:tr w:rsidR="000118E0" w:rsidRPr="00677515" w14:paraId="6447C343" w14:textId="77777777" w:rsidTr="00B81012">
              <w:trPr>
                <w:trHeight w:val="277"/>
              </w:trPr>
              <w:tc>
                <w:tcPr>
                  <w:tcW w:w="2053" w:type="dxa"/>
                </w:tcPr>
                <w:p w14:paraId="0871EB63" w14:textId="0AC86EF3" w:rsidR="000118E0" w:rsidRPr="005D22CB" w:rsidRDefault="00F34203" w:rsidP="00BD3536">
                  <w:pPr>
                    <w:rPr>
                      <w:rFonts w:cs="Arial"/>
                      <w:szCs w:val="24"/>
                    </w:rPr>
                  </w:pPr>
                  <w:sdt>
                    <w:sdtPr>
                      <w:rPr>
                        <w:rStyle w:val="Styleforproposalinputs"/>
                      </w:rPr>
                      <w:alias w:val="Text Box"/>
                      <w:tag w:val="Text Box"/>
                      <w:id w:val="195816843"/>
                      <w:placeholder>
                        <w:docPart w:val="73647878E47A4D5AA5BB68C0132716EA"/>
                      </w:placeholder>
                      <w:showingPlcHdr/>
                    </w:sdtPr>
                    <w:sdtEndPr>
                      <w:rPr>
                        <w:rStyle w:val="DefaultParagraphFont"/>
                        <w:rFonts w:cs="Arial"/>
                        <w:color w:val="auto"/>
                        <w:szCs w:val="24"/>
                      </w:rPr>
                    </w:sdtEndPr>
                    <w:sdtContent>
                      <w:r w:rsidR="000118E0" w:rsidRPr="00E410A1">
                        <w:rPr>
                          <w:rStyle w:val="PlaceholderText"/>
                          <w:rFonts w:cs="Arial"/>
                          <w:szCs w:val="24"/>
                        </w:rPr>
                        <w:t>Click or tap here to enter text.</w:t>
                      </w:r>
                    </w:sdtContent>
                  </w:sdt>
                </w:p>
              </w:tc>
              <w:tc>
                <w:tcPr>
                  <w:tcW w:w="2577" w:type="dxa"/>
                </w:tcPr>
                <w:p w14:paraId="155FE48C" w14:textId="649B5DE2" w:rsidR="000118E0" w:rsidRPr="005D22CB" w:rsidRDefault="00F34203" w:rsidP="00BD3536">
                  <w:pPr>
                    <w:rPr>
                      <w:rFonts w:cs="Arial"/>
                      <w:szCs w:val="24"/>
                    </w:rPr>
                  </w:pPr>
                  <w:sdt>
                    <w:sdtPr>
                      <w:rPr>
                        <w:rStyle w:val="Styleforproposalinputs"/>
                      </w:rPr>
                      <w:alias w:val="Text Box"/>
                      <w:tag w:val="Text Box"/>
                      <w:id w:val="-495255215"/>
                      <w:placeholder>
                        <w:docPart w:val="8071FBAD7DB044409FA46F91267CC54F"/>
                      </w:placeholder>
                      <w:showingPlcHdr/>
                    </w:sdtPr>
                    <w:sdtEndPr>
                      <w:rPr>
                        <w:rStyle w:val="DefaultParagraphFont"/>
                        <w:rFonts w:cs="Arial"/>
                        <w:color w:val="auto"/>
                        <w:szCs w:val="24"/>
                      </w:rPr>
                    </w:sdtEndPr>
                    <w:sdtContent>
                      <w:r w:rsidR="000118E0" w:rsidRPr="00E410A1">
                        <w:rPr>
                          <w:rStyle w:val="PlaceholderText"/>
                          <w:rFonts w:cs="Arial"/>
                          <w:szCs w:val="24"/>
                        </w:rPr>
                        <w:t>Click or tap here to enter text.</w:t>
                      </w:r>
                    </w:sdtContent>
                  </w:sdt>
                </w:p>
              </w:tc>
              <w:sdt>
                <w:sdtPr>
                  <w:rPr>
                    <w:rStyle w:val="Styleforproposalinputs"/>
                  </w:rPr>
                  <w:alias w:val="Role in project"/>
                  <w:tag w:val="Role in project"/>
                  <w:id w:val="1839272231"/>
                  <w:placeholder>
                    <w:docPart w:val="C994B7AF3E754650A9C9669B70451207"/>
                  </w:placeholder>
                  <w:showingPlcHdr/>
                  <w:dropDownList>
                    <w:listItem w:value="Choose an item."/>
                    <w:listItem w:displayText="Lead PI" w:value="Lead PI"/>
                    <w:listItem w:displayText="Team PI" w:value="Team PI"/>
                    <w:listItem w:displayText="Co-PI" w:value="Co-PI"/>
                    <w:listItem w:displayText="Collaborator" w:value="Collaborator"/>
                    <w:listItem w:displayText="Others" w:value="Others"/>
                  </w:dropDownList>
                </w:sdtPr>
                <w:sdtEndPr>
                  <w:rPr>
                    <w:rStyle w:val="DefaultParagraphFont"/>
                    <w:rFonts w:cs="Arial"/>
                    <w:color w:val="auto"/>
                    <w:szCs w:val="24"/>
                  </w:rPr>
                </w:sdtEndPr>
                <w:sdtContent>
                  <w:tc>
                    <w:tcPr>
                      <w:tcW w:w="1404" w:type="dxa"/>
                    </w:tcPr>
                    <w:p w14:paraId="1ACF8F73" w14:textId="7A3B9EF8" w:rsidR="000118E0" w:rsidRPr="005D22CB" w:rsidRDefault="000118E0" w:rsidP="00BD3536">
                      <w:pPr>
                        <w:rPr>
                          <w:rFonts w:cs="Arial"/>
                          <w:szCs w:val="24"/>
                        </w:rPr>
                      </w:pPr>
                      <w:r w:rsidRPr="005522F0">
                        <w:rPr>
                          <w:rStyle w:val="PlaceholderText"/>
                          <w:rFonts w:cs="Arial"/>
                          <w:szCs w:val="24"/>
                        </w:rPr>
                        <w:t>Choose an item.</w:t>
                      </w:r>
                    </w:p>
                  </w:tc>
                </w:sdtContent>
              </w:sdt>
              <w:tc>
                <w:tcPr>
                  <w:tcW w:w="1848" w:type="dxa"/>
                </w:tcPr>
                <w:p w14:paraId="27BEF849" w14:textId="4AD2E54C" w:rsidR="000118E0" w:rsidRPr="005D22CB" w:rsidRDefault="00F34203" w:rsidP="00BD3536">
                  <w:pPr>
                    <w:rPr>
                      <w:rFonts w:cs="Arial"/>
                      <w:szCs w:val="24"/>
                    </w:rPr>
                  </w:pPr>
                  <w:sdt>
                    <w:sdtPr>
                      <w:rPr>
                        <w:rStyle w:val="Styleforproposalinputs"/>
                      </w:rPr>
                      <w:alias w:val="Text Box"/>
                      <w:tag w:val="Text Box"/>
                      <w:id w:val="1303037169"/>
                      <w:placeholder>
                        <w:docPart w:val="62E37ECEE20B460783D3A328CB7BE203"/>
                      </w:placeholder>
                      <w:showingPlcHdr/>
                    </w:sdtPr>
                    <w:sdtEndPr>
                      <w:rPr>
                        <w:rStyle w:val="DefaultParagraphFont"/>
                        <w:rFonts w:cs="Arial"/>
                        <w:color w:val="auto"/>
                        <w:szCs w:val="24"/>
                      </w:rPr>
                    </w:sdtEndPr>
                    <w:sdtContent>
                      <w:r w:rsidR="000118E0" w:rsidRPr="00D66BA3">
                        <w:rPr>
                          <w:rStyle w:val="PlaceholderText"/>
                          <w:rFonts w:cs="Arial"/>
                          <w:szCs w:val="24"/>
                        </w:rPr>
                        <w:t>Click or tap here to enter text.</w:t>
                      </w:r>
                    </w:sdtContent>
                  </w:sdt>
                </w:p>
              </w:tc>
            </w:tr>
            <w:permStart w:id="2008433901" w:edGrp="everyone" w:colFirst="0" w:colLast="0"/>
            <w:permStart w:id="1726118775" w:edGrp="everyone" w:colFirst="1" w:colLast="1"/>
            <w:permStart w:id="1393502405" w:edGrp="everyone" w:colFirst="2" w:colLast="2"/>
            <w:permStart w:id="1211375542" w:edGrp="everyone" w:colFirst="3" w:colLast="3"/>
            <w:permEnd w:id="630329692"/>
            <w:permEnd w:id="1591560979"/>
            <w:permEnd w:id="650346391"/>
            <w:permEnd w:id="552351844"/>
            <w:tr w:rsidR="000118E0" w:rsidRPr="00677515" w14:paraId="41EB6321" w14:textId="77777777" w:rsidTr="00B81012">
              <w:trPr>
                <w:trHeight w:val="277"/>
              </w:trPr>
              <w:tc>
                <w:tcPr>
                  <w:tcW w:w="2053" w:type="dxa"/>
                </w:tcPr>
                <w:p w14:paraId="0EE18A7C" w14:textId="6F1FB7DE" w:rsidR="000118E0" w:rsidRPr="005D22CB" w:rsidRDefault="00F34203" w:rsidP="00BD3536">
                  <w:pPr>
                    <w:rPr>
                      <w:rFonts w:cs="Arial"/>
                      <w:szCs w:val="24"/>
                    </w:rPr>
                  </w:pPr>
                  <w:sdt>
                    <w:sdtPr>
                      <w:rPr>
                        <w:rStyle w:val="Styleforproposalinputs"/>
                      </w:rPr>
                      <w:alias w:val="Text Box"/>
                      <w:tag w:val="Text Box"/>
                      <w:id w:val="1852296580"/>
                      <w:placeholder>
                        <w:docPart w:val="9130D643F85742338621A7FF35688088"/>
                      </w:placeholder>
                      <w:showingPlcHdr/>
                    </w:sdtPr>
                    <w:sdtEndPr>
                      <w:rPr>
                        <w:rStyle w:val="DefaultParagraphFont"/>
                        <w:rFonts w:cs="Arial"/>
                        <w:color w:val="auto"/>
                        <w:szCs w:val="24"/>
                      </w:rPr>
                    </w:sdtEndPr>
                    <w:sdtContent>
                      <w:r w:rsidR="000118E0" w:rsidRPr="00E410A1">
                        <w:rPr>
                          <w:rStyle w:val="PlaceholderText"/>
                          <w:rFonts w:cs="Arial"/>
                          <w:szCs w:val="24"/>
                        </w:rPr>
                        <w:t>Click or tap here to enter text.</w:t>
                      </w:r>
                    </w:sdtContent>
                  </w:sdt>
                </w:p>
              </w:tc>
              <w:tc>
                <w:tcPr>
                  <w:tcW w:w="2577" w:type="dxa"/>
                </w:tcPr>
                <w:p w14:paraId="7D8A833F" w14:textId="18C7D846" w:rsidR="000118E0" w:rsidRPr="005D22CB" w:rsidRDefault="00F34203" w:rsidP="00BD3536">
                  <w:pPr>
                    <w:rPr>
                      <w:rFonts w:cs="Arial"/>
                      <w:szCs w:val="24"/>
                    </w:rPr>
                  </w:pPr>
                  <w:sdt>
                    <w:sdtPr>
                      <w:rPr>
                        <w:rStyle w:val="Styleforproposalinputs"/>
                      </w:rPr>
                      <w:alias w:val="Text Box"/>
                      <w:tag w:val="Text Box"/>
                      <w:id w:val="-1568493048"/>
                      <w:placeholder>
                        <w:docPart w:val="FA5E4344BB754A27A7C32E73F901523B"/>
                      </w:placeholder>
                      <w:showingPlcHdr/>
                    </w:sdtPr>
                    <w:sdtEndPr>
                      <w:rPr>
                        <w:rStyle w:val="DefaultParagraphFont"/>
                        <w:rFonts w:cs="Arial"/>
                        <w:color w:val="auto"/>
                        <w:szCs w:val="24"/>
                      </w:rPr>
                    </w:sdtEndPr>
                    <w:sdtContent>
                      <w:r w:rsidR="000118E0" w:rsidRPr="00E410A1">
                        <w:rPr>
                          <w:rStyle w:val="PlaceholderText"/>
                          <w:rFonts w:cs="Arial"/>
                          <w:szCs w:val="24"/>
                        </w:rPr>
                        <w:t>Click or tap here to enter text.</w:t>
                      </w:r>
                    </w:sdtContent>
                  </w:sdt>
                </w:p>
              </w:tc>
              <w:sdt>
                <w:sdtPr>
                  <w:rPr>
                    <w:rStyle w:val="Styleforproposalinputs"/>
                  </w:rPr>
                  <w:alias w:val="Role in project"/>
                  <w:tag w:val="Role in project"/>
                  <w:id w:val="-1125154817"/>
                  <w:placeholder>
                    <w:docPart w:val="38C6898DA8B5455F9D744A4E0552328C"/>
                  </w:placeholder>
                  <w:showingPlcHdr/>
                  <w:dropDownList>
                    <w:listItem w:value="Choose an item."/>
                    <w:listItem w:displayText="Lead PI" w:value="Lead PI"/>
                    <w:listItem w:displayText="Team PI" w:value="Team PI"/>
                    <w:listItem w:displayText="Co-PI" w:value="Co-PI"/>
                    <w:listItem w:displayText="Collaborator" w:value="Collaborator"/>
                    <w:listItem w:displayText="Others" w:value="Others"/>
                  </w:dropDownList>
                </w:sdtPr>
                <w:sdtEndPr>
                  <w:rPr>
                    <w:rStyle w:val="DefaultParagraphFont"/>
                    <w:rFonts w:cs="Arial"/>
                    <w:color w:val="auto"/>
                    <w:szCs w:val="24"/>
                  </w:rPr>
                </w:sdtEndPr>
                <w:sdtContent>
                  <w:tc>
                    <w:tcPr>
                      <w:tcW w:w="1404" w:type="dxa"/>
                    </w:tcPr>
                    <w:p w14:paraId="45D9FDAD" w14:textId="64788F22" w:rsidR="000118E0" w:rsidRPr="005D22CB" w:rsidRDefault="000118E0" w:rsidP="00BD3536">
                      <w:pPr>
                        <w:rPr>
                          <w:rFonts w:cs="Arial"/>
                          <w:szCs w:val="24"/>
                        </w:rPr>
                      </w:pPr>
                      <w:r w:rsidRPr="005522F0">
                        <w:rPr>
                          <w:rStyle w:val="PlaceholderText"/>
                          <w:rFonts w:cs="Arial"/>
                          <w:szCs w:val="24"/>
                        </w:rPr>
                        <w:t>Choose an item.</w:t>
                      </w:r>
                    </w:p>
                  </w:tc>
                </w:sdtContent>
              </w:sdt>
              <w:tc>
                <w:tcPr>
                  <w:tcW w:w="1848" w:type="dxa"/>
                </w:tcPr>
                <w:p w14:paraId="56E59E01" w14:textId="46550597" w:rsidR="000118E0" w:rsidRPr="005D22CB" w:rsidRDefault="00F34203" w:rsidP="00BD3536">
                  <w:pPr>
                    <w:rPr>
                      <w:rFonts w:cs="Arial"/>
                      <w:szCs w:val="24"/>
                    </w:rPr>
                  </w:pPr>
                  <w:sdt>
                    <w:sdtPr>
                      <w:rPr>
                        <w:rStyle w:val="Styleforproposalinputs"/>
                      </w:rPr>
                      <w:alias w:val="Text Box"/>
                      <w:tag w:val="Text Box"/>
                      <w:id w:val="-121616858"/>
                      <w:placeholder>
                        <w:docPart w:val="BA6A9E58CB164DA8930B735ADF8F07A8"/>
                      </w:placeholder>
                    </w:sdtPr>
                    <w:sdtEndPr>
                      <w:rPr>
                        <w:rStyle w:val="PlaceholderText"/>
                        <w:rFonts w:cs="Arial"/>
                        <w:color w:val="808080"/>
                        <w:szCs w:val="24"/>
                      </w:rPr>
                    </w:sdtEndPr>
                    <w:sdtContent>
                      <w:r w:rsidR="000118E0" w:rsidRPr="00D66BA3">
                        <w:rPr>
                          <w:rStyle w:val="PlaceholderText"/>
                          <w:rFonts w:cs="Arial"/>
                          <w:szCs w:val="24"/>
                        </w:rPr>
                        <w:t>Click or tap here to enter text.</w:t>
                      </w:r>
                    </w:sdtContent>
                  </w:sdt>
                </w:p>
              </w:tc>
            </w:tr>
          </w:tbl>
          <w:permEnd w:id="2008433901"/>
          <w:permEnd w:id="1726118775"/>
          <w:permEnd w:id="1393502405"/>
          <w:permEnd w:id="1211375542"/>
          <w:p w14:paraId="2779C5AD" w14:textId="368B7FA2" w:rsidR="00A07773" w:rsidRDefault="00A07773" w:rsidP="00BD3536">
            <w:pPr>
              <w:rPr>
                <w:rFonts w:cs="Arial"/>
                <w:szCs w:val="24"/>
              </w:rPr>
            </w:pPr>
            <w:r>
              <w:rPr>
                <w:rFonts w:cs="Arial"/>
                <w:szCs w:val="24"/>
              </w:rPr>
              <w:t xml:space="preserve"> </w:t>
            </w:r>
          </w:p>
        </w:tc>
      </w:tr>
      <w:tr w:rsidR="00135A77" w14:paraId="228B5D8E" w14:textId="77777777" w:rsidTr="003C1EB3">
        <w:tc>
          <w:tcPr>
            <w:tcW w:w="9016" w:type="dxa"/>
          </w:tcPr>
          <w:p w14:paraId="3E30D3A0" w14:textId="77777777" w:rsidR="004C67C0" w:rsidRDefault="004C67C0" w:rsidP="004C67C0">
            <w:pPr>
              <w:pStyle w:val="ListParagraph"/>
              <w:ind w:left="567"/>
              <w:jc w:val="both"/>
              <w:rPr>
                <w:rFonts w:cs="Arial"/>
                <w:b/>
                <w:szCs w:val="24"/>
              </w:rPr>
            </w:pPr>
          </w:p>
          <w:p w14:paraId="0DEE418D" w14:textId="18F439F3" w:rsidR="00306B2A" w:rsidRPr="000B5CF7" w:rsidRDefault="00306B2A" w:rsidP="00B81012">
            <w:pPr>
              <w:pStyle w:val="ListParagraph"/>
              <w:numPr>
                <w:ilvl w:val="1"/>
                <w:numId w:val="5"/>
              </w:numPr>
              <w:ind w:left="567" w:hanging="567"/>
              <w:jc w:val="both"/>
              <w:rPr>
                <w:rFonts w:cs="Arial"/>
                <w:b/>
                <w:szCs w:val="24"/>
              </w:rPr>
            </w:pPr>
            <w:r w:rsidRPr="000B5CF7">
              <w:rPr>
                <w:rFonts w:cs="Arial"/>
                <w:b/>
                <w:szCs w:val="24"/>
              </w:rPr>
              <w:t>Declaration of Ethics Approval</w:t>
            </w:r>
            <w:r w:rsidR="000377F3">
              <w:rPr>
                <w:rFonts w:cs="Arial"/>
                <w:b/>
                <w:szCs w:val="24"/>
              </w:rPr>
              <w:t xml:space="preserve"> (if necessary)</w:t>
            </w:r>
          </w:p>
          <w:tbl>
            <w:tblPr>
              <w:tblStyle w:val="TableGrid"/>
              <w:tblW w:w="5000" w:type="pct"/>
              <w:tblLook w:val="0000" w:firstRow="0" w:lastRow="0" w:firstColumn="0" w:lastColumn="0" w:noHBand="0" w:noVBand="0"/>
            </w:tblPr>
            <w:tblGrid>
              <w:gridCol w:w="2037"/>
              <w:gridCol w:w="2716"/>
              <w:gridCol w:w="1384"/>
              <w:gridCol w:w="1217"/>
              <w:gridCol w:w="1436"/>
            </w:tblGrid>
            <w:tr w:rsidR="003C1EB3" w:rsidRPr="00AE0AF0" w14:paraId="15286FF3" w14:textId="77777777" w:rsidTr="00FD7444">
              <w:trPr>
                <w:trHeight w:val="300"/>
              </w:trPr>
              <w:tc>
                <w:tcPr>
                  <w:tcW w:w="1159" w:type="pct"/>
                  <w:shd w:val="clear" w:color="auto" w:fill="BFBFBF" w:themeFill="background1" w:themeFillShade="BF"/>
                  <w:hideMark/>
                </w:tcPr>
                <w:p w14:paraId="15E396BA" w14:textId="77777777" w:rsidR="003C1EB3" w:rsidRPr="00773388" w:rsidRDefault="003C1EB3" w:rsidP="003C1EB3">
                  <w:pPr>
                    <w:rPr>
                      <w:rFonts w:eastAsia="Times New Roman" w:cs="Arial"/>
                      <w:szCs w:val="24"/>
                    </w:rPr>
                  </w:pPr>
                  <w:r w:rsidRPr="00773388">
                    <w:rPr>
                      <w:rFonts w:eastAsia="Times New Roman" w:cs="Arial"/>
                      <w:szCs w:val="24"/>
                    </w:rPr>
                    <w:lastRenderedPageBreak/>
                    <w:t>Ethics category</w:t>
                  </w:r>
                </w:p>
              </w:tc>
              <w:tc>
                <w:tcPr>
                  <w:tcW w:w="1545" w:type="pct"/>
                  <w:shd w:val="clear" w:color="auto" w:fill="BFBFBF" w:themeFill="background1" w:themeFillShade="BF"/>
                  <w:hideMark/>
                </w:tcPr>
                <w:p w14:paraId="571A0FD9" w14:textId="77777777" w:rsidR="003C1EB3" w:rsidRPr="00773388" w:rsidRDefault="003C1EB3" w:rsidP="003C1EB3">
                  <w:pPr>
                    <w:rPr>
                      <w:rFonts w:eastAsia="Times New Roman" w:cs="Arial"/>
                      <w:szCs w:val="24"/>
                    </w:rPr>
                  </w:pPr>
                  <w:r w:rsidRPr="00773388">
                    <w:rPr>
                      <w:rFonts w:eastAsia="Times New Roman" w:cs="Arial"/>
                      <w:szCs w:val="24"/>
                    </w:rPr>
                    <w:t>Involved? (Yes/No)</w:t>
                  </w:r>
                </w:p>
                <w:p w14:paraId="1DDECD1A" w14:textId="77777777" w:rsidR="003C1EB3" w:rsidRPr="00773388" w:rsidRDefault="003C1EB3" w:rsidP="003C1EB3">
                  <w:pPr>
                    <w:rPr>
                      <w:rFonts w:eastAsia="Times New Roman" w:cs="Arial"/>
                      <w:szCs w:val="24"/>
                    </w:rPr>
                  </w:pPr>
                  <w:r w:rsidRPr="00773388">
                    <w:rPr>
                      <w:rFonts w:eastAsia="Times New Roman" w:cs="Arial"/>
                      <w:szCs w:val="24"/>
                    </w:rPr>
                    <w:t>If Yes, Please Declare Participating Institution where Research Requiring Ethics Approval will be Conducted.</w:t>
                  </w:r>
                </w:p>
              </w:tc>
              <w:tc>
                <w:tcPr>
                  <w:tcW w:w="787" w:type="pct"/>
                  <w:shd w:val="clear" w:color="auto" w:fill="BFBFBF" w:themeFill="background1" w:themeFillShade="BF"/>
                  <w:hideMark/>
                </w:tcPr>
                <w:p w14:paraId="076F2D0D" w14:textId="77777777" w:rsidR="003C1EB3" w:rsidRPr="00773388" w:rsidRDefault="003C1EB3" w:rsidP="003C1EB3">
                  <w:pPr>
                    <w:rPr>
                      <w:rFonts w:eastAsia="Times New Roman" w:cs="Arial"/>
                      <w:szCs w:val="24"/>
                    </w:rPr>
                  </w:pPr>
                  <w:r w:rsidRPr="00773388">
                    <w:rPr>
                      <w:rFonts w:eastAsia="Times New Roman" w:cs="Arial"/>
                      <w:szCs w:val="24"/>
                    </w:rPr>
                    <w:t>Ethics Approval Required?</w:t>
                  </w:r>
                </w:p>
                <w:p w14:paraId="4F1FED97" w14:textId="77777777" w:rsidR="003C1EB3" w:rsidRPr="00773388" w:rsidRDefault="003C1EB3" w:rsidP="003C1EB3">
                  <w:pPr>
                    <w:rPr>
                      <w:rFonts w:eastAsia="Times New Roman" w:cs="Arial"/>
                      <w:szCs w:val="24"/>
                    </w:rPr>
                  </w:pPr>
                  <w:r w:rsidRPr="00773388">
                    <w:rPr>
                      <w:rFonts w:eastAsia="Times New Roman" w:cs="Arial"/>
                      <w:szCs w:val="24"/>
                    </w:rPr>
                    <w:t>(Yes/No)</w:t>
                  </w:r>
                </w:p>
              </w:tc>
              <w:tc>
                <w:tcPr>
                  <w:tcW w:w="692" w:type="pct"/>
                  <w:shd w:val="clear" w:color="auto" w:fill="BFBFBF" w:themeFill="background1" w:themeFillShade="BF"/>
                  <w:hideMark/>
                </w:tcPr>
                <w:p w14:paraId="16EA9798" w14:textId="77777777" w:rsidR="003C1EB3" w:rsidRPr="00773388" w:rsidRDefault="003C1EB3" w:rsidP="003C1EB3">
                  <w:pPr>
                    <w:rPr>
                      <w:rFonts w:eastAsia="Times New Roman" w:cs="Arial"/>
                      <w:szCs w:val="24"/>
                    </w:rPr>
                  </w:pPr>
                  <w:r w:rsidRPr="00773388">
                    <w:rPr>
                      <w:rFonts w:eastAsia="Times New Roman" w:cs="Arial"/>
                      <w:szCs w:val="24"/>
                    </w:rPr>
                    <w:t>Ethics Approval Expiry Date</w:t>
                  </w:r>
                </w:p>
              </w:tc>
              <w:tc>
                <w:tcPr>
                  <w:tcW w:w="817" w:type="pct"/>
                  <w:shd w:val="clear" w:color="auto" w:fill="BFBFBF" w:themeFill="background1" w:themeFillShade="BF"/>
                  <w:hideMark/>
                </w:tcPr>
                <w:p w14:paraId="40C65E9C" w14:textId="77777777" w:rsidR="003C1EB3" w:rsidRPr="00773388" w:rsidRDefault="003C1EB3" w:rsidP="003C1EB3">
                  <w:pPr>
                    <w:rPr>
                      <w:rFonts w:eastAsia="Times New Roman" w:cs="Arial"/>
                      <w:szCs w:val="24"/>
                    </w:rPr>
                  </w:pPr>
                  <w:r w:rsidRPr="00773388">
                    <w:rPr>
                      <w:rFonts w:eastAsia="Times New Roman" w:cs="Arial"/>
                      <w:szCs w:val="24"/>
                    </w:rPr>
                    <w:t>Comments / Reasons</w:t>
                  </w:r>
                </w:p>
              </w:tc>
            </w:tr>
            <w:tr w:rsidR="003C1EB3" w:rsidRPr="00AE0AF0" w14:paraId="5BE8D8D5" w14:textId="77777777" w:rsidTr="00FD7444">
              <w:trPr>
                <w:trHeight w:val="480"/>
              </w:trPr>
              <w:tc>
                <w:tcPr>
                  <w:tcW w:w="1159" w:type="pct"/>
                  <w:hideMark/>
                </w:tcPr>
                <w:p w14:paraId="4B5B789F" w14:textId="77777777" w:rsidR="003C1EB3" w:rsidRPr="00773388" w:rsidRDefault="003C1EB3" w:rsidP="003C1EB3">
                  <w:pPr>
                    <w:rPr>
                      <w:rFonts w:eastAsia="Times New Roman" w:cs="Arial"/>
                      <w:szCs w:val="24"/>
                    </w:rPr>
                  </w:pPr>
                  <w:permStart w:id="1169162534" w:edGrp="everyone" w:colFirst="1" w:colLast="1"/>
                  <w:permStart w:id="288368839" w:edGrp="everyone" w:colFirst="2" w:colLast="2"/>
                  <w:permStart w:id="136979074" w:edGrp="everyone" w:colFirst="3" w:colLast="3"/>
                  <w:permStart w:id="574969695" w:edGrp="everyone" w:colFirst="4" w:colLast="4"/>
                  <w:r w:rsidRPr="00773388">
                    <w:rPr>
                      <w:rFonts w:eastAsia="Times New Roman" w:cs="Arial"/>
                      <w:szCs w:val="24"/>
                    </w:rPr>
                    <w:t>Use of Human Tissues or Cells</w:t>
                  </w:r>
                </w:p>
              </w:tc>
              <w:tc>
                <w:tcPr>
                  <w:tcW w:w="1545" w:type="pct"/>
                </w:tcPr>
                <w:sdt>
                  <w:sdtPr>
                    <w:rPr>
                      <w:rStyle w:val="Styleforproposalinputs"/>
                    </w:rPr>
                    <w:alias w:val="Yes/No"/>
                    <w:tag w:val="Yes/No"/>
                    <w:id w:val="-1535117099"/>
                    <w:placeholder>
                      <w:docPart w:val="6380180550C6429A861F7D4AD97B0284"/>
                    </w:placeholder>
                    <w:showingPlcHdr/>
                    <w:dropDownList>
                      <w:listItem w:value="Choose an item."/>
                      <w:listItem w:displayText="Yes" w:value="Yes"/>
                      <w:listItem w:displayText="No" w:value="No"/>
                    </w:dropDownList>
                  </w:sdtPr>
                  <w:sdtEndPr>
                    <w:rPr>
                      <w:rStyle w:val="DefaultParagraphFont"/>
                      <w:rFonts w:eastAsia="Times New Roman" w:cs="Arial"/>
                      <w:color w:val="auto"/>
                      <w:szCs w:val="24"/>
                    </w:rPr>
                  </w:sdtEndPr>
                  <w:sdtContent>
                    <w:p w14:paraId="0F2F4036" w14:textId="77777777" w:rsidR="003C1EB3" w:rsidRPr="00773388" w:rsidRDefault="003C1EB3" w:rsidP="003C1EB3">
                      <w:pPr>
                        <w:rPr>
                          <w:rFonts w:eastAsia="Times New Roman" w:cs="Arial"/>
                          <w:szCs w:val="24"/>
                        </w:rPr>
                      </w:pPr>
                      <w:r w:rsidRPr="00773388">
                        <w:rPr>
                          <w:rStyle w:val="PlaceholderText"/>
                          <w:rFonts w:cs="Arial"/>
                          <w:szCs w:val="24"/>
                        </w:rPr>
                        <w:t>Yes/No</w:t>
                      </w:r>
                    </w:p>
                  </w:sdtContent>
                </w:sdt>
                <w:p w14:paraId="22BEFFEE" w14:textId="77777777" w:rsidR="003C1EB3" w:rsidRPr="00773388" w:rsidRDefault="003C1EB3" w:rsidP="003C1EB3">
                  <w:pPr>
                    <w:rPr>
                      <w:rFonts w:eastAsia="Times New Roman" w:cs="Arial"/>
                      <w:szCs w:val="24"/>
                    </w:rPr>
                  </w:pPr>
                </w:p>
                <w:sdt>
                  <w:sdtPr>
                    <w:rPr>
                      <w:rStyle w:val="Styleforproposalinputs"/>
                    </w:rPr>
                    <w:alias w:val="Ethics Description"/>
                    <w:tag w:val="Ethics Description"/>
                    <w:id w:val="-1512751339"/>
                    <w:placeholder>
                      <w:docPart w:val="6BA14E771AE74DB5AF0BA76714FA4170"/>
                    </w:placeholder>
                    <w:showingPlcHdr/>
                    <w:text/>
                  </w:sdtPr>
                  <w:sdtEndPr>
                    <w:rPr>
                      <w:rStyle w:val="DefaultParagraphFont"/>
                      <w:rFonts w:eastAsia="Times New Roman" w:cs="Arial"/>
                      <w:color w:val="auto"/>
                      <w:szCs w:val="24"/>
                    </w:rPr>
                  </w:sdtEndPr>
                  <w:sdtContent>
                    <w:p w14:paraId="146D1CAA" w14:textId="77777777" w:rsidR="003C1EB3" w:rsidRPr="00773388" w:rsidRDefault="003C1EB3" w:rsidP="003C1EB3">
                      <w:pPr>
                        <w:rPr>
                          <w:rFonts w:eastAsia="Times New Roman" w:cs="Arial"/>
                          <w:szCs w:val="24"/>
                        </w:rPr>
                      </w:pPr>
                      <w:r w:rsidRPr="00773388">
                        <w:rPr>
                          <w:rStyle w:val="PlaceholderText"/>
                          <w:rFonts w:cs="Arial"/>
                          <w:szCs w:val="24"/>
                        </w:rPr>
                        <w:t>If yes, please provide details.</w:t>
                      </w:r>
                    </w:p>
                  </w:sdtContent>
                </w:sdt>
              </w:tc>
              <w:tc>
                <w:tcPr>
                  <w:tcW w:w="787" w:type="pct"/>
                </w:tcPr>
                <w:sdt>
                  <w:sdtPr>
                    <w:rPr>
                      <w:rStyle w:val="Styleforproposalinputs"/>
                    </w:rPr>
                    <w:alias w:val="Yes/No"/>
                    <w:tag w:val="Yes/No"/>
                    <w:id w:val="1039096683"/>
                    <w:placeholder>
                      <w:docPart w:val="75441196CC2647D89D0A817B1A389645"/>
                    </w:placeholder>
                    <w:showingPlcHdr/>
                    <w:dropDownList>
                      <w:listItem w:value="Choose an item."/>
                      <w:listItem w:displayText="Yes" w:value="Yes"/>
                      <w:listItem w:displayText="No" w:value="No"/>
                    </w:dropDownList>
                  </w:sdtPr>
                  <w:sdtEndPr>
                    <w:rPr>
                      <w:rStyle w:val="DefaultParagraphFont"/>
                      <w:rFonts w:eastAsia="Times New Roman" w:cs="Arial"/>
                      <w:color w:val="auto"/>
                      <w:szCs w:val="24"/>
                    </w:rPr>
                  </w:sdtEndPr>
                  <w:sdtContent>
                    <w:p w14:paraId="38F15902" w14:textId="77777777" w:rsidR="003C1EB3" w:rsidRPr="00773388" w:rsidRDefault="003C1EB3" w:rsidP="003C1EB3">
                      <w:pPr>
                        <w:rPr>
                          <w:rFonts w:eastAsia="Times New Roman" w:cs="Arial"/>
                          <w:szCs w:val="24"/>
                        </w:rPr>
                      </w:pPr>
                      <w:r w:rsidRPr="00773388">
                        <w:rPr>
                          <w:rStyle w:val="PlaceholderText"/>
                          <w:rFonts w:cs="Arial"/>
                          <w:szCs w:val="24"/>
                        </w:rPr>
                        <w:t>Yes/No</w:t>
                      </w:r>
                    </w:p>
                  </w:sdtContent>
                </w:sdt>
                <w:p w14:paraId="1DF084DC" w14:textId="77777777" w:rsidR="003C1EB3" w:rsidRPr="00773388" w:rsidRDefault="003C1EB3" w:rsidP="003C1EB3">
                  <w:pPr>
                    <w:rPr>
                      <w:rFonts w:eastAsia="Times New Roman" w:cs="Arial"/>
                      <w:szCs w:val="24"/>
                    </w:rPr>
                  </w:pPr>
                </w:p>
              </w:tc>
              <w:tc>
                <w:tcPr>
                  <w:tcW w:w="692" w:type="pct"/>
                  <w:hideMark/>
                </w:tcPr>
                <w:p w14:paraId="2F25AB50" w14:textId="77777777" w:rsidR="003C1EB3" w:rsidRPr="00773388" w:rsidRDefault="00F34203" w:rsidP="003C1EB3">
                  <w:pPr>
                    <w:rPr>
                      <w:rFonts w:eastAsia="Times New Roman" w:cs="Arial"/>
                      <w:szCs w:val="24"/>
                      <w:lang w:eastAsia="en-GB"/>
                    </w:rPr>
                  </w:pPr>
                  <w:sdt>
                    <w:sdtPr>
                      <w:rPr>
                        <w:rStyle w:val="Styleforproposalinputs"/>
                      </w:rPr>
                      <w:id w:val="935320363"/>
                      <w:placeholder>
                        <w:docPart w:val="02E0FD7379384E909245C2B79592DF6F"/>
                      </w:placeholder>
                      <w:showingPlcHdr/>
                      <w:date w:fullDate="2023-06-14T00:00:00Z">
                        <w:dateFormat w:val="d/M/yyyy"/>
                        <w:lid w:val="en-SG"/>
                        <w:storeMappedDataAs w:val="dateTime"/>
                        <w:calendar w:val="gregorian"/>
                      </w:date>
                    </w:sdtPr>
                    <w:sdtEndPr>
                      <w:rPr>
                        <w:rStyle w:val="DefaultParagraphFont"/>
                        <w:rFonts w:eastAsia="Times New Roman" w:cs="Arial"/>
                        <w:color w:val="auto"/>
                        <w:szCs w:val="24"/>
                        <w:lang w:eastAsia="en-GB"/>
                      </w:rPr>
                    </w:sdtEndPr>
                    <w:sdtContent>
                      <w:r w:rsidR="003C1EB3" w:rsidRPr="00773388">
                        <w:rPr>
                          <w:rStyle w:val="PlaceholderText"/>
                          <w:rFonts w:cs="Arial"/>
                          <w:szCs w:val="24"/>
                        </w:rPr>
                        <w:t>Click or tap to enter a date.</w:t>
                      </w:r>
                    </w:sdtContent>
                  </w:sdt>
                </w:p>
                <w:p w14:paraId="5329E92A" w14:textId="77777777" w:rsidR="003C1EB3" w:rsidRPr="00773388" w:rsidRDefault="003C1EB3" w:rsidP="003C1EB3">
                  <w:pPr>
                    <w:rPr>
                      <w:rFonts w:eastAsia="Times New Roman" w:cs="Arial"/>
                      <w:szCs w:val="24"/>
                    </w:rPr>
                  </w:pPr>
                </w:p>
              </w:tc>
              <w:tc>
                <w:tcPr>
                  <w:tcW w:w="817" w:type="pct"/>
                  <w:hideMark/>
                </w:tcPr>
                <w:p w14:paraId="09E2C694" w14:textId="77777777" w:rsidR="003C1EB3" w:rsidRPr="00773388" w:rsidRDefault="00F34203" w:rsidP="003C1EB3">
                  <w:pPr>
                    <w:rPr>
                      <w:rFonts w:eastAsia="Times New Roman" w:cs="Arial"/>
                      <w:szCs w:val="24"/>
                    </w:rPr>
                  </w:pPr>
                  <w:sdt>
                    <w:sdtPr>
                      <w:rPr>
                        <w:rStyle w:val="Styleforproposalinputs"/>
                      </w:rPr>
                      <w:id w:val="1405028793"/>
                      <w:placeholder>
                        <w:docPart w:val="C64552466A664B0089A9A26B361DB181"/>
                      </w:placeholder>
                      <w:showingPlcHdr/>
                      <w:date w:fullDate="2023-06-14T00:00:00Z">
                        <w:dateFormat w:val="d/M/yyyy"/>
                        <w:lid w:val="en-SG"/>
                        <w:storeMappedDataAs w:val="dateTime"/>
                        <w:calendar w:val="gregorian"/>
                      </w:date>
                    </w:sdtPr>
                    <w:sdtEndPr>
                      <w:rPr>
                        <w:rStyle w:val="DefaultParagraphFont"/>
                        <w:rFonts w:eastAsia="Times New Roman" w:cs="Arial"/>
                        <w:color w:val="auto"/>
                        <w:szCs w:val="24"/>
                        <w:lang w:eastAsia="en-GB"/>
                      </w:rPr>
                    </w:sdtEndPr>
                    <w:sdtContent>
                      <w:r w:rsidR="003C1EB3" w:rsidRPr="00773388">
                        <w:rPr>
                          <w:rStyle w:val="PlaceholderText"/>
                          <w:rFonts w:cs="Arial"/>
                          <w:szCs w:val="24"/>
                        </w:rPr>
                        <w:t>Click or tap to enter a date.</w:t>
                      </w:r>
                    </w:sdtContent>
                  </w:sdt>
                </w:p>
              </w:tc>
            </w:tr>
            <w:tr w:rsidR="003C1EB3" w:rsidRPr="00AE0AF0" w14:paraId="6286F2F2" w14:textId="77777777" w:rsidTr="00FD7444">
              <w:trPr>
                <w:trHeight w:val="300"/>
              </w:trPr>
              <w:tc>
                <w:tcPr>
                  <w:tcW w:w="1159" w:type="pct"/>
                  <w:hideMark/>
                </w:tcPr>
                <w:p w14:paraId="0ED33EA5" w14:textId="77777777" w:rsidR="003C1EB3" w:rsidRPr="00773388" w:rsidRDefault="003C1EB3" w:rsidP="003C1EB3">
                  <w:pPr>
                    <w:rPr>
                      <w:rFonts w:eastAsia="Times New Roman" w:cs="Arial"/>
                      <w:szCs w:val="24"/>
                    </w:rPr>
                  </w:pPr>
                  <w:permStart w:id="997480178" w:edGrp="everyone" w:colFirst="1" w:colLast="1"/>
                  <w:permStart w:id="945816934" w:edGrp="everyone" w:colFirst="2" w:colLast="2"/>
                  <w:permStart w:id="360187290" w:edGrp="everyone" w:colFirst="3" w:colLast="3"/>
                  <w:permStart w:id="836780337" w:edGrp="everyone" w:colFirst="4" w:colLast="4"/>
                  <w:permEnd w:id="1169162534"/>
                  <w:permEnd w:id="288368839"/>
                  <w:permEnd w:id="136979074"/>
                  <w:permEnd w:id="574969695"/>
                  <w:r w:rsidRPr="00773388">
                    <w:rPr>
                      <w:rFonts w:eastAsia="Times New Roman" w:cs="Arial"/>
                      <w:szCs w:val="24"/>
                    </w:rPr>
                    <w:t>Human Subject</w:t>
                  </w:r>
                </w:p>
              </w:tc>
              <w:tc>
                <w:tcPr>
                  <w:tcW w:w="1545" w:type="pct"/>
                </w:tcPr>
                <w:sdt>
                  <w:sdtPr>
                    <w:rPr>
                      <w:rStyle w:val="Styleforproposalinputs"/>
                    </w:rPr>
                    <w:alias w:val="Yes/No"/>
                    <w:tag w:val="Yes/No"/>
                    <w:id w:val="-1352789279"/>
                    <w:placeholder>
                      <w:docPart w:val="40F7C04022D24073B97DA449809B9EAC"/>
                    </w:placeholder>
                    <w:showingPlcHdr/>
                    <w:dropDownList>
                      <w:listItem w:value="Choose an item."/>
                      <w:listItem w:displayText="Yes" w:value="Yes"/>
                      <w:listItem w:displayText="No" w:value="No"/>
                    </w:dropDownList>
                  </w:sdtPr>
                  <w:sdtEndPr>
                    <w:rPr>
                      <w:rStyle w:val="DefaultParagraphFont"/>
                      <w:rFonts w:eastAsia="Times New Roman" w:cs="Arial"/>
                      <w:color w:val="auto"/>
                      <w:szCs w:val="24"/>
                    </w:rPr>
                  </w:sdtEndPr>
                  <w:sdtContent>
                    <w:p w14:paraId="5916FC8F" w14:textId="77777777" w:rsidR="003C1EB3" w:rsidRPr="00773388" w:rsidRDefault="003C1EB3" w:rsidP="003C1EB3">
                      <w:pPr>
                        <w:rPr>
                          <w:rFonts w:eastAsia="Times New Roman" w:cs="Arial"/>
                          <w:szCs w:val="24"/>
                        </w:rPr>
                      </w:pPr>
                      <w:r w:rsidRPr="00773388">
                        <w:rPr>
                          <w:rStyle w:val="PlaceholderText"/>
                          <w:rFonts w:cs="Arial"/>
                          <w:szCs w:val="24"/>
                        </w:rPr>
                        <w:t>Yes/No</w:t>
                      </w:r>
                    </w:p>
                  </w:sdtContent>
                </w:sdt>
                <w:p w14:paraId="61E3D1C3" w14:textId="77777777" w:rsidR="003C1EB3" w:rsidRPr="00773388" w:rsidRDefault="003C1EB3" w:rsidP="003C1EB3">
                  <w:pPr>
                    <w:rPr>
                      <w:rFonts w:eastAsia="Times New Roman" w:cs="Arial"/>
                      <w:szCs w:val="24"/>
                    </w:rPr>
                  </w:pPr>
                </w:p>
                <w:sdt>
                  <w:sdtPr>
                    <w:rPr>
                      <w:rStyle w:val="Styleforproposalinputs"/>
                    </w:rPr>
                    <w:alias w:val="Ethics Description"/>
                    <w:tag w:val="Ethics Description"/>
                    <w:id w:val="-1837455616"/>
                    <w:placeholder>
                      <w:docPart w:val="C10045C2F5C24E3D877CBE5463B52150"/>
                    </w:placeholder>
                    <w:showingPlcHdr/>
                    <w:text/>
                  </w:sdtPr>
                  <w:sdtEndPr>
                    <w:rPr>
                      <w:rStyle w:val="DefaultParagraphFont"/>
                      <w:rFonts w:eastAsia="Times New Roman" w:cs="Arial"/>
                      <w:color w:val="auto"/>
                      <w:szCs w:val="24"/>
                    </w:rPr>
                  </w:sdtEndPr>
                  <w:sdtContent>
                    <w:p w14:paraId="7BF3218B" w14:textId="77777777" w:rsidR="003C1EB3" w:rsidRPr="00773388" w:rsidRDefault="003C1EB3" w:rsidP="003C1EB3">
                      <w:pPr>
                        <w:rPr>
                          <w:rFonts w:eastAsia="Times New Roman" w:cs="Arial"/>
                          <w:szCs w:val="24"/>
                        </w:rPr>
                      </w:pPr>
                      <w:r w:rsidRPr="00773388">
                        <w:rPr>
                          <w:rStyle w:val="PlaceholderText"/>
                          <w:rFonts w:cs="Arial"/>
                          <w:szCs w:val="24"/>
                        </w:rPr>
                        <w:t>If yes, please provide details.</w:t>
                      </w:r>
                    </w:p>
                  </w:sdtContent>
                </w:sdt>
              </w:tc>
              <w:tc>
                <w:tcPr>
                  <w:tcW w:w="787" w:type="pct"/>
                </w:tcPr>
                <w:sdt>
                  <w:sdtPr>
                    <w:rPr>
                      <w:rStyle w:val="Styleforproposalinputs"/>
                    </w:rPr>
                    <w:alias w:val="Yes/No"/>
                    <w:tag w:val="Yes/No"/>
                    <w:id w:val="-1995866447"/>
                    <w:placeholder>
                      <w:docPart w:val="34D9138EEC28465294D36C0C4A36AA7C"/>
                    </w:placeholder>
                    <w:showingPlcHdr/>
                    <w:dropDownList>
                      <w:listItem w:value="Choose an item."/>
                      <w:listItem w:displayText="Yes" w:value="Yes"/>
                      <w:listItem w:displayText="No" w:value="No"/>
                    </w:dropDownList>
                  </w:sdtPr>
                  <w:sdtEndPr>
                    <w:rPr>
                      <w:rStyle w:val="DefaultParagraphFont"/>
                      <w:rFonts w:eastAsia="Times New Roman" w:cs="Arial"/>
                      <w:color w:val="auto"/>
                      <w:szCs w:val="24"/>
                    </w:rPr>
                  </w:sdtEndPr>
                  <w:sdtContent>
                    <w:p w14:paraId="395ACD6E" w14:textId="77777777" w:rsidR="003C1EB3" w:rsidRPr="00773388" w:rsidRDefault="003C1EB3" w:rsidP="003C1EB3">
                      <w:pPr>
                        <w:rPr>
                          <w:rFonts w:eastAsia="Times New Roman" w:cs="Arial"/>
                          <w:szCs w:val="24"/>
                        </w:rPr>
                      </w:pPr>
                      <w:r w:rsidRPr="00773388">
                        <w:rPr>
                          <w:rStyle w:val="PlaceholderText"/>
                          <w:rFonts w:cs="Arial"/>
                          <w:szCs w:val="24"/>
                        </w:rPr>
                        <w:t>Yes/No</w:t>
                      </w:r>
                    </w:p>
                  </w:sdtContent>
                </w:sdt>
                <w:p w14:paraId="6B87B938" w14:textId="77777777" w:rsidR="003C1EB3" w:rsidRPr="00773388" w:rsidRDefault="003C1EB3" w:rsidP="003C1EB3">
                  <w:pPr>
                    <w:rPr>
                      <w:rFonts w:eastAsia="Times New Roman" w:cs="Arial"/>
                      <w:szCs w:val="24"/>
                    </w:rPr>
                  </w:pPr>
                </w:p>
              </w:tc>
              <w:tc>
                <w:tcPr>
                  <w:tcW w:w="692" w:type="pct"/>
                </w:tcPr>
                <w:p w14:paraId="50D98564" w14:textId="77777777" w:rsidR="003C1EB3" w:rsidRPr="00773388" w:rsidRDefault="00F34203" w:rsidP="003C1EB3">
                  <w:pPr>
                    <w:rPr>
                      <w:rFonts w:eastAsia="Times New Roman" w:cs="Arial"/>
                      <w:szCs w:val="24"/>
                    </w:rPr>
                  </w:pPr>
                  <w:sdt>
                    <w:sdtPr>
                      <w:rPr>
                        <w:rStyle w:val="Styleforproposalinputs"/>
                      </w:rPr>
                      <w:id w:val="-271015517"/>
                      <w:placeholder>
                        <w:docPart w:val="04983A020F0F44C2B389CF12BA907F3D"/>
                      </w:placeholder>
                      <w:showingPlcHdr/>
                      <w:date w:fullDate="2023-06-14T00:00:00Z">
                        <w:dateFormat w:val="d/M/yyyy"/>
                        <w:lid w:val="en-SG"/>
                        <w:storeMappedDataAs w:val="dateTime"/>
                        <w:calendar w:val="gregorian"/>
                      </w:date>
                    </w:sdtPr>
                    <w:sdtEndPr>
                      <w:rPr>
                        <w:rStyle w:val="DefaultParagraphFont"/>
                        <w:rFonts w:eastAsia="Times New Roman" w:cs="Arial"/>
                        <w:color w:val="auto"/>
                        <w:szCs w:val="24"/>
                        <w:lang w:eastAsia="en-GB"/>
                      </w:rPr>
                    </w:sdtEndPr>
                    <w:sdtContent>
                      <w:r w:rsidR="003C1EB3" w:rsidRPr="00773388">
                        <w:rPr>
                          <w:rStyle w:val="PlaceholderText"/>
                          <w:rFonts w:cs="Arial"/>
                          <w:szCs w:val="24"/>
                        </w:rPr>
                        <w:t>Click or tap to enter a date.</w:t>
                      </w:r>
                    </w:sdtContent>
                  </w:sdt>
                </w:p>
              </w:tc>
              <w:tc>
                <w:tcPr>
                  <w:tcW w:w="817" w:type="pct"/>
                </w:tcPr>
                <w:p w14:paraId="43DF2478" w14:textId="77777777" w:rsidR="003C1EB3" w:rsidRPr="00773388" w:rsidRDefault="00F34203" w:rsidP="003C1EB3">
                  <w:pPr>
                    <w:rPr>
                      <w:rFonts w:eastAsia="Times New Roman" w:cs="Arial"/>
                      <w:szCs w:val="24"/>
                    </w:rPr>
                  </w:pPr>
                  <w:sdt>
                    <w:sdtPr>
                      <w:rPr>
                        <w:rStyle w:val="Styleforproposalinputs"/>
                      </w:rPr>
                      <w:id w:val="-1656687440"/>
                      <w:placeholder>
                        <w:docPart w:val="4558DF2078E94B81AF1DE71B7122A427"/>
                      </w:placeholder>
                      <w:showingPlcHdr/>
                      <w:date w:fullDate="2023-06-14T00:00:00Z">
                        <w:dateFormat w:val="d/M/yyyy"/>
                        <w:lid w:val="en-SG"/>
                        <w:storeMappedDataAs w:val="dateTime"/>
                        <w:calendar w:val="gregorian"/>
                      </w:date>
                    </w:sdtPr>
                    <w:sdtEndPr>
                      <w:rPr>
                        <w:rStyle w:val="DefaultParagraphFont"/>
                        <w:rFonts w:eastAsia="Times New Roman" w:cs="Arial"/>
                        <w:color w:val="auto"/>
                        <w:szCs w:val="24"/>
                        <w:lang w:eastAsia="en-GB"/>
                      </w:rPr>
                    </w:sdtEndPr>
                    <w:sdtContent>
                      <w:r w:rsidR="003C1EB3" w:rsidRPr="00773388">
                        <w:rPr>
                          <w:rStyle w:val="PlaceholderText"/>
                          <w:rFonts w:cs="Arial"/>
                          <w:szCs w:val="24"/>
                        </w:rPr>
                        <w:t>Click or tap to enter a date.</w:t>
                      </w:r>
                    </w:sdtContent>
                  </w:sdt>
                </w:p>
              </w:tc>
            </w:tr>
            <w:tr w:rsidR="003C1EB3" w:rsidRPr="00AE0AF0" w14:paraId="723A6258" w14:textId="77777777" w:rsidTr="00FD7444">
              <w:trPr>
                <w:trHeight w:val="480"/>
              </w:trPr>
              <w:tc>
                <w:tcPr>
                  <w:tcW w:w="1159" w:type="pct"/>
                  <w:hideMark/>
                </w:tcPr>
                <w:p w14:paraId="6E232892" w14:textId="77777777" w:rsidR="003C1EB3" w:rsidRPr="00773388" w:rsidRDefault="003C1EB3" w:rsidP="003C1EB3">
                  <w:pPr>
                    <w:rPr>
                      <w:rFonts w:eastAsia="Times New Roman" w:cs="Arial"/>
                      <w:szCs w:val="24"/>
                    </w:rPr>
                  </w:pPr>
                  <w:permStart w:id="1526536952" w:edGrp="everyone" w:colFirst="1" w:colLast="1"/>
                  <w:permStart w:id="1345606619" w:edGrp="everyone" w:colFirst="2" w:colLast="2"/>
                  <w:permStart w:id="109324477" w:edGrp="everyone" w:colFirst="3" w:colLast="3"/>
                  <w:permStart w:id="1998462953" w:edGrp="everyone" w:colFirst="4" w:colLast="4"/>
                  <w:permEnd w:id="997480178"/>
                  <w:permEnd w:id="945816934"/>
                  <w:permEnd w:id="360187290"/>
                  <w:permEnd w:id="836780337"/>
                  <w:r w:rsidRPr="00773388">
                    <w:rPr>
                      <w:rFonts w:eastAsia="Times New Roman" w:cs="Arial"/>
                      <w:szCs w:val="24"/>
                    </w:rPr>
                    <w:t>Animal Experimentation</w:t>
                  </w:r>
                </w:p>
              </w:tc>
              <w:tc>
                <w:tcPr>
                  <w:tcW w:w="1545" w:type="pct"/>
                </w:tcPr>
                <w:sdt>
                  <w:sdtPr>
                    <w:rPr>
                      <w:rStyle w:val="Styleforproposalinputs"/>
                    </w:rPr>
                    <w:alias w:val="Yes/No"/>
                    <w:tag w:val="Yes/No"/>
                    <w:id w:val="-1843466474"/>
                    <w:placeholder>
                      <w:docPart w:val="6D0899C280F8430F84632B065CBB1A28"/>
                    </w:placeholder>
                    <w:showingPlcHdr/>
                    <w:dropDownList>
                      <w:listItem w:value="Choose an item."/>
                      <w:listItem w:displayText="Yes" w:value="Yes"/>
                      <w:listItem w:displayText="No" w:value="No"/>
                    </w:dropDownList>
                  </w:sdtPr>
                  <w:sdtEndPr>
                    <w:rPr>
                      <w:rStyle w:val="DefaultParagraphFont"/>
                      <w:rFonts w:eastAsia="Times New Roman" w:cs="Arial"/>
                      <w:color w:val="auto"/>
                      <w:szCs w:val="24"/>
                    </w:rPr>
                  </w:sdtEndPr>
                  <w:sdtContent>
                    <w:p w14:paraId="55D85024" w14:textId="77777777" w:rsidR="003C1EB3" w:rsidRPr="00773388" w:rsidRDefault="003C1EB3" w:rsidP="003C1EB3">
                      <w:pPr>
                        <w:rPr>
                          <w:rFonts w:eastAsia="Times New Roman" w:cs="Arial"/>
                          <w:szCs w:val="24"/>
                        </w:rPr>
                      </w:pPr>
                      <w:r w:rsidRPr="00773388">
                        <w:rPr>
                          <w:rStyle w:val="PlaceholderText"/>
                          <w:rFonts w:cs="Arial"/>
                          <w:szCs w:val="24"/>
                        </w:rPr>
                        <w:t>Yes/No</w:t>
                      </w:r>
                    </w:p>
                  </w:sdtContent>
                </w:sdt>
                <w:p w14:paraId="66874C84" w14:textId="77777777" w:rsidR="003C1EB3" w:rsidRPr="00773388" w:rsidRDefault="003C1EB3" w:rsidP="003C1EB3">
                  <w:pPr>
                    <w:rPr>
                      <w:rFonts w:eastAsia="Times New Roman" w:cs="Arial"/>
                      <w:szCs w:val="24"/>
                    </w:rPr>
                  </w:pPr>
                </w:p>
                <w:sdt>
                  <w:sdtPr>
                    <w:rPr>
                      <w:rStyle w:val="Styleforproposalinputs"/>
                    </w:rPr>
                    <w:alias w:val="Ethics Description"/>
                    <w:tag w:val="Ethics Description"/>
                    <w:id w:val="-1838990564"/>
                    <w:placeholder>
                      <w:docPart w:val="1F9C6B3CE4DD44B4BDC6B53E3B06C318"/>
                    </w:placeholder>
                    <w:showingPlcHdr/>
                    <w:text/>
                  </w:sdtPr>
                  <w:sdtEndPr>
                    <w:rPr>
                      <w:rStyle w:val="DefaultParagraphFont"/>
                      <w:rFonts w:eastAsia="Times New Roman" w:cs="Arial"/>
                      <w:color w:val="auto"/>
                      <w:szCs w:val="24"/>
                    </w:rPr>
                  </w:sdtEndPr>
                  <w:sdtContent>
                    <w:p w14:paraId="6F8F632E" w14:textId="77777777" w:rsidR="003C1EB3" w:rsidRPr="00773388" w:rsidRDefault="003C1EB3" w:rsidP="003C1EB3">
                      <w:pPr>
                        <w:rPr>
                          <w:rFonts w:eastAsia="Times New Roman" w:cs="Arial"/>
                          <w:szCs w:val="24"/>
                        </w:rPr>
                      </w:pPr>
                      <w:r w:rsidRPr="00773388">
                        <w:rPr>
                          <w:rStyle w:val="PlaceholderText"/>
                          <w:rFonts w:cs="Arial"/>
                          <w:szCs w:val="24"/>
                        </w:rPr>
                        <w:t>If yes, please provide details.</w:t>
                      </w:r>
                    </w:p>
                  </w:sdtContent>
                </w:sdt>
              </w:tc>
              <w:tc>
                <w:tcPr>
                  <w:tcW w:w="787" w:type="pct"/>
                </w:tcPr>
                <w:sdt>
                  <w:sdtPr>
                    <w:rPr>
                      <w:rStyle w:val="Styleforproposalinputs"/>
                    </w:rPr>
                    <w:alias w:val="Yes/No"/>
                    <w:tag w:val="Yes/No"/>
                    <w:id w:val="-1264373732"/>
                    <w:placeholder>
                      <w:docPart w:val="FEA8F761F0EA4BB9A8D55A068E5B05C5"/>
                    </w:placeholder>
                    <w:showingPlcHdr/>
                    <w:dropDownList>
                      <w:listItem w:value="Choose an item."/>
                      <w:listItem w:displayText="Yes" w:value="Yes"/>
                      <w:listItem w:displayText="No" w:value="No"/>
                    </w:dropDownList>
                  </w:sdtPr>
                  <w:sdtEndPr>
                    <w:rPr>
                      <w:rStyle w:val="DefaultParagraphFont"/>
                      <w:rFonts w:eastAsia="Times New Roman" w:cs="Arial"/>
                      <w:color w:val="auto"/>
                      <w:szCs w:val="24"/>
                    </w:rPr>
                  </w:sdtEndPr>
                  <w:sdtContent>
                    <w:p w14:paraId="6ADCC5E2" w14:textId="77777777" w:rsidR="003C1EB3" w:rsidRPr="00773388" w:rsidRDefault="003C1EB3" w:rsidP="003C1EB3">
                      <w:pPr>
                        <w:rPr>
                          <w:rFonts w:eastAsia="Times New Roman" w:cs="Arial"/>
                          <w:szCs w:val="24"/>
                        </w:rPr>
                      </w:pPr>
                      <w:r w:rsidRPr="00773388">
                        <w:rPr>
                          <w:rStyle w:val="PlaceholderText"/>
                          <w:rFonts w:cs="Arial"/>
                          <w:szCs w:val="24"/>
                        </w:rPr>
                        <w:t>Yes/No</w:t>
                      </w:r>
                    </w:p>
                  </w:sdtContent>
                </w:sdt>
                <w:p w14:paraId="32A057C7" w14:textId="77777777" w:rsidR="003C1EB3" w:rsidRPr="00773388" w:rsidRDefault="003C1EB3" w:rsidP="003C1EB3">
                  <w:pPr>
                    <w:rPr>
                      <w:rFonts w:eastAsia="Times New Roman" w:cs="Arial"/>
                      <w:szCs w:val="24"/>
                    </w:rPr>
                  </w:pPr>
                </w:p>
              </w:tc>
              <w:tc>
                <w:tcPr>
                  <w:tcW w:w="692" w:type="pct"/>
                </w:tcPr>
                <w:p w14:paraId="4C543DB1" w14:textId="77777777" w:rsidR="003C1EB3" w:rsidRPr="00773388" w:rsidRDefault="00F34203" w:rsidP="003C1EB3">
                  <w:pPr>
                    <w:rPr>
                      <w:rFonts w:eastAsia="Times New Roman" w:cs="Arial"/>
                      <w:szCs w:val="24"/>
                    </w:rPr>
                  </w:pPr>
                  <w:sdt>
                    <w:sdtPr>
                      <w:rPr>
                        <w:rStyle w:val="Styleforproposalinputs"/>
                      </w:rPr>
                      <w:id w:val="673836144"/>
                      <w:placeholder>
                        <w:docPart w:val="31E86622F4D7405DBA15F69095129770"/>
                      </w:placeholder>
                      <w:showingPlcHdr/>
                      <w:date w:fullDate="2023-06-14T00:00:00Z">
                        <w:dateFormat w:val="d/M/yyyy"/>
                        <w:lid w:val="en-SG"/>
                        <w:storeMappedDataAs w:val="dateTime"/>
                        <w:calendar w:val="gregorian"/>
                      </w:date>
                    </w:sdtPr>
                    <w:sdtEndPr>
                      <w:rPr>
                        <w:rStyle w:val="DefaultParagraphFont"/>
                        <w:rFonts w:eastAsia="Times New Roman" w:cs="Arial"/>
                        <w:color w:val="auto"/>
                        <w:szCs w:val="24"/>
                        <w:lang w:eastAsia="en-GB"/>
                      </w:rPr>
                    </w:sdtEndPr>
                    <w:sdtContent>
                      <w:r w:rsidR="003C1EB3" w:rsidRPr="00773388">
                        <w:rPr>
                          <w:rStyle w:val="PlaceholderText"/>
                          <w:rFonts w:cs="Arial"/>
                          <w:szCs w:val="24"/>
                        </w:rPr>
                        <w:t>Click or tap to enter a date.</w:t>
                      </w:r>
                    </w:sdtContent>
                  </w:sdt>
                </w:p>
              </w:tc>
              <w:tc>
                <w:tcPr>
                  <w:tcW w:w="817" w:type="pct"/>
                </w:tcPr>
                <w:p w14:paraId="56CF8551" w14:textId="77777777" w:rsidR="003C1EB3" w:rsidRPr="00773388" w:rsidRDefault="00F34203" w:rsidP="003C1EB3">
                  <w:pPr>
                    <w:rPr>
                      <w:rFonts w:eastAsia="Times New Roman" w:cs="Arial"/>
                      <w:szCs w:val="24"/>
                    </w:rPr>
                  </w:pPr>
                  <w:sdt>
                    <w:sdtPr>
                      <w:rPr>
                        <w:rStyle w:val="Styleforproposalinputs"/>
                      </w:rPr>
                      <w:id w:val="790717500"/>
                      <w:placeholder>
                        <w:docPart w:val="4EDF6215BC1E47CA9A232ED654566A89"/>
                      </w:placeholder>
                      <w:showingPlcHdr/>
                      <w:date w:fullDate="2023-06-14T00:00:00Z">
                        <w:dateFormat w:val="d/M/yyyy"/>
                        <w:lid w:val="en-SG"/>
                        <w:storeMappedDataAs w:val="dateTime"/>
                        <w:calendar w:val="gregorian"/>
                      </w:date>
                    </w:sdtPr>
                    <w:sdtEndPr>
                      <w:rPr>
                        <w:rStyle w:val="DefaultParagraphFont"/>
                        <w:rFonts w:eastAsia="Times New Roman" w:cs="Arial"/>
                        <w:color w:val="auto"/>
                        <w:szCs w:val="24"/>
                        <w:lang w:eastAsia="en-GB"/>
                      </w:rPr>
                    </w:sdtEndPr>
                    <w:sdtContent>
                      <w:r w:rsidR="003C1EB3" w:rsidRPr="00773388">
                        <w:rPr>
                          <w:rStyle w:val="PlaceholderText"/>
                          <w:rFonts w:cs="Arial"/>
                          <w:szCs w:val="24"/>
                        </w:rPr>
                        <w:t>Click or tap to enter a date.</w:t>
                      </w:r>
                    </w:sdtContent>
                  </w:sdt>
                </w:p>
              </w:tc>
            </w:tr>
            <w:tr w:rsidR="003C1EB3" w:rsidRPr="00AE0AF0" w14:paraId="673A14E0" w14:textId="77777777" w:rsidTr="00FD7444">
              <w:trPr>
                <w:trHeight w:val="300"/>
              </w:trPr>
              <w:tc>
                <w:tcPr>
                  <w:tcW w:w="1159" w:type="pct"/>
                  <w:hideMark/>
                </w:tcPr>
                <w:p w14:paraId="44DBB5B7" w14:textId="77777777" w:rsidR="003C1EB3" w:rsidRPr="00773388" w:rsidRDefault="003C1EB3" w:rsidP="003C1EB3">
                  <w:pPr>
                    <w:rPr>
                      <w:rFonts w:eastAsia="Times New Roman" w:cs="Arial"/>
                      <w:szCs w:val="24"/>
                    </w:rPr>
                  </w:pPr>
                  <w:permStart w:id="732366064" w:edGrp="everyone" w:colFirst="1" w:colLast="1"/>
                  <w:permStart w:id="2131387708" w:edGrp="everyone" w:colFirst="2" w:colLast="2"/>
                  <w:permStart w:id="1911647555" w:edGrp="everyone" w:colFirst="3" w:colLast="3"/>
                  <w:permStart w:id="1630301620" w:edGrp="everyone" w:colFirst="4" w:colLast="4"/>
                  <w:permEnd w:id="1526536952"/>
                  <w:permEnd w:id="1345606619"/>
                  <w:permEnd w:id="109324477"/>
                  <w:permEnd w:id="1998462953"/>
                  <w:r w:rsidRPr="00773388">
                    <w:rPr>
                      <w:rFonts w:eastAsia="Times New Roman" w:cs="Arial"/>
                      <w:szCs w:val="24"/>
                    </w:rPr>
                    <w:t>Multi-centre Trial(s)</w:t>
                  </w:r>
                </w:p>
              </w:tc>
              <w:tc>
                <w:tcPr>
                  <w:tcW w:w="1545" w:type="pct"/>
                </w:tcPr>
                <w:sdt>
                  <w:sdtPr>
                    <w:rPr>
                      <w:rStyle w:val="Styleforproposalinputs"/>
                    </w:rPr>
                    <w:alias w:val="Yes/No"/>
                    <w:tag w:val="Yes/No"/>
                    <w:id w:val="1669054256"/>
                    <w:placeholder>
                      <w:docPart w:val="3517A7ECD2C049D7A31F7B4ABD8D6D38"/>
                    </w:placeholder>
                    <w:showingPlcHdr/>
                    <w:dropDownList>
                      <w:listItem w:value="Choose an item."/>
                      <w:listItem w:displayText="Yes" w:value="Yes"/>
                      <w:listItem w:displayText="No" w:value="No"/>
                    </w:dropDownList>
                  </w:sdtPr>
                  <w:sdtEndPr>
                    <w:rPr>
                      <w:rStyle w:val="DefaultParagraphFont"/>
                      <w:rFonts w:eastAsia="Times New Roman" w:cs="Arial"/>
                      <w:color w:val="auto"/>
                      <w:szCs w:val="24"/>
                    </w:rPr>
                  </w:sdtEndPr>
                  <w:sdtContent>
                    <w:p w14:paraId="3BD70F1D" w14:textId="77777777" w:rsidR="003C1EB3" w:rsidRPr="00773388" w:rsidRDefault="003C1EB3" w:rsidP="003C1EB3">
                      <w:pPr>
                        <w:rPr>
                          <w:rFonts w:eastAsia="Times New Roman" w:cs="Arial"/>
                          <w:szCs w:val="24"/>
                        </w:rPr>
                      </w:pPr>
                      <w:r w:rsidRPr="00773388">
                        <w:rPr>
                          <w:rStyle w:val="PlaceholderText"/>
                          <w:rFonts w:cs="Arial"/>
                          <w:szCs w:val="24"/>
                        </w:rPr>
                        <w:t>Yes/No</w:t>
                      </w:r>
                    </w:p>
                  </w:sdtContent>
                </w:sdt>
                <w:p w14:paraId="446B9903" w14:textId="77777777" w:rsidR="003C1EB3" w:rsidRPr="00773388" w:rsidRDefault="003C1EB3" w:rsidP="003C1EB3">
                  <w:pPr>
                    <w:rPr>
                      <w:rFonts w:eastAsia="Times New Roman" w:cs="Arial"/>
                      <w:szCs w:val="24"/>
                    </w:rPr>
                  </w:pPr>
                </w:p>
                <w:sdt>
                  <w:sdtPr>
                    <w:rPr>
                      <w:rStyle w:val="Styleforproposalinputs"/>
                    </w:rPr>
                    <w:alias w:val="Ethics Description"/>
                    <w:tag w:val="Ethics Description"/>
                    <w:id w:val="-122627017"/>
                    <w:placeholder>
                      <w:docPart w:val="422F12FBCE484FB4A3E3A3A8EA6DE006"/>
                    </w:placeholder>
                    <w:showingPlcHdr/>
                    <w:text/>
                  </w:sdtPr>
                  <w:sdtEndPr>
                    <w:rPr>
                      <w:rStyle w:val="DefaultParagraphFont"/>
                      <w:rFonts w:eastAsia="Times New Roman" w:cs="Arial"/>
                      <w:color w:val="auto"/>
                      <w:szCs w:val="24"/>
                    </w:rPr>
                  </w:sdtEndPr>
                  <w:sdtContent>
                    <w:p w14:paraId="6ED9DAE2" w14:textId="77777777" w:rsidR="003C1EB3" w:rsidRPr="00773388" w:rsidRDefault="003C1EB3" w:rsidP="003C1EB3">
                      <w:pPr>
                        <w:rPr>
                          <w:rFonts w:eastAsia="Times New Roman" w:cs="Arial"/>
                          <w:szCs w:val="24"/>
                        </w:rPr>
                      </w:pPr>
                      <w:r w:rsidRPr="00773388">
                        <w:rPr>
                          <w:rStyle w:val="PlaceholderText"/>
                          <w:rFonts w:cs="Arial"/>
                          <w:szCs w:val="24"/>
                        </w:rPr>
                        <w:t>If yes, please provide details.</w:t>
                      </w:r>
                    </w:p>
                  </w:sdtContent>
                </w:sdt>
              </w:tc>
              <w:tc>
                <w:tcPr>
                  <w:tcW w:w="787" w:type="pct"/>
                </w:tcPr>
                <w:sdt>
                  <w:sdtPr>
                    <w:rPr>
                      <w:rStyle w:val="Styleforproposalinputs"/>
                    </w:rPr>
                    <w:alias w:val="Yes/No"/>
                    <w:tag w:val="Yes/No"/>
                    <w:id w:val="-1735852763"/>
                    <w:placeholder>
                      <w:docPart w:val="5DA2D92CEF6D4FCDBAAE844C4888E359"/>
                    </w:placeholder>
                    <w:showingPlcHdr/>
                    <w:dropDownList>
                      <w:listItem w:value="Choose an item."/>
                      <w:listItem w:displayText="Yes" w:value="Yes"/>
                      <w:listItem w:displayText="No" w:value="No"/>
                    </w:dropDownList>
                  </w:sdtPr>
                  <w:sdtEndPr>
                    <w:rPr>
                      <w:rStyle w:val="DefaultParagraphFont"/>
                      <w:rFonts w:eastAsia="Times New Roman" w:cs="Arial"/>
                      <w:color w:val="auto"/>
                      <w:szCs w:val="24"/>
                    </w:rPr>
                  </w:sdtEndPr>
                  <w:sdtContent>
                    <w:p w14:paraId="36AF054A" w14:textId="77777777" w:rsidR="003C1EB3" w:rsidRPr="00773388" w:rsidRDefault="003C1EB3" w:rsidP="003C1EB3">
                      <w:pPr>
                        <w:rPr>
                          <w:rFonts w:eastAsia="Times New Roman" w:cs="Arial"/>
                          <w:szCs w:val="24"/>
                        </w:rPr>
                      </w:pPr>
                      <w:r w:rsidRPr="00773388">
                        <w:rPr>
                          <w:rStyle w:val="PlaceholderText"/>
                          <w:rFonts w:cs="Arial"/>
                          <w:szCs w:val="24"/>
                        </w:rPr>
                        <w:t>Yes/No</w:t>
                      </w:r>
                    </w:p>
                  </w:sdtContent>
                </w:sdt>
                <w:p w14:paraId="736AC504" w14:textId="77777777" w:rsidR="003C1EB3" w:rsidRPr="00773388" w:rsidRDefault="003C1EB3" w:rsidP="003C1EB3">
                  <w:pPr>
                    <w:rPr>
                      <w:rFonts w:eastAsia="Times New Roman" w:cs="Arial"/>
                      <w:szCs w:val="24"/>
                    </w:rPr>
                  </w:pPr>
                </w:p>
              </w:tc>
              <w:tc>
                <w:tcPr>
                  <w:tcW w:w="692" w:type="pct"/>
                </w:tcPr>
                <w:p w14:paraId="62152230" w14:textId="77777777" w:rsidR="003C1EB3" w:rsidRPr="00773388" w:rsidRDefault="00F34203" w:rsidP="003C1EB3">
                  <w:pPr>
                    <w:rPr>
                      <w:rFonts w:eastAsia="Times New Roman" w:cs="Arial"/>
                      <w:szCs w:val="24"/>
                    </w:rPr>
                  </w:pPr>
                  <w:sdt>
                    <w:sdtPr>
                      <w:rPr>
                        <w:rStyle w:val="Styleforproposalinputs"/>
                      </w:rPr>
                      <w:id w:val="-2065165079"/>
                      <w:placeholder>
                        <w:docPart w:val="32C8712D00AA4432B31907EBF7E6643A"/>
                      </w:placeholder>
                      <w:showingPlcHdr/>
                      <w:date w:fullDate="2023-06-14T00:00:00Z">
                        <w:dateFormat w:val="d/M/yyyy"/>
                        <w:lid w:val="en-SG"/>
                        <w:storeMappedDataAs w:val="dateTime"/>
                        <w:calendar w:val="gregorian"/>
                      </w:date>
                    </w:sdtPr>
                    <w:sdtEndPr>
                      <w:rPr>
                        <w:rStyle w:val="DefaultParagraphFont"/>
                        <w:rFonts w:eastAsia="Times New Roman" w:cs="Arial"/>
                        <w:color w:val="auto"/>
                        <w:szCs w:val="24"/>
                        <w:lang w:eastAsia="en-GB"/>
                      </w:rPr>
                    </w:sdtEndPr>
                    <w:sdtContent>
                      <w:r w:rsidR="003C1EB3" w:rsidRPr="00773388">
                        <w:rPr>
                          <w:rStyle w:val="PlaceholderText"/>
                          <w:rFonts w:cs="Arial"/>
                          <w:szCs w:val="24"/>
                        </w:rPr>
                        <w:t>Click or tap to enter a date.</w:t>
                      </w:r>
                    </w:sdtContent>
                  </w:sdt>
                </w:p>
              </w:tc>
              <w:tc>
                <w:tcPr>
                  <w:tcW w:w="817" w:type="pct"/>
                </w:tcPr>
                <w:p w14:paraId="5FCD6F77" w14:textId="77777777" w:rsidR="003C1EB3" w:rsidRPr="00773388" w:rsidRDefault="00F34203" w:rsidP="003C1EB3">
                  <w:pPr>
                    <w:rPr>
                      <w:rFonts w:eastAsia="Times New Roman" w:cs="Arial"/>
                      <w:szCs w:val="24"/>
                    </w:rPr>
                  </w:pPr>
                  <w:sdt>
                    <w:sdtPr>
                      <w:rPr>
                        <w:rStyle w:val="Styleforproposalinputs"/>
                      </w:rPr>
                      <w:id w:val="-244877985"/>
                      <w:placeholder>
                        <w:docPart w:val="A8ECB7F207BB4EC793D20C7D587CE3DE"/>
                      </w:placeholder>
                      <w:showingPlcHdr/>
                      <w:date w:fullDate="2023-06-14T00:00:00Z">
                        <w:dateFormat w:val="d/M/yyyy"/>
                        <w:lid w:val="en-SG"/>
                        <w:storeMappedDataAs w:val="dateTime"/>
                        <w:calendar w:val="gregorian"/>
                      </w:date>
                    </w:sdtPr>
                    <w:sdtEndPr>
                      <w:rPr>
                        <w:rStyle w:val="DefaultParagraphFont"/>
                        <w:rFonts w:eastAsia="Times New Roman" w:cs="Arial"/>
                        <w:color w:val="auto"/>
                        <w:szCs w:val="24"/>
                        <w:lang w:eastAsia="en-GB"/>
                      </w:rPr>
                    </w:sdtEndPr>
                    <w:sdtContent>
                      <w:r w:rsidR="003C1EB3" w:rsidRPr="00773388">
                        <w:rPr>
                          <w:rStyle w:val="PlaceholderText"/>
                          <w:rFonts w:cs="Arial"/>
                          <w:szCs w:val="24"/>
                        </w:rPr>
                        <w:t>Click or tap to enter a date.</w:t>
                      </w:r>
                    </w:sdtContent>
                  </w:sdt>
                </w:p>
              </w:tc>
            </w:tr>
            <w:tr w:rsidR="003C1EB3" w:rsidRPr="00AE0AF0" w14:paraId="3F44E52F" w14:textId="77777777" w:rsidTr="00FD7444">
              <w:trPr>
                <w:trHeight w:val="1200"/>
              </w:trPr>
              <w:tc>
                <w:tcPr>
                  <w:tcW w:w="1159" w:type="pct"/>
                  <w:hideMark/>
                </w:tcPr>
                <w:p w14:paraId="3A3FBDC0" w14:textId="77777777" w:rsidR="003C1EB3" w:rsidRPr="00773388" w:rsidRDefault="003C1EB3" w:rsidP="003C1EB3">
                  <w:pPr>
                    <w:rPr>
                      <w:rFonts w:eastAsia="Times New Roman" w:cs="Arial"/>
                      <w:szCs w:val="24"/>
                    </w:rPr>
                  </w:pPr>
                  <w:permStart w:id="966074047" w:edGrp="everyone" w:colFirst="1" w:colLast="1"/>
                  <w:permStart w:id="693324715" w:edGrp="everyone" w:colFirst="2" w:colLast="2"/>
                  <w:permStart w:id="1653873791" w:edGrp="everyone" w:colFirst="3" w:colLast="3"/>
                  <w:permStart w:id="1267470351" w:edGrp="everyone" w:colFirst="4" w:colLast="4"/>
                  <w:permEnd w:id="732366064"/>
                  <w:permEnd w:id="2131387708"/>
                  <w:permEnd w:id="1911647555"/>
                  <w:permEnd w:id="1630301620"/>
                  <w:r w:rsidRPr="00773388">
                    <w:rPr>
                      <w:rFonts w:eastAsia="Times New Roman" w:cs="Arial"/>
                      <w:szCs w:val="24"/>
                    </w:rPr>
                    <w:t>Use of Commercially Available Human Material/Animal Tissues or Cells</w:t>
                  </w:r>
                </w:p>
              </w:tc>
              <w:tc>
                <w:tcPr>
                  <w:tcW w:w="1545" w:type="pct"/>
                </w:tcPr>
                <w:sdt>
                  <w:sdtPr>
                    <w:rPr>
                      <w:rStyle w:val="Styleforproposalinputs"/>
                    </w:rPr>
                    <w:alias w:val="Yes/No"/>
                    <w:tag w:val="Yes/No"/>
                    <w:id w:val="-453633403"/>
                    <w:placeholder>
                      <w:docPart w:val="1C4B50823DA244AB8EAA54095D382E65"/>
                    </w:placeholder>
                    <w:showingPlcHdr/>
                    <w:dropDownList>
                      <w:listItem w:value="Choose an item."/>
                      <w:listItem w:displayText="Yes" w:value="Yes"/>
                      <w:listItem w:displayText="No" w:value="No"/>
                    </w:dropDownList>
                  </w:sdtPr>
                  <w:sdtEndPr>
                    <w:rPr>
                      <w:rStyle w:val="DefaultParagraphFont"/>
                      <w:rFonts w:eastAsia="Times New Roman" w:cs="Arial"/>
                      <w:color w:val="auto"/>
                      <w:szCs w:val="24"/>
                    </w:rPr>
                  </w:sdtEndPr>
                  <w:sdtContent>
                    <w:p w14:paraId="3A5F4990" w14:textId="77777777" w:rsidR="003C1EB3" w:rsidRPr="00773388" w:rsidRDefault="003C1EB3" w:rsidP="003C1EB3">
                      <w:pPr>
                        <w:rPr>
                          <w:rFonts w:eastAsia="Times New Roman" w:cs="Arial"/>
                          <w:szCs w:val="24"/>
                        </w:rPr>
                      </w:pPr>
                      <w:r w:rsidRPr="00773388">
                        <w:rPr>
                          <w:rStyle w:val="PlaceholderText"/>
                          <w:rFonts w:cs="Arial"/>
                          <w:szCs w:val="24"/>
                        </w:rPr>
                        <w:t>Yes/No</w:t>
                      </w:r>
                    </w:p>
                  </w:sdtContent>
                </w:sdt>
                <w:p w14:paraId="7495F8D8" w14:textId="77777777" w:rsidR="003C1EB3" w:rsidRPr="00773388" w:rsidRDefault="003C1EB3" w:rsidP="003C1EB3">
                  <w:pPr>
                    <w:rPr>
                      <w:rFonts w:eastAsia="Times New Roman" w:cs="Arial"/>
                      <w:szCs w:val="24"/>
                    </w:rPr>
                  </w:pPr>
                </w:p>
                <w:sdt>
                  <w:sdtPr>
                    <w:rPr>
                      <w:rStyle w:val="Styleforproposalinputs"/>
                    </w:rPr>
                    <w:alias w:val="Ethics Description"/>
                    <w:tag w:val="Ethics Description"/>
                    <w:id w:val="-1568034627"/>
                    <w:placeholder>
                      <w:docPart w:val="D3560DA371124F93800838A51629CA9C"/>
                    </w:placeholder>
                    <w:showingPlcHdr/>
                    <w:text/>
                  </w:sdtPr>
                  <w:sdtEndPr>
                    <w:rPr>
                      <w:rStyle w:val="DefaultParagraphFont"/>
                      <w:rFonts w:eastAsia="Times New Roman" w:cs="Arial"/>
                      <w:color w:val="auto"/>
                      <w:szCs w:val="24"/>
                    </w:rPr>
                  </w:sdtEndPr>
                  <w:sdtContent>
                    <w:p w14:paraId="38786703" w14:textId="77777777" w:rsidR="003C1EB3" w:rsidRPr="00773388" w:rsidRDefault="003C1EB3" w:rsidP="003C1EB3">
                      <w:pPr>
                        <w:rPr>
                          <w:rFonts w:eastAsia="Times New Roman" w:cs="Arial"/>
                          <w:szCs w:val="24"/>
                        </w:rPr>
                      </w:pPr>
                      <w:r w:rsidRPr="00773388">
                        <w:rPr>
                          <w:rStyle w:val="PlaceholderText"/>
                          <w:rFonts w:cs="Arial"/>
                          <w:szCs w:val="24"/>
                        </w:rPr>
                        <w:t>If yes, please provide details.</w:t>
                      </w:r>
                    </w:p>
                  </w:sdtContent>
                </w:sdt>
              </w:tc>
              <w:tc>
                <w:tcPr>
                  <w:tcW w:w="787" w:type="pct"/>
                </w:tcPr>
                <w:sdt>
                  <w:sdtPr>
                    <w:rPr>
                      <w:rStyle w:val="Styleforproposalinputs"/>
                    </w:rPr>
                    <w:alias w:val="Yes/No"/>
                    <w:tag w:val="Yes/No"/>
                    <w:id w:val="392705231"/>
                    <w:placeholder>
                      <w:docPart w:val="D2570E9ADE314420B16C6FD8DD457C57"/>
                    </w:placeholder>
                    <w:showingPlcHdr/>
                    <w:dropDownList>
                      <w:listItem w:value="Choose an item."/>
                      <w:listItem w:displayText="Yes" w:value="Yes"/>
                      <w:listItem w:displayText="No" w:value="No"/>
                    </w:dropDownList>
                  </w:sdtPr>
                  <w:sdtEndPr>
                    <w:rPr>
                      <w:rStyle w:val="DefaultParagraphFont"/>
                      <w:rFonts w:eastAsia="Times New Roman" w:cs="Arial"/>
                      <w:color w:val="auto"/>
                      <w:szCs w:val="24"/>
                    </w:rPr>
                  </w:sdtEndPr>
                  <w:sdtContent>
                    <w:p w14:paraId="7E14B155" w14:textId="77777777" w:rsidR="003C1EB3" w:rsidRPr="00773388" w:rsidRDefault="003C1EB3" w:rsidP="003C1EB3">
                      <w:pPr>
                        <w:rPr>
                          <w:rFonts w:eastAsia="Times New Roman" w:cs="Arial"/>
                          <w:szCs w:val="24"/>
                        </w:rPr>
                      </w:pPr>
                      <w:r w:rsidRPr="00773388">
                        <w:rPr>
                          <w:rStyle w:val="PlaceholderText"/>
                          <w:rFonts w:cs="Arial"/>
                          <w:szCs w:val="24"/>
                        </w:rPr>
                        <w:t>Yes/No</w:t>
                      </w:r>
                    </w:p>
                  </w:sdtContent>
                </w:sdt>
                <w:p w14:paraId="7AE40283" w14:textId="77777777" w:rsidR="003C1EB3" w:rsidRPr="00773388" w:rsidRDefault="003C1EB3" w:rsidP="003C1EB3">
                  <w:pPr>
                    <w:rPr>
                      <w:rFonts w:eastAsia="Times New Roman" w:cs="Arial"/>
                      <w:szCs w:val="24"/>
                    </w:rPr>
                  </w:pPr>
                </w:p>
              </w:tc>
              <w:tc>
                <w:tcPr>
                  <w:tcW w:w="692" w:type="pct"/>
                </w:tcPr>
                <w:p w14:paraId="18414684" w14:textId="77777777" w:rsidR="003C1EB3" w:rsidRPr="00773388" w:rsidRDefault="00F34203" w:rsidP="003C1EB3">
                  <w:pPr>
                    <w:rPr>
                      <w:rFonts w:eastAsia="Times New Roman" w:cs="Arial"/>
                      <w:szCs w:val="24"/>
                    </w:rPr>
                  </w:pPr>
                  <w:sdt>
                    <w:sdtPr>
                      <w:rPr>
                        <w:rStyle w:val="Styleforproposalinputs"/>
                      </w:rPr>
                      <w:id w:val="-1456012096"/>
                      <w:placeholder>
                        <w:docPart w:val="1E5EB259A60C4B60B37A46B638C5BAD3"/>
                      </w:placeholder>
                      <w:showingPlcHdr/>
                      <w:date w:fullDate="2023-06-14T00:00:00Z">
                        <w:dateFormat w:val="d/M/yyyy"/>
                        <w:lid w:val="en-SG"/>
                        <w:storeMappedDataAs w:val="dateTime"/>
                        <w:calendar w:val="gregorian"/>
                      </w:date>
                    </w:sdtPr>
                    <w:sdtEndPr>
                      <w:rPr>
                        <w:rStyle w:val="DefaultParagraphFont"/>
                        <w:rFonts w:eastAsia="Times New Roman" w:cs="Arial"/>
                        <w:color w:val="auto"/>
                        <w:szCs w:val="24"/>
                        <w:lang w:eastAsia="en-GB"/>
                      </w:rPr>
                    </w:sdtEndPr>
                    <w:sdtContent>
                      <w:r w:rsidR="003C1EB3" w:rsidRPr="00773388">
                        <w:rPr>
                          <w:rStyle w:val="PlaceholderText"/>
                          <w:rFonts w:cs="Arial"/>
                          <w:szCs w:val="24"/>
                        </w:rPr>
                        <w:t>Click or tap to enter a date.</w:t>
                      </w:r>
                    </w:sdtContent>
                  </w:sdt>
                </w:p>
              </w:tc>
              <w:tc>
                <w:tcPr>
                  <w:tcW w:w="817" w:type="pct"/>
                </w:tcPr>
                <w:p w14:paraId="1B3AF139" w14:textId="77777777" w:rsidR="003C1EB3" w:rsidRPr="00773388" w:rsidRDefault="00F34203" w:rsidP="003C1EB3">
                  <w:pPr>
                    <w:rPr>
                      <w:rFonts w:eastAsia="Times New Roman" w:cs="Arial"/>
                      <w:szCs w:val="24"/>
                    </w:rPr>
                  </w:pPr>
                  <w:sdt>
                    <w:sdtPr>
                      <w:rPr>
                        <w:rStyle w:val="Styleforproposalinputs"/>
                      </w:rPr>
                      <w:id w:val="-1515610937"/>
                      <w:placeholder>
                        <w:docPart w:val="263EBC12239E43778B0E187F7DE58573"/>
                      </w:placeholder>
                      <w:showingPlcHdr/>
                      <w:date w:fullDate="2023-06-14T00:00:00Z">
                        <w:dateFormat w:val="d/M/yyyy"/>
                        <w:lid w:val="en-SG"/>
                        <w:storeMappedDataAs w:val="dateTime"/>
                        <w:calendar w:val="gregorian"/>
                      </w:date>
                    </w:sdtPr>
                    <w:sdtEndPr>
                      <w:rPr>
                        <w:rStyle w:val="DefaultParagraphFont"/>
                        <w:rFonts w:eastAsia="Times New Roman" w:cs="Arial"/>
                        <w:color w:val="auto"/>
                        <w:szCs w:val="24"/>
                        <w:lang w:eastAsia="en-GB"/>
                      </w:rPr>
                    </w:sdtEndPr>
                    <w:sdtContent>
                      <w:r w:rsidR="003C1EB3" w:rsidRPr="00773388">
                        <w:rPr>
                          <w:rStyle w:val="PlaceholderText"/>
                          <w:rFonts w:cs="Arial"/>
                          <w:szCs w:val="24"/>
                        </w:rPr>
                        <w:t>Click or tap to enter a date.</w:t>
                      </w:r>
                    </w:sdtContent>
                  </w:sdt>
                </w:p>
              </w:tc>
            </w:tr>
            <w:tr w:rsidR="003C1EB3" w:rsidRPr="00AE0AF0" w14:paraId="28CE4A55" w14:textId="77777777" w:rsidTr="00FD7444">
              <w:trPr>
                <w:trHeight w:val="480"/>
              </w:trPr>
              <w:tc>
                <w:tcPr>
                  <w:tcW w:w="1159" w:type="pct"/>
                  <w:hideMark/>
                </w:tcPr>
                <w:p w14:paraId="51190EDF" w14:textId="77777777" w:rsidR="003C1EB3" w:rsidRPr="00773388" w:rsidRDefault="003C1EB3" w:rsidP="003C1EB3">
                  <w:pPr>
                    <w:rPr>
                      <w:rFonts w:eastAsia="Times New Roman" w:cs="Arial"/>
                      <w:szCs w:val="24"/>
                    </w:rPr>
                  </w:pPr>
                  <w:permStart w:id="1826322269" w:edGrp="everyone" w:colFirst="1" w:colLast="1"/>
                  <w:permStart w:id="99444008" w:edGrp="everyone" w:colFirst="2" w:colLast="2"/>
                  <w:permStart w:id="306840559" w:edGrp="everyone" w:colFirst="3" w:colLast="3"/>
                  <w:permStart w:id="1126713967" w:edGrp="everyone" w:colFirst="4" w:colLast="4"/>
                  <w:permEnd w:id="966074047"/>
                  <w:permEnd w:id="693324715"/>
                  <w:permEnd w:id="1653873791"/>
                  <w:permEnd w:id="1267470351"/>
                  <w:r w:rsidRPr="00773388">
                    <w:rPr>
                      <w:rFonts w:eastAsia="Times New Roman" w:cs="Arial"/>
                      <w:szCs w:val="24"/>
                    </w:rPr>
                    <w:t>Requirement for Containment</w:t>
                  </w:r>
                </w:p>
              </w:tc>
              <w:tc>
                <w:tcPr>
                  <w:tcW w:w="1545" w:type="pct"/>
                </w:tcPr>
                <w:sdt>
                  <w:sdtPr>
                    <w:rPr>
                      <w:rStyle w:val="Styleforproposalinputs"/>
                    </w:rPr>
                    <w:alias w:val="Yes/No"/>
                    <w:tag w:val="Yes/No"/>
                    <w:id w:val="-1336136929"/>
                    <w:placeholder>
                      <w:docPart w:val="F172E5B336EA4DE8A24A73C0EE080623"/>
                    </w:placeholder>
                    <w:showingPlcHdr/>
                    <w:dropDownList>
                      <w:listItem w:value="Choose an item."/>
                      <w:listItem w:displayText="Yes" w:value="Yes"/>
                      <w:listItem w:displayText="No" w:value="No"/>
                    </w:dropDownList>
                  </w:sdtPr>
                  <w:sdtEndPr>
                    <w:rPr>
                      <w:rStyle w:val="DefaultParagraphFont"/>
                      <w:rFonts w:eastAsia="Times New Roman" w:cs="Arial"/>
                      <w:color w:val="auto"/>
                      <w:szCs w:val="24"/>
                    </w:rPr>
                  </w:sdtEndPr>
                  <w:sdtContent>
                    <w:p w14:paraId="495C4FD6" w14:textId="77777777" w:rsidR="003C1EB3" w:rsidRPr="00773388" w:rsidRDefault="003C1EB3" w:rsidP="003C1EB3">
                      <w:pPr>
                        <w:rPr>
                          <w:rFonts w:eastAsia="Times New Roman" w:cs="Arial"/>
                          <w:szCs w:val="24"/>
                        </w:rPr>
                      </w:pPr>
                      <w:r w:rsidRPr="00773388">
                        <w:rPr>
                          <w:rStyle w:val="PlaceholderText"/>
                          <w:rFonts w:cs="Arial"/>
                          <w:szCs w:val="24"/>
                        </w:rPr>
                        <w:t>Yes/No</w:t>
                      </w:r>
                    </w:p>
                  </w:sdtContent>
                </w:sdt>
                <w:p w14:paraId="756FA1E0" w14:textId="77777777" w:rsidR="003C1EB3" w:rsidRPr="00773388" w:rsidRDefault="003C1EB3" w:rsidP="003C1EB3">
                  <w:pPr>
                    <w:rPr>
                      <w:rFonts w:eastAsia="Times New Roman" w:cs="Arial"/>
                      <w:szCs w:val="24"/>
                    </w:rPr>
                  </w:pPr>
                </w:p>
                <w:sdt>
                  <w:sdtPr>
                    <w:rPr>
                      <w:rStyle w:val="Styleforproposalinputs"/>
                    </w:rPr>
                    <w:alias w:val="Ethics Description"/>
                    <w:tag w:val="Ethics Description"/>
                    <w:id w:val="-1617441934"/>
                    <w:placeholder>
                      <w:docPart w:val="49DCBF63D61146E29EC4E1D534C7408D"/>
                    </w:placeholder>
                    <w:showingPlcHdr/>
                    <w:text/>
                  </w:sdtPr>
                  <w:sdtEndPr>
                    <w:rPr>
                      <w:rStyle w:val="DefaultParagraphFont"/>
                      <w:rFonts w:eastAsia="Times New Roman" w:cs="Arial"/>
                      <w:color w:val="auto"/>
                      <w:szCs w:val="24"/>
                    </w:rPr>
                  </w:sdtEndPr>
                  <w:sdtContent>
                    <w:p w14:paraId="56A2061C" w14:textId="77777777" w:rsidR="003C1EB3" w:rsidRPr="00773388" w:rsidRDefault="003C1EB3" w:rsidP="003C1EB3">
                      <w:pPr>
                        <w:rPr>
                          <w:rFonts w:eastAsia="Times New Roman" w:cs="Arial"/>
                          <w:szCs w:val="24"/>
                        </w:rPr>
                      </w:pPr>
                      <w:r w:rsidRPr="00773388">
                        <w:rPr>
                          <w:rStyle w:val="PlaceholderText"/>
                          <w:rFonts w:cs="Arial"/>
                          <w:szCs w:val="24"/>
                        </w:rPr>
                        <w:t>If yes, please provide details.</w:t>
                      </w:r>
                    </w:p>
                  </w:sdtContent>
                </w:sdt>
              </w:tc>
              <w:tc>
                <w:tcPr>
                  <w:tcW w:w="787" w:type="pct"/>
                </w:tcPr>
                <w:sdt>
                  <w:sdtPr>
                    <w:rPr>
                      <w:rStyle w:val="Styleforproposalinputs"/>
                    </w:rPr>
                    <w:alias w:val="Yes/No"/>
                    <w:tag w:val="Yes/No"/>
                    <w:id w:val="-1492021403"/>
                    <w:placeholder>
                      <w:docPart w:val="821F4FBDF63F4EA48241767D1E16AF63"/>
                    </w:placeholder>
                    <w:showingPlcHdr/>
                    <w:dropDownList>
                      <w:listItem w:value="Choose an item."/>
                      <w:listItem w:displayText="Yes" w:value="Yes"/>
                      <w:listItem w:displayText="No" w:value="No"/>
                    </w:dropDownList>
                  </w:sdtPr>
                  <w:sdtEndPr>
                    <w:rPr>
                      <w:rStyle w:val="DefaultParagraphFont"/>
                      <w:rFonts w:eastAsia="Times New Roman" w:cs="Arial"/>
                      <w:color w:val="auto"/>
                      <w:szCs w:val="24"/>
                    </w:rPr>
                  </w:sdtEndPr>
                  <w:sdtContent>
                    <w:p w14:paraId="20D14434" w14:textId="77777777" w:rsidR="003C1EB3" w:rsidRPr="00773388" w:rsidRDefault="003C1EB3" w:rsidP="003C1EB3">
                      <w:pPr>
                        <w:rPr>
                          <w:rFonts w:eastAsia="Times New Roman" w:cs="Arial"/>
                          <w:szCs w:val="24"/>
                        </w:rPr>
                      </w:pPr>
                      <w:r w:rsidRPr="00773388">
                        <w:rPr>
                          <w:rStyle w:val="PlaceholderText"/>
                          <w:rFonts w:cs="Arial"/>
                          <w:szCs w:val="24"/>
                        </w:rPr>
                        <w:t>Yes/No</w:t>
                      </w:r>
                    </w:p>
                  </w:sdtContent>
                </w:sdt>
                <w:p w14:paraId="1732452D" w14:textId="77777777" w:rsidR="003C1EB3" w:rsidRPr="00773388" w:rsidRDefault="003C1EB3" w:rsidP="003C1EB3">
                  <w:pPr>
                    <w:rPr>
                      <w:rFonts w:eastAsia="Times New Roman" w:cs="Arial"/>
                      <w:szCs w:val="24"/>
                    </w:rPr>
                  </w:pPr>
                </w:p>
              </w:tc>
              <w:tc>
                <w:tcPr>
                  <w:tcW w:w="692" w:type="pct"/>
                </w:tcPr>
                <w:p w14:paraId="7E94915B" w14:textId="77777777" w:rsidR="003C1EB3" w:rsidRPr="00773388" w:rsidRDefault="00F34203" w:rsidP="003C1EB3">
                  <w:pPr>
                    <w:rPr>
                      <w:rFonts w:eastAsia="Times New Roman" w:cs="Arial"/>
                      <w:szCs w:val="24"/>
                    </w:rPr>
                  </w:pPr>
                  <w:sdt>
                    <w:sdtPr>
                      <w:rPr>
                        <w:rStyle w:val="Styleforproposalinputs"/>
                      </w:rPr>
                      <w:id w:val="-1044060565"/>
                      <w:placeholder>
                        <w:docPart w:val="3B28BF8B8BBF47958BE9FB6E0E45A055"/>
                      </w:placeholder>
                      <w:showingPlcHdr/>
                      <w:date w:fullDate="2023-06-14T00:00:00Z">
                        <w:dateFormat w:val="d/M/yyyy"/>
                        <w:lid w:val="en-SG"/>
                        <w:storeMappedDataAs w:val="dateTime"/>
                        <w:calendar w:val="gregorian"/>
                      </w:date>
                    </w:sdtPr>
                    <w:sdtEndPr>
                      <w:rPr>
                        <w:rStyle w:val="DefaultParagraphFont"/>
                        <w:rFonts w:eastAsia="Times New Roman" w:cs="Arial"/>
                        <w:color w:val="auto"/>
                        <w:szCs w:val="24"/>
                        <w:lang w:eastAsia="en-GB"/>
                      </w:rPr>
                    </w:sdtEndPr>
                    <w:sdtContent>
                      <w:r w:rsidR="003C1EB3" w:rsidRPr="00773388">
                        <w:rPr>
                          <w:rStyle w:val="PlaceholderText"/>
                          <w:rFonts w:cs="Arial"/>
                          <w:szCs w:val="24"/>
                        </w:rPr>
                        <w:t>Click or tap to enter a date.</w:t>
                      </w:r>
                    </w:sdtContent>
                  </w:sdt>
                </w:p>
              </w:tc>
              <w:tc>
                <w:tcPr>
                  <w:tcW w:w="817" w:type="pct"/>
                </w:tcPr>
                <w:p w14:paraId="2499513D" w14:textId="77777777" w:rsidR="003C1EB3" w:rsidRPr="00773388" w:rsidRDefault="00F34203" w:rsidP="003C1EB3">
                  <w:pPr>
                    <w:rPr>
                      <w:rFonts w:eastAsia="Times New Roman" w:cs="Arial"/>
                      <w:szCs w:val="24"/>
                    </w:rPr>
                  </w:pPr>
                  <w:sdt>
                    <w:sdtPr>
                      <w:rPr>
                        <w:rStyle w:val="Styleforproposalinputs"/>
                      </w:rPr>
                      <w:id w:val="-1093934292"/>
                      <w:placeholder>
                        <w:docPart w:val="3B4B3734E4014F5E85252E15C7C9660C"/>
                      </w:placeholder>
                      <w:showingPlcHdr/>
                      <w:date w:fullDate="2023-06-14T00:00:00Z">
                        <w:dateFormat w:val="d/M/yyyy"/>
                        <w:lid w:val="en-SG"/>
                        <w:storeMappedDataAs w:val="dateTime"/>
                        <w:calendar w:val="gregorian"/>
                      </w:date>
                    </w:sdtPr>
                    <w:sdtEndPr>
                      <w:rPr>
                        <w:rStyle w:val="DefaultParagraphFont"/>
                        <w:rFonts w:eastAsia="Times New Roman" w:cs="Arial"/>
                        <w:color w:val="auto"/>
                        <w:szCs w:val="24"/>
                        <w:lang w:eastAsia="en-GB"/>
                      </w:rPr>
                    </w:sdtEndPr>
                    <w:sdtContent>
                      <w:r w:rsidR="003C1EB3" w:rsidRPr="00773388">
                        <w:rPr>
                          <w:rStyle w:val="PlaceholderText"/>
                          <w:rFonts w:cs="Arial"/>
                          <w:szCs w:val="24"/>
                        </w:rPr>
                        <w:t>Click or tap to enter a date.</w:t>
                      </w:r>
                    </w:sdtContent>
                  </w:sdt>
                </w:p>
              </w:tc>
            </w:tr>
            <w:tr w:rsidR="003C1EB3" w:rsidRPr="00AE0AF0" w14:paraId="7A38FFC5" w14:textId="77777777" w:rsidTr="00FD7444">
              <w:trPr>
                <w:trHeight w:val="480"/>
              </w:trPr>
              <w:tc>
                <w:tcPr>
                  <w:tcW w:w="1159" w:type="pct"/>
                  <w:hideMark/>
                </w:tcPr>
                <w:p w14:paraId="0D066910" w14:textId="77777777" w:rsidR="003C1EB3" w:rsidRPr="00773388" w:rsidRDefault="003C1EB3" w:rsidP="003C1EB3">
                  <w:pPr>
                    <w:rPr>
                      <w:rFonts w:eastAsia="Times New Roman" w:cs="Arial"/>
                      <w:szCs w:val="24"/>
                    </w:rPr>
                  </w:pPr>
                  <w:permStart w:id="2138253691" w:edGrp="everyone" w:colFirst="1" w:colLast="1"/>
                  <w:permStart w:id="146482555" w:edGrp="everyone" w:colFirst="2" w:colLast="2"/>
                  <w:permStart w:id="200878589" w:edGrp="everyone" w:colFirst="3" w:colLast="3"/>
                  <w:permStart w:id="1820461098" w:edGrp="everyone" w:colFirst="4" w:colLast="4"/>
                  <w:permEnd w:id="1826322269"/>
                  <w:permEnd w:id="99444008"/>
                  <w:permEnd w:id="306840559"/>
                  <w:permEnd w:id="1126713967"/>
                  <w:r w:rsidRPr="00773388">
                    <w:rPr>
                      <w:rFonts w:eastAsia="Times New Roman" w:cs="Arial"/>
                      <w:szCs w:val="24"/>
                    </w:rPr>
                    <w:t>Use of Animal Tissues or Cells</w:t>
                  </w:r>
                </w:p>
              </w:tc>
              <w:tc>
                <w:tcPr>
                  <w:tcW w:w="1545" w:type="pct"/>
                </w:tcPr>
                <w:sdt>
                  <w:sdtPr>
                    <w:rPr>
                      <w:rStyle w:val="Styleforproposalinputs"/>
                    </w:rPr>
                    <w:alias w:val="Yes/No"/>
                    <w:tag w:val="Yes/No"/>
                    <w:id w:val="-1919854087"/>
                    <w:placeholder>
                      <w:docPart w:val="A3700BD44F864F6284D99E8C879422B9"/>
                    </w:placeholder>
                    <w:showingPlcHdr/>
                    <w:dropDownList>
                      <w:listItem w:value="Choose an item."/>
                      <w:listItem w:displayText="Yes" w:value="Yes"/>
                      <w:listItem w:displayText="No" w:value="No"/>
                    </w:dropDownList>
                  </w:sdtPr>
                  <w:sdtEndPr>
                    <w:rPr>
                      <w:rStyle w:val="DefaultParagraphFont"/>
                      <w:rFonts w:eastAsia="Times New Roman" w:cs="Arial"/>
                      <w:color w:val="auto"/>
                      <w:szCs w:val="24"/>
                    </w:rPr>
                  </w:sdtEndPr>
                  <w:sdtContent>
                    <w:p w14:paraId="49F9378B" w14:textId="77777777" w:rsidR="003C1EB3" w:rsidRPr="00773388" w:rsidRDefault="003C1EB3" w:rsidP="003C1EB3">
                      <w:pPr>
                        <w:rPr>
                          <w:rFonts w:eastAsia="Times New Roman" w:cs="Arial"/>
                          <w:szCs w:val="24"/>
                        </w:rPr>
                      </w:pPr>
                      <w:r w:rsidRPr="00773388">
                        <w:rPr>
                          <w:rStyle w:val="PlaceholderText"/>
                          <w:rFonts w:cs="Arial"/>
                          <w:szCs w:val="24"/>
                        </w:rPr>
                        <w:t>Yes/No</w:t>
                      </w:r>
                    </w:p>
                  </w:sdtContent>
                </w:sdt>
                <w:p w14:paraId="78D4BA31" w14:textId="77777777" w:rsidR="003C1EB3" w:rsidRPr="00773388" w:rsidRDefault="003C1EB3" w:rsidP="003C1EB3">
                  <w:pPr>
                    <w:rPr>
                      <w:rFonts w:eastAsia="Times New Roman" w:cs="Arial"/>
                      <w:szCs w:val="24"/>
                    </w:rPr>
                  </w:pPr>
                </w:p>
                <w:sdt>
                  <w:sdtPr>
                    <w:rPr>
                      <w:rStyle w:val="Styleforproposalinputs"/>
                    </w:rPr>
                    <w:alias w:val="Ethics Description"/>
                    <w:tag w:val="Ethics Description"/>
                    <w:id w:val="18980899"/>
                    <w:placeholder>
                      <w:docPart w:val="064DC52792084CEBB6B61EC8CC8651C2"/>
                    </w:placeholder>
                    <w:showingPlcHdr/>
                    <w:text/>
                  </w:sdtPr>
                  <w:sdtEndPr>
                    <w:rPr>
                      <w:rStyle w:val="DefaultParagraphFont"/>
                      <w:rFonts w:eastAsia="Times New Roman" w:cs="Arial"/>
                      <w:color w:val="auto"/>
                      <w:szCs w:val="24"/>
                    </w:rPr>
                  </w:sdtEndPr>
                  <w:sdtContent>
                    <w:p w14:paraId="13F7DCD2" w14:textId="77777777" w:rsidR="003C1EB3" w:rsidRPr="00773388" w:rsidRDefault="003C1EB3" w:rsidP="003C1EB3">
                      <w:pPr>
                        <w:rPr>
                          <w:rFonts w:eastAsia="Times New Roman" w:cs="Arial"/>
                          <w:szCs w:val="24"/>
                        </w:rPr>
                      </w:pPr>
                      <w:r w:rsidRPr="00773388">
                        <w:rPr>
                          <w:rStyle w:val="PlaceholderText"/>
                          <w:rFonts w:cs="Arial"/>
                          <w:szCs w:val="24"/>
                        </w:rPr>
                        <w:t>If yes, please provide details.</w:t>
                      </w:r>
                    </w:p>
                  </w:sdtContent>
                </w:sdt>
              </w:tc>
              <w:tc>
                <w:tcPr>
                  <w:tcW w:w="787" w:type="pct"/>
                </w:tcPr>
                <w:sdt>
                  <w:sdtPr>
                    <w:rPr>
                      <w:rStyle w:val="Styleforproposalinputs"/>
                    </w:rPr>
                    <w:alias w:val="Yes/No"/>
                    <w:tag w:val="Yes/No"/>
                    <w:id w:val="943423665"/>
                    <w:placeholder>
                      <w:docPart w:val="897EA65CDF784A78B7DF06E1F19D7D93"/>
                    </w:placeholder>
                    <w:showingPlcHdr/>
                    <w:dropDownList>
                      <w:listItem w:value="Choose an item."/>
                      <w:listItem w:displayText="Yes" w:value="Yes"/>
                      <w:listItem w:displayText="No" w:value="No"/>
                    </w:dropDownList>
                  </w:sdtPr>
                  <w:sdtEndPr>
                    <w:rPr>
                      <w:rStyle w:val="DefaultParagraphFont"/>
                      <w:rFonts w:eastAsia="Times New Roman" w:cs="Arial"/>
                      <w:color w:val="auto"/>
                      <w:szCs w:val="24"/>
                    </w:rPr>
                  </w:sdtEndPr>
                  <w:sdtContent>
                    <w:p w14:paraId="26DF10E0" w14:textId="77777777" w:rsidR="003C1EB3" w:rsidRPr="00773388" w:rsidRDefault="003C1EB3" w:rsidP="003C1EB3">
                      <w:pPr>
                        <w:rPr>
                          <w:rFonts w:eastAsia="Times New Roman" w:cs="Arial"/>
                          <w:szCs w:val="24"/>
                        </w:rPr>
                      </w:pPr>
                      <w:r w:rsidRPr="00773388">
                        <w:rPr>
                          <w:rStyle w:val="PlaceholderText"/>
                          <w:rFonts w:cs="Arial"/>
                          <w:szCs w:val="24"/>
                        </w:rPr>
                        <w:t>Yes/No</w:t>
                      </w:r>
                    </w:p>
                  </w:sdtContent>
                </w:sdt>
              </w:tc>
              <w:tc>
                <w:tcPr>
                  <w:tcW w:w="692" w:type="pct"/>
                </w:tcPr>
                <w:p w14:paraId="569717C6" w14:textId="77777777" w:rsidR="003C1EB3" w:rsidRPr="00773388" w:rsidRDefault="00F34203" w:rsidP="003C1EB3">
                  <w:pPr>
                    <w:rPr>
                      <w:rFonts w:eastAsia="Times New Roman" w:cs="Arial"/>
                      <w:szCs w:val="24"/>
                    </w:rPr>
                  </w:pPr>
                  <w:sdt>
                    <w:sdtPr>
                      <w:rPr>
                        <w:rStyle w:val="Styleforproposalinputs"/>
                      </w:rPr>
                      <w:id w:val="1995986679"/>
                      <w:placeholder>
                        <w:docPart w:val="B2AD6CA470FD4BE3B69B3BF8DE4150A6"/>
                      </w:placeholder>
                      <w:showingPlcHdr/>
                      <w:date w:fullDate="2023-06-14T00:00:00Z">
                        <w:dateFormat w:val="d/M/yyyy"/>
                        <w:lid w:val="en-SG"/>
                        <w:storeMappedDataAs w:val="dateTime"/>
                        <w:calendar w:val="gregorian"/>
                      </w:date>
                    </w:sdtPr>
                    <w:sdtEndPr>
                      <w:rPr>
                        <w:rStyle w:val="DefaultParagraphFont"/>
                        <w:rFonts w:eastAsia="Times New Roman" w:cs="Arial"/>
                        <w:color w:val="auto"/>
                        <w:szCs w:val="24"/>
                        <w:lang w:eastAsia="en-GB"/>
                      </w:rPr>
                    </w:sdtEndPr>
                    <w:sdtContent>
                      <w:r w:rsidR="003C1EB3" w:rsidRPr="00773388">
                        <w:rPr>
                          <w:rStyle w:val="PlaceholderText"/>
                          <w:rFonts w:cs="Arial"/>
                          <w:szCs w:val="24"/>
                        </w:rPr>
                        <w:t>Click or tap to enter a date.</w:t>
                      </w:r>
                    </w:sdtContent>
                  </w:sdt>
                </w:p>
              </w:tc>
              <w:tc>
                <w:tcPr>
                  <w:tcW w:w="817" w:type="pct"/>
                </w:tcPr>
                <w:p w14:paraId="7D77DBD2" w14:textId="77777777" w:rsidR="003C1EB3" w:rsidRPr="00773388" w:rsidRDefault="00F34203" w:rsidP="003C1EB3">
                  <w:pPr>
                    <w:rPr>
                      <w:rFonts w:eastAsia="Times New Roman" w:cs="Arial"/>
                      <w:szCs w:val="24"/>
                    </w:rPr>
                  </w:pPr>
                  <w:sdt>
                    <w:sdtPr>
                      <w:rPr>
                        <w:rStyle w:val="Styleforproposalinputs"/>
                      </w:rPr>
                      <w:id w:val="-34509656"/>
                      <w:placeholder>
                        <w:docPart w:val="49D2532B30834C3DB0EFEAED308D1EDD"/>
                      </w:placeholder>
                      <w:date>
                        <w:dateFormat w:val="d/M/yyyy"/>
                        <w:lid w:val="en-SG"/>
                        <w:storeMappedDataAs w:val="dateTime"/>
                        <w:calendar w:val="gregorian"/>
                      </w:date>
                    </w:sdtPr>
                    <w:sdtEndPr>
                      <w:rPr>
                        <w:rStyle w:val="PlaceholderText"/>
                        <w:rFonts w:cs="Arial"/>
                        <w:color w:val="808080"/>
                        <w:szCs w:val="24"/>
                      </w:rPr>
                    </w:sdtEndPr>
                    <w:sdtContent>
                      <w:r w:rsidR="003C1EB3" w:rsidRPr="00773388">
                        <w:rPr>
                          <w:rStyle w:val="PlaceholderText"/>
                          <w:rFonts w:cs="Arial"/>
                          <w:szCs w:val="24"/>
                        </w:rPr>
                        <w:t>Click or tap to enter a date.</w:t>
                      </w:r>
                    </w:sdtContent>
                  </w:sdt>
                </w:p>
              </w:tc>
            </w:tr>
            <w:tr w:rsidR="003C1EB3" w:rsidRPr="00AE0AF0" w14:paraId="3D23588D" w14:textId="77777777" w:rsidTr="00FD7444">
              <w:trPr>
                <w:trHeight w:val="720"/>
              </w:trPr>
              <w:tc>
                <w:tcPr>
                  <w:tcW w:w="1159" w:type="pct"/>
                  <w:hideMark/>
                </w:tcPr>
                <w:p w14:paraId="77B92BC3" w14:textId="77777777" w:rsidR="003C1EB3" w:rsidRPr="00773388" w:rsidRDefault="003C1EB3" w:rsidP="003C1EB3">
                  <w:pPr>
                    <w:rPr>
                      <w:rFonts w:eastAsia="Times New Roman" w:cs="Arial"/>
                      <w:szCs w:val="24"/>
                    </w:rPr>
                  </w:pPr>
                  <w:permStart w:id="1270772672" w:edGrp="everyone" w:colFirst="1" w:colLast="1"/>
                  <w:permStart w:id="149847044" w:edGrp="everyone" w:colFirst="2" w:colLast="2"/>
                  <w:permStart w:id="1849051203" w:edGrp="everyone" w:colFirst="3" w:colLast="3"/>
                  <w:permStart w:id="1895523067" w:edGrp="everyone" w:colFirst="4" w:colLast="4"/>
                  <w:permEnd w:id="2138253691"/>
                  <w:permEnd w:id="146482555"/>
                  <w:permEnd w:id="200878589"/>
                  <w:permEnd w:id="1820461098"/>
                  <w:r w:rsidRPr="00773388">
                    <w:rPr>
                      <w:rFonts w:eastAsia="Times New Roman" w:cs="Arial"/>
                      <w:szCs w:val="24"/>
                    </w:rPr>
                    <w:t>Requirement for containment Class 2 and above</w:t>
                  </w:r>
                </w:p>
              </w:tc>
              <w:tc>
                <w:tcPr>
                  <w:tcW w:w="1545" w:type="pct"/>
                </w:tcPr>
                <w:sdt>
                  <w:sdtPr>
                    <w:rPr>
                      <w:rStyle w:val="Styleforproposalinputs"/>
                    </w:rPr>
                    <w:alias w:val="Yes/No"/>
                    <w:tag w:val="Yes/No"/>
                    <w:id w:val="-668709744"/>
                    <w:placeholder>
                      <w:docPart w:val="786839A62F02434E962C6309C27A182C"/>
                    </w:placeholder>
                    <w:showingPlcHdr/>
                    <w:dropDownList>
                      <w:listItem w:value="Choose an item."/>
                      <w:listItem w:displayText="Yes" w:value="Yes"/>
                      <w:listItem w:displayText="No" w:value="No"/>
                    </w:dropDownList>
                  </w:sdtPr>
                  <w:sdtEndPr>
                    <w:rPr>
                      <w:rStyle w:val="DefaultParagraphFont"/>
                      <w:rFonts w:eastAsia="Times New Roman" w:cs="Arial"/>
                      <w:color w:val="auto"/>
                      <w:szCs w:val="24"/>
                    </w:rPr>
                  </w:sdtEndPr>
                  <w:sdtContent>
                    <w:p w14:paraId="15D0DA25" w14:textId="77777777" w:rsidR="003C1EB3" w:rsidRPr="00773388" w:rsidRDefault="003C1EB3" w:rsidP="003C1EB3">
                      <w:pPr>
                        <w:rPr>
                          <w:rFonts w:eastAsia="Times New Roman" w:cs="Arial"/>
                          <w:szCs w:val="24"/>
                        </w:rPr>
                      </w:pPr>
                      <w:r w:rsidRPr="00773388">
                        <w:rPr>
                          <w:rStyle w:val="PlaceholderText"/>
                          <w:rFonts w:cs="Arial"/>
                          <w:szCs w:val="24"/>
                        </w:rPr>
                        <w:t>Yes/No</w:t>
                      </w:r>
                    </w:p>
                  </w:sdtContent>
                </w:sdt>
                <w:p w14:paraId="084D6C20" w14:textId="77777777" w:rsidR="003C1EB3" w:rsidRPr="00773388" w:rsidRDefault="003C1EB3" w:rsidP="003C1EB3">
                  <w:pPr>
                    <w:rPr>
                      <w:rFonts w:eastAsia="Times New Roman" w:cs="Arial"/>
                      <w:szCs w:val="24"/>
                    </w:rPr>
                  </w:pPr>
                </w:p>
                <w:sdt>
                  <w:sdtPr>
                    <w:rPr>
                      <w:rStyle w:val="Styleforproposalinputs"/>
                    </w:rPr>
                    <w:alias w:val="Ethics Description"/>
                    <w:tag w:val="Ethics Description"/>
                    <w:id w:val="-2048133730"/>
                    <w:placeholder>
                      <w:docPart w:val="6EB1BD778FB54290880BEA0128144375"/>
                    </w:placeholder>
                    <w:showingPlcHdr/>
                    <w:text/>
                  </w:sdtPr>
                  <w:sdtEndPr>
                    <w:rPr>
                      <w:rStyle w:val="DefaultParagraphFont"/>
                      <w:rFonts w:eastAsia="Times New Roman" w:cs="Arial"/>
                      <w:color w:val="auto"/>
                      <w:szCs w:val="24"/>
                    </w:rPr>
                  </w:sdtEndPr>
                  <w:sdtContent>
                    <w:p w14:paraId="1D39C152" w14:textId="77777777" w:rsidR="003C1EB3" w:rsidRPr="00773388" w:rsidRDefault="003C1EB3" w:rsidP="003C1EB3">
                      <w:pPr>
                        <w:rPr>
                          <w:rFonts w:eastAsia="Times New Roman" w:cs="Arial"/>
                          <w:szCs w:val="24"/>
                        </w:rPr>
                      </w:pPr>
                      <w:r w:rsidRPr="00773388">
                        <w:rPr>
                          <w:rStyle w:val="PlaceholderText"/>
                          <w:rFonts w:cs="Arial"/>
                          <w:szCs w:val="24"/>
                        </w:rPr>
                        <w:t>If yes, please provide details.</w:t>
                      </w:r>
                    </w:p>
                  </w:sdtContent>
                </w:sdt>
              </w:tc>
              <w:tc>
                <w:tcPr>
                  <w:tcW w:w="787" w:type="pct"/>
                </w:tcPr>
                <w:sdt>
                  <w:sdtPr>
                    <w:rPr>
                      <w:rStyle w:val="Styleforproposalinputs"/>
                    </w:rPr>
                    <w:alias w:val="Yes/No"/>
                    <w:tag w:val="Yes/No"/>
                    <w:id w:val="-528877910"/>
                    <w:placeholder>
                      <w:docPart w:val="A9F08ED5610B4E999C3C605FB66F419F"/>
                    </w:placeholder>
                    <w:showingPlcHdr/>
                    <w:dropDownList>
                      <w:listItem w:value="Choose an item."/>
                      <w:listItem w:displayText="Yes" w:value="Yes"/>
                      <w:listItem w:displayText="No" w:value="No"/>
                    </w:dropDownList>
                  </w:sdtPr>
                  <w:sdtEndPr>
                    <w:rPr>
                      <w:rStyle w:val="DefaultParagraphFont"/>
                      <w:rFonts w:eastAsia="Times New Roman" w:cs="Arial"/>
                      <w:color w:val="auto"/>
                      <w:szCs w:val="24"/>
                    </w:rPr>
                  </w:sdtEndPr>
                  <w:sdtContent>
                    <w:p w14:paraId="4BBA3B62" w14:textId="77777777" w:rsidR="003C1EB3" w:rsidRPr="00773388" w:rsidRDefault="003C1EB3" w:rsidP="003C1EB3">
                      <w:pPr>
                        <w:rPr>
                          <w:rFonts w:eastAsia="Times New Roman" w:cs="Arial"/>
                          <w:szCs w:val="24"/>
                        </w:rPr>
                      </w:pPr>
                      <w:r w:rsidRPr="00773388">
                        <w:rPr>
                          <w:rStyle w:val="PlaceholderText"/>
                          <w:rFonts w:cs="Arial"/>
                          <w:szCs w:val="24"/>
                        </w:rPr>
                        <w:t>Yes/No</w:t>
                      </w:r>
                    </w:p>
                  </w:sdtContent>
                </w:sdt>
              </w:tc>
              <w:tc>
                <w:tcPr>
                  <w:tcW w:w="692" w:type="pct"/>
                </w:tcPr>
                <w:p w14:paraId="4284FB37" w14:textId="77777777" w:rsidR="003C1EB3" w:rsidRPr="00773388" w:rsidRDefault="00F34203" w:rsidP="003C1EB3">
                  <w:pPr>
                    <w:rPr>
                      <w:rFonts w:eastAsia="Times New Roman" w:cs="Arial"/>
                      <w:szCs w:val="24"/>
                    </w:rPr>
                  </w:pPr>
                  <w:sdt>
                    <w:sdtPr>
                      <w:rPr>
                        <w:rStyle w:val="Styleforproposalinputs"/>
                      </w:rPr>
                      <w:id w:val="972492616"/>
                      <w:placeholder>
                        <w:docPart w:val="56BFCF8A39B44E14B10F6BE537E9DA6D"/>
                      </w:placeholder>
                      <w:showingPlcHdr/>
                      <w:date w:fullDate="2023-06-14T00:00:00Z">
                        <w:dateFormat w:val="d/M/yyyy"/>
                        <w:lid w:val="en-SG"/>
                        <w:storeMappedDataAs w:val="dateTime"/>
                        <w:calendar w:val="gregorian"/>
                      </w:date>
                    </w:sdtPr>
                    <w:sdtEndPr>
                      <w:rPr>
                        <w:rStyle w:val="DefaultParagraphFont"/>
                        <w:rFonts w:eastAsia="Times New Roman" w:cs="Arial"/>
                        <w:color w:val="auto"/>
                        <w:szCs w:val="24"/>
                        <w:lang w:eastAsia="en-GB"/>
                      </w:rPr>
                    </w:sdtEndPr>
                    <w:sdtContent>
                      <w:r w:rsidR="003C1EB3" w:rsidRPr="00773388">
                        <w:rPr>
                          <w:rStyle w:val="PlaceholderText"/>
                          <w:rFonts w:cs="Arial"/>
                          <w:szCs w:val="24"/>
                        </w:rPr>
                        <w:t>Click or tap to enter a date.</w:t>
                      </w:r>
                    </w:sdtContent>
                  </w:sdt>
                </w:p>
              </w:tc>
              <w:tc>
                <w:tcPr>
                  <w:tcW w:w="817" w:type="pct"/>
                </w:tcPr>
                <w:p w14:paraId="02A633F1" w14:textId="77777777" w:rsidR="003C1EB3" w:rsidRPr="00773388" w:rsidRDefault="00F34203" w:rsidP="003C1EB3">
                  <w:pPr>
                    <w:rPr>
                      <w:rFonts w:eastAsia="Times New Roman" w:cs="Arial"/>
                      <w:szCs w:val="24"/>
                    </w:rPr>
                  </w:pPr>
                  <w:sdt>
                    <w:sdtPr>
                      <w:rPr>
                        <w:rStyle w:val="Styleforproposalinputs"/>
                      </w:rPr>
                      <w:id w:val="-487704441"/>
                      <w:placeholder>
                        <w:docPart w:val="B4D78DBF50DC44EFBB8F1E4A68D66D44"/>
                      </w:placeholder>
                      <w:date>
                        <w:dateFormat w:val="d/M/yyyy"/>
                        <w:lid w:val="en-SG"/>
                        <w:storeMappedDataAs w:val="dateTime"/>
                        <w:calendar w:val="gregorian"/>
                      </w:date>
                    </w:sdtPr>
                    <w:sdtEndPr>
                      <w:rPr>
                        <w:rStyle w:val="PlaceholderText"/>
                        <w:rFonts w:cs="Arial"/>
                        <w:color w:val="808080"/>
                        <w:szCs w:val="24"/>
                      </w:rPr>
                    </w:sdtEndPr>
                    <w:sdtContent>
                      <w:r w:rsidR="003C1EB3" w:rsidRPr="00773388">
                        <w:rPr>
                          <w:rStyle w:val="PlaceholderText"/>
                          <w:rFonts w:cs="Arial"/>
                          <w:szCs w:val="24"/>
                        </w:rPr>
                        <w:t>Click or tap to enter a date.</w:t>
                      </w:r>
                    </w:sdtContent>
                  </w:sdt>
                </w:p>
              </w:tc>
            </w:tr>
            <w:tr w:rsidR="003C1EB3" w:rsidRPr="00AE0AF0" w14:paraId="6B69A0C6" w14:textId="77777777" w:rsidTr="00FD7444">
              <w:trPr>
                <w:trHeight w:val="1200"/>
              </w:trPr>
              <w:tc>
                <w:tcPr>
                  <w:tcW w:w="1159" w:type="pct"/>
                  <w:hideMark/>
                </w:tcPr>
                <w:p w14:paraId="1008F551" w14:textId="77777777" w:rsidR="003C1EB3" w:rsidRPr="00773388" w:rsidRDefault="003C1EB3" w:rsidP="003C1EB3">
                  <w:pPr>
                    <w:rPr>
                      <w:rFonts w:eastAsia="Times New Roman" w:cs="Arial"/>
                      <w:szCs w:val="24"/>
                    </w:rPr>
                  </w:pPr>
                  <w:permStart w:id="1750407919" w:edGrp="everyone" w:colFirst="1" w:colLast="1"/>
                  <w:permStart w:id="403526328" w:edGrp="everyone" w:colFirst="2" w:colLast="2"/>
                  <w:permStart w:id="94852381" w:edGrp="everyone" w:colFirst="3" w:colLast="3"/>
                  <w:permStart w:id="2137985351" w:edGrp="everyone" w:colFirst="4" w:colLast="4"/>
                  <w:permEnd w:id="1270772672"/>
                  <w:permEnd w:id="149847044"/>
                  <w:permEnd w:id="1849051203"/>
                  <w:permEnd w:id="1895523067"/>
                  <w:r w:rsidRPr="00773388">
                    <w:rPr>
                      <w:rFonts w:eastAsia="Times New Roman" w:cs="Arial"/>
                      <w:szCs w:val="24"/>
                    </w:rPr>
                    <w:t>Use of Human Tissues or Cells from Primary Donors (i.e. subject / volunteers recruited for project)</w:t>
                  </w:r>
                </w:p>
              </w:tc>
              <w:tc>
                <w:tcPr>
                  <w:tcW w:w="1545" w:type="pct"/>
                </w:tcPr>
                <w:sdt>
                  <w:sdtPr>
                    <w:rPr>
                      <w:rStyle w:val="Styleforproposalinputs"/>
                    </w:rPr>
                    <w:alias w:val="Yes/No"/>
                    <w:tag w:val="Yes/No"/>
                    <w:id w:val="1980418690"/>
                    <w:placeholder>
                      <w:docPart w:val="A8F127FFD7D647808D39C80CDEF18D8A"/>
                    </w:placeholder>
                    <w:showingPlcHdr/>
                    <w:dropDownList>
                      <w:listItem w:value="Choose an item."/>
                      <w:listItem w:displayText="Yes" w:value="Yes"/>
                      <w:listItem w:displayText="No" w:value="No"/>
                    </w:dropDownList>
                  </w:sdtPr>
                  <w:sdtEndPr>
                    <w:rPr>
                      <w:rStyle w:val="DefaultParagraphFont"/>
                      <w:rFonts w:eastAsia="Times New Roman" w:cs="Arial"/>
                      <w:color w:val="auto"/>
                      <w:szCs w:val="24"/>
                    </w:rPr>
                  </w:sdtEndPr>
                  <w:sdtContent>
                    <w:p w14:paraId="42B7D19C" w14:textId="77777777" w:rsidR="003C1EB3" w:rsidRPr="00773388" w:rsidRDefault="003C1EB3" w:rsidP="003C1EB3">
                      <w:pPr>
                        <w:rPr>
                          <w:rFonts w:eastAsia="Times New Roman" w:cs="Arial"/>
                          <w:szCs w:val="24"/>
                        </w:rPr>
                      </w:pPr>
                      <w:r w:rsidRPr="00773388">
                        <w:rPr>
                          <w:rStyle w:val="PlaceholderText"/>
                          <w:rFonts w:cs="Arial"/>
                          <w:szCs w:val="24"/>
                        </w:rPr>
                        <w:t>Yes/No</w:t>
                      </w:r>
                    </w:p>
                  </w:sdtContent>
                </w:sdt>
                <w:p w14:paraId="20F11575" w14:textId="77777777" w:rsidR="003C1EB3" w:rsidRPr="00773388" w:rsidRDefault="003C1EB3" w:rsidP="003C1EB3">
                  <w:pPr>
                    <w:rPr>
                      <w:rFonts w:eastAsia="Times New Roman" w:cs="Arial"/>
                      <w:szCs w:val="24"/>
                    </w:rPr>
                  </w:pPr>
                </w:p>
                <w:sdt>
                  <w:sdtPr>
                    <w:rPr>
                      <w:rStyle w:val="Styleforproposalinputs"/>
                    </w:rPr>
                    <w:alias w:val="Ethics Description"/>
                    <w:tag w:val="Ethics Description"/>
                    <w:id w:val="1412583740"/>
                    <w:placeholder>
                      <w:docPart w:val="C96BF35EE6474F1F8DCDF4FF18C26522"/>
                    </w:placeholder>
                    <w:showingPlcHdr/>
                    <w:text/>
                  </w:sdtPr>
                  <w:sdtEndPr>
                    <w:rPr>
                      <w:rStyle w:val="DefaultParagraphFont"/>
                      <w:rFonts w:eastAsia="Times New Roman" w:cs="Arial"/>
                      <w:color w:val="auto"/>
                      <w:szCs w:val="24"/>
                    </w:rPr>
                  </w:sdtEndPr>
                  <w:sdtContent>
                    <w:p w14:paraId="5BD0DD6E" w14:textId="77777777" w:rsidR="003C1EB3" w:rsidRPr="00773388" w:rsidRDefault="003C1EB3" w:rsidP="003C1EB3">
                      <w:pPr>
                        <w:rPr>
                          <w:rFonts w:eastAsia="Times New Roman" w:cs="Arial"/>
                          <w:szCs w:val="24"/>
                        </w:rPr>
                      </w:pPr>
                      <w:r w:rsidRPr="00773388">
                        <w:rPr>
                          <w:rStyle w:val="PlaceholderText"/>
                          <w:rFonts w:cs="Arial"/>
                          <w:szCs w:val="24"/>
                        </w:rPr>
                        <w:t>If yes, please provide details.</w:t>
                      </w:r>
                    </w:p>
                  </w:sdtContent>
                </w:sdt>
              </w:tc>
              <w:tc>
                <w:tcPr>
                  <w:tcW w:w="787" w:type="pct"/>
                </w:tcPr>
                <w:sdt>
                  <w:sdtPr>
                    <w:rPr>
                      <w:rStyle w:val="Styleforproposalinputs"/>
                    </w:rPr>
                    <w:alias w:val="Yes/No"/>
                    <w:tag w:val="Yes/No"/>
                    <w:id w:val="506802354"/>
                    <w:placeholder>
                      <w:docPart w:val="F196CFD77B0B431198F52B87208853AE"/>
                    </w:placeholder>
                    <w:showingPlcHdr/>
                    <w:dropDownList>
                      <w:listItem w:value="Choose an item."/>
                      <w:listItem w:displayText="Yes" w:value="Yes"/>
                      <w:listItem w:displayText="No" w:value="No"/>
                    </w:dropDownList>
                  </w:sdtPr>
                  <w:sdtEndPr>
                    <w:rPr>
                      <w:rStyle w:val="DefaultParagraphFont"/>
                      <w:rFonts w:eastAsia="Times New Roman" w:cs="Arial"/>
                      <w:color w:val="auto"/>
                      <w:szCs w:val="24"/>
                    </w:rPr>
                  </w:sdtEndPr>
                  <w:sdtContent>
                    <w:p w14:paraId="76CB9A14" w14:textId="77777777" w:rsidR="003C1EB3" w:rsidRPr="00773388" w:rsidRDefault="003C1EB3" w:rsidP="003C1EB3">
                      <w:pPr>
                        <w:rPr>
                          <w:rFonts w:eastAsia="Times New Roman" w:cs="Arial"/>
                          <w:szCs w:val="24"/>
                        </w:rPr>
                      </w:pPr>
                      <w:r w:rsidRPr="00773388">
                        <w:rPr>
                          <w:rStyle w:val="PlaceholderText"/>
                          <w:rFonts w:cs="Arial"/>
                          <w:szCs w:val="24"/>
                        </w:rPr>
                        <w:t>Yes/No</w:t>
                      </w:r>
                    </w:p>
                  </w:sdtContent>
                </w:sdt>
              </w:tc>
              <w:tc>
                <w:tcPr>
                  <w:tcW w:w="692" w:type="pct"/>
                </w:tcPr>
                <w:p w14:paraId="7BE2D84A" w14:textId="77777777" w:rsidR="003C1EB3" w:rsidRPr="00773388" w:rsidRDefault="00F34203" w:rsidP="003C1EB3">
                  <w:pPr>
                    <w:rPr>
                      <w:rFonts w:eastAsia="Times New Roman" w:cs="Arial"/>
                      <w:szCs w:val="24"/>
                    </w:rPr>
                  </w:pPr>
                  <w:sdt>
                    <w:sdtPr>
                      <w:rPr>
                        <w:rStyle w:val="Styleforproposalinputs"/>
                      </w:rPr>
                      <w:id w:val="-1566797740"/>
                      <w:placeholder>
                        <w:docPart w:val="7A6AF8D7EF274743BEE17D1C6DE3B106"/>
                      </w:placeholder>
                      <w:showingPlcHdr/>
                      <w:date w:fullDate="2023-06-14T00:00:00Z">
                        <w:dateFormat w:val="d/M/yyyy"/>
                        <w:lid w:val="en-SG"/>
                        <w:storeMappedDataAs w:val="dateTime"/>
                        <w:calendar w:val="gregorian"/>
                      </w:date>
                    </w:sdtPr>
                    <w:sdtEndPr>
                      <w:rPr>
                        <w:rStyle w:val="DefaultParagraphFont"/>
                        <w:rFonts w:eastAsia="Times New Roman" w:cs="Arial"/>
                        <w:color w:val="auto"/>
                        <w:szCs w:val="24"/>
                        <w:lang w:eastAsia="en-GB"/>
                      </w:rPr>
                    </w:sdtEndPr>
                    <w:sdtContent>
                      <w:r w:rsidR="003C1EB3" w:rsidRPr="00773388">
                        <w:rPr>
                          <w:rStyle w:val="PlaceholderText"/>
                          <w:rFonts w:cs="Arial"/>
                          <w:szCs w:val="24"/>
                        </w:rPr>
                        <w:t>Click or tap to enter a date.</w:t>
                      </w:r>
                    </w:sdtContent>
                  </w:sdt>
                </w:p>
              </w:tc>
              <w:tc>
                <w:tcPr>
                  <w:tcW w:w="817" w:type="pct"/>
                </w:tcPr>
                <w:p w14:paraId="489085CB" w14:textId="77777777" w:rsidR="003C1EB3" w:rsidRPr="00773388" w:rsidRDefault="00F34203" w:rsidP="003C1EB3">
                  <w:pPr>
                    <w:rPr>
                      <w:rFonts w:eastAsia="Times New Roman" w:cs="Arial"/>
                      <w:szCs w:val="24"/>
                    </w:rPr>
                  </w:pPr>
                  <w:sdt>
                    <w:sdtPr>
                      <w:rPr>
                        <w:rStyle w:val="Styleforproposalinputs"/>
                      </w:rPr>
                      <w:id w:val="-1746791521"/>
                      <w:placeholder>
                        <w:docPart w:val="52A9376D69214ACCA3FB30DCA6A15863"/>
                      </w:placeholder>
                      <w:date>
                        <w:dateFormat w:val="d/M/yyyy"/>
                        <w:lid w:val="en-SG"/>
                        <w:storeMappedDataAs w:val="dateTime"/>
                        <w:calendar w:val="gregorian"/>
                      </w:date>
                    </w:sdtPr>
                    <w:sdtEndPr>
                      <w:rPr>
                        <w:rStyle w:val="PlaceholderText"/>
                        <w:rFonts w:cs="Arial"/>
                        <w:color w:val="808080"/>
                        <w:szCs w:val="24"/>
                      </w:rPr>
                    </w:sdtEndPr>
                    <w:sdtContent>
                      <w:r w:rsidR="003C1EB3" w:rsidRPr="00773388">
                        <w:rPr>
                          <w:rStyle w:val="PlaceholderText"/>
                          <w:rFonts w:cs="Arial"/>
                          <w:szCs w:val="24"/>
                        </w:rPr>
                        <w:t>Click or tap to enter a date.</w:t>
                      </w:r>
                    </w:sdtContent>
                  </w:sdt>
                </w:p>
              </w:tc>
            </w:tr>
            <w:permEnd w:id="1750407919"/>
            <w:permEnd w:id="403526328"/>
            <w:permEnd w:id="94852381"/>
            <w:permEnd w:id="2137985351"/>
          </w:tbl>
          <w:p w14:paraId="542174D1" w14:textId="5CFA15E4" w:rsidR="00B3650E" w:rsidRPr="00050099" w:rsidRDefault="00B3650E" w:rsidP="00BD3536">
            <w:pPr>
              <w:rPr>
                <w:rFonts w:cs="Arial"/>
                <w:szCs w:val="24"/>
              </w:rPr>
            </w:pPr>
          </w:p>
        </w:tc>
      </w:tr>
      <w:tr w:rsidR="00135A77" w14:paraId="497A207B" w14:textId="77777777" w:rsidTr="003C1EB3">
        <w:tc>
          <w:tcPr>
            <w:tcW w:w="9016" w:type="dxa"/>
          </w:tcPr>
          <w:p w14:paraId="215EB608" w14:textId="4EEA93B3" w:rsidR="00135A77" w:rsidRPr="00050099" w:rsidRDefault="00F678CC" w:rsidP="00BD3536">
            <w:pPr>
              <w:rPr>
                <w:rFonts w:cs="Arial"/>
                <w:szCs w:val="24"/>
              </w:rPr>
            </w:pPr>
            <w:r w:rsidRPr="00050099">
              <w:rPr>
                <w:rFonts w:cs="Arial"/>
                <w:szCs w:val="24"/>
              </w:rPr>
              <w:lastRenderedPageBreak/>
              <w:t xml:space="preserve"> </w:t>
            </w:r>
          </w:p>
        </w:tc>
      </w:tr>
      <w:tr w:rsidR="00135A77" w:rsidRPr="000B5CF7" w14:paraId="6C245548" w14:textId="77777777" w:rsidTr="003C1EB3">
        <w:tc>
          <w:tcPr>
            <w:tcW w:w="9016" w:type="dxa"/>
          </w:tcPr>
          <w:p w14:paraId="24DA5FCA" w14:textId="77777777" w:rsidR="00F678CC" w:rsidRPr="000B5CF7" w:rsidRDefault="00F678CC" w:rsidP="00B81012">
            <w:pPr>
              <w:pStyle w:val="ListParagraph"/>
              <w:numPr>
                <w:ilvl w:val="1"/>
                <w:numId w:val="5"/>
              </w:numPr>
              <w:ind w:left="567" w:hanging="567"/>
              <w:jc w:val="both"/>
              <w:rPr>
                <w:rFonts w:cs="Arial"/>
                <w:b/>
                <w:szCs w:val="24"/>
              </w:rPr>
            </w:pPr>
            <w:r w:rsidRPr="000B5CF7">
              <w:rPr>
                <w:rFonts w:cs="Arial"/>
                <w:b/>
                <w:szCs w:val="24"/>
              </w:rPr>
              <w:t>Undertaking by Lead Principal Investigator (PI)</w:t>
            </w:r>
          </w:p>
          <w:p w14:paraId="7886C8F2" w14:textId="77777777" w:rsidR="003C1EB3" w:rsidRPr="000B5CF7" w:rsidRDefault="003C1EB3" w:rsidP="00B81012">
            <w:pPr>
              <w:pStyle w:val="CM35"/>
              <w:spacing w:after="160"/>
              <w:ind w:left="567"/>
              <w:jc w:val="both"/>
              <w:rPr>
                <w:rFonts w:ascii="Arial" w:hAnsi="Arial" w:cs="Arial"/>
              </w:rPr>
            </w:pPr>
            <w:r w:rsidRPr="000B5CF7">
              <w:rPr>
                <w:rFonts w:ascii="Arial" w:hAnsi="Arial" w:cs="Arial"/>
              </w:rPr>
              <w:lastRenderedPageBreak/>
              <w:t>In acknowledging this Grant Application, the Lead Principal Investigator [on behalf of the Team Principal Investigator(s), Co-Investigator(s) and/or Collaborator(s)] UNDERTAKE, on any Grant Award to:</w:t>
            </w:r>
          </w:p>
          <w:p w14:paraId="65D7E60C" w14:textId="77777777" w:rsidR="003C1EB3" w:rsidRPr="000B5CF7" w:rsidRDefault="003C1EB3" w:rsidP="0074261F">
            <w:pPr>
              <w:pStyle w:val="Default"/>
              <w:numPr>
                <w:ilvl w:val="0"/>
                <w:numId w:val="40"/>
              </w:numPr>
              <w:spacing w:after="160"/>
              <w:jc w:val="both"/>
              <w:rPr>
                <w:rFonts w:ascii="Arial" w:hAnsi="Arial" w:cs="Arial"/>
                <w:color w:val="auto"/>
              </w:rPr>
            </w:pPr>
            <w:r w:rsidRPr="000B5CF7">
              <w:rPr>
                <w:rFonts w:ascii="Arial" w:hAnsi="Arial" w:cs="Arial"/>
                <w:color w:val="auto"/>
              </w:rPr>
              <w:t>Declare that all information is accurate and true</w:t>
            </w:r>
          </w:p>
          <w:p w14:paraId="26A13733" w14:textId="77777777" w:rsidR="003C1EB3" w:rsidRPr="000B5CF7" w:rsidRDefault="003C1EB3" w:rsidP="0074261F">
            <w:pPr>
              <w:pStyle w:val="Default"/>
              <w:numPr>
                <w:ilvl w:val="0"/>
                <w:numId w:val="40"/>
              </w:numPr>
              <w:spacing w:after="160"/>
              <w:jc w:val="both"/>
              <w:rPr>
                <w:rFonts w:ascii="Arial" w:hAnsi="Arial" w:cs="Arial"/>
                <w:color w:val="auto"/>
              </w:rPr>
            </w:pPr>
            <w:r w:rsidRPr="000B5CF7">
              <w:rPr>
                <w:rFonts w:ascii="Arial" w:hAnsi="Arial" w:cs="Arial"/>
                <w:color w:val="auto"/>
              </w:rPr>
              <w:t>Ensure that approval from the funding agency has been obtained before engaging in any commercial activity that will exploit the finds of the research funded by the funding agency</w:t>
            </w:r>
          </w:p>
          <w:p w14:paraId="11CF5507" w14:textId="77777777" w:rsidR="003C1EB3" w:rsidRPr="000B5CF7" w:rsidRDefault="003C1EB3" w:rsidP="0074261F">
            <w:pPr>
              <w:pStyle w:val="Default"/>
              <w:numPr>
                <w:ilvl w:val="0"/>
                <w:numId w:val="40"/>
              </w:numPr>
              <w:spacing w:after="160"/>
              <w:jc w:val="both"/>
              <w:rPr>
                <w:rFonts w:ascii="Arial" w:hAnsi="Arial" w:cs="Arial"/>
                <w:color w:val="auto"/>
              </w:rPr>
            </w:pPr>
            <w:r w:rsidRPr="000B5CF7">
              <w:rPr>
                <w:rFonts w:ascii="Arial" w:hAnsi="Arial" w:cs="Arial"/>
                <w:color w:val="auto"/>
              </w:rPr>
              <w:t>Read, support and agree to this proposal being carried out in the Institution</w:t>
            </w:r>
          </w:p>
          <w:p w14:paraId="59FDBB8B" w14:textId="77777777" w:rsidR="003C1EB3" w:rsidRPr="000B5CF7" w:rsidRDefault="003C1EB3" w:rsidP="0074261F">
            <w:pPr>
              <w:pStyle w:val="Default"/>
              <w:numPr>
                <w:ilvl w:val="0"/>
                <w:numId w:val="40"/>
              </w:numPr>
              <w:spacing w:after="160"/>
              <w:jc w:val="both"/>
              <w:rPr>
                <w:rFonts w:ascii="Arial" w:hAnsi="Arial" w:cs="Arial"/>
                <w:color w:val="auto"/>
              </w:rPr>
            </w:pPr>
            <w:r w:rsidRPr="000B5CF7">
              <w:rPr>
                <w:rFonts w:ascii="Arial" w:hAnsi="Arial" w:cs="Arial"/>
                <w:color w:val="auto"/>
              </w:rPr>
              <w:t>Be actively engaged in the execution of the research and ensure that the study complies with all laws, rules and regulations pertaining to animal and human ethics, including the Singapore Good Clinical Practice Guidelines</w:t>
            </w:r>
          </w:p>
          <w:p w14:paraId="7610A0B4" w14:textId="0CAF4078" w:rsidR="003C1EB3" w:rsidRPr="000B5CF7" w:rsidRDefault="003C1EB3" w:rsidP="0074261F">
            <w:pPr>
              <w:pStyle w:val="Default"/>
              <w:numPr>
                <w:ilvl w:val="0"/>
                <w:numId w:val="40"/>
              </w:numPr>
              <w:spacing w:after="160"/>
              <w:jc w:val="both"/>
              <w:rPr>
                <w:rFonts w:ascii="Arial" w:hAnsi="Arial" w:cs="Arial"/>
                <w:color w:val="auto"/>
              </w:rPr>
            </w:pPr>
            <w:r w:rsidRPr="000B5CF7">
              <w:rPr>
                <w:rFonts w:ascii="Arial" w:hAnsi="Arial" w:cs="Arial"/>
                <w:color w:val="auto"/>
              </w:rPr>
              <w:t>Not send similar versions or part(s) of this proposal to other agencies for funding</w:t>
            </w:r>
          </w:p>
          <w:p w14:paraId="76F21817" w14:textId="186426BD" w:rsidR="003C1EB3" w:rsidRPr="000B5CF7" w:rsidRDefault="003C1EB3" w:rsidP="0074261F">
            <w:pPr>
              <w:pStyle w:val="Default"/>
              <w:numPr>
                <w:ilvl w:val="0"/>
                <w:numId w:val="40"/>
              </w:numPr>
              <w:spacing w:after="160"/>
              <w:jc w:val="both"/>
              <w:rPr>
                <w:rFonts w:ascii="Arial" w:hAnsi="Arial" w:cs="Arial"/>
                <w:color w:val="auto"/>
              </w:rPr>
            </w:pPr>
            <w:r w:rsidRPr="000B5CF7">
              <w:rPr>
                <w:rFonts w:ascii="Arial" w:hAnsi="Arial" w:cs="Arial"/>
                <w:color w:val="auto"/>
              </w:rPr>
              <w:t>For Biomedical Science proposal, submit supporting documents of ethics approval obtained from the relevant Institutional Review Board (IRB) and Animal Ethics Committee for studies involving human subjects/human tissues or cells, and animal/animal tissues or cells respectively</w:t>
            </w:r>
          </w:p>
          <w:p w14:paraId="4093308D" w14:textId="77777777" w:rsidR="003C1EB3" w:rsidRPr="000B5CF7" w:rsidRDefault="003C1EB3" w:rsidP="0074261F">
            <w:pPr>
              <w:pStyle w:val="Default"/>
              <w:numPr>
                <w:ilvl w:val="0"/>
                <w:numId w:val="40"/>
              </w:numPr>
              <w:spacing w:after="160"/>
              <w:jc w:val="both"/>
              <w:rPr>
                <w:rFonts w:ascii="Arial" w:hAnsi="Arial" w:cs="Arial"/>
                <w:color w:val="auto"/>
              </w:rPr>
            </w:pPr>
            <w:r w:rsidRPr="000B5CF7">
              <w:rPr>
                <w:rFonts w:ascii="Arial" w:hAnsi="Arial" w:cs="Arial"/>
                <w:color w:val="auto"/>
              </w:rPr>
              <w:t>Ensure that all necessary licenses and approvals have been obtained or are being sought</w:t>
            </w:r>
          </w:p>
          <w:p w14:paraId="69BA7759" w14:textId="77777777" w:rsidR="003C1EB3" w:rsidRPr="000B5CF7" w:rsidRDefault="003C1EB3" w:rsidP="0074261F">
            <w:pPr>
              <w:pStyle w:val="Default"/>
              <w:numPr>
                <w:ilvl w:val="0"/>
                <w:numId w:val="40"/>
              </w:numPr>
              <w:spacing w:after="160"/>
              <w:jc w:val="both"/>
              <w:rPr>
                <w:rFonts w:ascii="Arial" w:hAnsi="Arial" w:cs="Arial"/>
                <w:color w:val="auto"/>
              </w:rPr>
            </w:pPr>
            <w:r w:rsidRPr="000B5CF7">
              <w:rPr>
                <w:rFonts w:ascii="Arial" w:hAnsi="Arial" w:cs="Arial"/>
                <w:color w:val="auto"/>
              </w:rPr>
              <w:t>Ensure that funding agency is acknowledged in all publications</w:t>
            </w:r>
          </w:p>
          <w:p w14:paraId="31818147" w14:textId="356CDFC1" w:rsidR="003C1EB3" w:rsidRPr="000B5CF7" w:rsidRDefault="003C1EB3" w:rsidP="0074261F">
            <w:pPr>
              <w:pStyle w:val="Default"/>
              <w:numPr>
                <w:ilvl w:val="0"/>
                <w:numId w:val="40"/>
              </w:numPr>
              <w:spacing w:after="160"/>
              <w:jc w:val="both"/>
              <w:rPr>
                <w:rFonts w:ascii="Arial" w:hAnsi="Arial" w:cs="Arial"/>
                <w:color w:val="auto"/>
              </w:rPr>
            </w:pPr>
            <w:r w:rsidRPr="000B5CF7">
              <w:rPr>
                <w:rFonts w:ascii="Arial" w:hAnsi="Arial" w:cs="Arial"/>
                <w:color w:val="auto"/>
              </w:rPr>
              <w:t xml:space="preserve">Ensure that all publications arising from the research is deposited in the Institution’s open access repository (or any other institutional/subject open access repository), in accordance </w:t>
            </w:r>
            <w:proofErr w:type="gramStart"/>
            <w:r w:rsidRPr="000B5CF7">
              <w:rPr>
                <w:rFonts w:ascii="Arial" w:hAnsi="Arial" w:cs="Arial"/>
                <w:color w:val="auto"/>
              </w:rPr>
              <w:t>to</w:t>
            </w:r>
            <w:proofErr w:type="gramEnd"/>
            <w:r w:rsidRPr="000B5CF7">
              <w:rPr>
                <w:rFonts w:ascii="Arial" w:hAnsi="Arial" w:cs="Arial"/>
                <w:color w:val="auto"/>
              </w:rPr>
              <w:t xml:space="preserve"> the Institution ‘s open access policy</w:t>
            </w:r>
          </w:p>
          <w:p w14:paraId="50494281" w14:textId="35516DEF" w:rsidR="003C1EB3" w:rsidRPr="000B5CF7" w:rsidRDefault="003C1EB3" w:rsidP="0074261F">
            <w:pPr>
              <w:pStyle w:val="Default"/>
              <w:numPr>
                <w:ilvl w:val="0"/>
                <w:numId w:val="40"/>
              </w:numPr>
              <w:spacing w:after="160"/>
              <w:jc w:val="both"/>
              <w:rPr>
                <w:rFonts w:ascii="Arial" w:hAnsi="Arial" w:cs="Arial"/>
                <w:color w:val="auto"/>
              </w:rPr>
            </w:pPr>
            <w:r w:rsidRPr="000B5CF7">
              <w:rPr>
                <w:rFonts w:ascii="Arial" w:hAnsi="Arial" w:cs="Arial"/>
                <w:color w:val="auto"/>
              </w:rPr>
              <w:t>Ensure that the requested equipment/resources are not funded by another agency or research proposal</w:t>
            </w:r>
          </w:p>
          <w:p w14:paraId="2589342B" w14:textId="65F6F2E3" w:rsidR="003C1EB3" w:rsidRPr="000B5CF7" w:rsidRDefault="003C1EB3" w:rsidP="0074261F">
            <w:pPr>
              <w:pStyle w:val="Default"/>
              <w:numPr>
                <w:ilvl w:val="0"/>
                <w:numId w:val="40"/>
              </w:numPr>
              <w:spacing w:after="160"/>
              <w:jc w:val="both"/>
              <w:rPr>
                <w:rFonts w:ascii="Arial" w:hAnsi="Arial" w:cs="Arial"/>
                <w:color w:val="auto"/>
              </w:rPr>
            </w:pPr>
            <w:r w:rsidRPr="000B5CF7">
              <w:rPr>
                <w:rFonts w:ascii="Arial" w:hAnsi="Arial" w:cs="Arial"/>
                <w:color w:val="auto"/>
              </w:rPr>
              <w:t>Ensure that there is a reasonable effort in accessing available equipment/resources within the Institution or elsewhere within Singapore</w:t>
            </w:r>
          </w:p>
          <w:p w14:paraId="1BA31F47" w14:textId="77777777" w:rsidR="003C1EB3" w:rsidRPr="000B5CF7" w:rsidRDefault="003C1EB3" w:rsidP="0074261F">
            <w:pPr>
              <w:pStyle w:val="Default"/>
              <w:numPr>
                <w:ilvl w:val="0"/>
                <w:numId w:val="40"/>
              </w:numPr>
              <w:spacing w:after="160"/>
              <w:jc w:val="both"/>
              <w:rPr>
                <w:rFonts w:ascii="Arial" w:hAnsi="Arial" w:cs="Arial"/>
                <w:color w:val="auto"/>
              </w:rPr>
            </w:pPr>
            <w:r w:rsidRPr="000B5CF7">
              <w:rPr>
                <w:rFonts w:ascii="Arial" w:hAnsi="Arial" w:cs="Arial"/>
                <w:color w:val="auto"/>
              </w:rPr>
              <w:t xml:space="preserve">Ensure that there is no </w:t>
            </w:r>
            <w:bookmarkStart w:id="1" w:name="_Hlk96683680"/>
            <w:r w:rsidRPr="000B5CF7">
              <w:rPr>
                <w:rFonts w:ascii="Arial" w:hAnsi="Arial" w:cs="Arial"/>
                <w:color w:val="auto"/>
              </w:rPr>
              <w:t>financial conflict of interest</w:t>
            </w:r>
            <w:bookmarkEnd w:id="1"/>
          </w:p>
          <w:p w14:paraId="5BF3AF79" w14:textId="77777777" w:rsidR="003C1EB3" w:rsidRPr="000B5CF7" w:rsidRDefault="003C1EB3" w:rsidP="0074261F">
            <w:pPr>
              <w:pStyle w:val="Default"/>
              <w:numPr>
                <w:ilvl w:val="0"/>
                <w:numId w:val="40"/>
              </w:numPr>
              <w:spacing w:after="160"/>
              <w:jc w:val="both"/>
              <w:rPr>
                <w:rFonts w:ascii="Arial" w:hAnsi="Arial" w:cs="Arial"/>
                <w:color w:val="auto"/>
              </w:rPr>
            </w:pPr>
            <w:r w:rsidRPr="000B5CF7">
              <w:rPr>
                <w:rFonts w:ascii="Arial" w:hAnsi="Arial" w:cs="Arial"/>
                <w:color w:val="auto"/>
              </w:rPr>
              <w:t>Adhere to the funding agency's Grants Terms &amp; Conditions and Funding Guidelines, as well as all other applicable guidelines, policies and procedure adopted by the funding agency, which may be amended or varied from time to time</w:t>
            </w:r>
          </w:p>
          <w:p w14:paraId="2E9F9624" w14:textId="77777777" w:rsidR="003C1EB3" w:rsidRPr="000B5CF7" w:rsidRDefault="003C1EB3" w:rsidP="0074261F">
            <w:pPr>
              <w:pStyle w:val="Default"/>
              <w:numPr>
                <w:ilvl w:val="0"/>
                <w:numId w:val="40"/>
              </w:numPr>
              <w:spacing w:after="160"/>
              <w:jc w:val="both"/>
              <w:rPr>
                <w:rFonts w:ascii="Arial" w:hAnsi="Arial" w:cs="Arial"/>
                <w:color w:val="auto"/>
              </w:rPr>
            </w:pPr>
            <w:r w:rsidRPr="000B5CF7">
              <w:rPr>
                <w:rFonts w:ascii="Arial" w:hAnsi="Arial" w:cs="Arial"/>
                <w:color w:val="auto"/>
              </w:rPr>
              <w:t>Comply with the provisions of any relevant laws of Republic of Singapore, statutes, regulations, by-laws, rules, guidelines and requirement applicable to it</w:t>
            </w:r>
          </w:p>
          <w:p w14:paraId="3B4FAD1C" w14:textId="77777777" w:rsidR="003C1EB3" w:rsidRPr="000B5CF7" w:rsidRDefault="003C1EB3" w:rsidP="0074261F">
            <w:pPr>
              <w:pStyle w:val="Default"/>
              <w:numPr>
                <w:ilvl w:val="0"/>
                <w:numId w:val="40"/>
              </w:numPr>
              <w:spacing w:after="160"/>
              <w:jc w:val="both"/>
              <w:rPr>
                <w:rFonts w:ascii="Arial" w:hAnsi="Arial" w:cs="Arial"/>
                <w:color w:val="auto"/>
              </w:rPr>
            </w:pPr>
            <w:r w:rsidRPr="000B5CF7">
              <w:rPr>
                <w:rFonts w:ascii="Arial" w:hAnsi="Arial" w:cs="Arial"/>
                <w:color w:val="auto"/>
              </w:rPr>
              <w:t xml:space="preserve">Agree to hold primary responsibility for the responsible conduct of </w:t>
            </w:r>
            <w:r w:rsidRPr="000B5CF7">
              <w:rPr>
                <w:rFonts w:ascii="Arial" w:hAnsi="Arial" w:cs="Arial"/>
                <w:color w:val="auto"/>
              </w:rPr>
              <w:lastRenderedPageBreak/>
              <w:t xml:space="preserve">research, and shall abide and comply with the ethical, legal and professional standards relevant to research, in accordance </w:t>
            </w:r>
            <w:proofErr w:type="gramStart"/>
            <w:r w:rsidRPr="000B5CF7">
              <w:rPr>
                <w:rFonts w:ascii="Arial" w:hAnsi="Arial" w:cs="Arial"/>
                <w:color w:val="auto"/>
              </w:rPr>
              <w:t>to</w:t>
            </w:r>
            <w:proofErr w:type="gramEnd"/>
            <w:r w:rsidRPr="000B5CF7">
              <w:rPr>
                <w:rFonts w:ascii="Arial" w:hAnsi="Arial" w:cs="Arial"/>
                <w:color w:val="auto"/>
              </w:rPr>
              <w:t xml:space="preserve"> the research integrity policy of the Institution</w:t>
            </w:r>
          </w:p>
          <w:p w14:paraId="6E025FDB" w14:textId="2A17D0BF" w:rsidR="0050126B" w:rsidRPr="000B5CF7" w:rsidRDefault="0050126B" w:rsidP="00050099">
            <w:pPr>
              <w:pStyle w:val="Default"/>
              <w:jc w:val="both"/>
              <w:rPr>
                <w:rFonts w:cs="Arial"/>
              </w:rPr>
            </w:pPr>
          </w:p>
        </w:tc>
      </w:tr>
      <w:tr w:rsidR="003C1EB3" w:rsidRPr="000B5CF7" w14:paraId="3C11E297" w14:textId="77777777" w:rsidTr="003C1EB3">
        <w:tc>
          <w:tcPr>
            <w:tcW w:w="9016" w:type="dxa"/>
          </w:tcPr>
          <w:tbl>
            <w:tblPr>
              <w:tblStyle w:val="TableGrid"/>
              <w:tblW w:w="0" w:type="auto"/>
              <w:tblInd w:w="562" w:type="dxa"/>
              <w:tblLook w:val="04A0" w:firstRow="1" w:lastRow="0" w:firstColumn="1" w:lastColumn="0" w:noHBand="0" w:noVBand="1"/>
            </w:tblPr>
            <w:tblGrid>
              <w:gridCol w:w="2290"/>
              <w:gridCol w:w="4111"/>
              <w:gridCol w:w="1827"/>
            </w:tblGrid>
            <w:tr w:rsidR="003C1EB3" w:rsidRPr="000B5CF7" w14:paraId="5CB4C533" w14:textId="77777777" w:rsidTr="00FD7444">
              <w:tc>
                <w:tcPr>
                  <w:tcW w:w="2290" w:type="dxa"/>
                  <w:shd w:val="clear" w:color="auto" w:fill="BFBFBF" w:themeFill="background1" w:themeFillShade="BF"/>
                </w:tcPr>
                <w:p w14:paraId="4FF08B9D" w14:textId="77777777" w:rsidR="003C1EB3" w:rsidRPr="000B5CF7" w:rsidRDefault="003C1EB3" w:rsidP="003C1EB3">
                  <w:pPr>
                    <w:pStyle w:val="Default"/>
                    <w:spacing w:after="160"/>
                    <w:rPr>
                      <w:rFonts w:ascii="Arial" w:hAnsi="Arial" w:cs="Arial"/>
                      <w:b/>
                      <w:color w:val="auto"/>
                    </w:rPr>
                  </w:pPr>
                  <w:r w:rsidRPr="000B5CF7">
                    <w:rPr>
                      <w:rFonts w:ascii="Arial" w:hAnsi="Arial" w:cs="Arial"/>
                      <w:b/>
                      <w:color w:val="auto"/>
                    </w:rPr>
                    <w:lastRenderedPageBreak/>
                    <w:t>Name of Lead PI</w:t>
                  </w:r>
                </w:p>
              </w:tc>
              <w:tc>
                <w:tcPr>
                  <w:tcW w:w="4111" w:type="dxa"/>
                  <w:shd w:val="clear" w:color="auto" w:fill="BFBFBF" w:themeFill="background1" w:themeFillShade="BF"/>
                </w:tcPr>
                <w:p w14:paraId="5A28E03F" w14:textId="77777777" w:rsidR="003C1EB3" w:rsidRPr="000B5CF7" w:rsidRDefault="003C1EB3" w:rsidP="003C1EB3">
                  <w:pPr>
                    <w:pStyle w:val="Default"/>
                    <w:spacing w:after="160"/>
                    <w:rPr>
                      <w:rFonts w:ascii="Arial" w:hAnsi="Arial" w:cs="Arial"/>
                      <w:b/>
                      <w:color w:val="auto"/>
                    </w:rPr>
                  </w:pPr>
                  <w:r w:rsidRPr="000B5CF7">
                    <w:rPr>
                      <w:rFonts w:ascii="Arial" w:hAnsi="Arial" w:cs="Arial"/>
                      <w:b/>
                      <w:color w:val="auto"/>
                    </w:rPr>
                    <w:t>Acknowledgement and Signature</w:t>
                  </w:r>
                </w:p>
              </w:tc>
              <w:tc>
                <w:tcPr>
                  <w:tcW w:w="1827" w:type="dxa"/>
                  <w:shd w:val="clear" w:color="auto" w:fill="BFBFBF" w:themeFill="background1" w:themeFillShade="BF"/>
                </w:tcPr>
                <w:p w14:paraId="6D2FC566" w14:textId="77777777" w:rsidR="003C1EB3" w:rsidRPr="000B5CF7" w:rsidRDefault="003C1EB3" w:rsidP="003C1EB3">
                  <w:pPr>
                    <w:pStyle w:val="Default"/>
                    <w:spacing w:after="160"/>
                    <w:rPr>
                      <w:rFonts w:ascii="Arial" w:hAnsi="Arial" w:cs="Arial"/>
                      <w:b/>
                      <w:color w:val="auto"/>
                    </w:rPr>
                  </w:pPr>
                  <w:r w:rsidRPr="000B5CF7">
                    <w:rPr>
                      <w:rFonts w:ascii="Arial" w:hAnsi="Arial" w:cs="Arial"/>
                      <w:b/>
                      <w:color w:val="auto"/>
                    </w:rPr>
                    <w:t>Date</w:t>
                  </w:r>
                </w:p>
              </w:tc>
            </w:tr>
            <w:tr w:rsidR="003C1EB3" w:rsidRPr="000B5CF7" w14:paraId="6D17464C" w14:textId="77777777" w:rsidTr="00FD7444">
              <w:tc>
                <w:tcPr>
                  <w:tcW w:w="2290" w:type="dxa"/>
                </w:tcPr>
                <w:p w14:paraId="1DFE2C24" w14:textId="77777777" w:rsidR="003C1EB3" w:rsidRPr="000B5CF7" w:rsidRDefault="00F34203" w:rsidP="003C1EB3">
                  <w:pPr>
                    <w:rPr>
                      <w:rFonts w:eastAsia="Times New Roman" w:cs="Arial"/>
                      <w:szCs w:val="24"/>
                    </w:rPr>
                  </w:pPr>
                  <w:sdt>
                    <w:sdtPr>
                      <w:rPr>
                        <w:rStyle w:val="Styleforproposalinputs"/>
                      </w:rPr>
                      <w:alias w:val="Text Box"/>
                      <w:tag w:val="Text Box"/>
                      <w:id w:val="-419568296"/>
                      <w:placeholder>
                        <w:docPart w:val="ACF4075206FB4273BE301E6A981A5369"/>
                      </w:placeholder>
                      <w:showingPlcHdr/>
                    </w:sdtPr>
                    <w:sdtEndPr>
                      <w:rPr>
                        <w:rStyle w:val="DefaultParagraphFont"/>
                        <w:rFonts w:cs="Arial"/>
                        <w:color w:val="auto"/>
                        <w:szCs w:val="24"/>
                      </w:rPr>
                    </w:sdtEndPr>
                    <w:sdtContent>
                      <w:r w:rsidR="003C1EB3" w:rsidRPr="000B5CF7">
                        <w:rPr>
                          <w:rStyle w:val="PlaceholderText"/>
                          <w:rFonts w:cs="Arial"/>
                          <w:szCs w:val="24"/>
                        </w:rPr>
                        <w:t>Click or tap here to enter text.</w:t>
                      </w:r>
                    </w:sdtContent>
                  </w:sdt>
                </w:p>
              </w:tc>
              <w:tc>
                <w:tcPr>
                  <w:tcW w:w="4111" w:type="dxa"/>
                </w:tcPr>
                <w:p w14:paraId="3AF02929" w14:textId="77777777" w:rsidR="003C1EB3" w:rsidRPr="000B5CF7" w:rsidRDefault="00F34203" w:rsidP="003C1EB3">
                  <w:pPr>
                    <w:pStyle w:val="Default"/>
                    <w:spacing w:after="160"/>
                    <w:rPr>
                      <w:rFonts w:ascii="Arial" w:hAnsi="Arial" w:cs="Arial"/>
                      <w:color w:val="auto"/>
                    </w:rPr>
                  </w:pPr>
                  <w:sdt>
                    <w:sdtPr>
                      <w:rPr>
                        <w:rStyle w:val="Styleforproposalinputs"/>
                      </w:rPr>
                      <w:alias w:val="Text Box"/>
                      <w:tag w:val="Text Box"/>
                      <w:id w:val="-44685015"/>
                      <w:placeholder>
                        <w:docPart w:val="B04D768442C3476D8E765809851FE388"/>
                      </w:placeholder>
                      <w:showingPlcHdr/>
                    </w:sdtPr>
                    <w:sdtEndPr>
                      <w:rPr>
                        <w:rStyle w:val="DefaultParagraphFont"/>
                        <w:rFonts w:ascii="Helvetica" w:hAnsi="Helvetica" w:cs="Arial"/>
                        <w:color w:val="000000"/>
                      </w:rPr>
                    </w:sdtEndPr>
                    <w:sdtContent>
                      <w:r w:rsidR="003C1EB3" w:rsidRPr="000B5CF7">
                        <w:rPr>
                          <w:rStyle w:val="PlaceholderText"/>
                          <w:rFonts w:cs="Arial"/>
                        </w:rPr>
                        <w:t>Click or tap here to enter text.</w:t>
                      </w:r>
                    </w:sdtContent>
                  </w:sdt>
                </w:p>
              </w:tc>
              <w:tc>
                <w:tcPr>
                  <w:tcW w:w="1827" w:type="dxa"/>
                </w:tcPr>
                <w:p w14:paraId="2A67D9B2" w14:textId="77777777" w:rsidR="003C1EB3" w:rsidRPr="000B5CF7" w:rsidRDefault="00F34203" w:rsidP="003C1EB3">
                  <w:pPr>
                    <w:rPr>
                      <w:rFonts w:eastAsia="Times New Roman" w:cs="Arial"/>
                      <w:szCs w:val="24"/>
                      <w:lang w:eastAsia="en-GB"/>
                    </w:rPr>
                  </w:pPr>
                  <w:sdt>
                    <w:sdtPr>
                      <w:rPr>
                        <w:rStyle w:val="Styleforproposalinputs"/>
                      </w:rPr>
                      <w:id w:val="1005093179"/>
                      <w:placeholder>
                        <w:docPart w:val="B8E9034044B54DB4B89ECC19BE980A39"/>
                      </w:placeholder>
                      <w:date>
                        <w:dateFormat w:val="d/M/yyyy"/>
                        <w:lid w:val="en-SG"/>
                        <w:storeMappedDataAs w:val="dateTime"/>
                        <w:calendar w:val="gregorian"/>
                      </w:date>
                    </w:sdtPr>
                    <w:sdtEndPr>
                      <w:rPr>
                        <w:rStyle w:val="PlaceholderText"/>
                        <w:rFonts w:cs="Arial"/>
                        <w:color w:val="808080"/>
                        <w:szCs w:val="24"/>
                      </w:rPr>
                    </w:sdtEndPr>
                    <w:sdtContent>
                      <w:r w:rsidR="003C1EB3" w:rsidRPr="000B5CF7">
                        <w:rPr>
                          <w:rStyle w:val="PlaceholderText"/>
                          <w:rFonts w:cs="Arial"/>
                          <w:szCs w:val="24"/>
                        </w:rPr>
                        <w:t>Click or tap to enter a date.</w:t>
                      </w:r>
                    </w:sdtContent>
                  </w:sdt>
                </w:p>
              </w:tc>
            </w:tr>
          </w:tbl>
          <w:p w14:paraId="0D6D7AEF" w14:textId="30F0BA23" w:rsidR="003C1EB3" w:rsidRPr="000B5CF7" w:rsidRDefault="003C1EB3" w:rsidP="003C1EB3">
            <w:pPr>
              <w:pStyle w:val="ListParagraph"/>
              <w:ind w:left="0"/>
              <w:rPr>
                <w:rFonts w:cs="Arial"/>
              </w:rPr>
            </w:pPr>
          </w:p>
        </w:tc>
      </w:tr>
      <w:tr w:rsidR="00135A77" w:rsidRPr="000B5CF7" w14:paraId="24A02440" w14:textId="77777777" w:rsidTr="003C1EB3">
        <w:tc>
          <w:tcPr>
            <w:tcW w:w="9016" w:type="dxa"/>
          </w:tcPr>
          <w:p w14:paraId="7CAD5BBD" w14:textId="77777777" w:rsidR="00B81012" w:rsidRPr="000B5CF7" w:rsidRDefault="00B81012" w:rsidP="00B81012">
            <w:pPr>
              <w:pStyle w:val="ListParagraph"/>
              <w:ind w:left="567"/>
              <w:jc w:val="both"/>
              <w:rPr>
                <w:rFonts w:cs="Arial"/>
                <w:b/>
                <w:szCs w:val="24"/>
              </w:rPr>
            </w:pPr>
          </w:p>
          <w:p w14:paraId="7ECC1DAC" w14:textId="7EB18E4F" w:rsidR="003B722D" w:rsidRPr="000B5CF7" w:rsidRDefault="003B722D" w:rsidP="00B81012">
            <w:pPr>
              <w:pStyle w:val="ListParagraph"/>
              <w:numPr>
                <w:ilvl w:val="1"/>
                <w:numId w:val="5"/>
              </w:numPr>
              <w:ind w:left="567" w:hanging="567"/>
              <w:jc w:val="both"/>
              <w:rPr>
                <w:rFonts w:cs="Arial"/>
                <w:b/>
                <w:szCs w:val="24"/>
              </w:rPr>
            </w:pPr>
            <w:r w:rsidRPr="000B5CF7">
              <w:rPr>
                <w:rFonts w:cs="Arial"/>
                <w:b/>
                <w:szCs w:val="24"/>
              </w:rPr>
              <w:t>Undertaking by Office of Research (ORE)</w:t>
            </w:r>
          </w:p>
          <w:p w14:paraId="7CE11E94" w14:textId="77777777" w:rsidR="003C1EB3" w:rsidRPr="000B5CF7" w:rsidRDefault="003C1EB3" w:rsidP="003C1EB3">
            <w:pPr>
              <w:pStyle w:val="ListParagraph"/>
              <w:ind w:left="0"/>
              <w:rPr>
                <w:rFonts w:cs="Arial"/>
              </w:rPr>
            </w:pPr>
          </w:p>
          <w:p w14:paraId="3A7427A5" w14:textId="0AF729B7" w:rsidR="003C1EB3" w:rsidRPr="000B5CF7" w:rsidRDefault="003C1EB3" w:rsidP="00B81012">
            <w:pPr>
              <w:pStyle w:val="CM35"/>
              <w:spacing w:after="160"/>
              <w:ind w:left="567"/>
              <w:jc w:val="both"/>
              <w:rPr>
                <w:rFonts w:ascii="Arial" w:hAnsi="Arial" w:cs="Arial"/>
              </w:rPr>
            </w:pPr>
            <w:r w:rsidRPr="000B5CF7">
              <w:rPr>
                <w:rFonts w:ascii="Arial" w:hAnsi="Arial" w:cs="Arial"/>
              </w:rPr>
              <w:t>In acknowledging this Grant Application, the ORE of the PI UNDERTAKE, on any Grant Award to:</w:t>
            </w:r>
          </w:p>
          <w:p w14:paraId="1521C959" w14:textId="77777777" w:rsidR="003C1EB3" w:rsidRPr="000B5CF7" w:rsidRDefault="003C1EB3" w:rsidP="0074261F">
            <w:pPr>
              <w:pStyle w:val="Default"/>
              <w:numPr>
                <w:ilvl w:val="0"/>
                <w:numId w:val="42"/>
              </w:numPr>
              <w:spacing w:after="160"/>
              <w:jc w:val="both"/>
              <w:rPr>
                <w:rFonts w:ascii="Arial" w:hAnsi="Arial" w:cs="Arial"/>
                <w:color w:val="auto"/>
              </w:rPr>
            </w:pPr>
            <w:r w:rsidRPr="000B5CF7">
              <w:rPr>
                <w:rFonts w:ascii="Arial" w:hAnsi="Arial" w:cs="Arial"/>
                <w:color w:val="auto"/>
              </w:rPr>
              <w:t>Ensure that approval from the funding agency has been obtained before engaging in any commercial activity that will exploit the findings of the research funded by the funding agency</w:t>
            </w:r>
          </w:p>
          <w:p w14:paraId="4C361E18" w14:textId="77777777" w:rsidR="003C1EB3" w:rsidRPr="000B5CF7" w:rsidRDefault="003C1EB3" w:rsidP="0074261F">
            <w:pPr>
              <w:pStyle w:val="Default"/>
              <w:numPr>
                <w:ilvl w:val="0"/>
                <w:numId w:val="42"/>
              </w:numPr>
              <w:spacing w:after="160"/>
              <w:jc w:val="both"/>
              <w:rPr>
                <w:rFonts w:ascii="Arial" w:hAnsi="Arial" w:cs="Arial"/>
                <w:color w:val="auto"/>
              </w:rPr>
            </w:pPr>
            <w:r w:rsidRPr="000B5CF7">
              <w:rPr>
                <w:rFonts w:ascii="Arial" w:hAnsi="Arial" w:cs="Arial"/>
                <w:color w:val="auto"/>
              </w:rPr>
              <w:t>Read, support and agree to this proposal being carried out in the Institution</w:t>
            </w:r>
          </w:p>
          <w:p w14:paraId="532D527D" w14:textId="77777777" w:rsidR="003C1EB3" w:rsidRPr="000B5CF7" w:rsidRDefault="003C1EB3" w:rsidP="0074261F">
            <w:pPr>
              <w:pStyle w:val="Default"/>
              <w:numPr>
                <w:ilvl w:val="0"/>
                <w:numId w:val="42"/>
              </w:numPr>
              <w:spacing w:after="160"/>
              <w:jc w:val="both"/>
              <w:rPr>
                <w:rFonts w:ascii="Arial" w:hAnsi="Arial" w:cs="Arial"/>
                <w:color w:val="auto"/>
              </w:rPr>
            </w:pPr>
            <w:r w:rsidRPr="000B5CF7">
              <w:rPr>
                <w:rFonts w:ascii="Arial" w:hAnsi="Arial" w:cs="Arial"/>
                <w:color w:val="auto"/>
              </w:rPr>
              <w:t>Ensure that the study complies with all laws, rules and regulations pertaining to animal and human ethics, including the Singapore Good Clinical Practice Guidelines</w:t>
            </w:r>
          </w:p>
          <w:p w14:paraId="0CC2621A" w14:textId="77777777" w:rsidR="003C1EB3" w:rsidRPr="000B5CF7" w:rsidRDefault="003C1EB3" w:rsidP="0074261F">
            <w:pPr>
              <w:pStyle w:val="Default"/>
              <w:numPr>
                <w:ilvl w:val="0"/>
                <w:numId w:val="42"/>
              </w:numPr>
              <w:spacing w:after="160"/>
              <w:jc w:val="both"/>
              <w:rPr>
                <w:rFonts w:ascii="Arial" w:hAnsi="Arial" w:cs="Arial"/>
                <w:color w:val="auto"/>
              </w:rPr>
            </w:pPr>
            <w:r w:rsidRPr="000B5CF7">
              <w:rPr>
                <w:rFonts w:ascii="Arial" w:hAnsi="Arial" w:cs="Arial"/>
                <w:color w:val="auto"/>
              </w:rPr>
              <w:t>Ensure that all necessary licenses and approvals have been obtained or are being sought</w:t>
            </w:r>
          </w:p>
          <w:p w14:paraId="183A2703" w14:textId="77777777" w:rsidR="003C1EB3" w:rsidRPr="000B5CF7" w:rsidRDefault="003C1EB3" w:rsidP="0074261F">
            <w:pPr>
              <w:pStyle w:val="Default"/>
              <w:numPr>
                <w:ilvl w:val="0"/>
                <w:numId w:val="42"/>
              </w:numPr>
              <w:spacing w:after="160"/>
              <w:jc w:val="both"/>
              <w:rPr>
                <w:rFonts w:ascii="Arial" w:hAnsi="Arial" w:cs="Arial"/>
                <w:color w:val="auto"/>
              </w:rPr>
            </w:pPr>
            <w:r w:rsidRPr="000B5CF7">
              <w:rPr>
                <w:rFonts w:ascii="Arial" w:hAnsi="Arial" w:cs="Arial"/>
                <w:color w:val="auto"/>
              </w:rPr>
              <w:t>Confirm the accuracy and completeness of information submitted, including budget, ethics, other funding sources, etc.</w:t>
            </w:r>
          </w:p>
          <w:p w14:paraId="09F74DF9" w14:textId="77777777" w:rsidR="003C1EB3" w:rsidRPr="000B5CF7" w:rsidRDefault="003C1EB3" w:rsidP="0074261F">
            <w:pPr>
              <w:pStyle w:val="Default"/>
              <w:numPr>
                <w:ilvl w:val="0"/>
                <w:numId w:val="42"/>
              </w:numPr>
              <w:spacing w:after="160"/>
              <w:jc w:val="both"/>
              <w:rPr>
                <w:rFonts w:ascii="Arial" w:hAnsi="Arial" w:cs="Arial"/>
                <w:color w:val="auto"/>
              </w:rPr>
            </w:pPr>
            <w:r w:rsidRPr="000B5CF7">
              <w:rPr>
                <w:rFonts w:ascii="Arial" w:hAnsi="Arial" w:cs="Arial"/>
                <w:color w:val="auto"/>
              </w:rPr>
              <w:t>Confirm that budget is clear (e.g. no double funding/ excessive purchase of equipment), and is aligned with Institution HR and other policies</w:t>
            </w:r>
          </w:p>
          <w:p w14:paraId="12774739" w14:textId="77777777" w:rsidR="003C1EB3" w:rsidRPr="000B5CF7" w:rsidRDefault="003C1EB3" w:rsidP="0074261F">
            <w:pPr>
              <w:pStyle w:val="Default"/>
              <w:numPr>
                <w:ilvl w:val="0"/>
                <w:numId w:val="42"/>
              </w:numPr>
              <w:spacing w:after="160"/>
              <w:jc w:val="both"/>
              <w:rPr>
                <w:rFonts w:ascii="Arial" w:hAnsi="Arial" w:cs="Arial"/>
                <w:color w:val="auto"/>
              </w:rPr>
            </w:pPr>
            <w:r w:rsidRPr="000B5CF7">
              <w:rPr>
                <w:rFonts w:ascii="Arial" w:hAnsi="Arial" w:cs="Arial"/>
                <w:color w:val="auto"/>
              </w:rPr>
              <w:t>The applicant is independently salaried by the institution for the entire period of the grant</w:t>
            </w:r>
          </w:p>
          <w:p w14:paraId="70DB357E" w14:textId="46F079A3" w:rsidR="0050126B" w:rsidRPr="000B5CF7" w:rsidRDefault="003C1EB3" w:rsidP="0074261F">
            <w:pPr>
              <w:pStyle w:val="Default"/>
              <w:numPr>
                <w:ilvl w:val="0"/>
                <w:numId w:val="42"/>
              </w:numPr>
              <w:spacing w:after="160"/>
              <w:jc w:val="both"/>
              <w:rPr>
                <w:rFonts w:ascii="Arial" w:hAnsi="Arial" w:cs="Arial"/>
                <w:color w:val="auto"/>
              </w:rPr>
            </w:pPr>
            <w:r w:rsidRPr="000B5CF7">
              <w:rPr>
                <w:rFonts w:ascii="Arial" w:hAnsi="Arial" w:cs="Arial"/>
              </w:rPr>
              <w:t>Ensure that there is no financial conflict of interest</w:t>
            </w:r>
          </w:p>
        </w:tc>
      </w:tr>
      <w:tr w:rsidR="003C1EB3" w:rsidRPr="000B5CF7" w14:paraId="6C610615" w14:textId="77777777" w:rsidTr="003C1EB3">
        <w:tc>
          <w:tcPr>
            <w:tcW w:w="9016" w:type="dxa"/>
          </w:tcPr>
          <w:tbl>
            <w:tblPr>
              <w:tblStyle w:val="TableGrid"/>
              <w:tblW w:w="0" w:type="auto"/>
              <w:tblInd w:w="562" w:type="dxa"/>
              <w:tblLook w:val="04A0" w:firstRow="1" w:lastRow="0" w:firstColumn="1" w:lastColumn="0" w:noHBand="0" w:noVBand="1"/>
            </w:tblPr>
            <w:tblGrid>
              <w:gridCol w:w="2290"/>
              <w:gridCol w:w="4111"/>
              <w:gridCol w:w="1827"/>
            </w:tblGrid>
            <w:tr w:rsidR="003C1EB3" w:rsidRPr="000B5CF7" w14:paraId="1C5A45A5" w14:textId="77777777" w:rsidTr="00FD7444">
              <w:tc>
                <w:tcPr>
                  <w:tcW w:w="2290" w:type="dxa"/>
                  <w:shd w:val="clear" w:color="auto" w:fill="BFBFBF" w:themeFill="background1" w:themeFillShade="BF"/>
                </w:tcPr>
                <w:p w14:paraId="49071A0A" w14:textId="77777777" w:rsidR="003C1EB3" w:rsidRPr="000B5CF7" w:rsidRDefault="003C1EB3" w:rsidP="003C1EB3">
                  <w:pPr>
                    <w:pStyle w:val="Default"/>
                    <w:spacing w:after="160"/>
                    <w:rPr>
                      <w:rFonts w:ascii="Arial" w:hAnsi="Arial" w:cs="Arial"/>
                      <w:b/>
                      <w:color w:val="auto"/>
                    </w:rPr>
                  </w:pPr>
                  <w:r w:rsidRPr="000B5CF7">
                    <w:rPr>
                      <w:rFonts w:ascii="Arial" w:hAnsi="Arial" w:cs="Arial"/>
                      <w:b/>
                      <w:color w:val="auto"/>
                    </w:rPr>
                    <w:t>Name of ORE</w:t>
                  </w:r>
                </w:p>
              </w:tc>
              <w:tc>
                <w:tcPr>
                  <w:tcW w:w="4111" w:type="dxa"/>
                  <w:shd w:val="clear" w:color="auto" w:fill="BFBFBF" w:themeFill="background1" w:themeFillShade="BF"/>
                </w:tcPr>
                <w:p w14:paraId="307EC627" w14:textId="77777777" w:rsidR="003C1EB3" w:rsidRPr="000B5CF7" w:rsidRDefault="003C1EB3" w:rsidP="003C1EB3">
                  <w:pPr>
                    <w:pStyle w:val="Default"/>
                    <w:spacing w:after="160"/>
                    <w:rPr>
                      <w:rFonts w:ascii="Arial" w:hAnsi="Arial" w:cs="Arial"/>
                      <w:b/>
                      <w:color w:val="auto"/>
                    </w:rPr>
                  </w:pPr>
                  <w:r w:rsidRPr="000B5CF7">
                    <w:rPr>
                      <w:rFonts w:ascii="Arial" w:hAnsi="Arial" w:cs="Arial"/>
                      <w:b/>
                      <w:color w:val="auto"/>
                    </w:rPr>
                    <w:t>Acknowledgement and Signature</w:t>
                  </w:r>
                </w:p>
              </w:tc>
              <w:tc>
                <w:tcPr>
                  <w:tcW w:w="1827" w:type="dxa"/>
                  <w:shd w:val="clear" w:color="auto" w:fill="BFBFBF" w:themeFill="background1" w:themeFillShade="BF"/>
                </w:tcPr>
                <w:p w14:paraId="0A849BD1" w14:textId="77777777" w:rsidR="003C1EB3" w:rsidRPr="000B5CF7" w:rsidRDefault="003C1EB3" w:rsidP="003C1EB3">
                  <w:pPr>
                    <w:pStyle w:val="Default"/>
                    <w:spacing w:after="160"/>
                    <w:rPr>
                      <w:rFonts w:ascii="Arial" w:hAnsi="Arial" w:cs="Arial"/>
                      <w:b/>
                      <w:color w:val="auto"/>
                    </w:rPr>
                  </w:pPr>
                  <w:r w:rsidRPr="000B5CF7">
                    <w:rPr>
                      <w:rFonts w:ascii="Arial" w:hAnsi="Arial" w:cs="Arial"/>
                      <w:b/>
                      <w:color w:val="auto"/>
                    </w:rPr>
                    <w:t>Date</w:t>
                  </w:r>
                </w:p>
              </w:tc>
            </w:tr>
            <w:permStart w:id="909904196" w:edGrp="everyone" w:colFirst="0" w:colLast="0"/>
            <w:permStart w:id="252274381" w:edGrp="everyone" w:colFirst="1" w:colLast="1"/>
            <w:permStart w:id="938936821" w:edGrp="everyone" w:colFirst="2" w:colLast="2"/>
            <w:tr w:rsidR="003C1EB3" w:rsidRPr="000B5CF7" w14:paraId="6CA2EC18" w14:textId="77777777" w:rsidTr="00FD7444">
              <w:tc>
                <w:tcPr>
                  <w:tcW w:w="2290" w:type="dxa"/>
                </w:tcPr>
                <w:p w14:paraId="4E2E7E91" w14:textId="77777777" w:rsidR="003C1EB3" w:rsidRPr="000B5CF7" w:rsidRDefault="00F34203" w:rsidP="003C1EB3">
                  <w:pPr>
                    <w:rPr>
                      <w:rFonts w:eastAsia="Times New Roman" w:cs="Arial"/>
                      <w:szCs w:val="24"/>
                    </w:rPr>
                  </w:pPr>
                  <w:sdt>
                    <w:sdtPr>
                      <w:rPr>
                        <w:rStyle w:val="Styleforproposalinputs"/>
                      </w:rPr>
                      <w:alias w:val="Text Box"/>
                      <w:tag w:val="Text Box"/>
                      <w:id w:val="-1791434374"/>
                      <w:placeholder>
                        <w:docPart w:val="8A88960E302D42AEB7941D59D96CF093"/>
                      </w:placeholder>
                      <w:showingPlcHdr/>
                    </w:sdtPr>
                    <w:sdtEndPr>
                      <w:rPr>
                        <w:rStyle w:val="DefaultParagraphFont"/>
                        <w:rFonts w:cs="Arial"/>
                        <w:color w:val="auto"/>
                        <w:szCs w:val="24"/>
                      </w:rPr>
                    </w:sdtEndPr>
                    <w:sdtContent>
                      <w:r w:rsidR="003C1EB3" w:rsidRPr="000B5CF7">
                        <w:rPr>
                          <w:rStyle w:val="PlaceholderText"/>
                          <w:rFonts w:cs="Arial"/>
                          <w:szCs w:val="24"/>
                        </w:rPr>
                        <w:t>Click or tap here to enter text.</w:t>
                      </w:r>
                    </w:sdtContent>
                  </w:sdt>
                </w:p>
              </w:tc>
              <w:tc>
                <w:tcPr>
                  <w:tcW w:w="4111" w:type="dxa"/>
                </w:tcPr>
                <w:p w14:paraId="68BA6048" w14:textId="77777777" w:rsidR="003C1EB3" w:rsidRPr="000B5CF7" w:rsidRDefault="00F34203" w:rsidP="003C1EB3">
                  <w:pPr>
                    <w:pStyle w:val="Default"/>
                    <w:spacing w:after="160"/>
                    <w:rPr>
                      <w:rFonts w:ascii="Arial" w:hAnsi="Arial" w:cs="Arial"/>
                      <w:color w:val="auto"/>
                    </w:rPr>
                  </w:pPr>
                  <w:sdt>
                    <w:sdtPr>
                      <w:rPr>
                        <w:rStyle w:val="Styleforproposalinputs"/>
                      </w:rPr>
                      <w:alias w:val="Text Box"/>
                      <w:tag w:val="Text Box"/>
                      <w:id w:val="1691018625"/>
                      <w:placeholder>
                        <w:docPart w:val="4C4067F73E444FC9A099F110675CE827"/>
                      </w:placeholder>
                      <w:showingPlcHdr/>
                    </w:sdtPr>
                    <w:sdtEndPr>
                      <w:rPr>
                        <w:rStyle w:val="DefaultParagraphFont"/>
                        <w:rFonts w:ascii="Helvetica" w:hAnsi="Helvetica" w:cs="Arial"/>
                        <w:color w:val="000000"/>
                      </w:rPr>
                    </w:sdtEndPr>
                    <w:sdtContent>
                      <w:r w:rsidR="003C1EB3" w:rsidRPr="000B5CF7">
                        <w:rPr>
                          <w:rStyle w:val="PlaceholderText"/>
                          <w:rFonts w:cs="Arial"/>
                        </w:rPr>
                        <w:t>Click or tap here to enter text.</w:t>
                      </w:r>
                    </w:sdtContent>
                  </w:sdt>
                </w:p>
              </w:tc>
              <w:tc>
                <w:tcPr>
                  <w:tcW w:w="1827" w:type="dxa"/>
                </w:tcPr>
                <w:p w14:paraId="510CA1AB" w14:textId="77777777" w:rsidR="003C1EB3" w:rsidRPr="000B5CF7" w:rsidRDefault="00F34203" w:rsidP="003C1EB3">
                  <w:pPr>
                    <w:rPr>
                      <w:rFonts w:eastAsia="Times New Roman" w:cs="Arial"/>
                      <w:szCs w:val="24"/>
                      <w:lang w:eastAsia="en-GB"/>
                    </w:rPr>
                  </w:pPr>
                  <w:sdt>
                    <w:sdtPr>
                      <w:rPr>
                        <w:rStyle w:val="Styleforproposalinputs"/>
                      </w:rPr>
                      <w:id w:val="-50927863"/>
                      <w:placeholder>
                        <w:docPart w:val="54B0059D36CC4D5E86D5B5A64D55F803"/>
                      </w:placeholder>
                      <w:date>
                        <w:dateFormat w:val="d/M/yyyy"/>
                        <w:lid w:val="en-SG"/>
                        <w:storeMappedDataAs w:val="dateTime"/>
                        <w:calendar w:val="gregorian"/>
                      </w:date>
                    </w:sdtPr>
                    <w:sdtEndPr>
                      <w:rPr>
                        <w:rStyle w:val="PlaceholderText"/>
                        <w:rFonts w:cs="Arial"/>
                        <w:color w:val="808080"/>
                        <w:szCs w:val="24"/>
                      </w:rPr>
                    </w:sdtEndPr>
                    <w:sdtContent>
                      <w:r w:rsidR="003C1EB3" w:rsidRPr="000B5CF7">
                        <w:rPr>
                          <w:rStyle w:val="PlaceholderText"/>
                          <w:rFonts w:cs="Arial"/>
                          <w:szCs w:val="24"/>
                        </w:rPr>
                        <w:t>Click or tap to enter a date.</w:t>
                      </w:r>
                    </w:sdtContent>
                  </w:sdt>
                </w:p>
              </w:tc>
            </w:tr>
            <w:permEnd w:id="909904196"/>
            <w:permEnd w:id="252274381"/>
            <w:permEnd w:id="938936821"/>
          </w:tbl>
          <w:p w14:paraId="2036AB94" w14:textId="41483FCB" w:rsidR="003C1EB3" w:rsidRPr="000B5CF7" w:rsidRDefault="003C1EB3" w:rsidP="003C1EB3">
            <w:pPr>
              <w:pStyle w:val="ListParagraph"/>
              <w:ind w:left="0"/>
              <w:rPr>
                <w:rFonts w:cs="Arial"/>
              </w:rPr>
            </w:pPr>
          </w:p>
        </w:tc>
      </w:tr>
      <w:tr w:rsidR="003B722D" w:rsidRPr="000B5CF7" w14:paraId="4C92FC94" w14:textId="77777777" w:rsidTr="003C1EB3">
        <w:tc>
          <w:tcPr>
            <w:tcW w:w="9016" w:type="dxa"/>
          </w:tcPr>
          <w:p w14:paraId="25C95F6B" w14:textId="77777777" w:rsidR="00B81012" w:rsidRPr="000B5CF7" w:rsidRDefault="00B81012" w:rsidP="00B81012">
            <w:pPr>
              <w:pStyle w:val="ListParagraph"/>
              <w:ind w:left="567"/>
              <w:jc w:val="both"/>
              <w:rPr>
                <w:rFonts w:cs="Arial"/>
              </w:rPr>
            </w:pPr>
          </w:p>
          <w:p w14:paraId="1050E0C4" w14:textId="29A12306" w:rsidR="003B722D" w:rsidRPr="000B5CF7" w:rsidRDefault="003B722D" w:rsidP="00B81012">
            <w:pPr>
              <w:pStyle w:val="ListParagraph"/>
              <w:numPr>
                <w:ilvl w:val="1"/>
                <w:numId w:val="5"/>
              </w:numPr>
              <w:ind w:left="567" w:hanging="567"/>
              <w:jc w:val="both"/>
              <w:rPr>
                <w:rFonts w:cs="Arial"/>
              </w:rPr>
            </w:pPr>
            <w:r w:rsidRPr="000B5CF7">
              <w:rPr>
                <w:rFonts w:cs="Arial"/>
                <w:b/>
                <w:szCs w:val="24"/>
              </w:rPr>
              <w:t>Undertaking by the Director of Research (DOR)</w:t>
            </w:r>
          </w:p>
          <w:p w14:paraId="152AB4B5" w14:textId="77777777" w:rsidR="0050126B" w:rsidRPr="000B5CF7" w:rsidRDefault="0050126B" w:rsidP="00050099">
            <w:pPr>
              <w:pStyle w:val="Default"/>
              <w:jc w:val="both"/>
              <w:rPr>
                <w:rFonts w:cs="Arial"/>
              </w:rPr>
            </w:pPr>
          </w:p>
          <w:p w14:paraId="2268FEF9" w14:textId="77777777" w:rsidR="003C1EB3" w:rsidRPr="000B5CF7" w:rsidRDefault="003C1EB3" w:rsidP="00B81012">
            <w:pPr>
              <w:pStyle w:val="CM35"/>
              <w:spacing w:after="160"/>
              <w:ind w:left="567"/>
              <w:jc w:val="both"/>
              <w:rPr>
                <w:rFonts w:ascii="Arial" w:hAnsi="Arial" w:cs="Arial"/>
              </w:rPr>
            </w:pPr>
            <w:r w:rsidRPr="000B5CF7">
              <w:rPr>
                <w:rFonts w:ascii="Arial" w:hAnsi="Arial" w:cs="Arial"/>
              </w:rPr>
              <w:t>In acknowledging this the Grant Application, the DOR of the PI UNDERTAKE, on any Grant Award, to:</w:t>
            </w:r>
          </w:p>
          <w:p w14:paraId="310A5D44" w14:textId="0419C4DE" w:rsidR="003C1EB3" w:rsidRPr="000B5CF7" w:rsidRDefault="003C1EB3" w:rsidP="0074261F">
            <w:pPr>
              <w:pStyle w:val="Default"/>
              <w:numPr>
                <w:ilvl w:val="0"/>
                <w:numId w:val="43"/>
              </w:numPr>
              <w:spacing w:after="160"/>
              <w:jc w:val="both"/>
              <w:rPr>
                <w:rFonts w:ascii="Arial" w:hAnsi="Arial" w:cs="Arial"/>
                <w:color w:val="auto"/>
              </w:rPr>
            </w:pPr>
            <w:r w:rsidRPr="000B5CF7">
              <w:rPr>
                <w:rFonts w:ascii="Arial" w:hAnsi="Arial" w:cs="Arial"/>
                <w:color w:val="auto"/>
              </w:rPr>
              <w:t>Ensure that approval from the funding agency has been obtained before engaging in any commercial activity that will exploit the findings of the research funded by the funding agency</w:t>
            </w:r>
          </w:p>
          <w:p w14:paraId="75A8C621" w14:textId="212E8B2D" w:rsidR="003C1EB3" w:rsidRPr="000B5CF7" w:rsidRDefault="003C1EB3" w:rsidP="0074261F">
            <w:pPr>
              <w:pStyle w:val="Default"/>
              <w:numPr>
                <w:ilvl w:val="0"/>
                <w:numId w:val="43"/>
              </w:numPr>
              <w:spacing w:after="160"/>
              <w:jc w:val="both"/>
              <w:rPr>
                <w:rFonts w:ascii="Arial" w:hAnsi="Arial" w:cs="Arial"/>
                <w:color w:val="auto"/>
              </w:rPr>
            </w:pPr>
            <w:r w:rsidRPr="000B5CF7">
              <w:rPr>
                <w:rFonts w:ascii="Arial" w:hAnsi="Arial" w:cs="Arial"/>
                <w:color w:val="auto"/>
              </w:rPr>
              <w:t xml:space="preserve">Read, support and agree to this proposal being carried out in the </w:t>
            </w:r>
            <w:r w:rsidRPr="000B5CF7">
              <w:rPr>
                <w:rFonts w:ascii="Arial" w:hAnsi="Arial" w:cs="Arial"/>
                <w:color w:val="auto"/>
              </w:rPr>
              <w:lastRenderedPageBreak/>
              <w:t>Institution</w:t>
            </w:r>
          </w:p>
          <w:p w14:paraId="66C5C451" w14:textId="19D43B06" w:rsidR="003C1EB3" w:rsidRPr="000B5CF7" w:rsidRDefault="003C1EB3" w:rsidP="0074261F">
            <w:pPr>
              <w:pStyle w:val="Default"/>
              <w:numPr>
                <w:ilvl w:val="0"/>
                <w:numId w:val="43"/>
              </w:numPr>
              <w:spacing w:after="160"/>
              <w:jc w:val="both"/>
              <w:rPr>
                <w:rFonts w:ascii="Arial" w:hAnsi="Arial" w:cs="Arial"/>
                <w:color w:val="auto"/>
              </w:rPr>
            </w:pPr>
            <w:r w:rsidRPr="000B5CF7">
              <w:rPr>
                <w:rFonts w:ascii="Arial" w:hAnsi="Arial" w:cs="Arial"/>
                <w:color w:val="auto"/>
              </w:rPr>
              <w:t>Provide appropriate support and resources during the grant period</w:t>
            </w:r>
          </w:p>
          <w:p w14:paraId="4C0939A8" w14:textId="390C662D" w:rsidR="003C1EB3" w:rsidRPr="000B5CF7" w:rsidRDefault="003C1EB3" w:rsidP="0074261F">
            <w:pPr>
              <w:pStyle w:val="Default"/>
              <w:numPr>
                <w:ilvl w:val="0"/>
                <w:numId w:val="43"/>
              </w:numPr>
              <w:spacing w:after="160"/>
              <w:jc w:val="both"/>
              <w:rPr>
                <w:rFonts w:ascii="Arial" w:hAnsi="Arial" w:cs="Arial"/>
                <w:color w:val="auto"/>
              </w:rPr>
            </w:pPr>
            <w:r w:rsidRPr="000B5CF7">
              <w:rPr>
                <w:rFonts w:ascii="Arial" w:hAnsi="Arial" w:cs="Arial"/>
                <w:color w:val="auto"/>
              </w:rPr>
              <w:t>Ensure that the study complies with all laws, rules and regulations pertaining to animal and human ethics, including the Singapore Good Clinical Practice guidelines</w:t>
            </w:r>
          </w:p>
          <w:p w14:paraId="18F5C0E5" w14:textId="6659CA59" w:rsidR="003C1EB3" w:rsidRPr="000B5CF7" w:rsidRDefault="003C1EB3" w:rsidP="0074261F">
            <w:pPr>
              <w:pStyle w:val="Default"/>
              <w:numPr>
                <w:ilvl w:val="0"/>
                <w:numId w:val="43"/>
              </w:numPr>
              <w:spacing w:after="160"/>
              <w:jc w:val="both"/>
              <w:rPr>
                <w:rFonts w:ascii="Arial" w:hAnsi="Arial" w:cs="Arial"/>
                <w:color w:val="auto"/>
              </w:rPr>
            </w:pPr>
            <w:r w:rsidRPr="000B5CF7">
              <w:rPr>
                <w:rFonts w:ascii="Arial" w:hAnsi="Arial" w:cs="Arial"/>
                <w:color w:val="auto"/>
              </w:rPr>
              <w:t>Ensure that all necessary licenses and approvals have been obtained or are being sought</w:t>
            </w:r>
          </w:p>
          <w:p w14:paraId="26F5C305" w14:textId="77777777" w:rsidR="003C1EB3" w:rsidRPr="000B5CF7" w:rsidRDefault="003C1EB3" w:rsidP="0074261F">
            <w:pPr>
              <w:pStyle w:val="Default"/>
              <w:numPr>
                <w:ilvl w:val="0"/>
                <w:numId w:val="43"/>
              </w:numPr>
              <w:spacing w:after="160"/>
              <w:jc w:val="both"/>
              <w:rPr>
                <w:rFonts w:ascii="Arial" w:hAnsi="Arial" w:cs="Arial"/>
                <w:color w:val="auto"/>
              </w:rPr>
            </w:pPr>
            <w:r w:rsidRPr="000B5CF7">
              <w:rPr>
                <w:rFonts w:ascii="Arial" w:hAnsi="Arial" w:cs="Arial"/>
                <w:color w:val="auto"/>
              </w:rPr>
              <w:t>Ensure that the funds provided are used for the stated purposes in the proposal</w:t>
            </w:r>
          </w:p>
          <w:p w14:paraId="3D4768A3" w14:textId="57487242" w:rsidR="003C1EB3" w:rsidRPr="000B5CF7" w:rsidRDefault="003C1EB3" w:rsidP="0074261F">
            <w:pPr>
              <w:pStyle w:val="Default"/>
              <w:numPr>
                <w:ilvl w:val="0"/>
                <w:numId w:val="43"/>
              </w:numPr>
              <w:spacing w:after="160"/>
              <w:jc w:val="both"/>
              <w:rPr>
                <w:rFonts w:ascii="Arial" w:hAnsi="Arial" w:cs="Arial"/>
                <w:color w:val="auto"/>
              </w:rPr>
            </w:pPr>
            <w:r w:rsidRPr="000B5CF7">
              <w:rPr>
                <w:rFonts w:ascii="Arial" w:hAnsi="Arial" w:cs="Arial"/>
                <w:color w:val="auto"/>
              </w:rPr>
              <w:t xml:space="preserve">Ensure that all budget requests </w:t>
            </w:r>
            <w:proofErr w:type="gramStart"/>
            <w:r w:rsidRPr="000B5CF7">
              <w:rPr>
                <w:rFonts w:ascii="Arial" w:hAnsi="Arial" w:cs="Arial"/>
                <w:color w:val="auto"/>
              </w:rPr>
              <w:t>is</w:t>
            </w:r>
            <w:proofErr w:type="gramEnd"/>
            <w:r w:rsidRPr="000B5CF7">
              <w:rPr>
                <w:rFonts w:ascii="Arial" w:hAnsi="Arial" w:cs="Arial"/>
                <w:color w:val="auto"/>
              </w:rPr>
              <w:t xml:space="preserve"> clear (e.g. no double funding/ excessive purchase of equipment) and are in accordance with the Institution's prevailing HR policies and financial guidelines</w:t>
            </w:r>
          </w:p>
          <w:p w14:paraId="77861C8A" w14:textId="71CAFAEC" w:rsidR="003C1EB3" w:rsidRPr="000B5CF7" w:rsidRDefault="003C1EB3" w:rsidP="0074261F">
            <w:pPr>
              <w:pStyle w:val="Default"/>
              <w:numPr>
                <w:ilvl w:val="0"/>
                <w:numId w:val="43"/>
              </w:numPr>
              <w:spacing w:after="160"/>
              <w:jc w:val="both"/>
              <w:rPr>
                <w:rFonts w:ascii="Arial" w:hAnsi="Arial" w:cs="Arial"/>
                <w:color w:val="auto"/>
              </w:rPr>
            </w:pPr>
            <w:r w:rsidRPr="000B5CF7">
              <w:rPr>
                <w:rFonts w:ascii="Arial" w:hAnsi="Arial" w:cs="Arial"/>
                <w:color w:val="auto"/>
              </w:rPr>
              <w:t>Provide the funding agency with data and statistics of indicators pertaining to the research activity when requested</w:t>
            </w:r>
          </w:p>
          <w:p w14:paraId="6F01C67A" w14:textId="77777777" w:rsidR="003C1EB3" w:rsidRPr="000B5CF7" w:rsidRDefault="003C1EB3" w:rsidP="0074261F">
            <w:pPr>
              <w:pStyle w:val="Default"/>
              <w:numPr>
                <w:ilvl w:val="0"/>
                <w:numId w:val="43"/>
              </w:numPr>
              <w:spacing w:after="160"/>
              <w:jc w:val="both"/>
              <w:rPr>
                <w:rFonts w:ascii="Arial" w:hAnsi="Arial" w:cs="Arial"/>
                <w:color w:val="auto"/>
              </w:rPr>
            </w:pPr>
            <w:r w:rsidRPr="000B5CF7">
              <w:rPr>
                <w:rFonts w:ascii="Arial" w:hAnsi="Arial" w:cs="Arial"/>
                <w:color w:val="auto"/>
              </w:rPr>
              <w:t>There is no financial conflict of interest</w:t>
            </w:r>
          </w:p>
          <w:p w14:paraId="32282956" w14:textId="77777777" w:rsidR="003C1EB3" w:rsidRPr="000B5CF7" w:rsidRDefault="003C1EB3" w:rsidP="0074261F">
            <w:pPr>
              <w:pStyle w:val="Default"/>
              <w:numPr>
                <w:ilvl w:val="0"/>
                <w:numId w:val="43"/>
              </w:numPr>
              <w:spacing w:after="160"/>
              <w:jc w:val="both"/>
              <w:rPr>
                <w:rFonts w:ascii="Arial" w:hAnsi="Arial" w:cs="Arial"/>
                <w:color w:val="auto"/>
              </w:rPr>
            </w:pPr>
            <w:r w:rsidRPr="000B5CF7">
              <w:rPr>
                <w:rFonts w:ascii="Arial" w:hAnsi="Arial" w:cs="Arial"/>
                <w:color w:val="auto"/>
              </w:rPr>
              <w:t>Confirm the accuracy and completeness of information submitted, including budget, ethics, other funding sources, etc.</w:t>
            </w:r>
          </w:p>
          <w:p w14:paraId="49C69B30" w14:textId="77777777" w:rsidR="003C1EB3" w:rsidRPr="000B5CF7" w:rsidRDefault="003C1EB3" w:rsidP="0074261F">
            <w:pPr>
              <w:pStyle w:val="Default"/>
              <w:numPr>
                <w:ilvl w:val="0"/>
                <w:numId w:val="43"/>
              </w:numPr>
              <w:spacing w:after="160"/>
              <w:jc w:val="both"/>
              <w:rPr>
                <w:rFonts w:ascii="Arial" w:hAnsi="Arial" w:cs="Arial"/>
                <w:color w:val="auto"/>
              </w:rPr>
            </w:pPr>
            <w:r w:rsidRPr="000B5CF7">
              <w:rPr>
                <w:rFonts w:ascii="Arial" w:hAnsi="Arial" w:cs="Arial"/>
                <w:color w:val="auto"/>
              </w:rPr>
              <w:t>Confirm that the applicant is independently salaried by the institution for the entire period of the grant</w:t>
            </w:r>
          </w:p>
          <w:p w14:paraId="633C5D32" w14:textId="77777777" w:rsidR="003C1EB3" w:rsidRPr="000B5CF7" w:rsidRDefault="003C1EB3" w:rsidP="0074261F">
            <w:pPr>
              <w:pStyle w:val="Default"/>
              <w:numPr>
                <w:ilvl w:val="0"/>
                <w:numId w:val="43"/>
              </w:numPr>
              <w:spacing w:after="160"/>
              <w:jc w:val="both"/>
              <w:rPr>
                <w:rFonts w:ascii="Arial" w:hAnsi="Arial" w:cs="Arial"/>
                <w:color w:val="auto"/>
              </w:rPr>
            </w:pPr>
            <w:r w:rsidRPr="000B5CF7">
              <w:rPr>
                <w:rFonts w:ascii="Arial" w:hAnsi="Arial" w:cs="Arial"/>
                <w:color w:val="auto"/>
              </w:rPr>
              <w:t>Adhere to the funding agency's Grants T&amp;Cs / Funding Guidelines</w:t>
            </w:r>
          </w:p>
          <w:p w14:paraId="686D84F8" w14:textId="147B1194" w:rsidR="003C1EB3" w:rsidRPr="000B5CF7" w:rsidRDefault="003C1EB3" w:rsidP="0074261F">
            <w:pPr>
              <w:pStyle w:val="Default"/>
              <w:numPr>
                <w:ilvl w:val="0"/>
                <w:numId w:val="43"/>
              </w:numPr>
              <w:spacing w:after="160"/>
              <w:jc w:val="both"/>
              <w:rPr>
                <w:rFonts w:ascii="Arial" w:hAnsi="Arial" w:cs="Arial"/>
                <w:color w:val="auto"/>
              </w:rPr>
            </w:pPr>
            <w:r w:rsidRPr="000B5CF7">
              <w:rPr>
                <w:rFonts w:ascii="Arial" w:hAnsi="Arial" w:cs="Arial"/>
              </w:rPr>
              <w:t>The Institution supports this version of the research proposal</w:t>
            </w:r>
          </w:p>
        </w:tc>
      </w:tr>
      <w:tr w:rsidR="003B722D" w14:paraId="3D72BF1B" w14:textId="77777777" w:rsidTr="003C1EB3">
        <w:tc>
          <w:tcPr>
            <w:tcW w:w="9016" w:type="dxa"/>
          </w:tcPr>
          <w:tbl>
            <w:tblPr>
              <w:tblStyle w:val="TableGrid"/>
              <w:tblW w:w="0" w:type="auto"/>
              <w:tblInd w:w="562" w:type="dxa"/>
              <w:tblLook w:val="04A0" w:firstRow="1" w:lastRow="0" w:firstColumn="1" w:lastColumn="0" w:noHBand="0" w:noVBand="1"/>
            </w:tblPr>
            <w:tblGrid>
              <w:gridCol w:w="2290"/>
              <w:gridCol w:w="4111"/>
              <w:gridCol w:w="1827"/>
            </w:tblGrid>
            <w:tr w:rsidR="003C1EB3" w:rsidRPr="000B5CF7" w14:paraId="6B88B380" w14:textId="77777777" w:rsidTr="00FD7444">
              <w:tc>
                <w:tcPr>
                  <w:tcW w:w="2290" w:type="dxa"/>
                  <w:shd w:val="clear" w:color="auto" w:fill="BFBFBF" w:themeFill="background1" w:themeFillShade="BF"/>
                </w:tcPr>
                <w:p w14:paraId="16491334" w14:textId="77777777" w:rsidR="003C1EB3" w:rsidRPr="000B5CF7" w:rsidRDefault="003C1EB3" w:rsidP="003C1EB3">
                  <w:pPr>
                    <w:pStyle w:val="Default"/>
                    <w:spacing w:after="160"/>
                    <w:rPr>
                      <w:rFonts w:ascii="Arial" w:hAnsi="Arial" w:cs="Arial"/>
                      <w:b/>
                      <w:color w:val="auto"/>
                    </w:rPr>
                  </w:pPr>
                  <w:r w:rsidRPr="000B5CF7">
                    <w:rPr>
                      <w:rFonts w:ascii="Arial" w:hAnsi="Arial" w:cs="Arial"/>
                      <w:b/>
                      <w:color w:val="auto"/>
                    </w:rPr>
                    <w:lastRenderedPageBreak/>
                    <w:t>Name of DOR</w:t>
                  </w:r>
                </w:p>
              </w:tc>
              <w:tc>
                <w:tcPr>
                  <w:tcW w:w="4111" w:type="dxa"/>
                  <w:shd w:val="clear" w:color="auto" w:fill="BFBFBF" w:themeFill="background1" w:themeFillShade="BF"/>
                </w:tcPr>
                <w:p w14:paraId="0C727A0D" w14:textId="77777777" w:rsidR="003C1EB3" w:rsidRPr="000B5CF7" w:rsidRDefault="003C1EB3" w:rsidP="003C1EB3">
                  <w:pPr>
                    <w:pStyle w:val="Default"/>
                    <w:spacing w:after="160"/>
                    <w:rPr>
                      <w:rFonts w:ascii="Arial" w:hAnsi="Arial" w:cs="Arial"/>
                      <w:b/>
                      <w:color w:val="auto"/>
                    </w:rPr>
                  </w:pPr>
                  <w:r w:rsidRPr="000B5CF7">
                    <w:rPr>
                      <w:rFonts w:ascii="Arial" w:hAnsi="Arial" w:cs="Arial"/>
                      <w:b/>
                      <w:color w:val="auto"/>
                    </w:rPr>
                    <w:t>Acknowledgement and Signature</w:t>
                  </w:r>
                </w:p>
              </w:tc>
              <w:tc>
                <w:tcPr>
                  <w:tcW w:w="1827" w:type="dxa"/>
                  <w:shd w:val="clear" w:color="auto" w:fill="BFBFBF" w:themeFill="background1" w:themeFillShade="BF"/>
                </w:tcPr>
                <w:p w14:paraId="1EC0F521" w14:textId="77777777" w:rsidR="003C1EB3" w:rsidRPr="000B5CF7" w:rsidRDefault="003C1EB3" w:rsidP="003C1EB3">
                  <w:pPr>
                    <w:pStyle w:val="Default"/>
                    <w:spacing w:after="160"/>
                    <w:rPr>
                      <w:rFonts w:ascii="Arial" w:hAnsi="Arial" w:cs="Arial"/>
                      <w:b/>
                      <w:color w:val="auto"/>
                    </w:rPr>
                  </w:pPr>
                  <w:r w:rsidRPr="000B5CF7">
                    <w:rPr>
                      <w:rFonts w:ascii="Arial" w:hAnsi="Arial" w:cs="Arial"/>
                      <w:b/>
                      <w:color w:val="auto"/>
                    </w:rPr>
                    <w:t>Date</w:t>
                  </w:r>
                </w:p>
              </w:tc>
            </w:tr>
            <w:permStart w:id="1325486490" w:edGrp="everyone" w:colFirst="0" w:colLast="0"/>
            <w:permStart w:id="2108038795" w:edGrp="everyone" w:colFirst="1" w:colLast="1"/>
            <w:permStart w:id="236329968" w:edGrp="everyone" w:colFirst="2" w:colLast="2"/>
            <w:tr w:rsidR="003C1EB3" w:rsidRPr="000B5CF7" w14:paraId="199358EE" w14:textId="77777777" w:rsidTr="00FD7444">
              <w:tc>
                <w:tcPr>
                  <w:tcW w:w="2290" w:type="dxa"/>
                </w:tcPr>
                <w:p w14:paraId="765B1E66" w14:textId="77777777" w:rsidR="003C1EB3" w:rsidRPr="000B5CF7" w:rsidRDefault="00F34203" w:rsidP="003C1EB3">
                  <w:pPr>
                    <w:rPr>
                      <w:rFonts w:eastAsia="Times New Roman" w:cs="Arial"/>
                      <w:szCs w:val="24"/>
                    </w:rPr>
                  </w:pPr>
                  <w:sdt>
                    <w:sdtPr>
                      <w:rPr>
                        <w:rStyle w:val="Styleforproposalinputs"/>
                      </w:rPr>
                      <w:alias w:val="Text Box"/>
                      <w:tag w:val="Text Box"/>
                      <w:id w:val="675390078"/>
                      <w:placeholder>
                        <w:docPart w:val="747AC6C5C9764252B943951A97615F04"/>
                      </w:placeholder>
                      <w:showingPlcHdr/>
                    </w:sdtPr>
                    <w:sdtEndPr>
                      <w:rPr>
                        <w:rStyle w:val="DefaultParagraphFont"/>
                        <w:rFonts w:cs="Arial"/>
                        <w:color w:val="auto"/>
                        <w:szCs w:val="24"/>
                      </w:rPr>
                    </w:sdtEndPr>
                    <w:sdtContent>
                      <w:r w:rsidR="003C1EB3" w:rsidRPr="000B5CF7">
                        <w:rPr>
                          <w:rStyle w:val="PlaceholderText"/>
                          <w:rFonts w:cs="Arial"/>
                          <w:szCs w:val="24"/>
                        </w:rPr>
                        <w:t>Click or tap here to enter text.</w:t>
                      </w:r>
                    </w:sdtContent>
                  </w:sdt>
                </w:p>
              </w:tc>
              <w:tc>
                <w:tcPr>
                  <w:tcW w:w="4111" w:type="dxa"/>
                </w:tcPr>
                <w:p w14:paraId="20AA1449" w14:textId="77777777" w:rsidR="003C1EB3" w:rsidRPr="000B5CF7" w:rsidRDefault="00F34203" w:rsidP="003C1EB3">
                  <w:pPr>
                    <w:pStyle w:val="Default"/>
                    <w:spacing w:after="160"/>
                    <w:rPr>
                      <w:rFonts w:ascii="Arial" w:hAnsi="Arial" w:cs="Arial"/>
                      <w:color w:val="auto"/>
                    </w:rPr>
                  </w:pPr>
                  <w:sdt>
                    <w:sdtPr>
                      <w:rPr>
                        <w:rStyle w:val="Styleforproposalinputs"/>
                      </w:rPr>
                      <w:alias w:val="Text Box"/>
                      <w:tag w:val="Text Box"/>
                      <w:id w:val="277227978"/>
                      <w:placeholder>
                        <w:docPart w:val="D9E49F58208B4DA9BA0500BEDE5FF992"/>
                      </w:placeholder>
                      <w:showingPlcHdr/>
                    </w:sdtPr>
                    <w:sdtEndPr>
                      <w:rPr>
                        <w:rStyle w:val="DefaultParagraphFont"/>
                        <w:rFonts w:ascii="Helvetica" w:hAnsi="Helvetica" w:cs="Arial"/>
                        <w:color w:val="000000"/>
                      </w:rPr>
                    </w:sdtEndPr>
                    <w:sdtContent>
                      <w:r w:rsidR="003C1EB3" w:rsidRPr="000B5CF7">
                        <w:rPr>
                          <w:rStyle w:val="PlaceholderText"/>
                          <w:rFonts w:cs="Arial"/>
                        </w:rPr>
                        <w:t>Click or tap here to enter text.</w:t>
                      </w:r>
                    </w:sdtContent>
                  </w:sdt>
                </w:p>
              </w:tc>
              <w:tc>
                <w:tcPr>
                  <w:tcW w:w="1827" w:type="dxa"/>
                </w:tcPr>
                <w:p w14:paraId="37D8F748" w14:textId="77777777" w:rsidR="003C1EB3" w:rsidRPr="000B5CF7" w:rsidRDefault="00F34203" w:rsidP="003C1EB3">
                  <w:pPr>
                    <w:rPr>
                      <w:rFonts w:eastAsia="Times New Roman" w:cs="Arial"/>
                      <w:szCs w:val="24"/>
                      <w:lang w:eastAsia="en-GB"/>
                    </w:rPr>
                  </w:pPr>
                  <w:sdt>
                    <w:sdtPr>
                      <w:rPr>
                        <w:rStyle w:val="Styleforproposalinputs"/>
                      </w:rPr>
                      <w:id w:val="-1941824574"/>
                      <w:placeholder>
                        <w:docPart w:val="A654B497179A4999818CED0DF89C5108"/>
                      </w:placeholder>
                      <w:date>
                        <w:dateFormat w:val="d/M/yyyy"/>
                        <w:lid w:val="en-SG"/>
                        <w:storeMappedDataAs w:val="dateTime"/>
                        <w:calendar w:val="gregorian"/>
                      </w:date>
                    </w:sdtPr>
                    <w:sdtEndPr>
                      <w:rPr>
                        <w:rStyle w:val="PlaceholderText"/>
                        <w:rFonts w:cs="Arial"/>
                        <w:color w:val="808080"/>
                        <w:szCs w:val="24"/>
                      </w:rPr>
                    </w:sdtEndPr>
                    <w:sdtContent>
                      <w:r w:rsidR="003C1EB3" w:rsidRPr="000B5CF7">
                        <w:rPr>
                          <w:rStyle w:val="PlaceholderText"/>
                          <w:rFonts w:cs="Arial"/>
                          <w:szCs w:val="24"/>
                        </w:rPr>
                        <w:t>Click or tap to enter a date.</w:t>
                      </w:r>
                    </w:sdtContent>
                  </w:sdt>
                </w:p>
              </w:tc>
            </w:tr>
            <w:permEnd w:id="1325486490"/>
            <w:permEnd w:id="2108038795"/>
            <w:permEnd w:id="236329968"/>
          </w:tbl>
          <w:p w14:paraId="3B22B47C" w14:textId="77777777" w:rsidR="003B722D" w:rsidRPr="000B5CF7" w:rsidRDefault="003B722D" w:rsidP="00BD3536">
            <w:pPr>
              <w:rPr>
                <w:rFonts w:cs="Arial"/>
                <w:szCs w:val="24"/>
              </w:rPr>
            </w:pPr>
          </w:p>
        </w:tc>
      </w:tr>
    </w:tbl>
    <w:p w14:paraId="7B345F4C" w14:textId="77777777" w:rsidR="001C72D5" w:rsidRPr="00D37FCD" w:rsidRDefault="001C72D5" w:rsidP="00D37FCD">
      <w:pPr>
        <w:rPr>
          <w:rFonts w:cs="Arial"/>
          <w:b/>
          <w:lang w:eastAsia="zh-CN"/>
        </w:rPr>
      </w:pPr>
    </w:p>
    <w:p w14:paraId="49BA20D5" w14:textId="77777777" w:rsidR="007F3A9C" w:rsidRDefault="007F3A9C" w:rsidP="00BD3536">
      <w:pPr>
        <w:pStyle w:val="CM35"/>
        <w:spacing w:after="160"/>
        <w:jc w:val="both"/>
        <w:rPr>
          <w:rFonts w:ascii="Arial" w:hAnsi="Arial" w:cs="Arial"/>
          <w:b/>
          <w:bCs/>
        </w:rPr>
        <w:sectPr w:rsidR="007F3A9C" w:rsidSect="005D22CB">
          <w:pgSz w:w="11906" w:h="16838"/>
          <w:pgMar w:top="1440" w:right="1440" w:bottom="1440" w:left="1440" w:header="708" w:footer="708" w:gutter="0"/>
          <w:cols w:space="708"/>
          <w:docGrid w:linePitch="360"/>
        </w:sectPr>
      </w:pPr>
    </w:p>
    <w:p w14:paraId="048A588F" w14:textId="77777777" w:rsidR="00F60EE3" w:rsidRDefault="00B42B22" w:rsidP="00BD3536">
      <w:pPr>
        <w:pStyle w:val="CM35"/>
        <w:spacing w:after="160"/>
        <w:jc w:val="both"/>
        <w:rPr>
          <w:rFonts w:ascii="Arial" w:hAnsi="Arial" w:cs="Arial"/>
          <w:b/>
          <w:bCs/>
        </w:rPr>
      </w:pPr>
      <w:permStart w:id="208872660" w:edGrp="everyone"/>
      <w:r>
        <w:rPr>
          <w:rFonts w:ascii="Arial" w:hAnsi="Arial" w:cs="Arial"/>
          <w:b/>
          <w:bCs/>
        </w:rPr>
        <w:lastRenderedPageBreak/>
        <w:t>&lt;&lt;</w:t>
      </w:r>
      <w:r w:rsidR="00EC0EF3">
        <w:rPr>
          <w:rFonts w:ascii="Arial" w:hAnsi="Arial" w:cs="Arial"/>
          <w:b/>
          <w:bCs/>
        </w:rPr>
        <w:t>Title of Annexes</w:t>
      </w:r>
      <w:r>
        <w:rPr>
          <w:rFonts w:ascii="Arial" w:hAnsi="Arial" w:cs="Arial"/>
          <w:b/>
          <w:bCs/>
        </w:rPr>
        <w:t>&gt;&gt;</w:t>
      </w:r>
    </w:p>
    <w:p w14:paraId="4A741CDF" w14:textId="77777777" w:rsidR="0005796F" w:rsidRPr="00235F11" w:rsidRDefault="0005796F" w:rsidP="00BD3536">
      <w:pPr>
        <w:pStyle w:val="Default"/>
        <w:spacing w:after="160"/>
      </w:pPr>
    </w:p>
    <w:p w14:paraId="63847652" w14:textId="77777777" w:rsidR="00F60EE3" w:rsidRPr="00AA773A" w:rsidRDefault="00EC0EF3" w:rsidP="00BD3536">
      <w:pPr>
        <w:pStyle w:val="Default"/>
        <w:spacing w:after="160"/>
        <w:rPr>
          <w:rFonts w:ascii="Arial" w:hAnsi="Arial" w:cs="Arial"/>
        </w:rPr>
      </w:pPr>
      <w:r>
        <w:t xml:space="preserve">This section </w:t>
      </w:r>
      <w:r w:rsidR="00315A28">
        <w:t>could</w:t>
      </w:r>
      <w:r w:rsidR="00F60EE3" w:rsidRPr="004E45E3">
        <w:rPr>
          <w:rFonts w:ascii="Arial" w:hAnsi="Arial" w:cs="Arial"/>
        </w:rPr>
        <w:t xml:space="preserve"> contain </w:t>
      </w:r>
      <w:r w:rsidR="00F60EE3" w:rsidRPr="00AA773A">
        <w:rPr>
          <w:rFonts w:ascii="Arial" w:hAnsi="Arial" w:cs="Arial"/>
        </w:rPr>
        <w:t>technical attachment</w:t>
      </w:r>
      <w:r w:rsidR="00825549">
        <w:rPr>
          <w:rFonts w:ascii="Arial" w:hAnsi="Arial" w:cs="Arial"/>
        </w:rPr>
        <w:t>s</w:t>
      </w:r>
      <w:r>
        <w:rPr>
          <w:rFonts w:ascii="Arial" w:hAnsi="Arial" w:cs="Arial"/>
        </w:rPr>
        <w:t xml:space="preserve"> as</w:t>
      </w:r>
      <w:r w:rsidR="00F60EE3" w:rsidRPr="00AA773A">
        <w:rPr>
          <w:rFonts w:ascii="Arial" w:hAnsi="Arial" w:cs="Arial"/>
        </w:rPr>
        <w:t xml:space="preserve"> </w:t>
      </w:r>
      <w:r>
        <w:rPr>
          <w:rFonts w:ascii="Arial" w:hAnsi="Arial" w:cs="Arial"/>
        </w:rPr>
        <w:t>suggested below but not limited to the following</w:t>
      </w:r>
      <w:r w:rsidR="00F60EE3" w:rsidRPr="00AA773A">
        <w:rPr>
          <w:rFonts w:ascii="Arial" w:hAnsi="Arial" w:cs="Arial"/>
        </w:rPr>
        <w:t xml:space="preserve">: </w:t>
      </w:r>
    </w:p>
    <w:p w14:paraId="6BBC036D" w14:textId="77777777" w:rsidR="00F60EE3" w:rsidRPr="00AA773A" w:rsidRDefault="00F60EE3" w:rsidP="0074261F">
      <w:pPr>
        <w:pStyle w:val="Default"/>
        <w:numPr>
          <w:ilvl w:val="0"/>
          <w:numId w:val="44"/>
        </w:numPr>
        <w:spacing w:after="160"/>
        <w:jc w:val="both"/>
        <w:rPr>
          <w:rFonts w:ascii="Arial" w:hAnsi="Arial" w:cs="Arial"/>
          <w:color w:val="auto"/>
        </w:rPr>
      </w:pPr>
      <w:r w:rsidRPr="00AA773A">
        <w:rPr>
          <w:rFonts w:ascii="Arial" w:hAnsi="Arial" w:cs="Arial"/>
          <w:color w:val="auto"/>
        </w:rPr>
        <w:t xml:space="preserve">Schematics diagram of the process </w:t>
      </w:r>
    </w:p>
    <w:p w14:paraId="26DC4C0F" w14:textId="77777777" w:rsidR="00F60EE3" w:rsidRPr="00AA773A" w:rsidRDefault="00F60EE3" w:rsidP="0074261F">
      <w:pPr>
        <w:pStyle w:val="Default"/>
        <w:numPr>
          <w:ilvl w:val="0"/>
          <w:numId w:val="44"/>
        </w:numPr>
        <w:spacing w:after="160"/>
        <w:jc w:val="both"/>
        <w:rPr>
          <w:rFonts w:ascii="Arial" w:hAnsi="Arial" w:cs="Arial"/>
          <w:color w:val="auto"/>
        </w:rPr>
      </w:pPr>
      <w:r w:rsidRPr="00AA773A">
        <w:rPr>
          <w:rFonts w:ascii="Arial" w:hAnsi="Arial" w:cs="Arial"/>
          <w:color w:val="auto"/>
        </w:rPr>
        <w:t xml:space="preserve">Photographs </w:t>
      </w:r>
    </w:p>
    <w:p w14:paraId="6C5E9ECF" w14:textId="77777777" w:rsidR="00F60EE3" w:rsidRPr="00AA773A" w:rsidRDefault="00F60EE3" w:rsidP="0074261F">
      <w:pPr>
        <w:pStyle w:val="Default"/>
        <w:numPr>
          <w:ilvl w:val="0"/>
          <w:numId w:val="44"/>
        </w:numPr>
        <w:spacing w:after="160"/>
        <w:jc w:val="both"/>
        <w:rPr>
          <w:rFonts w:ascii="Arial" w:hAnsi="Arial" w:cs="Arial"/>
          <w:color w:val="auto"/>
        </w:rPr>
      </w:pPr>
      <w:r w:rsidRPr="00AA773A">
        <w:rPr>
          <w:rFonts w:ascii="Arial" w:hAnsi="Arial" w:cs="Arial"/>
          <w:color w:val="auto"/>
        </w:rPr>
        <w:t xml:space="preserve">Technical brochures </w:t>
      </w:r>
    </w:p>
    <w:p w14:paraId="04FF505B" w14:textId="77777777" w:rsidR="00F60EE3" w:rsidRPr="00AA773A" w:rsidRDefault="00F60EE3" w:rsidP="0074261F">
      <w:pPr>
        <w:pStyle w:val="Default"/>
        <w:numPr>
          <w:ilvl w:val="0"/>
          <w:numId w:val="44"/>
        </w:numPr>
        <w:spacing w:after="160"/>
        <w:jc w:val="both"/>
        <w:rPr>
          <w:rFonts w:ascii="Arial" w:hAnsi="Arial" w:cs="Arial"/>
          <w:color w:val="auto"/>
        </w:rPr>
      </w:pPr>
      <w:r w:rsidRPr="00AA773A">
        <w:rPr>
          <w:rFonts w:ascii="Arial" w:hAnsi="Arial" w:cs="Arial"/>
          <w:color w:val="auto"/>
        </w:rPr>
        <w:t xml:space="preserve">Laboratory test results </w:t>
      </w:r>
    </w:p>
    <w:permEnd w:id="208872660"/>
    <w:p w14:paraId="51BA6EED" w14:textId="77777777" w:rsidR="00F60EE3" w:rsidRPr="007A17F0" w:rsidRDefault="00F60EE3" w:rsidP="00BD3536">
      <w:pPr>
        <w:rPr>
          <w:rFonts w:cs="Arial"/>
          <w:b/>
          <w:szCs w:val="24"/>
        </w:rPr>
      </w:pPr>
    </w:p>
    <w:sectPr w:rsidR="00F60EE3" w:rsidRPr="007A17F0">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38AD0" w14:textId="77777777" w:rsidR="00F34203" w:rsidRDefault="00F34203" w:rsidP="00CD55F4">
      <w:pPr>
        <w:spacing w:after="0" w:line="240" w:lineRule="auto"/>
      </w:pPr>
      <w:r>
        <w:separator/>
      </w:r>
    </w:p>
  </w:endnote>
  <w:endnote w:type="continuationSeparator" w:id="0">
    <w:p w14:paraId="5EECFC20" w14:textId="77777777" w:rsidR="00F34203" w:rsidRDefault="00F34203" w:rsidP="00CD55F4">
      <w:pPr>
        <w:spacing w:after="0" w:line="240" w:lineRule="auto"/>
      </w:pPr>
      <w:r>
        <w:continuationSeparator/>
      </w:r>
    </w:p>
  </w:endnote>
  <w:endnote w:type="continuationNotice" w:id="1">
    <w:p w14:paraId="12EF5F37" w14:textId="77777777" w:rsidR="00F34203" w:rsidRDefault="00F342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w:altName w:val="Book Antiqua"/>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09A71" w14:textId="77777777" w:rsidR="00F34203" w:rsidRDefault="00F34203" w:rsidP="00CD55F4">
      <w:pPr>
        <w:spacing w:after="0" w:line="240" w:lineRule="auto"/>
      </w:pPr>
      <w:r>
        <w:separator/>
      </w:r>
    </w:p>
  </w:footnote>
  <w:footnote w:type="continuationSeparator" w:id="0">
    <w:p w14:paraId="42551211" w14:textId="77777777" w:rsidR="00F34203" w:rsidRDefault="00F34203" w:rsidP="00CD55F4">
      <w:pPr>
        <w:spacing w:after="0" w:line="240" w:lineRule="auto"/>
      </w:pPr>
      <w:r>
        <w:continuationSeparator/>
      </w:r>
    </w:p>
  </w:footnote>
  <w:footnote w:type="continuationNotice" w:id="1">
    <w:p w14:paraId="0729DA4C" w14:textId="77777777" w:rsidR="00F34203" w:rsidRDefault="00F34203">
      <w:pPr>
        <w:spacing w:after="0" w:line="240" w:lineRule="auto"/>
      </w:pPr>
    </w:p>
  </w:footnote>
  <w:footnote w:id="2">
    <w:p w14:paraId="083FAC3B" w14:textId="77777777" w:rsidR="007810A4" w:rsidRPr="00604010" w:rsidRDefault="007810A4" w:rsidP="007810A4">
      <w:pPr>
        <w:pStyle w:val="FootnoteText"/>
        <w:rPr>
          <w:lang w:val="en-US"/>
        </w:rPr>
      </w:pPr>
      <w:r>
        <w:rPr>
          <w:rStyle w:val="FootnoteReference"/>
        </w:rPr>
        <w:footnoteRef/>
      </w:r>
      <w:r>
        <w:t xml:space="preserve"> </w:t>
      </w:r>
      <w:r w:rsidRPr="00604010">
        <w:t>The management of foreground IP should be formalised before project commencement or after Proof-of-Concept is completed (If it is the latter, please include this as a project milestone)</w:t>
      </w:r>
    </w:p>
  </w:footnote>
  <w:footnote w:id="3">
    <w:p w14:paraId="7472472E" w14:textId="77777777" w:rsidR="00363533" w:rsidRPr="00765B86" w:rsidRDefault="00363533" w:rsidP="006C22F4">
      <w:pPr>
        <w:pStyle w:val="FootnoteText"/>
        <w:rPr>
          <w:rFonts w:cs="Arial"/>
        </w:rPr>
      </w:pPr>
      <w:r w:rsidRPr="00765B86">
        <w:rPr>
          <w:rStyle w:val="FootnoteReference"/>
          <w:rFonts w:cs="Arial"/>
        </w:rPr>
        <w:footnoteRef/>
      </w:r>
      <w:r w:rsidRPr="00765B86">
        <w:rPr>
          <w:rFonts w:cs="Arial"/>
        </w:rPr>
        <w:t xml:space="preserve"> Unique Entity Number</w:t>
      </w:r>
    </w:p>
  </w:footnote>
  <w:footnote w:id="4">
    <w:p w14:paraId="5F21A9D8" w14:textId="77777777" w:rsidR="00363533" w:rsidRPr="00765B86" w:rsidRDefault="00363533" w:rsidP="006C22F4">
      <w:pPr>
        <w:spacing w:after="0"/>
        <w:jc w:val="both"/>
        <w:rPr>
          <w:rFonts w:cs="Arial"/>
          <w:color w:val="1F4E79" w:themeColor="accent1" w:themeShade="80"/>
          <w:sz w:val="20"/>
          <w:szCs w:val="20"/>
        </w:rPr>
      </w:pPr>
      <w:r w:rsidRPr="00765B86">
        <w:rPr>
          <w:rStyle w:val="FootnoteReference"/>
          <w:rFonts w:cs="Arial"/>
          <w:sz w:val="20"/>
          <w:szCs w:val="20"/>
        </w:rPr>
        <w:footnoteRef/>
      </w:r>
      <w:r w:rsidRPr="00765B86">
        <w:rPr>
          <w:rFonts w:cs="Arial"/>
          <w:sz w:val="20"/>
          <w:szCs w:val="20"/>
        </w:rPr>
        <w:t xml:space="preserve"> “% time within this project” by team members [Lead PI, Team PI(s) and/or Co-Investigator(s)] and collaborator(s)] must add up to 100%</w:t>
      </w:r>
    </w:p>
  </w:footnote>
  <w:footnote w:id="5">
    <w:p w14:paraId="297DA04E" w14:textId="77777777" w:rsidR="00363533" w:rsidRPr="00B174BE" w:rsidRDefault="00363533" w:rsidP="006C22F4">
      <w:pPr>
        <w:pStyle w:val="FootnoteText"/>
      </w:pPr>
      <w:r w:rsidRPr="00765B86">
        <w:rPr>
          <w:rStyle w:val="FootnoteReference"/>
          <w:rFonts w:cs="Arial"/>
        </w:rPr>
        <w:footnoteRef/>
      </w:r>
      <w:r w:rsidRPr="00765B86">
        <w:rPr>
          <w:rFonts w:cs="Arial"/>
        </w:rPr>
        <w:t xml:space="preserve"> Singapore Standard Industrial Classification</w:t>
      </w:r>
    </w:p>
  </w:footnote>
  <w:footnote w:id="6">
    <w:p w14:paraId="45A5A13E" w14:textId="77777777" w:rsidR="00F125A5" w:rsidRPr="00F3612A" w:rsidRDefault="00F125A5" w:rsidP="00F125A5">
      <w:pPr>
        <w:pStyle w:val="FootnoteText"/>
        <w:jc w:val="both"/>
        <w:rPr>
          <w:rFonts w:cs="Arial"/>
        </w:rPr>
      </w:pPr>
      <w:r w:rsidRPr="00F3612A">
        <w:rPr>
          <w:rStyle w:val="FootnoteReference"/>
          <w:rFonts w:cs="Arial"/>
        </w:rPr>
        <w:footnoteRef/>
      </w:r>
      <w:r>
        <w:rPr>
          <w:rFonts w:cs="Arial"/>
        </w:rPr>
        <w:t xml:space="preserve"> </w:t>
      </w:r>
      <w:r w:rsidRPr="00F3612A">
        <w:rPr>
          <w:rFonts w:cs="Arial"/>
        </w:rPr>
        <w:t xml:space="preserve">“Start Month” refers to the </w:t>
      </w:r>
      <w:r w:rsidRPr="00CE0FFE">
        <w:rPr>
          <w:rFonts w:cs="Arial"/>
        </w:rPr>
        <w:t xml:space="preserve">month </w:t>
      </w:r>
      <w:r w:rsidRPr="00F3612A">
        <w:rPr>
          <w:rFonts w:cs="Arial"/>
        </w:rPr>
        <w:t xml:space="preserve">from the </w:t>
      </w:r>
      <w:r w:rsidRPr="00CE0FFE">
        <w:rPr>
          <w:rFonts w:cs="Arial"/>
        </w:rPr>
        <w:t xml:space="preserve">month </w:t>
      </w:r>
      <w:r w:rsidDel="00CD2B28">
        <w:rPr>
          <w:rFonts w:cs="Arial"/>
        </w:rPr>
        <w:t xml:space="preserve">of </w:t>
      </w:r>
      <w:r>
        <w:rPr>
          <w:rFonts w:cs="Arial"/>
        </w:rPr>
        <w:t>the commencement</w:t>
      </w:r>
      <w:r w:rsidRPr="00F3612A">
        <w:rPr>
          <w:rFonts w:cs="Arial"/>
        </w:rPr>
        <w:t xml:space="preserve"> of the project. “Duration” refers to the number of months to complete the milestone. For e</w:t>
      </w:r>
      <w:r>
        <w:rPr>
          <w:rFonts w:cs="Arial"/>
        </w:rPr>
        <w:t>xample</w:t>
      </w:r>
      <w:r w:rsidRPr="00F3612A">
        <w:rPr>
          <w:rFonts w:cs="Arial"/>
        </w:rPr>
        <w:t xml:space="preserve">: </w:t>
      </w:r>
      <w:r>
        <w:rPr>
          <w:rFonts w:cs="Arial"/>
        </w:rPr>
        <w:t xml:space="preserve">If the project commenced in March, and </w:t>
      </w:r>
      <w:r w:rsidRPr="00F3612A">
        <w:rPr>
          <w:rFonts w:cs="Arial"/>
        </w:rPr>
        <w:t>the</w:t>
      </w:r>
      <w:r>
        <w:rPr>
          <w:rFonts w:cs="Arial"/>
        </w:rPr>
        <w:t xml:space="preserve"> proposed</w:t>
      </w:r>
      <w:r w:rsidRPr="00F3612A">
        <w:rPr>
          <w:rFonts w:cs="Arial"/>
        </w:rPr>
        <w:t xml:space="preserve"> </w:t>
      </w:r>
      <w:r>
        <w:rPr>
          <w:rFonts w:cs="Arial"/>
        </w:rPr>
        <w:t>task starts</w:t>
      </w:r>
      <w:r w:rsidRPr="00F3612A">
        <w:rPr>
          <w:rFonts w:cs="Arial"/>
        </w:rPr>
        <w:t xml:space="preserve"> </w:t>
      </w:r>
      <w:r>
        <w:rPr>
          <w:rFonts w:cs="Arial"/>
        </w:rPr>
        <w:t>i</w:t>
      </w:r>
      <w:r w:rsidRPr="00F3612A">
        <w:rPr>
          <w:rFonts w:cs="Arial"/>
        </w:rPr>
        <w:t xml:space="preserve">n the </w:t>
      </w:r>
      <w:r>
        <w:rPr>
          <w:rFonts w:cs="Arial"/>
        </w:rPr>
        <w:t>June for a month long</w:t>
      </w:r>
      <w:r w:rsidRPr="00F3612A">
        <w:rPr>
          <w:rFonts w:cs="Arial"/>
        </w:rPr>
        <w:t xml:space="preserve">, then the </w:t>
      </w:r>
      <w:r>
        <w:rPr>
          <w:rFonts w:cs="Arial"/>
        </w:rPr>
        <w:t>“S</w:t>
      </w:r>
      <w:r w:rsidRPr="00F3612A">
        <w:rPr>
          <w:rFonts w:cs="Arial"/>
        </w:rPr>
        <w:t xml:space="preserve">tart </w:t>
      </w:r>
      <w:r>
        <w:rPr>
          <w:rFonts w:cs="Arial"/>
        </w:rPr>
        <w:t>M</w:t>
      </w:r>
      <w:r w:rsidRPr="00F3612A">
        <w:rPr>
          <w:rFonts w:cs="Arial"/>
        </w:rPr>
        <w:t>onth</w:t>
      </w:r>
      <w:r>
        <w:rPr>
          <w:rFonts w:cs="Arial"/>
        </w:rPr>
        <w:t>”</w:t>
      </w:r>
      <w:r w:rsidRPr="00F3612A">
        <w:rPr>
          <w:rFonts w:cs="Arial"/>
        </w:rPr>
        <w:t xml:space="preserve"> </w:t>
      </w:r>
      <w:r>
        <w:rPr>
          <w:rFonts w:cs="Arial"/>
        </w:rPr>
        <w:t xml:space="preserve">shall be set </w:t>
      </w:r>
      <w:r w:rsidRPr="00F3612A">
        <w:rPr>
          <w:rFonts w:cs="Arial"/>
        </w:rPr>
        <w:t xml:space="preserve">as </w:t>
      </w:r>
      <w:r>
        <w:rPr>
          <w:rFonts w:cs="Arial"/>
        </w:rPr>
        <w:t>3, with “Duration” set as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8D64E" w14:textId="3B45CD75" w:rsidR="008373CA" w:rsidRDefault="008373CA" w:rsidP="008373CA">
    <w:pPr>
      <w:pStyle w:val="Header"/>
      <w:jc w:val="right"/>
      <w:rPr>
        <w:rFonts w:cs="Arial"/>
        <w:sz w:val="20"/>
        <w:szCs w:val="20"/>
      </w:rPr>
    </w:pPr>
    <w:r>
      <w:rPr>
        <w:rFonts w:cs="Arial"/>
        <w:sz w:val="20"/>
        <w:szCs w:val="20"/>
      </w:rPr>
      <w:t xml:space="preserve">Research Proposal Template </w:t>
    </w:r>
    <w:r w:rsidR="00447A89">
      <w:rPr>
        <w:rFonts w:cs="Arial"/>
        <w:sz w:val="20"/>
        <w:szCs w:val="20"/>
      </w:rPr>
      <w:t>for</w:t>
    </w:r>
    <w:r>
      <w:rPr>
        <w:rFonts w:cs="Arial"/>
        <w:sz w:val="20"/>
        <w:szCs w:val="20"/>
      </w:rPr>
      <w:t xml:space="preserve"> Core</w:t>
    </w:r>
    <w:r w:rsidR="00447A89">
      <w:rPr>
        <w:rFonts w:cs="Arial"/>
        <w:sz w:val="20"/>
        <w:szCs w:val="20"/>
      </w:rPr>
      <w:t xml:space="preserve"> and </w:t>
    </w:r>
    <w:r>
      <w:rPr>
        <w:rFonts w:cs="Arial"/>
        <w:sz w:val="20"/>
        <w:szCs w:val="20"/>
      </w:rPr>
      <w:t xml:space="preserve">Partnership </w:t>
    </w:r>
    <w:r w:rsidR="00447A89">
      <w:rPr>
        <w:rFonts w:cs="Arial"/>
        <w:sz w:val="20"/>
        <w:szCs w:val="20"/>
      </w:rPr>
      <w:t xml:space="preserve">Funding </w:t>
    </w:r>
    <w:r w:rsidR="005C1278">
      <w:rPr>
        <w:rFonts w:cs="Arial"/>
        <w:sz w:val="20"/>
        <w:szCs w:val="20"/>
      </w:rPr>
      <w:t>–</w:t>
    </w:r>
    <w:r w:rsidR="00447A89">
      <w:rPr>
        <w:rFonts w:cs="Arial"/>
        <w:sz w:val="20"/>
        <w:szCs w:val="20"/>
      </w:rPr>
      <w:t xml:space="preserve"> </w:t>
    </w:r>
    <w:r w:rsidR="005C1278">
      <w:rPr>
        <w:rFonts w:cs="Arial"/>
        <w:sz w:val="20"/>
        <w:szCs w:val="20"/>
      </w:rPr>
      <w:t>1 Jun</w:t>
    </w:r>
    <w:r>
      <w:rPr>
        <w:rFonts w:cs="Arial"/>
        <w:sz w:val="20"/>
        <w:szCs w:val="20"/>
      </w:rPr>
      <w:t xml:space="preserve"> 2026</w:t>
    </w:r>
  </w:p>
  <w:p w14:paraId="0110D1FD" w14:textId="1DB2BF7D" w:rsidR="00773C4A" w:rsidRPr="008373CA" w:rsidRDefault="00773C4A" w:rsidP="008373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9EC6E" w14:textId="77777777" w:rsidR="00773C4A" w:rsidRPr="003033D5" w:rsidRDefault="00773C4A" w:rsidP="00CD55F4">
    <w:pPr>
      <w:pStyle w:val="Header"/>
      <w:jc w:val="right"/>
      <w:rPr>
        <w:i/>
      </w:rPr>
    </w:pPr>
    <w:r>
      <w:rPr>
        <w:i/>
      </w:rPr>
      <w:t>Annexes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5439E"/>
    <w:multiLevelType w:val="hybridMultilevel"/>
    <w:tmpl w:val="CF6617A0"/>
    <w:lvl w:ilvl="0" w:tplc="BF4AF5C0">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3152EFC"/>
    <w:multiLevelType w:val="hybridMultilevel"/>
    <w:tmpl w:val="2B42D9AC"/>
    <w:lvl w:ilvl="0" w:tplc="4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8B87DC4"/>
    <w:multiLevelType w:val="multilevel"/>
    <w:tmpl w:val="59CAFDBE"/>
    <w:lvl w:ilvl="0">
      <w:start w:val="1"/>
      <w:numFmt w:val="decimal"/>
      <w:lvlText w:val="%1."/>
      <w:lvlJc w:val="left"/>
      <w:pPr>
        <w:tabs>
          <w:tab w:val="num" w:pos="9720"/>
        </w:tabs>
        <w:ind w:left="9720" w:hanging="360"/>
      </w:pPr>
    </w:lvl>
    <w:lvl w:ilvl="1" w:tentative="1">
      <w:start w:val="1"/>
      <w:numFmt w:val="decimal"/>
      <w:lvlText w:val="%2."/>
      <w:lvlJc w:val="left"/>
      <w:pPr>
        <w:tabs>
          <w:tab w:val="num" w:pos="10440"/>
        </w:tabs>
        <w:ind w:left="10440" w:hanging="360"/>
      </w:pPr>
    </w:lvl>
    <w:lvl w:ilvl="2" w:tentative="1">
      <w:start w:val="1"/>
      <w:numFmt w:val="decimal"/>
      <w:lvlText w:val="%3."/>
      <w:lvlJc w:val="left"/>
      <w:pPr>
        <w:tabs>
          <w:tab w:val="num" w:pos="11160"/>
        </w:tabs>
        <w:ind w:left="11160" w:hanging="360"/>
      </w:pPr>
    </w:lvl>
    <w:lvl w:ilvl="3" w:tentative="1">
      <w:start w:val="1"/>
      <w:numFmt w:val="decimal"/>
      <w:lvlText w:val="%4."/>
      <w:lvlJc w:val="left"/>
      <w:pPr>
        <w:tabs>
          <w:tab w:val="num" w:pos="11880"/>
        </w:tabs>
        <w:ind w:left="11880" w:hanging="360"/>
      </w:pPr>
    </w:lvl>
    <w:lvl w:ilvl="4" w:tentative="1">
      <w:start w:val="1"/>
      <w:numFmt w:val="decimal"/>
      <w:lvlText w:val="%5."/>
      <w:lvlJc w:val="left"/>
      <w:pPr>
        <w:tabs>
          <w:tab w:val="num" w:pos="12600"/>
        </w:tabs>
        <w:ind w:left="12600" w:hanging="360"/>
      </w:pPr>
    </w:lvl>
    <w:lvl w:ilvl="5" w:tentative="1">
      <w:start w:val="1"/>
      <w:numFmt w:val="decimal"/>
      <w:lvlText w:val="%6."/>
      <w:lvlJc w:val="left"/>
      <w:pPr>
        <w:tabs>
          <w:tab w:val="num" w:pos="13320"/>
        </w:tabs>
        <w:ind w:left="13320" w:hanging="360"/>
      </w:pPr>
    </w:lvl>
    <w:lvl w:ilvl="6" w:tentative="1">
      <w:start w:val="1"/>
      <w:numFmt w:val="decimal"/>
      <w:lvlText w:val="%7."/>
      <w:lvlJc w:val="left"/>
      <w:pPr>
        <w:tabs>
          <w:tab w:val="num" w:pos="14040"/>
        </w:tabs>
        <w:ind w:left="14040" w:hanging="360"/>
      </w:pPr>
    </w:lvl>
    <w:lvl w:ilvl="7" w:tentative="1">
      <w:start w:val="1"/>
      <w:numFmt w:val="decimal"/>
      <w:lvlText w:val="%8."/>
      <w:lvlJc w:val="left"/>
      <w:pPr>
        <w:tabs>
          <w:tab w:val="num" w:pos="14760"/>
        </w:tabs>
        <w:ind w:left="14760" w:hanging="360"/>
      </w:pPr>
    </w:lvl>
    <w:lvl w:ilvl="8" w:tentative="1">
      <w:start w:val="1"/>
      <w:numFmt w:val="decimal"/>
      <w:lvlText w:val="%9."/>
      <w:lvlJc w:val="left"/>
      <w:pPr>
        <w:tabs>
          <w:tab w:val="num" w:pos="15480"/>
        </w:tabs>
        <w:ind w:left="15480" w:hanging="360"/>
      </w:pPr>
    </w:lvl>
  </w:abstractNum>
  <w:abstractNum w:abstractNumId="3" w15:restartNumberingAfterBreak="0">
    <w:nsid w:val="200A463D"/>
    <w:multiLevelType w:val="multilevel"/>
    <w:tmpl w:val="F8625202"/>
    <w:lvl w:ilvl="0">
      <w:start w:val="1"/>
      <w:numFmt w:val="decimal"/>
      <w:lvlText w:val="%1."/>
      <w:lvlJc w:val="left"/>
      <w:pPr>
        <w:ind w:left="360" w:hanging="360"/>
      </w:pPr>
      <w:rPr>
        <w:rFonts w:ascii="Arial" w:hAnsi="Arial" w:cs="Arial" w:hint="default"/>
        <w:b/>
        <w:sz w:val="24"/>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3D732EA"/>
    <w:multiLevelType w:val="hybridMultilevel"/>
    <w:tmpl w:val="0DCA819E"/>
    <w:lvl w:ilvl="0" w:tplc="48090003">
      <w:start w:val="1"/>
      <w:numFmt w:val="bullet"/>
      <w:lvlText w:val="o"/>
      <w:lvlJc w:val="left"/>
      <w:pPr>
        <w:ind w:left="720" w:hanging="360"/>
      </w:pPr>
      <w:rPr>
        <w:rFonts w:ascii="Courier New" w:hAnsi="Courier New" w:cs="Courier New"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 w15:restartNumberingAfterBreak="0">
    <w:nsid w:val="24076501"/>
    <w:multiLevelType w:val="hybridMultilevel"/>
    <w:tmpl w:val="279E4E7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 w15:restartNumberingAfterBreak="0">
    <w:nsid w:val="29223A55"/>
    <w:multiLevelType w:val="hybridMultilevel"/>
    <w:tmpl w:val="14DEFA98"/>
    <w:lvl w:ilvl="0" w:tplc="4809001B">
      <w:start w:val="1"/>
      <w:numFmt w:val="lowerRoman"/>
      <w:lvlText w:val="%1."/>
      <w:lvlJc w:val="right"/>
      <w:pPr>
        <w:ind w:left="1287" w:hanging="360"/>
      </w:pPr>
    </w:lvl>
    <w:lvl w:ilvl="1" w:tplc="48090019" w:tentative="1">
      <w:start w:val="1"/>
      <w:numFmt w:val="lowerLetter"/>
      <w:lvlText w:val="%2."/>
      <w:lvlJc w:val="left"/>
      <w:pPr>
        <w:ind w:left="2007" w:hanging="360"/>
      </w:pPr>
    </w:lvl>
    <w:lvl w:ilvl="2" w:tplc="4809001B" w:tentative="1">
      <w:start w:val="1"/>
      <w:numFmt w:val="lowerRoman"/>
      <w:lvlText w:val="%3."/>
      <w:lvlJc w:val="right"/>
      <w:pPr>
        <w:ind w:left="2727" w:hanging="180"/>
      </w:pPr>
    </w:lvl>
    <w:lvl w:ilvl="3" w:tplc="4809000F" w:tentative="1">
      <w:start w:val="1"/>
      <w:numFmt w:val="decimal"/>
      <w:lvlText w:val="%4."/>
      <w:lvlJc w:val="left"/>
      <w:pPr>
        <w:ind w:left="3447" w:hanging="360"/>
      </w:pPr>
    </w:lvl>
    <w:lvl w:ilvl="4" w:tplc="48090019" w:tentative="1">
      <w:start w:val="1"/>
      <w:numFmt w:val="lowerLetter"/>
      <w:lvlText w:val="%5."/>
      <w:lvlJc w:val="left"/>
      <w:pPr>
        <w:ind w:left="4167" w:hanging="360"/>
      </w:pPr>
    </w:lvl>
    <w:lvl w:ilvl="5" w:tplc="4809001B" w:tentative="1">
      <w:start w:val="1"/>
      <w:numFmt w:val="lowerRoman"/>
      <w:lvlText w:val="%6."/>
      <w:lvlJc w:val="right"/>
      <w:pPr>
        <w:ind w:left="4887" w:hanging="180"/>
      </w:pPr>
    </w:lvl>
    <w:lvl w:ilvl="6" w:tplc="4809000F" w:tentative="1">
      <w:start w:val="1"/>
      <w:numFmt w:val="decimal"/>
      <w:lvlText w:val="%7."/>
      <w:lvlJc w:val="left"/>
      <w:pPr>
        <w:ind w:left="5607" w:hanging="360"/>
      </w:pPr>
    </w:lvl>
    <w:lvl w:ilvl="7" w:tplc="48090019" w:tentative="1">
      <w:start w:val="1"/>
      <w:numFmt w:val="lowerLetter"/>
      <w:lvlText w:val="%8."/>
      <w:lvlJc w:val="left"/>
      <w:pPr>
        <w:ind w:left="6327" w:hanging="360"/>
      </w:pPr>
    </w:lvl>
    <w:lvl w:ilvl="8" w:tplc="4809001B" w:tentative="1">
      <w:start w:val="1"/>
      <w:numFmt w:val="lowerRoman"/>
      <w:lvlText w:val="%9."/>
      <w:lvlJc w:val="right"/>
      <w:pPr>
        <w:ind w:left="7047" w:hanging="180"/>
      </w:pPr>
    </w:lvl>
  </w:abstractNum>
  <w:abstractNum w:abstractNumId="7" w15:restartNumberingAfterBreak="0">
    <w:nsid w:val="2A676F17"/>
    <w:multiLevelType w:val="multilevel"/>
    <w:tmpl w:val="6DC0F96E"/>
    <w:lvl w:ilvl="0">
      <w:start w:val="1"/>
      <w:numFmt w:val="decimal"/>
      <w:lvlText w:val="%1."/>
      <w:lvlJc w:val="left"/>
      <w:pPr>
        <w:ind w:left="360" w:hanging="360"/>
      </w:pPr>
      <w:rPr>
        <w:rFonts w:ascii="Arial" w:hAnsi="Arial" w:cs="Arial" w:hint="default"/>
        <w:b/>
        <w:sz w:val="24"/>
        <w:szCs w:val="24"/>
      </w:rPr>
    </w:lvl>
    <w:lvl w:ilvl="1">
      <w:start w:val="1"/>
      <w:numFmt w:val="decimal"/>
      <w:lvlText w:val="%1.%2"/>
      <w:lvlJc w:val="left"/>
      <w:pPr>
        <w:ind w:left="0" w:firstLine="0"/>
      </w:pPr>
      <w:rPr>
        <w:rFonts w:ascii="Arial" w:hAnsi="Arial" w:hint="default"/>
        <w:b/>
        <w:bCs/>
        <w:i w:val="0"/>
        <w:sz w:val="24"/>
        <w:szCs w:val="24"/>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 w15:restartNumberingAfterBreak="0">
    <w:nsid w:val="2A8F7B51"/>
    <w:multiLevelType w:val="hybridMultilevel"/>
    <w:tmpl w:val="650E505C"/>
    <w:lvl w:ilvl="0" w:tplc="53D4681A">
      <w:start w:val="1"/>
      <w:numFmt w:val="decimal"/>
      <w:lvlText w:val="%1."/>
      <w:lvlJc w:val="left"/>
      <w:pPr>
        <w:ind w:left="1020" w:hanging="360"/>
      </w:pPr>
    </w:lvl>
    <w:lvl w:ilvl="1" w:tplc="463CD5D0">
      <w:start w:val="1"/>
      <w:numFmt w:val="decimal"/>
      <w:lvlText w:val="%2."/>
      <w:lvlJc w:val="left"/>
      <w:pPr>
        <w:ind w:left="1020" w:hanging="360"/>
      </w:pPr>
    </w:lvl>
    <w:lvl w:ilvl="2" w:tplc="12FE223A">
      <w:start w:val="1"/>
      <w:numFmt w:val="decimal"/>
      <w:lvlText w:val="%3."/>
      <w:lvlJc w:val="left"/>
      <w:pPr>
        <w:ind w:left="1020" w:hanging="360"/>
      </w:pPr>
    </w:lvl>
    <w:lvl w:ilvl="3" w:tplc="51885098">
      <w:start w:val="1"/>
      <w:numFmt w:val="decimal"/>
      <w:lvlText w:val="%4."/>
      <w:lvlJc w:val="left"/>
      <w:pPr>
        <w:ind w:left="1020" w:hanging="360"/>
      </w:pPr>
    </w:lvl>
    <w:lvl w:ilvl="4" w:tplc="7070E1C8">
      <w:start w:val="1"/>
      <w:numFmt w:val="decimal"/>
      <w:lvlText w:val="%5."/>
      <w:lvlJc w:val="left"/>
      <w:pPr>
        <w:ind w:left="1020" w:hanging="360"/>
      </w:pPr>
    </w:lvl>
    <w:lvl w:ilvl="5" w:tplc="43126BEC">
      <w:start w:val="1"/>
      <w:numFmt w:val="decimal"/>
      <w:lvlText w:val="%6."/>
      <w:lvlJc w:val="left"/>
      <w:pPr>
        <w:ind w:left="1020" w:hanging="360"/>
      </w:pPr>
    </w:lvl>
    <w:lvl w:ilvl="6" w:tplc="C0FAB300">
      <w:start w:val="1"/>
      <w:numFmt w:val="decimal"/>
      <w:lvlText w:val="%7."/>
      <w:lvlJc w:val="left"/>
      <w:pPr>
        <w:ind w:left="1020" w:hanging="360"/>
      </w:pPr>
    </w:lvl>
    <w:lvl w:ilvl="7" w:tplc="9D7888B6">
      <w:start w:val="1"/>
      <w:numFmt w:val="decimal"/>
      <w:lvlText w:val="%8."/>
      <w:lvlJc w:val="left"/>
      <w:pPr>
        <w:ind w:left="1020" w:hanging="360"/>
      </w:pPr>
    </w:lvl>
    <w:lvl w:ilvl="8" w:tplc="371ED330">
      <w:start w:val="1"/>
      <w:numFmt w:val="decimal"/>
      <w:lvlText w:val="%9."/>
      <w:lvlJc w:val="left"/>
      <w:pPr>
        <w:ind w:left="1020" w:hanging="360"/>
      </w:pPr>
    </w:lvl>
  </w:abstractNum>
  <w:abstractNum w:abstractNumId="9" w15:restartNumberingAfterBreak="0">
    <w:nsid w:val="2F3F4FA1"/>
    <w:multiLevelType w:val="hybridMultilevel"/>
    <w:tmpl w:val="57F6EA0A"/>
    <w:lvl w:ilvl="0" w:tplc="BF4AF5C0">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06C4D1D"/>
    <w:multiLevelType w:val="hybridMultilevel"/>
    <w:tmpl w:val="2488E4AA"/>
    <w:lvl w:ilvl="0" w:tplc="08090001">
      <w:start w:val="1"/>
      <w:numFmt w:val="bullet"/>
      <w:lvlText w:val=""/>
      <w:lvlJc w:val="left"/>
      <w:pPr>
        <w:ind w:left="360" w:hanging="360"/>
      </w:pPr>
      <w:rPr>
        <w:rFonts w:ascii="Symbol" w:hAnsi="Symbol"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1" w15:restartNumberingAfterBreak="0">
    <w:nsid w:val="3A225A13"/>
    <w:multiLevelType w:val="hybridMultilevel"/>
    <w:tmpl w:val="A8065F94"/>
    <w:lvl w:ilvl="0" w:tplc="9D82F4E8">
      <w:start w:val="3"/>
      <w:numFmt w:val="bullet"/>
      <w:lvlText w:val=""/>
      <w:lvlJc w:val="left"/>
      <w:rPr>
        <w:rFonts w:ascii="Symbol" w:eastAsia="Times New Roman" w:hAnsi="Symbol" w:cs="Arial" w:hint="default"/>
      </w:rPr>
    </w:lvl>
    <w:lvl w:ilvl="1" w:tplc="48090003">
      <w:start w:val="1"/>
      <w:numFmt w:val="bullet"/>
      <w:lvlText w:val="o"/>
      <w:lvlJc w:val="left"/>
      <w:pPr>
        <w:ind w:left="360" w:hanging="360"/>
      </w:pPr>
      <w:rPr>
        <w:rFonts w:ascii="Courier New" w:hAnsi="Courier New" w:cs="Courier New" w:hint="default"/>
      </w:rPr>
    </w:lvl>
    <w:lvl w:ilvl="2" w:tplc="48090003">
      <w:start w:val="1"/>
      <w:numFmt w:val="bullet"/>
      <w:lvlText w:val="o"/>
      <w:lvlJc w:val="left"/>
      <w:pPr>
        <w:ind w:left="360" w:hanging="360"/>
      </w:pPr>
      <w:rPr>
        <w:rFonts w:ascii="Courier New" w:hAnsi="Courier New" w:cs="Courier New" w:hint="default"/>
      </w:rPr>
    </w:lvl>
    <w:lvl w:ilvl="3" w:tplc="4809001B">
      <w:start w:val="1"/>
      <w:numFmt w:val="lowerRoman"/>
      <w:lvlText w:val="%4."/>
      <w:lvlJc w:val="right"/>
      <w:pPr>
        <w:ind w:left="36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B0D2BC8"/>
    <w:multiLevelType w:val="hybridMultilevel"/>
    <w:tmpl w:val="C294520A"/>
    <w:lvl w:ilvl="0" w:tplc="4809001B">
      <w:start w:val="1"/>
      <w:numFmt w:val="lowerRoman"/>
      <w:lvlText w:val="%1."/>
      <w:lvlJc w:val="right"/>
      <w:pPr>
        <w:ind w:left="1287" w:hanging="360"/>
      </w:pPr>
    </w:lvl>
    <w:lvl w:ilvl="1" w:tplc="48090019" w:tentative="1">
      <w:start w:val="1"/>
      <w:numFmt w:val="lowerLetter"/>
      <w:lvlText w:val="%2."/>
      <w:lvlJc w:val="left"/>
      <w:pPr>
        <w:ind w:left="2007" w:hanging="360"/>
      </w:pPr>
    </w:lvl>
    <w:lvl w:ilvl="2" w:tplc="4809001B" w:tentative="1">
      <w:start w:val="1"/>
      <w:numFmt w:val="lowerRoman"/>
      <w:lvlText w:val="%3."/>
      <w:lvlJc w:val="right"/>
      <w:pPr>
        <w:ind w:left="2727" w:hanging="180"/>
      </w:pPr>
    </w:lvl>
    <w:lvl w:ilvl="3" w:tplc="4809000F" w:tentative="1">
      <w:start w:val="1"/>
      <w:numFmt w:val="decimal"/>
      <w:lvlText w:val="%4."/>
      <w:lvlJc w:val="left"/>
      <w:pPr>
        <w:ind w:left="3447" w:hanging="360"/>
      </w:pPr>
    </w:lvl>
    <w:lvl w:ilvl="4" w:tplc="48090019" w:tentative="1">
      <w:start w:val="1"/>
      <w:numFmt w:val="lowerLetter"/>
      <w:lvlText w:val="%5."/>
      <w:lvlJc w:val="left"/>
      <w:pPr>
        <w:ind w:left="4167" w:hanging="360"/>
      </w:pPr>
    </w:lvl>
    <w:lvl w:ilvl="5" w:tplc="4809001B" w:tentative="1">
      <w:start w:val="1"/>
      <w:numFmt w:val="lowerRoman"/>
      <w:lvlText w:val="%6."/>
      <w:lvlJc w:val="right"/>
      <w:pPr>
        <w:ind w:left="4887" w:hanging="180"/>
      </w:pPr>
    </w:lvl>
    <w:lvl w:ilvl="6" w:tplc="4809000F" w:tentative="1">
      <w:start w:val="1"/>
      <w:numFmt w:val="decimal"/>
      <w:lvlText w:val="%7."/>
      <w:lvlJc w:val="left"/>
      <w:pPr>
        <w:ind w:left="5607" w:hanging="360"/>
      </w:pPr>
    </w:lvl>
    <w:lvl w:ilvl="7" w:tplc="48090019" w:tentative="1">
      <w:start w:val="1"/>
      <w:numFmt w:val="lowerLetter"/>
      <w:lvlText w:val="%8."/>
      <w:lvlJc w:val="left"/>
      <w:pPr>
        <w:ind w:left="6327" w:hanging="360"/>
      </w:pPr>
    </w:lvl>
    <w:lvl w:ilvl="8" w:tplc="4809001B" w:tentative="1">
      <w:start w:val="1"/>
      <w:numFmt w:val="lowerRoman"/>
      <w:lvlText w:val="%9."/>
      <w:lvlJc w:val="right"/>
      <w:pPr>
        <w:ind w:left="7047" w:hanging="180"/>
      </w:pPr>
    </w:lvl>
  </w:abstractNum>
  <w:abstractNum w:abstractNumId="13" w15:restartNumberingAfterBreak="0">
    <w:nsid w:val="3EBF5350"/>
    <w:multiLevelType w:val="hybridMultilevel"/>
    <w:tmpl w:val="DD743494"/>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4" w15:restartNumberingAfterBreak="0">
    <w:nsid w:val="3FDF1A33"/>
    <w:multiLevelType w:val="hybridMultilevel"/>
    <w:tmpl w:val="FFFFFFFF"/>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Times New Roman" w:hint="default"/>
      </w:rPr>
    </w:lvl>
    <w:lvl w:ilvl="2" w:tplc="48090005">
      <w:start w:val="1"/>
      <w:numFmt w:val="bullet"/>
      <w:lvlText w:val=""/>
      <w:lvlJc w:val="left"/>
      <w:pPr>
        <w:ind w:left="2160" w:hanging="360"/>
      </w:pPr>
      <w:rPr>
        <w:rFonts w:ascii="Wingdings" w:hAnsi="Wingdings" w:hint="default"/>
      </w:rPr>
    </w:lvl>
    <w:lvl w:ilvl="3" w:tplc="48090001">
      <w:start w:val="1"/>
      <w:numFmt w:val="bullet"/>
      <w:lvlText w:val=""/>
      <w:lvlJc w:val="left"/>
      <w:pPr>
        <w:ind w:left="2880" w:hanging="360"/>
      </w:pPr>
      <w:rPr>
        <w:rFonts w:ascii="Symbol" w:hAnsi="Symbol" w:hint="default"/>
      </w:rPr>
    </w:lvl>
    <w:lvl w:ilvl="4" w:tplc="48090003">
      <w:start w:val="1"/>
      <w:numFmt w:val="bullet"/>
      <w:lvlText w:val="o"/>
      <w:lvlJc w:val="left"/>
      <w:pPr>
        <w:ind w:left="3600" w:hanging="360"/>
      </w:pPr>
      <w:rPr>
        <w:rFonts w:ascii="Courier New" w:hAnsi="Courier New" w:cs="Times New Roman" w:hint="default"/>
      </w:rPr>
    </w:lvl>
    <w:lvl w:ilvl="5" w:tplc="48090005">
      <w:start w:val="1"/>
      <w:numFmt w:val="bullet"/>
      <w:lvlText w:val=""/>
      <w:lvlJc w:val="left"/>
      <w:pPr>
        <w:ind w:left="4320" w:hanging="360"/>
      </w:pPr>
      <w:rPr>
        <w:rFonts w:ascii="Wingdings" w:hAnsi="Wingdings" w:hint="default"/>
      </w:rPr>
    </w:lvl>
    <w:lvl w:ilvl="6" w:tplc="48090001">
      <w:start w:val="1"/>
      <w:numFmt w:val="bullet"/>
      <w:lvlText w:val=""/>
      <w:lvlJc w:val="left"/>
      <w:pPr>
        <w:ind w:left="5040" w:hanging="360"/>
      </w:pPr>
      <w:rPr>
        <w:rFonts w:ascii="Symbol" w:hAnsi="Symbol" w:hint="default"/>
      </w:rPr>
    </w:lvl>
    <w:lvl w:ilvl="7" w:tplc="48090003">
      <w:start w:val="1"/>
      <w:numFmt w:val="bullet"/>
      <w:lvlText w:val="o"/>
      <w:lvlJc w:val="left"/>
      <w:pPr>
        <w:ind w:left="5760" w:hanging="360"/>
      </w:pPr>
      <w:rPr>
        <w:rFonts w:ascii="Courier New" w:hAnsi="Courier New" w:cs="Times New Roman" w:hint="default"/>
      </w:rPr>
    </w:lvl>
    <w:lvl w:ilvl="8" w:tplc="48090005">
      <w:start w:val="1"/>
      <w:numFmt w:val="bullet"/>
      <w:lvlText w:val=""/>
      <w:lvlJc w:val="left"/>
      <w:pPr>
        <w:ind w:left="6480" w:hanging="360"/>
      </w:pPr>
      <w:rPr>
        <w:rFonts w:ascii="Wingdings" w:hAnsi="Wingdings" w:hint="default"/>
      </w:rPr>
    </w:lvl>
  </w:abstractNum>
  <w:abstractNum w:abstractNumId="15" w15:restartNumberingAfterBreak="0">
    <w:nsid w:val="41215EA9"/>
    <w:multiLevelType w:val="hybridMultilevel"/>
    <w:tmpl w:val="73EC9798"/>
    <w:lvl w:ilvl="0" w:tplc="48090001">
      <w:start w:val="1"/>
      <w:numFmt w:val="bullet"/>
      <w:lvlText w:val=""/>
      <w:lvlJc w:val="left"/>
      <w:pPr>
        <w:ind w:left="1080" w:hanging="360"/>
      </w:pPr>
      <w:rPr>
        <w:rFonts w:ascii="Symbol" w:hAnsi="Symbol"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16" w15:restartNumberingAfterBreak="0">
    <w:nsid w:val="447753B9"/>
    <w:multiLevelType w:val="hybridMultilevel"/>
    <w:tmpl w:val="38A8EDE6"/>
    <w:lvl w:ilvl="0" w:tplc="9D82F4E8">
      <w:start w:val="3"/>
      <w:numFmt w:val="bullet"/>
      <w:lvlText w:val=""/>
      <w:lvlJc w:val="left"/>
      <w:rPr>
        <w:rFonts w:ascii="Symbol" w:eastAsia="Times New Roman" w:hAnsi="Symbol" w:cs="Aria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489955D6"/>
    <w:multiLevelType w:val="hybridMultilevel"/>
    <w:tmpl w:val="D2186ADE"/>
    <w:lvl w:ilvl="0" w:tplc="4809001B">
      <w:start w:val="1"/>
      <w:numFmt w:val="lowerRoman"/>
      <w:lvlText w:val="%1."/>
      <w:lvlJc w:val="righ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B1E79BA"/>
    <w:multiLevelType w:val="hybridMultilevel"/>
    <w:tmpl w:val="3ED624F8"/>
    <w:lvl w:ilvl="0" w:tplc="4809001B">
      <w:start w:val="1"/>
      <w:numFmt w:val="lowerRoman"/>
      <w:lvlText w:val="%1."/>
      <w:lvlJc w:val="right"/>
      <w:pPr>
        <w:ind w:left="1287" w:hanging="360"/>
      </w:pPr>
    </w:lvl>
    <w:lvl w:ilvl="1" w:tplc="48090019" w:tentative="1">
      <w:start w:val="1"/>
      <w:numFmt w:val="lowerLetter"/>
      <w:lvlText w:val="%2."/>
      <w:lvlJc w:val="left"/>
      <w:pPr>
        <w:ind w:left="2007" w:hanging="360"/>
      </w:pPr>
    </w:lvl>
    <w:lvl w:ilvl="2" w:tplc="4809001B" w:tentative="1">
      <w:start w:val="1"/>
      <w:numFmt w:val="lowerRoman"/>
      <w:lvlText w:val="%3."/>
      <w:lvlJc w:val="right"/>
      <w:pPr>
        <w:ind w:left="2727" w:hanging="180"/>
      </w:pPr>
    </w:lvl>
    <w:lvl w:ilvl="3" w:tplc="4809000F" w:tentative="1">
      <w:start w:val="1"/>
      <w:numFmt w:val="decimal"/>
      <w:lvlText w:val="%4."/>
      <w:lvlJc w:val="left"/>
      <w:pPr>
        <w:ind w:left="3447" w:hanging="360"/>
      </w:pPr>
    </w:lvl>
    <w:lvl w:ilvl="4" w:tplc="48090019" w:tentative="1">
      <w:start w:val="1"/>
      <w:numFmt w:val="lowerLetter"/>
      <w:lvlText w:val="%5."/>
      <w:lvlJc w:val="left"/>
      <w:pPr>
        <w:ind w:left="4167" w:hanging="360"/>
      </w:pPr>
    </w:lvl>
    <w:lvl w:ilvl="5" w:tplc="4809001B" w:tentative="1">
      <w:start w:val="1"/>
      <w:numFmt w:val="lowerRoman"/>
      <w:lvlText w:val="%6."/>
      <w:lvlJc w:val="right"/>
      <w:pPr>
        <w:ind w:left="4887" w:hanging="180"/>
      </w:pPr>
    </w:lvl>
    <w:lvl w:ilvl="6" w:tplc="4809000F" w:tentative="1">
      <w:start w:val="1"/>
      <w:numFmt w:val="decimal"/>
      <w:lvlText w:val="%7."/>
      <w:lvlJc w:val="left"/>
      <w:pPr>
        <w:ind w:left="5607" w:hanging="360"/>
      </w:pPr>
    </w:lvl>
    <w:lvl w:ilvl="7" w:tplc="48090019" w:tentative="1">
      <w:start w:val="1"/>
      <w:numFmt w:val="lowerLetter"/>
      <w:lvlText w:val="%8."/>
      <w:lvlJc w:val="left"/>
      <w:pPr>
        <w:ind w:left="6327" w:hanging="360"/>
      </w:pPr>
    </w:lvl>
    <w:lvl w:ilvl="8" w:tplc="4809001B" w:tentative="1">
      <w:start w:val="1"/>
      <w:numFmt w:val="lowerRoman"/>
      <w:lvlText w:val="%9."/>
      <w:lvlJc w:val="right"/>
      <w:pPr>
        <w:ind w:left="7047" w:hanging="180"/>
      </w:pPr>
    </w:lvl>
  </w:abstractNum>
  <w:abstractNum w:abstractNumId="19" w15:restartNumberingAfterBreak="0">
    <w:nsid w:val="4F485254"/>
    <w:multiLevelType w:val="hybridMultilevel"/>
    <w:tmpl w:val="6C94E3DE"/>
    <w:lvl w:ilvl="0" w:tplc="4809001B">
      <w:start w:val="1"/>
      <w:numFmt w:val="lowerRoman"/>
      <w:lvlText w:val="%1."/>
      <w:lvlJc w:val="right"/>
      <w:pPr>
        <w:ind w:left="1446" w:hanging="360"/>
      </w:pPr>
    </w:lvl>
    <w:lvl w:ilvl="1" w:tplc="48090019" w:tentative="1">
      <w:start w:val="1"/>
      <w:numFmt w:val="lowerLetter"/>
      <w:lvlText w:val="%2."/>
      <w:lvlJc w:val="left"/>
      <w:pPr>
        <w:ind w:left="2166" w:hanging="360"/>
      </w:pPr>
    </w:lvl>
    <w:lvl w:ilvl="2" w:tplc="4809001B" w:tentative="1">
      <w:start w:val="1"/>
      <w:numFmt w:val="lowerRoman"/>
      <w:lvlText w:val="%3."/>
      <w:lvlJc w:val="right"/>
      <w:pPr>
        <w:ind w:left="2886" w:hanging="180"/>
      </w:pPr>
    </w:lvl>
    <w:lvl w:ilvl="3" w:tplc="4809000F">
      <w:start w:val="1"/>
      <w:numFmt w:val="decimal"/>
      <w:lvlText w:val="%4."/>
      <w:lvlJc w:val="left"/>
      <w:pPr>
        <w:ind w:left="3606" w:hanging="360"/>
      </w:pPr>
    </w:lvl>
    <w:lvl w:ilvl="4" w:tplc="48090019" w:tentative="1">
      <w:start w:val="1"/>
      <w:numFmt w:val="lowerLetter"/>
      <w:lvlText w:val="%5."/>
      <w:lvlJc w:val="left"/>
      <w:pPr>
        <w:ind w:left="4326" w:hanging="360"/>
      </w:pPr>
    </w:lvl>
    <w:lvl w:ilvl="5" w:tplc="4809001B" w:tentative="1">
      <w:start w:val="1"/>
      <w:numFmt w:val="lowerRoman"/>
      <w:lvlText w:val="%6."/>
      <w:lvlJc w:val="right"/>
      <w:pPr>
        <w:ind w:left="5046" w:hanging="180"/>
      </w:pPr>
    </w:lvl>
    <w:lvl w:ilvl="6" w:tplc="4809000F" w:tentative="1">
      <w:start w:val="1"/>
      <w:numFmt w:val="decimal"/>
      <w:lvlText w:val="%7."/>
      <w:lvlJc w:val="left"/>
      <w:pPr>
        <w:ind w:left="5766" w:hanging="360"/>
      </w:pPr>
    </w:lvl>
    <w:lvl w:ilvl="7" w:tplc="48090019" w:tentative="1">
      <w:start w:val="1"/>
      <w:numFmt w:val="lowerLetter"/>
      <w:lvlText w:val="%8."/>
      <w:lvlJc w:val="left"/>
      <w:pPr>
        <w:ind w:left="6486" w:hanging="360"/>
      </w:pPr>
    </w:lvl>
    <w:lvl w:ilvl="8" w:tplc="4809001B" w:tentative="1">
      <w:start w:val="1"/>
      <w:numFmt w:val="lowerRoman"/>
      <w:lvlText w:val="%9."/>
      <w:lvlJc w:val="right"/>
      <w:pPr>
        <w:ind w:left="7206" w:hanging="180"/>
      </w:pPr>
    </w:lvl>
  </w:abstractNum>
  <w:abstractNum w:abstractNumId="20" w15:restartNumberingAfterBreak="0">
    <w:nsid w:val="4FAB1F39"/>
    <w:multiLevelType w:val="hybridMultilevel"/>
    <w:tmpl w:val="07EE7A2E"/>
    <w:lvl w:ilvl="0" w:tplc="B7BA0116">
      <w:start w:val="1"/>
      <w:numFmt w:val="decimal"/>
      <w:lvlText w:val="%1."/>
      <w:lvlJc w:val="left"/>
      <w:pPr>
        <w:ind w:left="1020" w:hanging="360"/>
      </w:pPr>
    </w:lvl>
    <w:lvl w:ilvl="1" w:tplc="0698783C">
      <w:start w:val="1"/>
      <w:numFmt w:val="decimal"/>
      <w:lvlText w:val="%2."/>
      <w:lvlJc w:val="left"/>
      <w:pPr>
        <w:ind w:left="1020" w:hanging="360"/>
      </w:pPr>
    </w:lvl>
    <w:lvl w:ilvl="2" w:tplc="18A278AA">
      <w:start w:val="1"/>
      <w:numFmt w:val="decimal"/>
      <w:lvlText w:val="%3."/>
      <w:lvlJc w:val="left"/>
      <w:pPr>
        <w:ind w:left="1020" w:hanging="360"/>
      </w:pPr>
    </w:lvl>
    <w:lvl w:ilvl="3" w:tplc="9B327926">
      <w:start w:val="1"/>
      <w:numFmt w:val="decimal"/>
      <w:lvlText w:val="%4."/>
      <w:lvlJc w:val="left"/>
      <w:pPr>
        <w:ind w:left="1020" w:hanging="360"/>
      </w:pPr>
    </w:lvl>
    <w:lvl w:ilvl="4" w:tplc="47D87F52">
      <w:start w:val="1"/>
      <w:numFmt w:val="decimal"/>
      <w:lvlText w:val="%5."/>
      <w:lvlJc w:val="left"/>
      <w:pPr>
        <w:ind w:left="1020" w:hanging="360"/>
      </w:pPr>
    </w:lvl>
    <w:lvl w:ilvl="5" w:tplc="E41218D2">
      <w:start w:val="1"/>
      <w:numFmt w:val="decimal"/>
      <w:lvlText w:val="%6."/>
      <w:lvlJc w:val="left"/>
      <w:pPr>
        <w:ind w:left="1020" w:hanging="360"/>
      </w:pPr>
    </w:lvl>
    <w:lvl w:ilvl="6" w:tplc="9AF6383C">
      <w:start w:val="1"/>
      <w:numFmt w:val="decimal"/>
      <w:lvlText w:val="%7."/>
      <w:lvlJc w:val="left"/>
      <w:pPr>
        <w:ind w:left="1020" w:hanging="360"/>
      </w:pPr>
    </w:lvl>
    <w:lvl w:ilvl="7" w:tplc="D87A7C7C">
      <w:start w:val="1"/>
      <w:numFmt w:val="decimal"/>
      <w:lvlText w:val="%8."/>
      <w:lvlJc w:val="left"/>
      <w:pPr>
        <w:ind w:left="1020" w:hanging="360"/>
      </w:pPr>
    </w:lvl>
    <w:lvl w:ilvl="8" w:tplc="1B803CE6">
      <w:start w:val="1"/>
      <w:numFmt w:val="decimal"/>
      <w:lvlText w:val="%9."/>
      <w:lvlJc w:val="left"/>
      <w:pPr>
        <w:ind w:left="1020" w:hanging="360"/>
      </w:pPr>
    </w:lvl>
  </w:abstractNum>
  <w:abstractNum w:abstractNumId="21" w15:restartNumberingAfterBreak="0">
    <w:nsid w:val="51865888"/>
    <w:multiLevelType w:val="hybridMultilevel"/>
    <w:tmpl w:val="40381E7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2" w15:restartNumberingAfterBreak="0">
    <w:nsid w:val="5AC74E90"/>
    <w:multiLevelType w:val="hybridMultilevel"/>
    <w:tmpl w:val="3C5E41A8"/>
    <w:lvl w:ilvl="0" w:tplc="48090001">
      <w:start w:val="1"/>
      <w:numFmt w:val="bullet"/>
      <w:lvlText w:val=""/>
      <w:lvlJc w:val="left"/>
      <w:pPr>
        <w:ind w:left="900" w:hanging="360"/>
      </w:pPr>
      <w:rPr>
        <w:rFonts w:ascii="Symbol" w:hAnsi="Symbol" w:hint="default"/>
      </w:rPr>
    </w:lvl>
    <w:lvl w:ilvl="1" w:tplc="48090003" w:tentative="1">
      <w:start w:val="1"/>
      <w:numFmt w:val="bullet"/>
      <w:lvlText w:val="o"/>
      <w:lvlJc w:val="left"/>
      <w:pPr>
        <w:ind w:left="1620" w:hanging="360"/>
      </w:pPr>
      <w:rPr>
        <w:rFonts w:ascii="Courier New" w:hAnsi="Courier New" w:cs="Courier New" w:hint="default"/>
      </w:rPr>
    </w:lvl>
    <w:lvl w:ilvl="2" w:tplc="48090005" w:tentative="1">
      <w:start w:val="1"/>
      <w:numFmt w:val="bullet"/>
      <w:lvlText w:val=""/>
      <w:lvlJc w:val="left"/>
      <w:pPr>
        <w:ind w:left="2340" w:hanging="360"/>
      </w:pPr>
      <w:rPr>
        <w:rFonts w:ascii="Wingdings" w:hAnsi="Wingdings" w:hint="default"/>
      </w:rPr>
    </w:lvl>
    <w:lvl w:ilvl="3" w:tplc="48090001" w:tentative="1">
      <w:start w:val="1"/>
      <w:numFmt w:val="bullet"/>
      <w:lvlText w:val=""/>
      <w:lvlJc w:val="left"/>
      <w:pPr>
        <w:ind w:left="3060" w:hanging="360"/>
      </w:pPr>
      <w:rPr>
        <w:rFonts w:ascii="Symbol" w:hAnsi="Symbol" w:hint="default"/>
      </w:rPr>
    </w:lvl>
    <w:lvl w:ilvl="4" w:tplc="48090003" w:tentative="1">
      <w:start w:val="1"/>
      <w:numFmt w:val="bullet"/>
      <w:lvlText w:val="o"/>
      <w:lvlJc w:val="left"/>
      <w:pPr>
        <w:ind w:left="3780" w:hanging="360"/>
      </w:pPr>
      <w:rPr>
        <w:rFonts w:ascii="Courier New" w:hAnsi="Courier New" w:cs="Courier New" w:hint="default"/>
      </w:rPr>
    </w:lvl>
    <w:lvl w:ilvl="5" w:tplc="48090005" w:tentative="1">
      <w:start w:val="1"/>
      <w:numFmt w:val="bullet"/>
      <w:lvlText w:val=""/>
      <w:lvlJc w:val="left"/>
      <w:pPr>
        <w:ind w:left="4500" w:hanging="360"/>
      </w:pPr>
      <w:rPr>
        <w:rFonts w:ascii="Wingdings" w:hAnsi="Wingdings" w:hint="default"/>
      </w:rPr>
    </w:lvl>
    <w:lvl w:ilvl="6" w:tplc="48090001" w:tentative="1">
      <w:start w:val="1"/>
      <w:numFmt w:val="bullet"/>
      <w:lvlText w:val=""/>
      <w:lvlJc w:val="left"/>
      <w:pPr>
        <w:ind w:left="5220" w:hanging="360"/>
      </w:pPr>
      <w:rPr>
        <w:rFonts w:ascii="Symbol" w:hAnsi="Symbol" w:hint="default"/>
      </w:rPr>
    </w:lvl>
    <w:lvl w:ilvl="7" w:tplc="48090003" w:tentative="1">
      <w:start w:val="1"/>
      <w:numFmt w:val="bullet"/>
      <w:lvlText w:val="o"/>
      <w:lvlJc w:val="left"/>
      <w:pPr>
        <w:ind w:left="5940" w:hanging="360"/>
      </w:pPr>
      <w:rPr>
        <w:rFonts w:ascii="Courier New" w:hAnsi="Courier New" w:cs="Courier New" w:hint="default"/>
      </w:rPr>
    </w:lvl>
    <w:lvl w:ilvl="8" w:tplc="48090005" w:tentative="1">
      <w:start w:val="1"/>
      <w:numFmt w:val="bullet"/>
      <w:lvlText w:val=""/>
      <w:lvlJc w:val="left"/>
      <w:pPr>
        <w:ind w:left="6660" w:hanging="360"/>
      </w:pPr>
      <w:rPr>
        <w:rFonts w:ascii="Wingdings" w:hAnsi="Wingdings" w:hint="default"/>
      </w:rPr>
    </w:lvl>
  </w:abstractNum>
  <w:abstractNum w:abstractNumId="23" w15:restartNumberingAfterBreak="0">
    <w:nsid w:val="5C5859A8"/>
    <w:multiLevelType w:val="hybridMultilevel"/>
    <w:tmpl w:val="7F0A31F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4" w15:restartNumberingAfterBreak="0">
    <w:nsid w:val="5CB73275"/>
    <w:multiLevelType w:val="hybridMultilevel"/>
    <w:tmpl w:val="D7E87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783B72"/>
    <w:multiLevelType w:val="hybridMultilevel"/>
    <w:tmpl w:val="687E30AC"/>
    <w:lvl w:ilvl="0" w:tplc="BF4AF5C0">
      <w:start w:val="1"/>
      <w:numFmt w:val="lowerRoman"/>
      <w:lvlText w:val="%1)"/>
      <w:lvlJc w:val="righ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6" w15:restartNumberingAfterBreak="0">
    <w:nsid w:val="5FB61190"/>
    <w:multiLevelType w:val="hybridMultilevel"/>
    <w:tmpl w:val="C3807B30"/>
    <w:lvl w:ilvl="0" w:tplc="5C56DEDA">
      <w:start w:val="1"/>
      <w:numFmt w:val="decimal"/>
      <w:lvlText w:val="%1."/>
      <w:lvlJc w:val="left"/>
      <w:pPr>
        <w:ind w:left="1020" w:hanging="360"/>
      </w:pPr>
    </w:lvl>
    <w:lvl w:ilvl="1" w:tplc="E1FAE43E">
      <w:start w:val="1"/>
      <w:numFmt w:val="decimal"/>
      <w:lvlText w:val="%2."/>
      <w:lvlJc w:val="left"/>
      <w:pPr>
        <w:ind w:left="1020" w:hanging="360"/>
      </w:pPr>
    </w:lvl>
    <w:lvl w:ilvl="2" w:tplc="D004CD26">
      <w:start w:val="1"/>
      <w:numFmt w:val="decimal"/>
      <w:lvlText w:val="%3."/>
      <w:lvlJc w:val="left"/>
      <w:pPr>
        <w:ind w:left="1020" w:hanging="360"/>
      </w:pPr>
    </w:lvl>
    <w:lvl w:ilvl="3" w:tplc="E946E14C">
      <w:start w:val="1"/>
      <w:numFmt w:val="decimal"/>
      <w:lvlText w:val="%4."/>
      <w:lvlJc w:val="left"/>
      <w:pPr>
        <w:ind w:left="1020" w:hanging="360"/>
      </w:pPr>
    </w:lvl>
    <w:lvl w:ilvl="4" w:tplc="C31A4AD4">
      <w:start w:val="1"/>
      <w:numFmt w:val="decimal"/>
      <w:lvlText w:val="%5."/>
      <w:lvlJc w:val="left"/>
      <w:pPr>
        <w:ind w:left="1020" w:hanging="360"/>
      </w:pPr>
    </w:lvl>
    <w:lvl w:ilvl="5" w:tplc="238E5D70">
      <w:start w:val="1"/>
      <w:numFmt w:val="decimal"/>
      <w:lvlText w:val="%6."/>
      <w:lvlJc w:val="left"/>
      <w:pPr>
        <w:ind w:left="1020" w:hanging="360"/>
      </w:pPr>
    </w:lvl>
    <w:lvl w:ilvl="6" w:tplc="144E321C">
      <w:start w:val="1"/>
      <w:numFmt w:val="decimal"/>
      <w:lvlText w:val="%7."/>
      <w:lvlJc w:val="left"/>
      <w:pPr>
        <w:ind w:left="1020" w:hanging="360"/>
      </w:pPr>
    </w:lvl>
    <w:lvl w:ilvl="7" w:tplc="C5723F0A">
      <w:start w:val="1"/>
      <w:numFmt w:val="decimal"/>
      <w:lvlText w:val="%8."/>
      <w:lvlJc w:val="left"/>
      <w:pPr>
        <w:ind w:left="1020" w:hanging="360"/>
      </w:pPr>
    </w:lvl>
    <w:lvl w:ilvl="8" w:tplc="BF40B440">
      <w:start w:val="1"/>
      <w:numFmt w:val="decimal"/>
      <w:lvlText w:val="%9."/>
      <w:lvlJc w:val="left"/>
      <w:pPr>
        <w:ind w:left="1020" w:hanging="360"/>
      </w:pPr>
    </w:lvl>
  </w:abstractNum>
  <w:abstractNum w:abstractNumId="27" w15:restartNumberingAfterBreak="0">
    <w:nsid w:val="635328C4"/>
    <w:multiLevelType w:val="hybridMultilevel"/>
    <w:tmpl w:val="37320AD6"/>
    <w:lvl w:ilvl="0" w:tplc="FF6C7E00">
      <w:start w:val="1"/>
      <w:numFmt w:val="upperLetter"/>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28" w15:restartNumberingAfterBreak="0">
    <w:nsid w:val="63E16DEA"/>
    <w:multiLevelType w:val="hybridMultilevel"/>
    <w:tmpl w:val="D43C890C"/>
    <w:lvl w:ilvl="0" w:tplc="BF4AF5C0">
      <w:start w:val="1"/>
      <w:numFmt w:val="lowerRoman"/>
      <w:lvlText w:val="%1)"/>
      <w:lvlJc w:val="right"/>
      <w:pPr>
        <w:ind w:left="720" w:hanging="360"/>
      </w:pPr>
      <w:rPr>
        <w:rFont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9" w15:restartNumberingAfterBreak="0">
    <w:nsid w:val="66B62D0E"/>
    <w:multiLevelType w:val="hybridMultilevel"/>
    <w:tmpl w:val="2556B2D0"/>
    <w:lvl w:ilvl="0" w:tplc="5BA071BA">
      <w:start w:val="1"/>
      <w:numFmt w:val="bullet"/>
      <w:lvlText w:val=""/>
      <w:lvlJc w:val="left"/>
      <w:pPr>
        <w:ind w:left="360" w:hanging="360"/>
      </w:pPr>
      <w:rPr>
        <w:rFonts w:ascii="Symbol" w:hAnsi="Symbol" w:hint="default"/>
        <w:color w:val="auto"/>
      </w:rPr>
    </w:lvl>
    <w:lvl w:ilvl="1" w:tplc="48090003">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30" w15:restartNumberingAfterBreak="0">
    <w:nsid w:val="67DD680A"/>
    <w:multiLevelType w:val="hybridMultilevel"/>
    <w:tmpl w:val="26782EE6"/>
    <w:lvl w:ilvl="0" w:tplc="4809001B">
      <w:start w:val="1"/>
      <w:numFmt w:val="lowerRoman"/>
      <w:lvlText w:val="%1."/>
      <w:lvlJc w:val="righ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8E2065C"/>
    <w:multiLevelType w:val="multilevel"/>
    <w:tmpl w:val="59CAFDB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2" w15:restartNumberingAfterBreak="0">
    <w:nsid w:val="6F5D0D11"/>
    <w:multiLevelType w:val="hybridMultilevel"/>
    <w:tmpl w:val="6360F4E4"/>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3" w15:restartNumberingAfterBreak="0">
    <w:nsid w:val="703C0980"/>
    <w:multiLevelType w:val="hybridMultilevel"/>
    <w:tmpl w:val="3760E654"/>
    <w:lvl w:ilvl="0" w:tplc="BF4AF5C0">
      <w:start w:val="1"/>
      <w:numFmt w:val="lowerRoman"/>
      <w:lvlText w:val="%1)"/>
      <w:lvlJc w:val="righ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4" w15:restartNumberingAfterBreak="0">
    <w:nsid w:val="71964CCE"/>
    <w:multiLevelType w:val="hybridMultilevel"/>
    <w:tmpl w:val="88A83316"/>
    <w:lvl w:ilvl="0" w:tplc="48090001">
      <w:start w:val="1"/>
      <w:numFmt w:val="bullet"/>
      <w:lvlText w:val=""/>
      <w:lvlJc w:val="left"/>
      <w:pPr>
        <w:ind w:left="-1188" w:hanging="360"/>
      </w:pPr>
      <w:rPr>
        <w:rFonts w:ascii="Symbol" w:hAnsi="Symbol" w:hint="default"/>
      </w:rPr>
    </w:lvl>
    <w:lvl w:ilvl="1" w:tplc="48090003">
      <w:start w:val="1"/>
      <w:numFmt w:val="bullet"/>
      <w:lvlText w:val="o"/>
      <w:lvlJc w:val="left"/>
      <w:pPr>
        <w:ind w:left="-468" w:hanging="360"/>
      </w:pPr>
      <w:rPr>
        <w:rFonts w:ascii="Courier New" w:hAnsi="Courier New" w:cs="Times New Roman" w:hint="default"/>
      </w:rPr>
    </w:lvl>
    <w:lvl w:ilvl="2" w:tplc="48090005">
      <w:start w:val="1"/>
      <w:numFmt w:val="bullet"/>
      <w:lvlText w:val=""/>
      <w:lvlJc w:val="left"/>
      <w:pPr>
        <w:ind w:left="252" w:hanging="360"/>
      </w:pPr>
      <w:rPr>
        <w:rFonts w:ascii="Wingdings" w:hAnsi="Wingdings" w:hint="default"/>
      </w:rPr>
    </w:lvl>
    <w:lvl w:ilvl="3" w:tplc="48090001">
      <w:start w:val="1"/>
      <w:numFmt w:val="bullet"/>
      <w:lvlText w:val=""/>
      <w:lvlJc w:val="left"/>
      <w:pPr>
        <w:ind w:left="972" w:hanging="360"/>
      </w:pPr>
      <w:rPr>
        <w:rFonts w:ascii="Symbol" w:hAnsi="Symbol" w:hint="default"/>
      </w:rPr>
    </w:lvl>
    <w:lvl w:ilvl="4" w:tplc="48090003">
      <w:start w:val="1"/>
      <w:numFmt w:val="bullet"/>
      <w:lvlText w:val="o"/>
      <w:lvlJc w:val="left"/>
      <w:pPr>
        <w:ind w:left="1692" w:hanging="360"/>
      </w:pPr>
      <w:rPr>
        <w:rFonts w:ascii="Courier New" w:hAnsi="Courier New" w:cs="Times New Roman" w:hint="default"/>
      </w:rPr>
    </w:lvl>
    <w:lvl w:ilvl="5" w:tplc="48090005">
      <w:start w:val="1"/>
      <w:numFmt w:val="bullet"/>
      <w:lvlText w:val=""/>
      <w:lvlJc w:val="left"/>
      <w:pPr>
        <w:ind w:left="2412" w:hanging="360"/>
      </w:pPr>
      <w:rPr>
        <w:rFonts w:ascii="Wingdings" w:hAnsi="Wingdings" w:hint="default"/>
      </w:rPr>
    </w:lvl>
    <w:lvl w:ilvl="6" w:tplc="48090001">
      <w:start w:val="1"/>
      <w:numFmt w:val="bullet"/>
      <w:lvlText w:val=""/>
      <w:lvlJc w:val="left"/>
      <w:pPr>
        <w:ind w:left="3132" w:hanging="360"/>
      </w:pPr>
      <w:rPr>
        <w:rFonts w:ascii="Symbol" w:hAnsi="Symbol" w:hint="default"/>
      </w:rPr>
    </w:lvl>
    <w:lvl w:ilvl="7" w:tplc="48090003">
      <w:start w:val="1"/>
      <w:numFmt w:val="bullet"/>
      <w:lvlText w:val="o"/>
      <w:lvlJc w:val="left"/>
      <w:pPr>
        <w:ind w:left="3852" w:hanging="360"/>
      </w:pPr>
      <w:rPr>
        <w:rFonts w:ascii="Courier New" w:hAnsi="Courier New" w:cs="Times New Roman" w:hint="default"/>
      </w:rPr>
    </w:lvl>
    <w:lvl w:ilvl="8" w:tplc="48090005">
      <w:start w:val="1"/>
      <w:numFmt w:val="bullet"/>
      <w:lvlText w:val=""/>
      <w:lvlJc w:val="left"/>
      <w:pPr>
        <w:ind w:left="4572" w:hanging="360"/>
      </w:pPr>
      <w:rPr>
        <w:rFonts w:ascii="Wingdings" w:hAnsi="Wingdings" w:hint="default"/>
      </w:rPr>
    </w:lvl>
  </w:abstractNum>
  <w:abstractNum w:abstractNumId="35" w15:restartNumberingAfterBreak="0">
    <w:nsid w:val="71ED4ECC"/>
    <w:multiLevelType w:val="hybridMultilevel"/>
    <w:tmpl w:val="3B2C838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6" w15:restartNumberingAfterBreak="0">
    <w:nsid w:val="72B023C2"/>
    <w:multiLevelType w:val="hybridMultilevel"/>
    <w:tmpl w:val="90CAF6E2"/>
    <w:lvl w:ilvl="0" w:tplc="BF4AF5C0">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3DE6A6E"/>
    <w:multiLevelType w:val="hybridMultilevel"/>
    <w:tmpl w:val="820EF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5E7202"/>
    <w:multiLevelType w:val="hybridMultilevel"/>
    <w:tmpl w:val="F96C52B4"/>
    <w:lvl w:ilvl="0" w:tplc="4809001B">
      <w:start w:val="1"/>
      <w:numFmt w:val="lowerRoman"/>
      <w:lvlText w:val="%1."/>
      <w:lvlJc w:val="righ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9685182"/>
    <w:multiLevelType w:val="hybridMultilevel"/>
    <w:tmpl w:val="4B7E8D12"/>
    <w:lvl w:ilvl="0" w:tplc="BF4AF5C0">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A270213"/>
    <w:multiLevelType w:val="hybridMultilevel"/>
    <w:tmpl w:val="073A83B8"/>
    <w:lvl w:ilvl="0" w:tplc="4809001B">
      <w:start w:val="1"/>
      <w:numFmt w:val="lowerRoman"/>
      <w:lvlText w:val="%1."/>
      <w:lvlJc w:val="right"/>
      <w:pPr>
        <w:ind w:left="36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1" w15:restartNumberingAfterBreak="0">
    <w:nsid w:val="7B7F037C"/>
    <w:multiLevelType w:val="hybridMultilevel"/>
    <w:tmpl w:val="D45411C4"/>
    <w:lvl w:ilvl="0" w:tplc="48090017">
      <w:start w:val="1"/>
      <w:numFmt w:val="lowerLetter"/>
      <w:lvlText w:val="%1)"/>
      <w:lvlJc w:val="left"/>
      <w:pPr>
        <w:ind w:left="1146" w:hanging="360"/>
      </w:pPr>
    </w:lvl>
    <w:lvl w:ilvl="1" w:tplc="48090019" w:tentative="1">
      <w:start w:val="1"/>
      <w:numFmt w:val="lowerLetter"/>
      <w:lvlText w:val="%2."/>
      <w:lvlJc w:val="left"/>
      <w:pPr>
        <w:ind w:left="1866" w:hanging="360"/>
      </w:pPr>
    </w:lvl>
    <w:lvl w:ilvl="2" w:tplc="4809001B" w:tentative="1">
      <w:start w:val="1"/>
      <w:numFmt w:val="lowerRoman"/>
      <w:lvlText w:val="%3."/>
      <w:lvlJc w:val="right"/>
      <w:pPr>
        <w:ind w:left="2586" w:hanging="180"/>
      </w:pPr>
    </w:lvl>
    <w:lvl w:ilvl="3" w:tplc="4809000F" w:tentative="1">
      <w:start w:val="1"/>
      <w:numFmt w:val="decimal"/>
      <w:lvlText w:val="%4."/>
      <w:lvlJc w:val="left"/>
      <w:pPr>
        <w:ind w:left="3306" w:hanging="360"/>
      </w:pPr>
    </w:lvl>
    <w:lvl w:ilvl="4" w:tplc="48090019" w:tentative="1">
      <w:start w:val="1"/>
      <w:numFmt w:val="lowerLetter"/>
      <w:lvlText w:val="%5."/>
      <w:lvlJc w:val="left"/>
      <w:pPr>
        <w:ind w:left="4026" w:hanging="360"/>
      </w:pPr>
    </w:lvl>
    <w:lvl w:ilvl="5" w:tplc="4809001B" w:tentative="1">
      <w:start w:val="1"/>
      <w:numFmt w:val="lowerRoman"/>
      <w:lvlText w:val="%6."/>
      <w:lvlJc w:val="right"/>
      <w:pPr>
        <w:ind w:left="4746" w:hanging="180"/>
      </w:pPr>
    </w:lvl>
    <w:lvl w:ilvl="6" w:tplc="4809000F" w:tentative="1">
      <w:start w:val="1"/>
      <w:numFmt w:val="decimal"/>
      <w:lvlText w:val="%7."/>
      <w:lvlJc w:val="left"/>
      <w:pPr>
        <w:ind w:left="5466" w:hanging="360"/>
      </w:pPr>
    </w:lvl>
    <w:lvl w:ilvl="7" w:tplc="48090019" w:tentative="1">
      <w:start w:val="1"/>
      <w:numFmt w:val="lowerLetter"/>
      <w:lvlText w:val="%8."/>
      <w:lvlJc w:val="left"/>
      <w:pPr>
        <w:ind w:left="6186" w:hanging="360"/>
      </w:pPr>
    </w:lvl>
    <w:lvl w:ilvl="8" w:tplc="4809001B" w:tentative="1">
      <w:start w:val="1"/>
      <w:numFmt w:val="lowerRoman"/>
      <w:lvlText w:val="%9."/>
      <w:lvlJc w:val="right"/>
      <w:pPr>
        <w:ind w:left="6906" w:hanging="180"/>
      </w:pPr>
    </w:lvl>
  </w:abstractNum>
  <w:abstractNum w:abstractNumId="42" w15:restartNumberingAfterBreak="0">
    <w:nsid w:val="7BB65072"/>
    <w:multiLevelType w:val="hybridMultilevel"/>
    <w:tmpl w:val="0BD8BB0A"/>
    <w:lvl w:ilvl="0" w:tplc="94B8F636">
      <w:start w:val="1"/>
      <w:numFmt w:val="lowerLetter"/>
      <w:lvlText w:val="(%1)"/>
      <w:lvlJc w:val="left"/>
      <w:pPr>
        <w:ind w:left="822" w:hanging="396"/>
      </w:pPr>
      <w:rPr>
        <w:rFonts w:hint="default"/>
      </w:rPr>
    </w:lvl>
    <w:lvl w:ilvl="1" w:tplc="48090019" w:tentative="1">
      <w:start w:val="1"/>
      <w:numFmt w:val="lowerLetter"/>
      <w:lvlText w:val="%2."/>
      <w:lvlJc w:val="left"/>
      <w:pPr>
        <w:ind w:left="1506" w:hanging="360"/>
      </w:pPr>
    </w:lvl>
    <w:lvl w:ilvl="2" w:tplc="4809001B" w:tentative="1">
      <w:start w:val="1"/>
      <w:numFmt w:val="lowerRoman"/>
      <w:lvlText w:val="%3."/>
      <w:lvlJc w:val="right"/>
      <w:pPr>
        <w:ind w:left="2226" w:hanging="180"/>
      </w:pPr>
    </w:lvl>
    <w:lvl w:ilvl="3" w:tplc="4809000F" w:tentative="1">
      <w:start w:val="1"/>
      <w:numFmt w:val="decimal"/>
      <w:lvlText w:val="%4."/>
      <w:lvlJc w:val="left"/>
      <w:pPr>
        <w:ind w:left="2946" w:hanging="360"/>
      </w:pPr>
    </w:lvl>
    <w:lvl w:ilvl="4" w:tplc="48090019" w:tentative="1">
      <w:start w:val="1"/>
      <w:numFmt w:val="lowerLetter"/>
      <w:lvlText w:val="%5."/>
      <w:lvlJc w:val="left"/>
      <w:pPr>
        <w:ind w:left="3666" w:hanging="360"/>
      </w:pPr>
    </w:lvl>
    <w:lvl w:ilvl="5" w:tplc="4809001B" w:tentative="1">
      <w:start w:val="1"/>
      <w:numFmt w:val="lowerRoman"/>
      <w:lvlText w:val="%6."/>
      <w:lvlJc w:val="right"/>
      <w:pPr>
        <w:ind w:left="4386" w:hanging="180"/>
      </w:pPr>
    </w:lvl>
    <w:lvl w:ilvl="6" w:tplc="4809000F" w:tentative="1">
      <w:start w:val="1"/>
      <w:numFmt w:val="decimal"/>
      <w:lvlText w:val="%7."/>
      <w:lvlJc w:val="left"/>
      <w:pPr>
        <w:ind w:left="5106" w:hanging="360"/>
      </w:pPr>
    </w:lvl>
    <w:lvl w:ilvl="7" w:tplc="48090019" w:tentative="1">
      <w:start w:val="1"/>
      <w:numFmt w:val="lowerLetter"/>
      <w:lvlText w:val="%8."/>
      <w:lvlJc w:val="left"/>
      <w:pPr>
        <w:ind w:left="5826" w:hanging="360"/>
      </w:pPr>
    </w:lvl>
    <w:lvl w:ilvl="8" w:tplc="4809001B" w:tentative="1">
      <w:start w:val="1"/>
      <w:numFmt w:val="lowerRoman"/>
      <w:lvlText w:val="%9."/>
      <w:lvlJc w:val="right"/>
      <w:pPr>
        <w:ind w:left="6546" w:hanging="180"/>
      </w:pPr>
    </w:lvl>
  </w:abstractNum>
  <w:abstractNum w:abstractNumId="43" w15:restartNumberingAfterBreak="0">
    <w:nsid w:val="7F384E30"/>
    <w:multiLevelType w:val="hybridMultilevel"/>
    <w:tmpl w:val="95EAC126"/>
    <w:lvl w:ilvl="0" w:tplc="48090015">
      <w:start w:val="1"/>
      <w:numFmt w:val="upperLetter"/>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504078979">
    <w:abstractNumId w:val="11"/>
  </w:num>
  <w:num w:numId="2" w16cid:durableId="1514881054">
    <w:abstractNumId w:val="16"/>
  </w:num>
  <w:num w:numId="3" w16cid:durableId="84108810">
    <w:abstractNumId w:val="31"/>
    <w:lvlOverride w:ilvl="0">
      <w:startOverride w:val="1"/>
    </w:lvlOverride>
  </w:num>
  <w:num w:numId="4" w16cid:durableId="1395857420">
    <w:abstractNumId w:val="13"/>
  </w:num>
  <w:num w:numId="5" w16cid:durableId="2103186186">
    <w:abstractNumId w:val="7"/>
  </w:num>
  <w:num w:numId="6" w16cid:durableId="285357285">
    <w:abstractNumId w:val="3"/>
  </w:num>
  <w:num w:numId="7" w16cid:durableId="1183862546">
    <w:abstractNumId w:val="24"/>
  </w:num>
  <w:num w:numId="8" w16cid:durableId="1223056780">
    <w:abstractNumId w:val="27"/>
  </w:num>
  <w:num w:numId="9" w16cid:durableId="1850295740">
    <w:abstractNumId w:val="10"/>
  </w:num>
  <w:num w:numId="10" w16cid:durableId="1102649559">
    <w:abstractNumId w:val="37"/>
  </w:num>
  <w:num w:numId="11" w16cid:durableId="433597405">
    <w:abstractNumId w:val="2"/>
  </w:num>
  <w:num w:numId="12" w16cid:durableId="81534002">
    <w:abstractNumId w:val="28"/>
  </w:num>
  <w:num w:numId="13" w16cid:durableId="2053843148">
    <w:abstractNumId w:val="21"/>
  </w:num>
  <w:num w:numId="14" w16cid:durableId="728304768">
    <w:abstractNumId w:val="19"/>
  </w:num>
  <w:num w:numId="15" w16cid:durableId="454255496">
    <w:abstractNumId w:val="25"/>
  </w:num>
  <w:num w:numId="16" w16cid:durableId="197470221">
    <w:abstractNumId w:val="33"/>
  </w:num>
  <w:num w:numId="17" w16cid:durableId="746195149">
    <w:abstractNumId w:val="5"/>
  </w:num>
  <w:num w:numId="18" w16cid:durableId="1579706477">
    <w:abstractNumId w:val="32"/>
  </w:num>
  <w:num w:numId="19" w16cid:durableId="593829899">
    <w:abstractNumId w:val="22"/>
  </w:num>
  <w:num w:numId="20" w16cid:durableId="954336931">
    <w:abstractNumId w:val="23"/>
  </w:num>
  <w:num w:numId="21" w16cid:durableId="1390377680">
    <w:abstractNumId w:val="35"/>
  </w:num>
  <w:num w:numId="22" w16cid:durableId="943658253">
    <w:abstractNumId w:val="34"/>
  </w:num>
  <w:num w:numId="23" w16cid:durableId="2075932266">
    <w:abstractNumId w:val="41"/>
  </w:num>
  <w:num w:numId="24" w16cid:durableId="172184224">
    <w:abstractNumId w:val="42"/>
  </w:num>
  <w:num w:numId="25" w16cid:durableId="68768867">
    <w:abstractNumId w:val="4"/>
  </w:num>
  <w:num w:numId="26" w16cid:durableId="184486727">
    <w:abstractNumId w:val="29"/>
  </w:num>
  <w:num w:numId="27" w16cid:durableId="1027221689">
    <w:abstractNumId w:val="14"/>
  </w:num>
  <w:num w:numId="28" w16cid:durableId="913008738">
    <w:abstractNumId w:val="15"/>
  </w:num>
  <w:num w:numId="29" w16cid:durableId="1029330359">
    <w:abstractNumId w:val="8"/>
  </w:num>
  <w:num w:numId="30" w16cid:durableId="1452090940">
    <w:abstractNumId w:val="20"/>
  </w:num>
  <w:num w:numId="31" w16cid:durableId="1452477084">
    <w:abstractNumId w:val="26"/>
  </w:num>
  <w:num w:numId="32" w16cid:durableId="516889274">
    <w:abstractNumId w:val="40"/>
  </w:num>
  <w:num w:numId="33" w16cid:durableId="149030790">
    <w:abstractNumId w:val="38"/>
  </w:num>
  <w:num w:numId="34" w16cid:durableId="669336400">
    <w:abstractNumId w:val="17"/>
  </w:num>
  <w:num w:numId="35" w16cid:durableId="468208041">
    <w:abstractNumId w:val="30"/>
  </w:num>
  <w:num w:numId="36" w16cid:durableId="1116169999">
    <w:abstractNumId w:val="0"/>
  </w:num>
  <w:num w:numId="37" w16cid:durableId="481893672">
    <w:abstractNumId w:val="9"/>
  </w:num>
  <w:num w:numId="38" w16cid:durableId="931160741">
    <w:abstractNumId w:val="39"/>
  </w:num>
  <w:num w:numId="39" w16cid:durableId="295724604">
    <w:abstractNumId w:val="36"/>
  </w:num>
  <w:num w:numId="40" w16cid:durableId="1420978137">
    <w:abstractNumId w:val="18"/>
  </w:num>
  <w:num w:numId="41" w16cid:durableId="633021549">
    <w:abstractNumId w:val="1"/>
  </w:num>
  <w:num w:numId="42" w16cid:durableId="1946497518">
    <w:abstractNumId w:val="6"/>
  </w:num>
  <w:num w:numId="43" w16cid:durableId="1837719823">
    <w:abstractNumId w:val="12"/>
  </w:num>
  <w:num w:numId="44" w16cid:durableId="1524632621">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ocumentProtection w:edit="comment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106"/>
    <w:rsid w:val="00000397"/>
    <w:rsid w:val="000043DE"/>
    <w:rsid w:val="0000669E"/>
    <w:rsid w:val="0001051A"/>
    <w:rsid w:val="000118E0"/>
    <w:rsid w:val="0001549C"/>
    <w:rsid w:val="00020198"/>
    <w:rsid w:val="00020F26"/>
    <w:rsid w:val="00033836"/>
    <w:rsid w:val="0003390A"/>
    <w:rsid w:val="00035C55"/>
    <w:rsid w:val="0003698C"/>
    <w:rsid w:val="000377F3"/>
    <w:rsid w:val="0004211A"/>
    <w:rsid w:val="00045150"/>
    <w:rsid w:val="00045460"/>
    <w:rsid w:val="00050099"/>
    <w:rsid w:val="00055366"/>
    <w:rsid w:val="0005713E"/>
    <w:rsid w:val="0005796F"/>
    <w:rsid w:val="00062A6E"/>
    <w:rsid w:val="0006559C"/>
    <w:rsid w:val="00065E52"/>
    <w:rsid w:val="0006727B"/>
    <w:rsid w:val="000760AB"/>
    <w:rsid w:val="00077E33"/>
    <w:rsid w:val="00080FFF"/>
    <w:rsid w:val="00082798"/>
    <w:rsid w:val="00085243"/>
    <w:rsid w:val="000866FB"/>
    <w:rsid w:val="000916AB"/>
    <w:rsid w:val="0009345D"/>
    <w:rsid w:val="00094591"/>
    <w:rsid w:val="000949E8"/>
    <w:rsid w:val="0009612E"/>
    <w:rsid w:val="000A1DA4"/>
    <w:rsid w:val="000A29A9"/>
    <w:rsid w:val="000A2B34"/>
    <w:rsid w:val="000A422B"/>
    <w:rsid w:val="000B2C14"/>
    <w:rsid w:val="000B3E53"/>
    <w:rsid w:val="000B5CF7"/>
    <w:rsid w:val="000B6078"/>
    <w:rsid w:val="000C47D9"/>
    <w:rsid w:val="000C512E"/>
    <w:rsid w:val="000C56E7"/>
    <w:rsid w:val="000D01D3"/>
    <w:rsid w:val="000D1CFD"/>
    <w:rsid w:val="000D59C4"/>
    <w:rsid w:val="000D5DA3"/>
    <w:rsid w:val="000E1764"/>
    <w:rsid w:val="000E62A0"/>
    <w:rsid w:val="000E64ED"/>
    <w:rsid w:val="000F02FB"/>
    <w:rsid w:val="000F0476"/>
    <w:rsid w:val="000F07DA"/>
    <w:rsid w:val="000F1792"/>
    <w:rsid w:val="000F449E"/>
    <w:rsid w:val="000F758F"/>
    <w:rsid w:val="00100B9C"/>
    <w:rsid w:val="00103CFF"/>
    <w:rsid w:val="00105204"/>
    <w:rsid w:val="00110C54"/>
    <w:rsid w:val="001145A6"/>
    <w:rsid w:val="00117713"/>
    <w:rsid w:val="00121336"/>
    <w:rsid w:val="0012529A"/>
    <w:rsid w:val="00130F3F"/>
    <w:rsid w:val="001332B3"/>
    <w:rsid w:val="00134766"/>
    <w:rsid w:val="00135A77"/>
    <w:rsid w:val="00137938"/>
    <w:rsid w:val="00140F13"/>
    <w:rsid w:val="0014423E"/>
    <w:rsid w:val="00144EBF"/>
    <w:rsid w:val="001466E5"/>
    <w:rsid w:val="00151EDB"/>
    <w:rsid w:val="00151F5B"/>
    <w:rsid w:val="00152C80"/>
    <w:rsid w:val="00154414"/>
    <w:rsid w:val="0015665A"/>
    <w:rsid w:val="00157E62"/>
    <w:rsid w:val="001617D2"/>
    <w:rsid w:val="00162C90"/>
    <w:rsid w:val="00163556"/>
    <w:rsid w:val="00163AC4"/>
    <w:rsid w:val="00165D20"/>
    <w:rsid w:val="00167B91"/>
    <w:rsid w:val="0017323D"/>
    <w:rsid w:val="00176C26"/>
    <w:rsid w:val="00180E20"/>
    <w:rsid w:val="001A0D28"/>
    <w:rsid w:val="001A1836"/>
    <w:rsid w:val="001A53D6"/>
    <w:rsid w:val="001A6374"/>
    <w:rsid w:val="001B16BF"/>
    <w:rsid w:val="001C3A02"/>
    <w:rsid w:val="001C3E1F"/>
    <w:rsid w:val="001C4AAE"/>
    <w:rsid w:val="001C5A76"/>
    <w:rsid w:val="001C72D5"/>
    <w:rsid w:val="001D0331"/>
    <w:rsid w:val="001D30DF"/>
    <w:rsid w:val="001D3471"/>
    <w:rsid w:val="001D3651"/>
    <w:rsid w:val="001D40FB"/>
    <w:rsid w:val="001E1AF7"/>
    <w:rsid w:val="001E5217"/>
    <w:rsid w:val="001E5578"/>
    <w:rsid w:val="001F382E"/>
    <w:rsid w:val="001F61DC"/>
    <w:rsid w:val="001F79BF"/>
    <w:rsid w:val="00204202"/>
    <w:rsid w:val="002064BC"/>
    <w:rsid w:val="002148E5"/>
    <w:rsid w:val="00214C06"/>
    <w:rsid w:val="00221AB1"/>
    <w:rsid w:val="00221AC9"/>
    <w:rsid w:val="00224175"/>
    <w:rsid w:val="002247AE"/>
    <w:rsid w:val="00225825"/>
    <w:rsid w:val="00225E9C"/>
    <w:rsid w:val="002270FE"/>
    <w:rsid w:val="00231CBB"/>
    <w:rsid w:val="00233471"/>
    <w:rsid w:val="00235F11"/>
    <w:rsid w:val="00241C4F"/>
    <w:rsid w:val="00241F84"/>
    <w:rsid w:val="00247010"/>
    <w:rsid w:val="00254881"/>
    <w:rsid w:val="002552ED"/>
    <w:rsid w:val="002610CB"/>
    <w:rsid w:val="00262871"/>
    <w:rsid w:val="00267117"/>
    <w:rsid w:val="0026732E"/>
    <w:rsid w:val="00270EFA"/>
    <w:rsid w:val="002717BD"/>
    <w:rsid w:val="00272E2A"/>
    <w:rsid w:val="00273610"/>
    <w:rsid w:val="00277D27"/>
    <w:rsid w:val="00284838"/>
    <w:rsid w:val="00284E09"/>
    <w:rsid w:val="002875C0"/>
    <w:rsid w:val="00291394"/>
    <w:rsid w:val="00291CC6"/>
    <w:rsid w:val="00291DA3"/>
    <w:rsid w:val="002A587E"/>
    <w:rsid w:val="002A6108"/>
    <w:rsid w:val="002A7655"/>
    <w:rsid w:val="002B230D"/>
    <w:rsid w:val="002B474F"/>
    <w:rsid w:val="002B536B"/>
    <w:rsid w:val="002B5F68"/>
    <w:rsid w:val="002C0D7B"/>
    <w:rsid w:val="002C1142"/>
    <w:rsid w:val="002C45D1"/>
    <w:rsid w:val="002C60F4"/>
    <w:rsid w:val="002C74EF"/>
    <w:rsid w:val="002D067A"/>
    <w:rsid w:val="002D2E89"/>
    <w:rsid w:val="002D4E17"/>
    <w:rsid w:val="002D5B48"/>
    <w:rsid w:val="002D67C0"/>
    <w:rsid w:val="002E0E75"/>
    <w:rsid w:val="002E34E0"/>
    <w:rsid w:val="002E4BFF"/>
    <w:rsid w:val="002E54C8"/>
    <w:rsid w:val="002E6AA4"/>
    <w:rsid w:val="002F07A3"/>
    <w:rsid w:val="002F4B1A"/>
    <w:rsid w:val="002F4FC1"/>
    <w:rsid w:val="002F6064"/>
    <w:rsid w:val="003033D5"/>
    <w:rsid w:val="00304396"/>
    <w:rsid w:val="00306B2A"/>
    <w:rsid w:val="003075B7"/>
    <w:rsid w:val="00310B8E"/>
    <w:rsid w:val="003115EF"/>
    <w:rsid w:val="00315A28"/>
    <w:rsid w:val="0032199D"/>
    <w:rsid w:val="0032554C"/>
    <w:rsid w:val="003259ED"/>
    <w:rsid w:val="003323C0"/>
    <w:rsid w:val="00333D3A"/>
    <w:rsid w:val="00334C98"/>
    <w:rsid w:val="00341D3C"/>
    <w:rsid w:val="003438B4"/>
    <w:rsid w:val="00350622"/>
    <w:rsid w:val="00351CC8"/>
    <w:rsid w:val="00351CF3"/>
    <w:rsid w:val="00352D47"/>
    <w:rsid w:val="003531F6"/>
    <w:rsid w:val="0035600D"/>
    <w:rsid w:val="00357B50"/>
    <w:rsid w:val="003609F1"/>
    <w:rsid w:val="003614A8"/>
    <w:rsid w:val="00363533"/>
    <w:rsid w:val="00363953"/>
    <w:rsid w:val="0036521C"/>
    <w:rsid w:val="003716C7"/>
    <w:rsid w:val="00372EB1"/>
    <w:rsid w:val="003744BF"/>
    <w:rsid w:val="0037754D"/>
    <w:rsid w:val="00381B9E"/>
    <w:rsid w:val="0038652D"/>
    <w:rsid w:val="003875FD"/>
    <w:rsid w:val="00391506"/>
    <w:rsid w:val="00392E02"/>
    <w:rsid w:val="003A44D9"/>
    <w:rsid w:val="003A576D"/>
    <w:rsid w:val="003A59B4"/>
    <w:rsid w:val="003A6B3C"/>
    <w:rsid w:val="003A7080"/>
    <w:rsid w:val="003B50C7"/>
    <w:rsid w:val="003B5F5D"/>
    <w:rsid w:val="003B722D"/>
    <w:rsid w:val="003C143C"/>
    <w:rsid w:val="003C1EB3"/>
    <w:rsid w:val="003C4610"/>
    <w:rsid w:val="003D14C3"/>
    <w:rsid w:val="003D322F"/>
    <w:rsid w:val="003D34FD"/>
    <w:rsid w:val="003D7066"/>
    <w:rsid w:val="003E03FD"/>
    <w:rsid w:val="003E6E7E"/>
    <w:rsid w:val="003F1E4E"/>
    <w:rsid w:val="003F2870"/>
    <w:rsid w:val="004028EB"/>
    <w:rsid w:val="00407C6D"/>
    <w:rsid w:val="00411164"/>
    <w:rsid w:val="00412024"/>
    <w:rsid w:val="004120A5"/>
    <w:rsid w:val="00415A5D"/>
    <w:rsid w:val="004160F3"/>
    <w:rsid w:val="00416300"/>
    <w:rsid w:val="00423C80"/>
    <w:rsid w:val="0042520F"/>
    <w:rsid w:val="004254EE"/>
    <w:rsid w:val="004269DA"/>
    <w:rsid w:val="00426E30"/>
    <w:rsid w:val="004312F4"/>
    <w:rsid w:val="00435D92"/>
    <w:rsid w:val="00442F68"/>
    <w:rsid w:val="004476DB"/>
    <w:rsid w:val="00447A73"/>
    <w:rsid w:val="00447A89"/>
    <w:rsid w:val="00447B4C"/>
    <w:rsid w:val="00453B6A"/>
    <w:rsid w:val="0045576B"/>
    <w:rsid w:val="00460E3C"/>
    <w:rsid w:val="00462C5E"/>
    <w:rsid w:val="00463900"/>
    <w:rsid w:val="00463D32"/>
    <w:rsid w:val="00471CBF"/>
    <w:rsid w:val="00471DCB"/>
    <w:rsid w:val="00474471"/>
    <w:rsid w:val="00474B14"/>
    <w:rsid w:val="004767C1"/>
    <w:rsid w:val="00477BA9"/>
    <w:rsid w:val="00481F38"/>
    <w:rsid w:val="00482A4B"/>
    <w:rsid w:val="00483AB7"/>
    <w:rsid w:val="00484DB2"/>
    <w:rsid w:val="00486BB4"/>
    <w:rsid w:val="004914DD"/>
    <w:rsid w:val="00496CFE"/>
    <w:rsid w:val="00497B7B"/>
    <w:rsid w:val="004A2081"/>
    <w:rsid w:val="004A7359"/>
    <w:rsid w:val="004A7CF6"/>
    <w:rsid w:val="004B7D14"/>
    <w:rsid w:val="004C0485"/>
    <w:rsid w:val="004C5AF4"/>
    <w:rsid w:val="004C67C0"/>
    <w:rsid w:val="004C7B92"/>
    <w:rsid w:val="004D53FD"/>
    <w:rsid w:val="004E1E6C"/>
    <w:rsid w:val="004E1FEB"/>
    <w:rsid w:val="004F057B"/>
    <w:rsid w:val="004F1081"/>
    <w:rsid w:val="004F1599"/>
    <w:rsid w:val="004F1C9E"/>
    <w:rsid w:val="004F3FF5"/>
    <w:rsid w:val="00500B7E"/>
    <w:rsid w:val="0050126B"/>
    <w:rsid w:val="00502933"/>
    <w:rsid w:val="00504928"/>
    <w:rsid w:val="005134B5"/>
    <w:rsid w:val="0051365C"/>
    <w:rsid w:val="005168B8"/>
    <w:rsid w:val="00527468"/>
    <w:rsid w:val="005348ED"/>
    <w:rsid w:val="005355B5"/>
    <w:rsid w:val="00536A1A"/>
    <w:rsid w:val="00537385"/>
    <w:rsid w:val="00544788"/>
    <w:rsid w:val="0055087F"/>
    <w:rsid w:val="00551E9E"/>
    <w:rsid w:val="0055328C"/>
    <w:rsid w:val="0055530C"/>
    <w:rsid w:val="0055557F"/>
    <w:rsid w:val="0055592E"/>
    <w:rsid w:val="005610C6"/>
    <w:rsid w:val="005711E3"/>
    <w:rsid w:val="0057521E"/>
    <w:rsid w:val="0058014E"/>
    <w:rsid w:val="0058275E"/>
    <w:rsid w:val="00584340"/>
    <w:rsid w:val="005863FB"/>
    <w:rsid w:val="005917E9"/>
    <w:rsid w:val="00592D51"/>
    <w:rsid w:val="00595CCA"/>
    <w:rsid w:val="005A0413"/>
    <w:rsid w:val="005A3592"/>
    <w:rsid w:val="005A3839"/>
    <w:rsid w:val="005B092D"/>
    <w:rsid w:val="005B3649"/>
    <w:rsid w:val="005B6824"/>
    <w:rsid w:val="005C0BD9"/>
    <w:rsid w:val="005C1278"/>
    <w:rsid w:val="005C24D4"/>
    <w:rsid w:val="005C4522"/>
    <w:rsid w:val="005C4A53"/>
    <w:rsid w:val="005C4D97"/>
    <w:rsid w:val="005C6543"/>
    <w:rsid w:val="005D22CB"/>
    <w:rsid w:val="005D39EC"/>
    <w:rsid w:val="005D55F9"/>
    <w:rsid w:val="005D6586"/>
    <w:rsid w:val="005E0C11"/>
    <w:rsid w:val="005E49C4"/>
    <w:rsid w:val="005E71E7"/>
    <w:rsid w:val="005E78D9"/>
    <w:rsid w:val="005F1DC6"/>
    <w:rsid w:val="005F6456"/>
    <w:rsid w:val="005F6635"/>
    <w:rsid w:val="005F6CD2"/>
    <w:rsid w:val="00600383"/>
    <w:rsid w:val="00603B56"/>
    <w:rsid w:val="00604010"/>
    <w:rsid w:val="00604967"/>
    <w:rsid w:val="00605710"/>
    <w:rsid w:val="00605AC4"/>
    <w:rsid w:val="00610111"/>
    <w:rsid w:val="00610EC3"/>
    <w:rsid w:val="006113F8"/>
    <w:rsid w:val="0061635F"/>
    <w:rsid w:val="00616DD4"/>
    <w:rsid w:val="00617701"/>
    <w:rsid w:val="00621106"/>
    <w:rsid w:val="00621136"/>
    <w:rsid w:val="00622BB5"/>
    <w:rsid w:val="0062360A"/>
    <w:rsid w:val="00623EF9"/>
    <w:rsid w:val="00631D73"/>
    <w:rsid w:val="00635926"/>
    <w:rsid w:val="00642E72"/>
    <w:rsid w:val="00643DF8"/>
    <w:rsid w:val="00644698"/>
    <w:rsid w:val="00646117"/>
    <w:rsid w:val="00646FBB"/>
    <w:rsid w:val="006474E1"/>
    <w:rsid w:val="006552DA"/>
    <w:rsid w:val="00660B0D"/>
    <w:rsid w:val="006627F7"/>
    <w:rsid w:val="00664FA9"/>
    <w:rsid w:val="00665C43"/>
    <w:rsid w:val="00667352"/>
    <w:rsid w:val="006674C5"/>
    <w:rsid w:val="00670150"/>
    <w:rsid w:val="00674893"/>
    <w:rsid w:val="00674BAA"/>
    <w:rsid w:val="00676325"/>
    <w:rsid w:val="00677515"/>
    <w:rsid w:val="00680C91"/>
    <w:rsid w:val="00681032"/>
    <w:rsid w:val="006825D8"/>
    <w:rsid w:val="0068430E"/>
    <w:rsid w:val="006845F6"/>
    <w:rsid w:val="006846D6"/>
    <w:rsid w:val="00690417"/>
    <w:rsid w:val="00690868"/>
    <w:rsid w:val="00693BD5"/>
    <w:rsid w:val="006A0A94"/>
    <w:rsid w:val="006A3DF1"/>
    <w:rsid w:val="006B074E"/>
    <w:rsid w:val="006B0B1C"/>
    <w:rsid w:val="006B686D"/>
    <w:rsid w:val="006C0DD8"/>
    <w:rsid w:val="006C1044"/>
    <w:rsid w:val="006C22F4"/>
    <w:rsid w:val="006C2B36"/>
    <w:rsid w:val="006C323B"/>
    <w:rsid w:val="006D0423"/>
    <w:rsid w:val="006D0C90"/>
    <w:rsid w:val="006D1252"/>
    <w:rsid w:val="006D1421"/>
    <w:rsid w:val="006D4BB2"/>
    <w:rsid w:val="006D6F3F"/>
    <w:rsid w:val="006E1E96"/>
    <w:rsid w:val="006E63F0"/>
    <w:rsid w:val="006E77CC"/>
    <w:rsid w:val="006F154D"/>
    <w:rsid w:val="006F2214"/>
    <w:rsid w:val="006F44A1"/>
    <w:rsid w:val="006F774F"/>
    <w:rsid w:val="00701056"/>
    <w:rsid w:val="00703715"/>
    <w:rsid w:val="00705961"/>
    <w:rsid w:val="00705D5E"/>
    <w:rsid w:val="00707D7A"/>
    <w:rsid w:val="00712623"/>
    <w:rsid w:val="0071394A"/>
    <w:rsid w:val="00717F82"/>
    <w:rsid w:val="00722D9F"/>
    <w:rsid w:val="00723535"/>
    <w:rsid w:val="0073136F"/>
    <w:rsid w:val="007318AE"/>
    <w:rsid w:val="00731F04"/>
    <w:rsid w:val="007358B2"/>
    <w:rsid w:val="00735BB9"/>
    <w:rsid w:val="00740E5D"/>
    <w:rsid w:val="0074261F"/>
    <w:rsid w:val="00746FBE"/>
    <w:rsid w:val="00764CD6"/>
    <w:rsid w:val="00765B86"/>
    <w:rsid w:val="00766B76"/>
    <w:rsid w:val="00772759"/>
    <w:rsid w:val="00773388"/>
    <w:rsid w:val="00773C4A"/>
    <w:rsid w:val="00774231"/>
    <w:rsid w:val="00774DE0"/>
    <w:rsid w:val="007766A6"/>
    <w:rsid w:val="007769B2"/>
    <w:rsid w:val="00776ABC"/>
    <w:rsid w:val="00777E86"/>
    <w:rsid w:val="007810A4"/>
    <w:rsid w:val="007816A3"/>
    <w:rsid w:val="007868F1"/>
    <w:rsid w:val="007912AB"/>
    <w:rsid w:val="00792A03"/>
    <w:rsid w:val="00794434"/>
    <w:rsid w:val="00794A11"/>
    <w:rsid w:val="00794C3E"/>
    <w:rsid w:val="00794FE6"/>
    <w:rsid w:val="0079614A"/>
    <w:rsid w:val="007965FF"/>
    <w:rsid w:val="00796846"/>
    <w:rsid w:val="00796A5D"/>
    <w:rsid w:val="007A17F0"/>
    <w:rsid w:val="007A34DD"/>
    <w:rsid w:val="007A732A"/>
    <w:rsid w:val="007B327E"/>
    <w:rsid w:val="007B389E"/>
    <w:rsid w:val="007B4C95"/>
    <w:rsid w:val="007B7CB9"/>
    <w:rsid w:val="007C6078"/>
    <w:rsid w:val="007D163B"/>
    <w:rsid w:val="007D269E"/>
    <w:rsid w:val="007D5AF5"/>
    <w:rsid w:val="007E1EC5"/>
    <w:rsid w:val="007E257B"/>
    <w:rsid w:val="007E3E3F"/>
    <w:rsid w:val="007E766B"/>
    <w:rsid w:val="007F092D"/>
    <w:rsid w:val="007F1973"/>
    <w:rsid w:val="007F3608"/>
    <w:rsid w:val="007F3A9C"/>
    <w:rsid w:val="007F50E6"/>
    <w:rsid w:val="007F7DAC"/>
    <w:rsid w:val="008048B8"/>
    <w:rsid w:val="00804D30"/>
    <w:rsid w:val="00804E6D"/>
    <w:rsid w:val="00805A71"/>
    <w:rsid w:val="008144F7"/>
    <w:rsid w:val="00814930"/>
    <w:rsid w:val="00816419"/>
    <w:rsid w:val="00816D5D"/>
    <w:rsid w:val="008174D5"/>
    <w:rsid w:val="00817FB7"/>
    <w:rsid w:val="008202FB"/>
    <w:rsid w:val="008251CF"/>
    <w:rsid w:val="00825549"/>
    <w:rsid w:val="00825597"/>
    <w:rsid w:val="00825BED"/>
    <w:rsid w:val="00827322"/>
    <w:rsid w:val="00827BCF"/>
    <w:rsid w:val="00835E15"/>
    <w:rsid w:val="008373CA"/>
    <w:rsid w:val="00837A9A"/>
    <w:rsid w:val="00843D34"/>
    <w:rsid w:val="00844C29"/>
    <w:rsid w:val="00844F71"/>
    <w:rsid w:val="00853015"/>
    <w:rsid w:val="008538AC"/>
    <w:rsid w:val="00855709"/>
    <w:rsid w:val="00855AB6"/>
    <w:rsid w:val="008575E0"/>
    <w:rsid w:val="008611BC"/>
    <w:rsid w:val="00861E1B"/>
    <w:rsid w:val="00862473"/>
    <w:rsid w:val="00863166"/>
    <w:rsid w:val="00864FBD"/>
    <w:rsid w:val="008661B3"/>
    <w:rsid w:val="00867C75"/>
    <w:rsid w:val="00871ED3"/>
    <w:rsid w:val="0087409B"/>
    <w:rsid w:val="00874879"/>
    <w:rsid w:val="00876A10"/>
    <w:rsid w:val="00876C90"/>
    <w:rsid w:val="008807FA"/>
    <w:rsid w:val="00881334"/>
    <w:rsid w:val="008816F4"/>
    <w:rsid w:val="008819E2"/>
    <w:rsid w:val="00881B99"/>
    <w:rsid w:val="0088200F"/>
    <w:rsid w:val="008858BC"/>
    <w:rsid w:val="00885D9F"/>
    <w:rsid w:val="00887255"/>
    <w:rsid w:val="008878B7"/>
    <w:rsid w:val="00890E12"/>
    <w:rsid w:val="00896B36"/>
    <w:rsid w:val="008A2A07"/>
    <w:rsid w:val="008A2CA0"/>
    <w:rsid w:val="008A330B"/>
    <w:rsid w:val="008B05E1"/>
    <w:rsid w:val="008B48AF"/>
    <w:rsid w:val="008B7512"/>
    <w:rsid w:val="008C040A"/>
    <w:rsid w:val="008C306C"/>
    <w:rsid w:val="008C351C"/>
    <w:rsid w:val="008C436A"/>
    <w:rsid w:val="008D03EB"/>
    <w:rsid w:val="008D0719"/>
    <w:rsid w:val="008D2DB2"/>
    <w:rsid w:val="008D484D"/>
    <w:rsid w:val="008D5B68"/>
    <w:rsid w:val="008D77BA"/>
    <w:rsid w:val="008E073F"/>
    <w:rsid w:val="008E35BC"/>
    <w:rsid w:val="008E551D"/>
    <w:rsid w:val="008E5647"/>
    <w:rsid w:val="008E5915"/>
    <w:rsid w:val="008E6365"/>
    <w:rsid w:val="008E6814"/>
    <w:rsid w:val="008E7D27"/>
    <w:rsid w:val="008F5A4A"/>
    <w:rsid w:val="008F7A97"/>
    <w:rsid w:val="009047D5"/>
    <w:rsid w:val="00904BF4"/>
    <w:rsid w:val="009061EB"/>
    <w:rsid w:val="00907906"/>
    <w:rsid w:val="00914BCA"/>
    <w:rsid w:val="0092587C"/>
    <w:rsid w:val="00933D7E"/>
    <w:rsid w:val="00934701"/>
    <w:rsid w:val="009424EB"/>
    <w:rsid w:val="00944175"/>
    <w:rsid w:val="0095213C"/>
    <w:rsid w:val="00953192"/>
    <w:rsid w:val="009552B1"/>
    <w:rsid w:val="00957946"/>
    <w:rsid w:val="0096307A"/>
    <w:rsid w:val="009631F6"/>
    <w:rsid w:val="0096348C"/>
    <w:rsid w:val="0096733E"/>
    <w:rsid w:val="00967EF4"/>
    <w:rsid w:val="009708AC"/>
    <w:rsid w:val="009712BA"/>
    <w:rsid w:val="00971EB4"/>
    <w:rsid w:val="00973BAE"/>
    <w:rsid w:val="009809AB"/>
    <w:rsid w:val="00983A95"/>
    <w:rsid w:val="00986D9A"/>
    <w:rsid w:val="00991A61"/>
    <w:rsid w:val="00996947"/>
    <w:rsid w:val="009A2A93"/>
    <w:rsid w:val="009B02DB"/>
    <w:rsid w:val="009B2D74"/>
    <w:rsid w:val="009B5AB9"/>
    <w:rsid w:val="009B64DE"/>
    <w:rsid w:val="009C080D"/>
    <w:rsid w:val="009C1572"/>
    <w:rsid w:val="009C15B2"/>
    <w:rsid w:val="009C161D"/>
    <w:rsid w:val="009C5AB0"/>
    <w:rsid w:val="009D29DC"/>
    <w:rsid w:val="009D406F"/>
    <w:rsid w:val="009E09DA"/>
    <w:rsid w:val="009E34B8"/>
    <w:rsid w:val="009E45D5"/>
    <w:rsid w:val="009F7045"/>
    <w:rsid w:val="00A01AA0"/>
    <w:rsid w:val="00A02C16"/>
    <w:rsid w:val="00A05CFE"/>
    <w:rsid w:val="00A0689B"/>
    <w:rsid w:val="00A07773"/>
    <w:rsid w:val="00A10CE5"/>
    <w:rsid w:val="00A128CA"/>
    <w:rsid w:val="00A1657A"/>
    <w:rsid w:val="00A30551"/>
    <w:rsid w:val="00A3627E"/>
    <w:rsid w:val="00A429CD"/>
    <w:rsid w:val="00A46779"/>
    <w:rsid w:val="00A47800"/>
    <w:rsid w:val="00A51CAD"/>
    <w:rsid w:val="00A6222B"/>
    <w:rsid w:val="00A634E7"/>
    <w:rsid w:val="00A713E6"/>
    <w:rsid w:val="00A7714B"/>
    <w:rsid w:val="00A80C53"/>
    <w:rsid w:val="00A86162"/>
    <w:rsid w:val="00A8774B"/>
    <w:rsid w:val="00A907F7"/>
    <w:rsid w:val="00A93CDD"/>
    <w:rsid w:val="00A96E3B"/>
    <w:rsid w:val="00A97361"/>
    <w:rsid w:val="00AA22F9"/>
    <w:rsid w:val="00AA37F1"/>
    <w:rsid w:val="00AB1A35"/>
    <w:rsid w:val="00AB2F18"/>
    <w:rsid w:val="00AB6F7F"/>
    <w:rsid w:val="00AC0AB4"/>
    <w:rsid w:val="00AC62A6"/>
    <w:rsid w:val="00AD0B3D"/>
    <w:rsid w:val="00AD2580"/>
    <w:rsid w:val="00AD3956"/>
    <w:rsid w:val="00AD5A80"/>
    <w:rsid w:val="00AE0AF0"/>
    <w:rsid w:val="00AE1308"/>
    <w:rsid w:val="00AE3FC0"/>
    <w:rsid w:val="00AE49F3"/>
    <w:rsid w:val="00AE5319"/>
    <w:rsid w:val="00AE55DF"/>
    <w:rsid w:val="00AF0E3D"/>
    <w:rsid w:val="00AF2F7A"/>
    <w:rsid w:val="00AF733C"/>
    <w:rsid w:val="00AF769A"/>
    <w:rsid w:val="00B03B36"/>
    <w:rsid w:val="00B13FDE"/>
    <w:rsid w:val="00B174BE"/>
    <w:rsid w:val="00B31645"/>
    <w:rsid w:val="00B33AB6"/>
    <w:rsid w:val="00B348D8"/>
    <w:rsid w:val="00B351B7"/>
    <w:rsid w:val="00B3650E"/>
    <w:rsid w:val="00B42B22"/>
    <w:rsid w:val="00B42E8F"/>
    <w:rsid w:val="00B45919"/>
    <w:rsid w:val="00B4626B"/>
    <w:rsid w:val="00B46C34"/>
    <w:rsid w:val="00B473C7"/>
    <w:rsid w:val="00B5335C"/>
    <w:rsid w:val="00B54609"/>
    <w:rsid w:val="00B607F7"/>
    <w:rsid w:val="00B61951"/>
    <w:rsid w:val="00B61C01"/>
    <w:rsid w:val="00B63847"/>
    <w:rsid w:val="00B6452A"/>
    <w:rsid w:val="00B64B53"/>
    <w:rsid w:val="00B66826"/>
    <w:rsid w:val="00B71E92"/>
    <w:rsid w:val="00B72125"/>
    <w:rsid w:val="00B74460"/>
    <w:rsid w:val="00B74E90"/>
    <w:rsid w:val="00B75448"/>
    <w:rsid w:val="00B7619D"/>
    <w:rsid w:val="00B76269"/>
    <w:rsid w:val="00B76CC7"/>
    <w:rsid w:val="00B81012"/>
    <w:rsid w:val="00B81AD0"/>
    <w:rsid w:val="00B82A62"/>
    <w:rsid w:val="00B85B16"/>
    <w:rsid w:val="00B91535"/>
    <w:rsid w:val="00B91A48"/>
    <w:rsid w:val="00B975C2"/>
    <w:rsid w:val="00BA4BC6"/>
    <w:rsid w:val="00BB0165"/>
    <w:rsid w:val="00BB1AFA"/>
    <w:rsid w:val="00BB1B7B"/>
    <w:rsid w:val="00BB2FC4"/>
    <w:rsid w:val="00BB476F"/>
    <w:rsid w:val="00BC1664"/>
    <w:rsid w:val="00BC3685"/>
    <w:rsid w:val="00BC44F0"/>
    <w:rsid w:val="00BD3536"/>
    <w:rsid w:val="00BD5E31"/>
    <w:rsid w:val="00BD7EFB"/>
    <w:rsid w:val="00BE0567"/>
    <w:rsid w:val="00BE2F3C"/>
    <w:rsid w:val="00BE50D2"/>
    <w:rsid w:val="00BE75C8"/>
    <w:rsid w:val="00BE7D14"/>
    <w:rsid w:val="00BF16D7"/>
    <w:rsid w:val="00BF1FF7"/>
    <w:rsid w:val="00BF229E"/>
    <w:rsid w:val="00BF63BE"/>
    <w:rsid w:val="00C0079C"/>
    <w:rsid w:val="00C03D35"/>
    <w:rsid w:val="00C07151"/>
    <w:rsid w:val="00C10554"/>
    <w:rsid w:val="00C115C8"/>
    <w:rsid w:val="00C11AB3"/>
    <w:rsid w:val="00C20FDA"/>
    <w:rsid w:val="00C226BF"/>
    <w:rsid w:val="00C2393F"/>
    <w:rsid w:val="00C276CE"/>
    <w:rsid w:val="00C42F21"/>
    <w:rsid w:val="00C43AD4"/>
    <w:rsid w:val="00C44291"/>
    <w:rsid w:val="00C477C4"/>
    <w:rsid w:val="00C60951"/>
    <w:rsid w:val="00C67318"/>
    <w:rsid w:val="00C73731"/>
    <w:rsid w:val="00C74727"/>
    <w:rsid w:val="00C767C5"/>
    <w:rsid w:val="00C822D6"/>
    <w:rsid w:val="00C833FD"/>
    <w:rsid w:val="00C91125"/>
    <w:rsid w:val="00C914A8"/>
    <w:rsid w:val="00CA06DC"/>
    <w:rsid w:val="00CA18E3"/>
    <w:rsid w:val="00CA65FB"/>
    <w:rsid w:val="00CA688E"/>
    <w:rsid w:val="00CB0BBF"/>
    <w:rsid w:val="00CB10FD"/>
    <w:rsid w:val="00CB216C"/>
    <w:rsid w:val="00CB2807"/>
    <w:rsid w:val="00CB297D"/>
    <w:rsid w:val="00CB3C63"/>
    <w:rsid w:val="00CB6A93"/>
    <w:rsid w:val="00CB7A14"/>
    <w:rsid w:val="00CC1FFE"/>
    <w:rsid w:val="00CC4194"/>
    <w:rsid w:val="00CC4483"/>
    <w:rsid w:val="00CD14A4"/>
    <w:rsid w:val="00CD2B28"/>
    <w:rsid w:val="00CD4481"/>
    <w:rsid w:val="00CD55F4"/>
    <w:rsid w:val="00CE0FFE"/>
    <w:rsid w:val="00CE4564"/>
    <w:rsid w:val="00CE7EA3"/>
    <w:rsid w:val="00CF28D2"/>
    <w:rsid w:val="00D01503"/>
    <w:rsid w:val="00D03FE2"/>
    <w:rsid w:val="00D0607B"/>
    <w:rsid w:val="00D06499"/>
    <w:rsid w:val="00D07E9A"/>
    <w:rsid w:val="00D1096D"/>
    <w:rsid w:val="00D141A7"/>
    <w:rsid w:val="00D20AB9"/>
    <w:rsid w:val="00D2223C"/>
    <w:rsid w:val="00D26014"/>
    <w:rsid w:val="00D35004"/>
    <w:rsid w:val="00D37FCD"/>
    <w:rsid w:val="00D40244"/>
    <w:rsid w:val="00D4328D"/>
    <w:rsid w:val="00D57EE3"/>
    <w:rsid w:val="00D70014"/>
    <w:rsid w:val="00D70D42"/>
    <w:rsid w:val="00D71A25"/>
    <w:rsid w:val="00D75A0D"/>
    <w:rsid w:val="00D80098"/>
    <w:rsid w:val="00D8146F"/>
    <w:rsid w:val="00D84E39"/>
    <w:rsid w:val="00D85CE0"/>
    <w:rsid w:val="00D86E81"/>
    <w:rsid w:val="00DA0B46"/>
    <w:rsid w:val="00DA17FF"/>
    <w:rsid w:val="00DA1DC5"/>
    <w:rsid w:val="00DA2011"/>
    <w:rsid w:val="00DA30D1"/>
    <w:rsid w:val="00DA4066"/>
    <w:rsid w:val="00DA691B"/>
    <w:rsid w:val="00DA7BDE"/>
    <w:rsid w:val="00DB0234"/>
    <w:rsid w:val="00DB1059"/>
    <w:rsid w:val="00DB1A41"/>
    <w:rsid w:val="00DB3523"/>
    <w:rsid w:val="00DB5D64"/>
    <w:rsid w:val="00DC0695"/>
    <w:rsid w:val="00DC0A3F"/>
    <w:rsid w:val="00DC3746"/>
    <w:rsid w:val="00DC4A28"/>
    <w:rsid w:val="00DC62CA"/>
    <w:rsid w:val="00DC78EB"/>
    <w:rsid w:val="00DC7FF8"/>
    <w:rsid w:val="00DD564E"/>
    <w:rsid w:val="00DE0125"/>
    <w:rsid w:val="00DE03B2"/>
    <w:rsid w:val="00DE0A17"/>
    <w:rsid w:val="00DE200C"/>
    <w:rsid w:val="00DF22E4"/>
    <w:rsid w:val="00DF6333"/>
    <w:rsid w:val="00E029BF"/>
    <w:rsid w:val="00E04C5D"/>
    <w:rsid w:val="00E052C0"/>
    <w:rsid w:val="00E06C5A"/>
    <w:rsid w:val="00E06EEC"/>
    <w:rsid w:val="00E118B5"/>
    <w:rsid w:val="00E17925"/>
    <w:rsid w:val="00E21A2B"/>
    <w:rsid w:val="00E24618"/>
    <w:rsid w:val="00E2721F"/>
    <w:rsid w:val="00E27522"/>
    <w:rsid w:val="00E31E99"/>
    <w:rsid w:val="00E34E73"/>
    <w:rsid w:val="00E3734F"/>
    <w:rsid w:val="00E37A9E"/>
    <w:rsid w:val="00E42C43"/>
    <w:rsid w:val="00E47420"/>
    <w:rsid w:val="00E512F0"/>
    <w:rsid w:val="00E533FC"/>
    <w:rsid w:val="00E53F8C"/>
    <w:rsid w:val="00E54B9C"/>
    <w:rsid w:val="00E5573F"/>
    <w:rsid w:val="00E55A36"/>
    <w:rsid w:val="00E57D6F"/>
    <w:rsid w:val="00E60680"/>
    <w:rsid w:val="00E6087B"/>
    <w:rsid w:val="00E61DF9"/>
    <w:rsid w:val="00E61F81"/>
    <w:rsid w:val="00E62FEC"/>
    <w:rsid w:val="00E6617B"/>
    <w:rsid w:val="00E715EC"/>
    <w:rsid w:val="00E71F17"/>
    <w:rsid w:val="00E730AD"/>
    <w:rsid w:val="00E76D36"/>
    <w:rsid w:val="00E77628"/>
    <w:rsid w:val="00E80A04"/>
    <w:rsid w:val="00E85C07"/>
    <w:rsid w:val="00E86B6C"/>
    <w:rsid w:val="00E90CB4"/>
    <w:rsid w:val="00E93675"/>
    <w:rsid w:val="00E938A8"/>
    <w:rsid w:val="00EA158B"/>
    <w:rsid w:val="00EA1EDA"/>
    <w:rsid w:val="00EA217E"/>
    <w:rsid w:val="00EA3699"/>
    <w:rsid w:val="00EA7534"/>
    <w:rsid w:val="00EA7DAE"/>
    <w:rsid w:val="00EC0EF3"/>
    <w:rsid w:val="00EC1665"/>
    <w:rsid w:val="00EC2282"/>
    <w:rsid w:val="00EC293E"/>
    <w:rsid w:val="00EC2FA9"/>
    <w:rsid w:val="00EC4261"/>
    <w:rsid w:val="00EC529D"/>
    <w:rsid w:val="00EC591C"/>
    <w:rsid w:val="00EC5E11"/>
    <w:rsid w:val="00ED38DF"/>
    <w:rsid w:val="00ED642B"/>
    <w:rsid w:val="00EE088E"/>
    <w:rsid w:val="00EE77D7"/>
    <w:rsid w:val="00EF1870"/>
    <w:rsid w:val="00EF1CFF"/>
    <w:rsid w:val="00EF1E17"/>
    <w:rsid w:val="00EF204B"/>
    <w:rsid w:val="00EF570E"/>
    <w:rsid w:val="00EF596A"/>
    <w:rsid w:val="00EF5D63"/>
    <w:rsid w:val="00EF742D"/>
    <w:rsid w:val="00EF7D5C"/>
    <w:rsid w:val="00F05DC0"/>
    <w:rsid w:val="00F107BC"/>
    <w:rsid w:val="00F125A5"/>
    <w:rsid w:val="00F125DA"/>
    <w:rsid w:val="00F13368"/>
    <w:rsid w:val="00F133D1"/>
    <w:rsid w:val="00F14523"/>
    <w:rsid w:val="00F172F2"/>
    <w:rsid w:val="00F17351"/>
    <w:rsid w:val="00F21CAC"/>
    <w:rsid w:val="00F22096"/>
    <w:rsid w:val="00F24D2B"/>
    <w:rsid w:val="00F255CD"/>
    <w:rsid w:val="00F30248"/>
    <w:rsid w:val="00F34203"/>
    <w:rsid w:val="00F3612A"/>
    <w:rsid w:val="00F367DD"/>
    <w:rsid w:val="00F37A1D"/>
    <w:rsid w:val="00F41786"/>
    <w:rsid w:val="00F43AF1"/>
    <w:rsid w:val="00F44732"/>
    <w:rsid w:val="00F466AE"/>
    <w:rsid w:val="00F46859"/>
    <w:rsid w:val="00F46E65"/>
    <w:rsid w:val="00F50861"/>
    <w:rsid w:val="00F523D4"/>
    <w:rsid w:val="00F55CC2"/>
    <w:rsid w:val="00F57A12"/>
    <w:rsid w:val="00F60007"/>
    <w:rsid w:val="00F60EE3"/>
    <w:rsid w:val="00F62E36"/>
    <w:rsid w:val="00F643CF"/>
    <w:rsid w:val="00F66272"/>
    <w:rsid w:val="00F678CC"/>
    <w:rsid w:val="00F73BFD"/>
    <w:rsid w:val="00F770AA"/>
    <w:rsid w:val="00F814B2"/>
    <w:rsid w:val="00F814D1"/>
    <w:rsid w:val="00F82B55"/>
    <w:rsid w:val="00F95105"/>
    <w:rsid w:val="00FA11FF"/>
    <w:rsid w:val="00FA3937"/>
    <w:rsid w:val="00FB067C"/>
    <w:rsid w:val="00FB4480"/>
    <w:rsid w:val="00FB4AFE"/>
    <w:rsid w:val="00FC1BC2"/>
    <w:rsid w:val="00FC2A70"/>
    <w:rsid w:val="00FD2FEE"/>
    <w:rsid w:val="00FD3C39"/>
    <w:rsid w:val="00FD5834"/>
    <w:rsid w:val="00FD58D9"/>
    <w:rsid w:val="00FE4194"/>
    <w:rsid w:val="00FE73DE"/>
    <w:rsid w:val="00FF083F"/>
    <w:rsid w:val="00FF1D0A"/>
    <w:rsid w:val="00FF2606"/>
    <w:rsid w:val="00FF2DBF"/>
    <w:rsid w:val="00FF41C3"/>
    <w:rsid w:val="00FF4D2E"/>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61359"/>
  <w15:chartTrackingRefBased/>
  <w15:docId w15:val="{E6FD662A-2E51-47B9-9F80-8460B91CE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8EB"/>
    <w:rPr>
      <w:rFonts w:ascii="Arial" w:hAnsi="Arial"/>
      <w:sz w:val="24"/>
    </w:rPr>
  </w:style>
  <w:style w:type="paragraph" w:styleId="Heading1">
    <w:name w:val="heading 1"/>
    <w:basedOn w:val="Normal"/>
    <w:next w:val="Normal"/>
    <w:link w:val="Heading1Char"/>
    <w:uiPriority w:val="9"/>
    <w:qFormat/>
    <w:rsid w:val="003E6E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5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55F4"/>
  </w:style>
  <w:style w:type="paragraph" w:styleId="Footer">
    <w:name w:val="footer"/>
    <w:basedOn w:val="Normal"/>
    <w:link w:val="FooterChar"/>
    <w:unhideWhenUsed/>
    <w:rsid w:val="00CD55F4"/>
    <w:pPr>
      <w:tabs>
        <w:tab w:val="center" w:pos="4513"/>
        <w:tab w:val="right" w:pos="9026"/>
      </w:tabs>
      <w:spacing w:after="0" w:line="240" w:lineRule="auto"/>
    </w:pPr>
  </w:style>
  <w:style w:type="character" w:customStyle="1" w:styleId="FooterChar">
    <w:name w:val="Footer Char"/>
    <w:basedOn w:val="DefaultParagraphFont"/>
    <w:link w:val="Footer"/>
    <w:rsid w:val="00CD55F4"/>
  </w:style>
  <w:style w:type="paragraph" w:styleId="ListParagraph">
    <w:name w:val="List Paragraph"/>
    <w:aliases w:val="Noise heading,alphabet listing,RUS List,MICA-List,Credits,Text,Cell bullets,Dot pt,List Paragraph1,Colorful List - Accent 11,No Spacing1,List Paragraph Char Char Char,Indicator Text,Numbered Para 1,F5 List Paragraph,Bullet Points,Bulle,T"/>
    <w:basedOn w:val="Normal"/>
    <w:link w:val="ListParagraphChar"/>
    <w:uiPriority w:val="34"/>
    <w:qFormat/>
    <w:rsid w:val="00BE50D2"/>
    <w:pPr>
      <w:ind w:left="720"/>
      <w:contextualSpacing/>
    </w:pPr>
  </w:style>
  <w:style w:type="table" w:styleId="TableGrid">
    <w:name w:val="Table Grid"/>
    <w:basedOn w:val="TableNormal"/>
    <w:uiPriority w:val="39"/>
    <w:rsid w:val="00A634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60EE3"/>
    <w:pPr>
      <w:widowControl w:val="0"/>
      <w:autoSpaceDE w:val="0"/>
      <w:autoSpaceDN w:val="0"/>
      <w:adjustRightInd w:val="0"/>
      <w:spacing w:after="0" w:line="240" w:lineRule="auto"/>
    </w:pPr>
    <w:rPr>
      <w:rFonts w:ascii="Helvetica" w:hAnsi="Helvetica" w:cs="Helvetica"/>
      <w:color w:val="000000"/>
      <w:sz w:val="24"/>
      <w:szCs w:val="24"/>
      <w:lang w:eastAsia="zh-CN"/>
    </w:rPr>
  </w:style>
  <w:style w:type="paragraph" w:customStyle="1" w:styleId="CM35">
    <w:name w:val="CM35"/>
    <w:basedOn w:val="Default"/>
    <w:next w:val="Default"/>
    <w:uiPriority w:val="99"/>
    <w:rsid w:val="00F60EE3"/>
    <w:rPr>
      <w:color w:val="auto"/>
    </w:rPr>
  </w:style>
  <w:style w:type="paragraph" w:styleId="BalloonText">
    <w:name w:val="Balloon Text"/>
    <w:basedOn w:val="Normal"/>
    <w:link w:val="BalloonTextChar"/>
    <w:uiPriority w:val="99"/>
    <w:semiHidden/>
    <w:unhideWhenUsed/>
    <w:rsid w:val="003609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9F1"/>
    <w:rPr>
      <w:rFonts w:ascii="Segoe UI" w:hAnsi="Segoe UI" w:cs="Segoe UI"/>
      <w:sz w:val="18"/>
      <w:szCs w:val="18"/>
    </w:rPr>
  </w:style>
  <w:style w:type="character" w:styleId="CommentReference">
    <w:name w:val="annotation reference"/>
    <w:basedOn w:val="DefaultParagraphFont"/>
    <w:uiPriority w:val="99"/>
    <w:semiHidden/>
    <w:unhideWhenUsed/>
    <w:rsid w:val="006D6F3F"/>
    <w:rPr>
      <w:sz w:val="16"/>
      <w:szCs w:val="16"/>
    </w:rPr>
  </w:style>
  <w:style w:type="paragraph" w:styleId="CommentText">
    <w:name w:val="annotation text"/>
    <w:basedOn w:val="Normal"/>
    <w:link w:val="CommentTextChar"/>
    <w:uiPriority w:val="99"/>
    <w:unhideWhenUsed/>
    <w:rsid w:val="006D6F3F"/>
    <w:pPr>
      <w:spacing w:line="240" w:lineRule="auto"/>
    </w:pPr>
    <w:rPr>
      <w:sz w:val="20"/>
      <w:szCs w:val="20"/>
    </w:rPr>
  </w:style>
  <w:style w:type="character" w:customStyle="1" w:styleId="CommentTextChar">
    <w:name w:val="Comment Text Char"/>
    <w:basedOn w:val="DefaultParagraphFont"/>
    <w:link w:val="CommentText"/>
    <w:uiPriority w:val="99"/>
    <w:rsid w:val="006D6F3F"/>
    <w:rPr>
      <w:sz w:val="20"/>
      <w:szCs w:val="20"/>
    </w:rPr>
  </w:style>
  <w:style w:type="paragraph" w:styleId="CommentSubject">
    <w:name w:val="annotation subject"/>
    <w:basedOn w:val="CommentText"/>
    <w:next w:val="CommentText"/>
    <w:link w:val="CommentSubjectChar"/>
    <w:uiPriority w:val="99"/>
    <w:semiHidden/>
    <w:unhideWhenUsed/>
    <w:rsid w:val="006D6F3F"/>
    <w:rPr>
      <w:b/>
      <w:bCs/>
    </w:rPr>
  </w:style>
  <w:style w:type="character" w:customStyle="1" w:styleId="CommentSubjectChar">
    <w:name w:val="Comment Subject Char"/>
    <w:basedOn w:val="CommentTextChar"/>
    <w:link w:val="CommentSubject"/>
    <w:uiPriority w:val="99"/>
    <w:semiHidden/>
    <w:rsid w:val="006D6F3F"/>
    <w:rPr>
      <w:b/>
      <w:bCs/>
      <w:sz w:val="20"/>
      <w:szCs w:val="20"/>
    </w:rPr>
  </w:style>
  <w:style w:type="paragraph" w:customStyle="1" w:styleId="CM31">
    <w:name w:val="CM31"/>
    <w:basedOn w:val="Default"/>
    <w:next w:val="Default"/>
    <w:uiPriority w:val="99"/>
    <w:rsid w:val="008816F4"/>
    <w:rPr>
      <w:color w:val="auto"/>
    </w:rPr>
  </w:style>
  <w:style w:type="table" w:customStyle="1" w:styleId="TableGrid1">
    <w:name w:val="Table Grid1"/>
    <w:basedOn w:val="TableNormal"/>
    <w:next w:val="TableGrid"/>
    <w:uiPriority w:val="39"/>
    <w:rsid w:val="008816F4"/>
    <w:pPr>
      <w:spacing w:after="0" w:line="240" w:lineRule="auto"/>
    </w:pPr>
    <w:rPr>
      <w:rFonts w:ascii="Calibri" w:hAnsi="Calibri"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rsid w:val="00130F3F"/>
    <w:pPr>
      <w:spacing w:line="240" w:lineRule="auto"/>
    </w:pPr>
    <w:rPr>
      <w:rFonts w:ascii="Palatino" w:eastAsia="Times New Roman" w:hAnsi="Palatino" w:cs="Times New Roman"/>
      <w:szCs w:val="20"/>
      <w:lang w:val="en-GB"/>
    </w:rPr>
  </w:style>
  <w:style w:type="character" w:customStyle="1" w:styleId="BodyTextChar">
    <w:name w:val="Body Text Char"/>
    <w:basedOn w:val="DefaultParagraphFont"/>
    <w:link w:val="BodyText"/>
    <w:rsid w:val="00130F3F"/>
    <w:rPr>
      <w:rFonts w:ascii="Palatino" w:eastAsia="Times New Roman" w:hAnsi="Palatino" w:cs="Times New Roman"/>
      <w:szCs w:val="20"/>
      <w:lang w:val="en-GB"/>
    </w:rPr>
  </w:style>
  <w:style w:type="character" w:styleId="FootnoteReference">
    <w:name w:val="footnote reference"/>
    <w:basedOn w:val="DefaultParagraphFont"/>
    <w:semiHidden/>
    <w:rsid w:val="00130F3F"/>
    <w:rPr>
      <w:vertAlign w:val="superscript"/>
    </w:rPr>
  </w:style>
  <w:style w:type="paragraph" w:customStyle="1" w:styleId="CM32">
    <w:name w:val="CM32"/>
    <w:basedOn w:val="Default"/>
    <w:next w:val="Default"/>
    <w:uiPriority w:val="99"/>
    <w:rsid w:val="00A05CFE"/>
    <w:rPr>
      <w:color w:val="auto"/>
    </w:rPr>
  </w:style>
  <w:style w:type="paragraph" w:styleId="NormalWeb">
    <w:name w:val="Normal (Web)"/>
    <w:basedOn w:val="Normal"/>
    <w:uiPriority w:val="99"/>
    <w:semiHidden/>
    <w:unhideWhenUsed/>
    <w:rsid w:val="008E073F"/>
    <w:pPr>
      <w:spacing w:before="100" w:beforeAutospacing="1" w:after="100" w:afterAutospacing="1" w:line="240" w:lineRule="auto"/>
    </w:pPr>
    <w:rPr>
      <w:rFonts w:ascii="Times New Roman" w:eastAsia="Times New Roman" w:hAnsi="Times New Roman" w:cs="Times New Roman"/>
      <w:szCs w:val="24"/>
      <w:lang w:val="en-GB" w:eastAsia="en-GB"/>
    </w:rPr>
  </w:style>
  <w:style w:type="paragraph" w:styleId="FootnoteText">
    <w:name w:val="footnote text"/>
    <w:basedOn w:val="Normal"/>
    <w:link w:val="FootnoteTextChar"/>
    <w:uiPriority w:val="99"/>
    <w:semiHidden/>
    <w:unhideWhenUsed/>
    <w:rsid w:val="001F61D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F61DC"/>
    <w:rPr>
      <w:rFonts w:eastAsia="SimSun"/>
      <w:sz w:val="20"/>
      <w:szCs w:val="20"/>
    </w:rPr>
  </w:style>
  <w:style w:type="character" w:styleId="Hyperlink">
    <w:name w:val="Hyperlink"/>
    <w:basedOn w:val="DefaultParagraphFont"/>
    <w:uiPriority w:val="99"/>
    <w:unhideWhenUsed/>
    <w:rsid w:val="001F61DC"/>
    <w:rPr>
      <w:color w:val="0563C1" w:themeColor="hyperlink"/>
      <w:u w:val="single"/>
    </w:rPr>
  </w:style>
  <w:style w:type="character" w:styleId="UnresolvedMention">
    <w:name w:val="Unresolved Mention"/>
    <w:basedOn w:val="DefaultParagraphFont"/>
    <w:uiPriority w:val="99"/>
    <w:semiHidden/>
    <w:unhideWhenUsed/>
    <w:rsid w:val="001F61DC"/>
    <w:rPr>
      <w:color w:val="605E5C"/>
      <w:shd w:val="clear" w:color="auto" w:fill="E1DFDD"/>
    </w:rPr>
  </w:style>
  <w:style w:type="paragraph" w:styleId="Revision">
    <w:name w:val="Revision"/>
    <w:hidden/>
    <w:uiPriority w:val="99"/>
    <w:semiHidden/>
    <w:rsid w:val="00272E2A"/>
    <w:pPr>
      <w:spacing w:after="0" w:line="240" w:lineRule="auto"/>
    </w:pPr>
  </w:style>
  <w:style w:type="character" w:customStyle="1" w:styleId="ListParagraphChar">
    <w:name w:val="List Paragraph Char"/>
    <w:aliases w:val="Noise heading Char,alphabet listing Char,RUS List Char,MICA-List Char,Credits Char,Text Char,Cell bullets Char,Dot pt Char,List Paragraph1 Char,Colorful List - Accent 11 Char,No Spacing1 Char,List Paragraph Char Char Char Char,T Char"/>
    <w:link w:val="ListParagraph"/>
    <w:uiPriority w:val="34"/>
    <w:qFormat/>
    <w:locked/>
    <w:rsid w:val="00272E2A"/>
  </w:style>
  <w:style w:type="character" w:styleId="PlaceholderText">
    <w:name w:val="Placeholder Text"/>
    <w:basedOn w:val="DefaultParagraphFont"/>
    <w:uiPriority w:val="99"/>
    <w:semiHidden/>
    <w:rsid w:val="00F24D2B"/>
    <w:rPr>
      <w:color w:val="808080"/>
    </w:rPr>
  </w:style>
  <w:style w:type="character" w:customStyle="1" w:styleId="Heading1Char">
    <w:name w:val="Heading 1 Char"/>
    <w:basedOn w:val="DefaultParagraphFont"/>
    <w:link w:val="Heading1"/>
    <w:uiPriority w:val="9"/>
    <w:rsid w:val="003E6E7E"/>
    <w:rPr>
      <w:rFonts w:asciiTheme="majorHAnsi" w:eastAsiaTheme="majorEastAsia" w:hAnsiTheme="majorHAnsi" w:cstheme="majorBidi"/>
      <w:color w:val="2E74B5" w:themeColor="accent1" w:themeShade="BF"/>
      <w:sz w:val="32"/>
      <w:szCs w:val="32"/>
    </w:rPr>
  </w:style>
  <w:style w:type="character" w:customStyle="1" w:styleId="Styleforproposalinputs">
    <w:name w:val="Style for proposal inputs"/>
    <w:basedOn w:val="DefaultParagraphFont"/>
    <w:uiPriority w:val="1"/>
    <w:rsid w:val="00FF2DBF"/>
    <w:rPr>
      <w:rFonts w:ascii="Arial" w:hAnsi="Arial"/>
      <w:color w:val="4472C4" w:themeColor="accent5"/>
      <w:sz w:val="24"/>
    </w:rPr>
  </w:style>
  <w:style w:type="character" w:customStyle="1" w:styleId="Styleforproposalinputs10">
    <w:name w:val="Style for proposal inputs (10)"/>
    <w:basedOn w:val="DefaultParagraphFont"/>
    <w:uiPriority w:val="1"/>
    <w:rsid w:val="00415A5D"/>
    <w:rPr>
      <w:rFonts w:ascii="Arial" w:hAnsi="Arial"/>
      <w:color w:val="4472C4" w:themeColor="accent5"/>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18242">
      <w:bodyDiv w:val="1"/>
      <w:marLeft w:val="0"/>
      <w:marRight w:val="0"/>
      <w:marTop w:val="0"/>
      <w:marBottom w:val="0"/>
      <w:divBdr>
        <w:top w:val="none" w:sz="0" w:space="0" w:color="auto"/>
        <w:left w:val="none" w:sz="0" w:space="0" w:color="auto"/>
        <w:bottom w:val="none" w:sz="0" w:space="0" w:color="auto"/>
        <w:right w:val="none" w:sz="0" w:space="0" w:color="auto"/>
      </w:divBdr>
    </w:div>
    <w:div w:id="90202506">
      <w:bodyDiv w:val="1"/>
      <w:marLeft w:val="0"/>
      <w:marRight w:val="0"/>
      <w:marTop w:val="0"/>
      <w:marBottom w:val="0"/>
      <w:divBdr>
        <w:top w:val="none" w:sz="0" w:space="0" w:color="auto"/>
        <w:left w:val="none" w:sz="0" w:space="0" w:color="auto"/>
        <w:bottom w:val="none" w:sz="0" w:space="0" w:color="auto"/>
        <w:right w:val="none" w:sz="0" w:space="0" w:color="auto"/>
      </w:divBdr>
    </w:div>
    <w:div w:id="331029416">
      <w:bodyDiv w:val="1"/>
      <w:marLeft w:val="0"/>
      <w:marRight w:val="0"/>
      <w:marTop w:val="0"/>
      <w:marBottom w:val="0"/>
      <w:divBdr>
        <w:top w:val="none" w:sz="0" w:space="0" w:color="auto"/>
        <w:left w:val="none" w:sz="0" w:space="0" w:color="auto"/>
        <w:bottom w:val="none" w:sz="0" w:space="0" w:color="auto"/>
        <w:right w:val="none" w:sz="0" w:space="0" w:color="auto"/>
      </w:divBdr>
    </w:div>
    <w:div w:id="427124343">
      <w:bodyDiv w:val="1"/>
      <w:marLeft w:val="0"/>
      <w:marRight w:val="0"/>
      <w:marTop w:val="0"/>
      <w:marBottom w:val="0"/>
      <w:divBdr>
        <w:top w:val="none" w:sz="0" w:space="0" w:color="auto"/>
        <w:left w:val="none" w:sz="0" w:space="0" w:color="auto"/>
        <w:bottom w:val="none" w:sz="0" w:space="0" w:color="auto"/>
        <w:right w:val="none" w:sz="0" w:space="0" w:color="auto"/>
      </w:divBdr>
    </w:div>
    <w:div w:id="642658408">
      <w:bodyDiv w:val="1"/>
      <w:marLeft w:val="0"/>
      <w:marRight w:val="0"/>
      <w:marTop w:val="0"/>
      <w:marBottom w:val="0"/>
      <w:divBdr>
        <w:top w:val="none" w:sz="0" w:space="0" w:color="auto"/>
        <w:left w:val="none" w:sz="0" w:space="0" w:color="auto"/>
        <w:bottom w:val="none" w:sz="0" w:space="0" w:color="auto"/>
        <w:right w:val="none" w:sz="0" w:space="0" w:color="auto"/>
      </w:divBdr>
    </w:div>
    <w:div w:id="852839189">
      <w:bodyDiv w:val="1"/>
      <w:marLeft w:val="0"/>
      <w:marRight w:val="0"/>
      <w:marTop w:val="0"/>
      <w:marBottom w:val="0"/>
      <w:divBdr>
        <w:top w:val="none" w:sz="0" w:space="0" w:color="auto"/>
        <w:left w:val="none" w:sz="0" w:space="0" w:color="auto"/>
        <w:bottom w:val="none" w:sz="0" w:space="0" w:color="auto"/>
        <w:right w:val="none" w:sz="0" w:space="0" w:color="auto"/>
      </w:divBdr>
    </w:div>
    <w:div w:id="880828236">
      <w:bodyDiv w:val="1"/>
      <w:marLeft w:val="0"/>
      <w:marRight w:val="0"/>
      <w:marTop w:val="0"/>
      <w:marBottom w:val="0"/>
      <w:divBdr>
        <w:top w:val="none" w:sz="0" w:space="0" w:color="auto"/>
        <w:left w:val="none" w:sz="0" w:space="0" w:color="auto"/>
        <w:bottom w:val="none" w:sz="0" w:space="0" w:color="auto"/>
        <w:right w:val="none" w:sz="0" w:space="0" w:color="auto"/>
      </w:divBdr>
    </w:div>
    <w:div w:id="963924233">
      <w:bodyDiv w:val="1"/>
      <w:marLeft w:val="0"/>
      <w:marRight w:val="0"/>
      <w:marTop w:val="0"/>
      <w:marBottom w:val="0"/>
      <w:divBdr>
        <w:top w:val="none" w:sz="0" w:space="0" w:color="auto"/>
        <w:left w:val="none" w:sz="0" w:space="0" w:color="auto"/>
        <w:bottom w:val="none" w:sz="0" w:space="0" w:color="auto"/>
        <w:right w:val="none" w:sz="0" w:space="0" w:color="auto"/>
      </w:divBdr>
    </w:div>
    <w:div w:id="1048335238">
      <w:bodyDiv w:val="1"/>
      <w:marLeft w:val="0"/>
      <w:marRight w:val="0"/>
      <w:marTop w:val="0"/>
      <w:marBottom w:val="0"/>
      <w:divBdr>
        <w:top w:val="none" w:sz="0" w:space="0" w:color="auto"/>
        <w:left w:val="none" w:sz="0" w:space="0" w:color="auto"/>
        <w:bottom w:val="none" w:sz="0" w:space="0" w:color="auto"/>
        <w:right w:val="none" w:sz="0" w:space="0" w:color="auto"/>
      </w:divBdr>
    </w:div>
    <w:div w:id="1051804163">
      <w:bodyDiv w:val="1"/>
      <w:marLeft w:val="0"/>
      <w:marRight w:val="0"/>
      <w:marTop w:val="0"/>
      <w:marBottom w:val="0"/>
      <w:divBdr>
        <w:top w:val="none" w:sz="0" w:space="0" w:color="auto"/>
        <w:left w:val="none" w:sz="0" w:space="0" w:color="auto"/>
        <w:bottom w:val="none" w:sz="0" w:space="0" w:color="auto"/>
        <w:right w:val="none" w:sz="0" w:space="0" w:color="auto"/>
      </w:divBdr>
    </w:div>
    <w:div w:id="1163156265">
      <w:bodyDiv w:val="1"/>
      <w:marLeft w:val="0"/>
      <w:marRight w:val="0"/>
      <w:marTop w:val="0"/>
      <w:marBottom w:val="0"/>
      <w:divBdr>
        <w:top w:val="none" w:sz="0" w:space="0" w:color="auto"/>
        <w:left w:val="none" w:sz="0" w:space="0" w:color="auto"/>
        <w:bottom w:val="none" w:sz="0" w:space="0" w:color="auto"/>
        <w:right w:val="none" w:sz="0" w:space="0" w:color="auto"/>
      </w:divBdr>
    </w:div>
    <w:div w:id="1200968873">
      <w:bodyDiv w:val="1"/>
      <w:marLeft w:val="0"/>
      <w:marRight w:val="0"/>
      <w:marTop w:val="0"/>
      <w:marBottom w:val="0"/>
      <w:divBdr>
        <w:top w:val="none" w:sz="0" w:space="0" w:color="auto"/>
        <w:left w:val="none" w:sz="0" w:space="0" w:color="auto"/>
        <w:bottom w:val="none" w:sz="0" w:space="0" w:color="auto"/>
        <w:right w:val="none" w:sz="0" w:space="0" w:color="auto"/>
      </w:divBdr>
    </w:div>
    <w:div w:id="1373388423">
      <w:bodyDiv w:val="1"/>
      <w:marLeft w:val="0"/>
      <w:marRight w:val="0"/>
      <w:marTop w:val="0"/>
      <w:marBottom w:val="0"/>
      <w:divBdr>
        <w:top w:val="none" w:sz="0" w:space="0" w:color="auto"/>
        <w:left w:val="none" w:sz="0" w:space="0" w:color="auto"/>
        <w:bottom w:val="none" w:sz="0" w:space="0" w:color="auto"/>
        <w:right w:val="none" w:sz="0" w:space="0" w:color="auto"/>
      </w:divBdr>
    </w:div>
    <w:div w:id="1386490338">
      <w:bodyDiv w:val="1"/>
      <w:marLeft w:val="0"/>
      <w:marRight w:val="0"/>
      <w:marTop w:val="0"/>
      <w:marBottom w:val="0"/>
      <w:divBdr>
        <w:top w:val="none" w:sz="0" w:space="0" w:color="auto"/>
        <w:left w:val="none" w:sz="0" w:space="0" w:color="auto"/>
        <w:bottom w:val="none" w:sz="0" w:space="0" w:color="auto"/>
        <w:right w:val="none" w:sz="0" w:space="0" w:color="auto"/>
      </w:divBdr>
    </w:div>
    <w:div w:id="1499735726">
      <w:bodyDiv w:val="1"/>
      <w:marLeft w:val="0"/>
      <w:marRight w:val="0"/>
      <w:marTop w:val="0"/>
      <w:marBottom w:val="0"/>
      <w:divBdr>
        <w:top w:val="none" w:sz="0" w:space="0" w:color="auto"/>
        <w:left w:val="none" w:sz="0" w:space="0" w:color="auto"/>
        <w:bottom w:val="none" w:sz="0" w:space="0" w:color="auto"/>
        <w:right w:val="none" w:sz="0" w:space="0" w:color="auto"/>
      </w:divBdr>
    </w:div>
    <w:div w:id="1588998203">
      <w:bodyDiv w:val="1"/>
      <w:marLeft w:val="0"/>
      <w:marRight w:val="0"/>
      <w:marTop w:val="0"/>
      <w:marBottom w:val="0"/>
      <w:divBdr>
        <w:top w:val="none" w:sz="0" w:space="0" w:color="auto"/>
        <w:left w:val="none" w:sz="0" w:space="0" w:color="auto"/>
        <w:bottom w:val="none" w:sz="0" w:space="0" w:color="auto"/>
        <w:right w:val="none" w:sz="0" w:space="0" w:color="auto"/>
      </w:divBdr>
    </w:div>
    <w:div w:id="1652440824">
      <w:bodyDiv w:val="1"/>
      <w:marLeft w:val="0"/>
      <w:marRight w:val="0"/>
      <w:marTop w:val="0"/>
      <w:marBottom w:val="0"/>
      <w:divBdr>
        <w:top w:val="none" w:sz="0" w:space="0" w:color="auto"/>
        <w:left w:val="none" w:sz="0" w:space="0" w:color="auto"/>
        <w:bottom w:val="none" w:sz="0" w:space="0" w:color="auto"/>
        <w:right w:val="none" w:sz="0" w:space="0" w:color="auto"/>
      </w:divBdr>
    </w:div>
    <w:div w:id="1701739491">
      <w:bodyDiv w:val="1"/>
      <w:marLeft w:val="0"/>
      <w:marRight w:val="0"/>
      <w:marTop w:val="0"/>
      <w:marBottom w:val="0"/>
      <w:divBdr>
        <w:top w:val="none" w:sz="0" w:space="0" w:color="auto"/>
        <w:left w:val="none" w:sz="0" w:space="0" w:color="auto"/>
        <w:bottom w:val="none" w:sz="0" w:space="0" w:color="auto"/>
        <w:right w:val="none" w:sz="0" w:space="0" w:color="auto"/>
      </w:divBdr>
    </w:div>
    <w:div w:id="1726642343">
      <w:bodyDiv w:val="1"/>
      <w:marLeft w:val="0"/>
      <w:marRight w:val="0"/>
      <w:marTop w:val="0"/>
      <w:marBottom w:val="0"/>
      <w:divBdr>
        <w:top w:val="none" w:sz="0" w:space="0" w:color="auto"/>
        <w:left w:val="none" w:sz="0" w:space="0" w:color="auto"/>
        <w:bottom w:val="none" w:sz="0" w:space="0" w:color="auto"/>
        <w:right w:val="none" w:sz="0" w:space="0" w:color="auto"/>
      </w:divBdr>
    </w:div>
    <w:div w:id="1776436039">
      <w:bodyDiv w:val="1"/>
      <w:marLeft w:val="0"/>
      <w:marRight w:val="0"/>
      <w:marTop w:val="0"/>
      <w:marBottom w:val="0"/>
      <w:divBdr>
        <w:top w:val="none" w:sz="0" w:space="0" w:color="auto"/>
        <w:left w:val="none" w:sz="0" w:space="0" w:color="auto"/>
        <w:bottom w:val="none" w:sz="0" w:space="0" w:color="auto"/>
        <w:right w:val="none" w:sz="0" w:space="0" w:color="auto"/>
      </w:divBdr>
    </w:div>
    <w:div w:id="2031376881">
      <w:bodyDiv w:val="1"/>
      <w:marLeft w:val="0"/>
      <w:marRight w:val="0"/>
      <w:marTop w:val="0"/>
      <w:marBottom w:val="0"/>
      <w:divBdr>
        <w:top w:val="none" w:sz="0" w:space="0" w:color="auto"/>
        <w:left w:val="none" w:sz="0" w:space="0" w:color="auto"/>
        <w:bottom w:val="none" w:sz="0" w:space="0" w:color="auto"/>
        <w:right w:val="none" w:sz="0" w:space="0" w:color="auto"/>
      </w:divBdr>
    </w:div>
    <w:div w:id="2032534856">
      <w:bodyDiv w:val="1"/>
      <w:marLeft w:val="0"/>
      <w:marRight w:val="0"/>
      <w:marTop w:val="0"/>
      <w:marBottom w:val="0"/>
      <w:divBdr>
        <w:top w:val="none" w:sz="0" w:space="0" w:color="auto"/>
        <w:left w:val="none" w:sz="0" w:space="0" w:color="auto"/>
        <w:bottom w:val="none" w:sz="0" w:space="0" w:color="auto"/>
        <w:right w:val="none" w:sz="0" w:space="0" w:color="auto"/>
      </w:divBdr>
    </w:div>
    <w:div w:id="2132742193">
      <w:bodyDiv w:val="1"/>
      <w:marLeft w:val="0"/>
      <w:marRight w:val="0"/>
      <w:marTop w:val="0"/>
      <w:marBottom w:val="0"/>
      <w:divBdr>
        <w:top w:val="none" w:sz="0" w:space="0" w:color="auto"/>
        <w:left w:val="none" w:sz="0" w:space="0" w:color="auto"/>
        <w:bottom w:val="none" w:sz="0" w:space="0" w:color="auto"/>
        <w:right w:val="none" w:sz="0" w:space="0" w:color="auto"/>
      </w:divBdr>
    </w:div>
    <w:div w:id="213687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a-tcy03\AppData\Local\Temp\OneNote\16.0\Exported\%7b46BBD4AE-B86F-44F1-9739-B7A32BC34524%7d\NT\1\Research%20Proposal%20Template_As%20of%2012%20May%202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E6108AB4394498191B646AA7C7BF2D1"/>
        <w:category>
          <w:name w:val="General"/>
          <w:gallery w:val="placeholder"/>
        </w:category>
        <w:types>
          <w:type w:val="bbPlcHdr"/>
        </w:types>
        <w:behaviors>
          <w:behavior w:val="content"/>
        </w:behaviors>
        <w:guid w:val="{13E2D53D-F87C-4D45-87F4-EAB7FFDAA1D6}"/>
      </w:docPartPr>
      <w:docPartBody>
        <w:p w:rsidR="0009731C" w:rsidRDefault="0045486F" w:rsidP="0045486F">
          <w:pPr>
            <w:pStyle w:val="9E6108AB4394498191B646AA7C7BF2D11"/>
          </w:pPr>
          <w:r w:rsidRPr="00631D73">
            <w:rPr>
              <w:rStyle w:val="PlaceholderText"/>
              <w:rFonts w:cs="Arial"/>
              <w:szCs w:val="24"/>
            </w:rPr>
            <w:t>Please select KPI target.</w:t>
          </w:r>
        </w:p>
      </w:docPartBody>
    </w:docPart>
    <w:docPart>
      <w:docPartPr>
        <w:name w:val="BF386E7B35794D579969BC6844C0B9B3"/>
        <w:category>
          <w:name w:val="General"/>
          <w:gallery w:val="placeholder"/>
        </w:category>
        <w:types>
          <w:type w:val="bbPlcHdr"/>
        </w:types>
        <w:behaviors>
          <w:behavior w:val="content"/>
        </w:behaviors>
        <w:guid w:val="{B218E904-01A4-4175-8544-F42F08151FA4}"/>
      </w:docPartPr>
      <w:docPartBody>
        <w:p w:rsidR="0009731C" w:rsidRDefault="00665C4A" w:rsidP="00665C4A">
          <w:pPr>
            <w:pStyle w:val="BF386E7B35794D579969BC6844C0B9B3"/>
          </w:pPr>
          <w:r w:rsidRPr="00BD0A87">
            <w:rPr>
              <w:rStyle w:val="PlaceholderText"/>
            </w:rPr>
            <w:t>Click or tap here to enter text.</w:t>
          </w:r>
        </w:p>
      </w:docPartBody>
    </w:docPart>
    <w:docPart>
      <w:docPartPr>
        <w:name w:val="42B28B26097E482CB6B670AD83474AF1"/>
        <w:category>
          <w:name w:val="General"/>
          <w:gallery w:val="placeholder"/>
        </w:category>
        <w:types>
          <w:type w:val="bbPlcHdr"/>
        </w:types>
        <w:behaviors>
          <w:behavior w:val="content"/>
        </w:behaviors>
        <w:guid w:val="{D88444F1-B024-4216-B1B0-226A5D8D08D7}"/>
      </w:docPartPr>
      <w:docPartBody>
        <w:p w:rsidR="0009731C" w:rsidRDefault="0045486F" w:rsidP="0045486F">
          <w:pPr>
            <w:pStyle w:val="42B28B26097E482CB6B670AD83474AF11"/>
          </w:pPr>
          <w:r w:rsidRPr="00631D73">
            <w:rPr>
              <w:rStyle w:val="PlaceholderText"/>
              <w:rFonts w:cs="Arial"/>
              <w:szCs w:val="24"/>
            </w:rPr>
            <w:t>Please select KPI target.</w:t>
          </w:r>
        </w:p>
      </w:docPartBody>
    </w:docPart>
    <w:docPart>
      <w:docPartPr>
        <w:name w:val="981A1ABEDCF242D3AF3C6D85BFB35FCA"/>
        <w:category>
          <w:name w:val="General"/>
          <w:gallery w:val="placeholder"/>
        </w:category>
        <w:types>
          <w:type w:val="bbPlcHdr"/>
        </w:types>
        <w:behaviors>
          <w:behavior w:val="content"/>
        </w:behaviors>
        <w:guid w:val="{61ED250A-81EB-48AC-99D9-49450826E98D}"/>
      </w:docPartPr>
      <w:docPartBody>
        <w:p w:rsidR="0009731C" w:rsidRDefault="0045486F" w:rsidP="0045486F">
          <w:pPr>
            <w:pStyle w:val="981A1ABEDCF242D3AF3C6D85BFB35FCA1"/>
          </w:pPr>
          <w:r w:rsidRPr="00631D73">
            <w:rPr>
              <w:rStyle w:val="PlaceholderText"/>
              <w:rFonts w:cs="Arial"/>
              <w:szCs w:val="24"/>
            </w:rPr>
            <w:t>Please provide description, if any.</w:t>
          </w:r>
        </w:p>
      </w:docPartBody>
    </w:docPart>
    <w:docPart>
      <w:docPartPr>
        <w:name w:val="9D3BF7A4823F41D3A42A602A456632FF"/>
        <w:category>
          <w:name w:val="General"/>
          <w:gallery w:val="placeholder"/>
        </w:category>
        <w:types>
          <w:type w:val="bbPlcHdr"/>
        </w:types>
        <w:behaviors>
          <w:behavior w:val="content"/>
        </w:behaviors>
        <w:guid w:val="{FAA5FD8B-3FA7-4FCB-B12E-AA50F289EEA2}"/>
      </w:docPartPr>
      <w:docPartBody>
        <w:p w:rsidR="00A520C2" w:rsidRDefault="008D74FA" w:rsidP="008D74FA">
          <w:pPr>
            <w:pStyle w:val="9D3BF7A4823F41D3A42A602A456632FF"/>
          </w:pPr>
          <w:r w:rsidRPr="00BD0A87">
            <w:rPr>
              <w:rStyle w:val="PlaceholderText"/>
            </w:rPr>
            <w:t>Click or tap here to enter text.</w:t>
          </w:r>
        </w:p>
      </w:docPartBody>
    </w:docPart>
    <w:docPart>
      <w:docPartPr>
        <w:name w:val="88CA75DADCA64F64851E1AA377B1A9B3"/>
        <w:category>
          <w:name w:val="General"/>
          <w:gallery w:val="placeholder"/>
        </w:category>
        <w:types>
          <w:type w:val="bbPlcHdr"/>
        </w:types>
        <w:behaviors>
          <w:behavior w:val="content"/>
        </w:behaviors>
        <w:guid w:val="{BBF61004-533E-474D-8E0B-A25F4DC5AC14}"/>
      </w:docPartPr>
      <w:docPartBody>
        <w:p w:rsidR="00A520C2" w:rsidRDefault="0045486F" w:rsidP="0045486F">
          <w:pPr>
            <w:pStyle w:val="88CA75DADCA64F64851E1AA377B1A9B31"/>
          </w:pPr>
          <w:r w:rsidRPr="00631D73">
            <w:rPr>
              <w:rStyle w:val="PlaceholderText"/>
              <w:rFonts w:cs="Arial"/>
              <w:szCs w:val="24"/>
            </w:rPr>
            <w:t>Please select KPI target.</w:t>
          </w:r>
        </w:p>
      </w:docPartBody>
    </w:docPart>
    <w:docPart>
      <w:docPartPr>
        <w:name w:val="803E993C5EF648338645DDB68FB70BDA"/>
        <w:category>
          <w:name w:val="General"/>
          <w:gallery w:val="placeholder"/>
        </w:category>
        <w:types>
          <w:type w:val="bbPlcHdr"/>
        </w:types>
        <w:behaviors>
          <w:behavior w:val="content"/>
        </w:behaviors>
        <w:guid w:val="{48E18195-452E-4D3E-AD6E-B728F982BA41}"/>
      </w:docPartPr>
      <w:docPartBody>
        <w:p w:rsidR="0045486F" w:rsidRDefault="0045486F" w:rsidP="0045486F">
          <w:pPr>
            <w:pStyle w:val="803E993C5EF648338645DDB68FB70BDA"/>
          </w:pPr>
          <w:r>
            <w:rPr>
              <w:rStyle w:val="PlaceholderText"/>
              <w:rFonts w:cs="Arial"/>
              <w:szCs w:val="24"/>
            </w:rPr>
            <w:t>Enter Research Milestones</w:t>
          </w:r>
        </w:p>
      </w:docPartBody>
    </w:docPart>
    <w:docPart>
      <w:docPartPr>
        <w:name w:val="EFA03C5419FB47CCBAE5AF59B8FE54D0"/>
        <w:category>
          <w:name w:val="General"/>
          <w:gallery w:val="placeholder"/>
        </w:category>
        <w:types>
          <w:type w:val="bbPlcHdr"/>
        </w:types>
        <w:behaviors>
          <w:behavior w:val="content"/>
        </w:behaviors>
        <w:guid w:val="{3364E0C8-B6AF-4815-BF8D-2DAB8ABF68E4}"/>
      </w:docPartPr>
      <w:docPartBody>
        <w:p w:rsidR="0045486F" w:rsidRDefault="0045486F" w:rsidP="0045486F">
          <w:pPr>
            <w:pStyle w:val="EFA03C5419FB47CCBAE5AF59B8FE54D0"/>
          </w:pPr>
          <w:r w:rsidRPr="00771743">
            <w:rPr>
              <w:rStyle w:val="PlaceholderText"/>
              <w:rFonts w:cs="Arial"/>
              <w:szCs w:val="24"/>
            </w:rPr>
            <w:t>Choose an item.</w:t>
          </w:r>
        </w:p>
      </w:docPartBody>
    </w:docPart>
    <w:docPart>
      <w:docPartPr>
        <w:name w:val="AF371FCA708C4B31A2F30637EA6BFDC6"/>
        <w:category>
          <w:name w:val="General"/>
          <w:gallery w:val="placeholder"/>
        </w:category>
        <w:types>
          <w:type w:val="bbPlcHdr"/>
        </w:types>
        <w:behaviors>
          <w:behavior w:val="content"/>
        </w:behaviors>
        <w:guid w:val="{6A43B8D9-3D5B-4D23-8ECD-6150F41274D2}"/>
      </w:docPartPr>
      <w:docPartBody>
        <w:p w:rsidR="0045486F" w:rsidRDefault="0045486F" w:rsidP="0045486F">
          <w:pPr>
            <w:pStyle w:val="AF371FCA708C4B31A2F30637EA6BFDC6"/>
          </w:pPr>
          <w:r w:rsidRPr="00291CC6">
            <w:rPr>
              <w:rStyle w:val="PlaceholderText"/>
              <w:rFonts w:cs="Arial"/>
              <w:szCs w:val="24"/>
            </w:rPr>
            <w:t>Click or tap here to enter text.</w:t>
          </w:r>
        </w:p>
      </w:docPartBody>
    </w:docPart>
    <w:docPart>
      <w:docPartPr>
        <w:name w:val="1E13FB9933BB432F919904C763BBC266"/>
        <w:category>
          <w:name w:val="General"/>
          <w:gallery w:val="placeholder"/>
        </w:category>
        <w:types>
          <w:type w:val="bbPlcHdr"/>
        </w:types>
        <w:behaviors>
          <w:behavior w:val="content"/>
        </w:behaviors>
        <w:guid w:val="{EC7AE8DC-0D37-4321-B7C0-288F3C4551E3}"/>
      </w:docPartPr>
      <w:docPartBody>
        <w:p w:rsidR="0045486F" w:rsidRDefault="0045486F" w:rsidP="0045486F">
          <w:pPr>
            <w:pStyle w:val="1E13FB9933BB432F919904C763BBC266"/>
          </w:pPr>
          <w:r w:rsidRPr="00291CC6">
            <w:rPr>
              <w:rStyle w:val="PlaceholderText"/>
              <w:rFonts w:cs="Arial"/>
              <w:szCs w:val="24"/>
            </w:rPr>
            <w:t>Click or tap here to enter text.</w:t>
          </w:r>
        </w:p>
      </w:docPartBody>
    </w:docPart>
    <w:docPart>
      <w:docPartPr>
        <w:name w:val="AC9A9C96EA06411BA0AB91610A225194"/>
        <w:category>
          <w:name w:val="General"/>
          <w:gallery w:val="placeholder"/>
        </w:category>
        <w:types>
          <w:type w:val="bbPlcHdr"/>
        </w:types>
        <w:behaviors>
          <w:behavior w:val="content"/>
        </w:behaviors>
        <w:guid w:val="{DE978E27-84FA-4BEB-8F83-7FCA392A85B2}"/>
      </w:docPartPr>
      <w:docPartBody>
        <w:p w:rsidR="0045486F" w:rsidRDefault="0045486F" w:rsidP="0045486F">
          <w:pPr>
            <w:pStyle w:val="AC9A9C96EA06411BA0AB91610A225194"/>
          </w:pPr>
          <w:r w:rsidRPr="00291CC6">
            <w:rPr>
              <w:rStyle w:val="PlaceholderText"/>
              <w:rFonts w:cs="Arial"/>
              <w:szCs w:val="24"/>
            </w:rPr>
            <w:t>Click or tap here to enter text.</w:t>
          </w:r>
        </w:p>
      </w:docPartBody>
    </w:docPart>
    <w:docPart>
      <w:docPartPr>
        <w:name w:val="20008D91C569484E93486A4E91B309FD"/>
        <w:category>
          <w:name w:val="General"/>
          <w:gallery w:val="placeholder"/>
        </w:category>
        <w:types>
          <w:type w:val="bbPlcHdr"/>
        </w:types>
        <w:behaviors>
          <w:behavior w:val="content"/>
        </w:behaviors>
        <w:guid w:val="{EB20F24D-78E1-4094-B26A-31ECE4566B47}"/>
      </w:docPartPr>
      <w:docPartBody>
        <w:p w:rsidR="0045486F" w:rsidRDefault="0045486F" w:rsidP="0045486F">
          <w:pPr>
            <w:pStyle w:val="20008D91C569484E93486A4E91B309FD"/>
          </w:pPr>
          <w:r w:rsidRPr="00291CC6">
            <w:rPr>
              <w:rStyle w:val="PlaceholderText"/>
              <w:rFonts w:cs="Arial"/>
              <w:szCs w:val="24"/>
            </w:rPr>
            <w:t>Click or tap here to enter text.</w:t>
          </w:r>
        </w:p>
      </w:docPartBody>
    </w:docPart>
    <w:docPart>
      <w:docPartPr>
        <w:name w:val="FA4B03328E7047DD82BFC5C0455784E5"/>
        <w:category>
          <w:name w:val="General"/>
          <w:gallery w:val="placeholder"/>
        </w:category>
        <w:types>
          <w:type w:val="bbPlcHdr"/>
        </w:types>
        <w:behaviors>
          <w:behavior w:val="content"/>
        </w:behaviors>
        <w:guid w:val="{AE2CC057-9892-4B77-93BF-BA244443F3CB}"/>
      </w:docPartPr>
      <w:docPartBody>
        <w:p w:rsidR="0045486F" w:rsidRDefault="0045486F" w:rsidP="0045486F">
          <w:pPr>
            <w:pStyle w:val="FA4B03328E7047DD82BFC5C0455784E5"/>
          </w:pPr>
          <w:r w:rsidRPr="00291CC6">
            <w:rPr>
              <w:rStyle w:val="PlaceholderText"/>
              <w:rFonts w:cs="Arial"/>
              <w:szCs w:val="24"/>
            </w:rPr>
            <w:t>Click or tap here to enter text.</w:t>
          </w:r>
        </w:p>
      </w:docPartBody>
    </w:docPart>
    <w:docPart>
      <w:docPartPr>
        <w:name w:val="735A1429420746D0A4DD9EF4491FF296"/>
        <w:category>
          <w:name w:val="General"/>
          <w:gallery w:val="placeholder"/>
        </w:category>
        <w:types>
          <w:type w:val="bbPlcHdr"/>
        </w:types>
        <w:behaviors>
          <w:behavior w:val="content"/>
        </w:behaviors>
        <w:guid w:val="{3971D7B2-F368-4BF4-B821-2104EACC1624}"/>
      </w:docPartPr>
      <w:docPartBody>
        <w:p w:rsidR="0045486F" w:rsidRDefault="0045486F" w:rsidP="0045486F">
          <w:pPr>
            <w:pStyle w:val="735A1429420746D0A4DD9EF4491FF296"/>
          </w:pPr>
          <w:r w:rsidRPr="00291CC6">
            <w:rPr>
              <w:rStyle w:val="PlaceholderText"/>
              <w:rFonts w:cs="Arial"/>
              <w:szCs w:val="24"/>
            </w:rPr>
            <w:t>Click or tap here to enter text.</w:t>
          </w:r>
        </w:p>
      </w:docPartBody>
    </w:docPart>
    <w:docPart>
      <w:docPartPr>
        <w:name w:val="CE3D1994FF68488486BA79A505E2F85D"/>
        <w:category>
          <w:name w:val="General"/>
          <w:gallery w:val="placeholder"/>
        </w:category>
        <w:types>
          <w:type w:val="bbPlcHdr"/>
        </w:types>
        <w:behaviors>
          <w:behavior w:val="content"/>
        </w:behaviors>
        <w:guid w:val="{6C0D5833-3937-479D-9FE0-09148EF50CB6}"/>
      </w:docPartPr>
      <w:docPartBody>
        <w:p w:rsidR="0045486F" w:rsidRDefault="0045486F" w:rsidP="0045486F">
          <w:pPr>
            <w:pStyle w:val="CE3D1994FF68488486BA79A505E2F85D"/>
          </w:pPr>
          <w:r w:rsidRPr="00291CC6">
            <w:rPr>
              <w:rStyle w:val="PlaceholderText"/>
              <w:rFonts w:cs="Arial"/>
              <w:szCs w:val="24"/>
            </w:rPr>
            <w:t>Click or tap here to enter text.</w:t>
          </w:r>
        </w:p>
      </w:docPartBody>
    </w:docPart>
    <w:docPart>
      <w:docPartPr>
        <w:name w:val="757C06CBD7D447F89475C4C3565A3DC9"/>
        <w:category>
          <w:name w:val="General"/>
          <w:gallery w:val="placeholder"/>
        </w:category>
        <w:types>
          <w:type w:val="bbPlcHdr"/>
        </w:types>
        <w:behaviors>
          <w:behavior w:val="content"/>
        </w:behaviors>
        <w:guid w:val="{399697E8-2AB1-4765-B9E8-D9B5E8AD47C2}"/>
      </w:docPartPr>
      <w:docPartBody>
        <w:p w:rsidR="0045486F" w:rsidRDefault="0045486F" w:rsidP="0045486F">
          <w:pPr>
            <w:pStyle w:val="757C06CBD7D447F89475C4C3565A3DC9"/>
          </w:pPr>
          <w:r w:rsidRPr="00291CC6">
            <w:rPr>
              <w:rStyle w:val="PlaceholderText"/>
              <w:rFonts w:cs="Arial"/>
              <w:szCs w:val="24"/>
            </w:rPr>
            <w:t>Click or tap here to enter text.</w:t>
          </w:r>
        </w:p>
      </w:docPartBody>
    </w:docPart>
    <w:docPart>
      <w:docPartPr>
        <w:name w:val="2235CB0FB8C34BB790B17BB0E382544B"/>
        <w:category>
          <w:name w:val="General"/>
          <w:gallery w:val="placeholder"/>
        </w:category>
        <w:types>
          <w:type w:val="bbPlcHdr"/>
        </w:types>
        <w:behaviors>
          <w:behavior w:val="content"/>
        </w:behaviors>
        <w:guid w:val="{1FFC45AA-EE9E-44E9-BA69-8BE9D8ABB0AF}"/>
      </w:docPartPr>
      <w:docPartBody>
        <w:p w:rsidR="0045486F" w:rsidRDefault="0045486F" w:rsidP="0045486F">
          <w:pPr>
            <w:pStyle w:val="2235CB0FB8C34BB790B17BB0E382544B"/>
          </w:pPr>
          <w:r w:rsidRPr="00291CC6">
            <w:rPr>
              <w:rStyle w:val="PlaceholderText"/>
              <w:rFonts w:cs="Arial"/>
              <w:szCs w:val="24"/>
            </w:rPr>
            <w:t>Click or tap here to enter text.</w:t>
          </w:r>
        </w:p>
      </w:docPartBody>
    </w:docPart>
    <w:docPart>
      <w:docPartPr>
        <w:name w:val="139E3820D620405A96878B25DE3259AA"/>
        <w:category>
          <w:name w:val="General"/>
          <w:gallery w:val="placeholder"/>
        </w:category>
        <w:types>
          <w:type w:val="bbPlcHdr"/>
        </w:types>
        <w:behaviors>
          <w:behavior w:val="content"/>
        </w:behaviors>
        <w:guid w:val="{9D4E1DEE-D682-48C0-B43D-01AF4341028A}"/>
      </w:docPartPr>
      <w:docPartBody>
        <w:p w:rsidR="0045486F" w:rsidRDefault="0045486F" w:rsidP="0045486F">
          <w:pPr>
            <w:pStyle w:val="139E3820D620405A96878B25DE3259AA"/>
          </w:pPr>
          <w:r w:rsidRPr="00291CC6">
            <w:rPr>
              <w:rStyle w:val="PlaceholderText"/>
              <w:rFonts w:cs="Arial"/>
              <w:szCs w:val="24"/>
            </w:rPr>
            <w:t>Click or tap here to enter text.</w:t>
          </w:r>
        </w:p>
      </w:docPartBody>
    </w:docPart>
    <w:docPart>
      <w:docPartPr>
        <w:name w:val="00ECE5A5BE1D40439A240F18B2D80E9F"/>
        <w:category>
          <w:name w:val="General"/>
          <w:gallery w:val="placeholder"/>
        </w:category>
        <w:types>
          <w:type w:val="bbPlcHdr"/>
        </w:types>
        <w:behaviors>
          <w:behavior w:val="content"/>
        </w:behaviors>
        <w:guid w:val="{322E2171-5A29-4D39-9C03-148BC3F6338A}"/>
      </w:docPartPr>
      <w:docPartBody>
        <w:p w:rsidR="0045486F" w:rsidRDefault="0045486F" w:rsidP="0045486F">
          <w:pPr>
            <w:pStyle w:val="00ECE5A5BE1D40439A240F18B2D80E9F"/>
          </w:pPr>
          <w:r w:rsidRPr="00291CC6">
            <w:rPr>
              <w:rStyle w:val="PlaceholderText"/>
              <w:rFonts w:cs="Arial"/>
              <w:szCs w:val="24"/>
            </w:rPr>
            <w:t>Click or tap here to enter text.</w:t>
          </w:r>
        </w:p>
      </w:docPartBody>
    </w:docPart>
    <w:docPart>
      <w:docPartPr>
        <w:name w:val="7458756FEFFF4581964A8395D7C4CBA4"/>
        <w:category>
          <w:name w:val="General"/>
          <w:gallery w:val="placeholder"/>
        </w:category>
        <w:types>
          <w:type w:val="bbPlcHdr"/>
        </w:types>
        <w:behaviors>
          <w:behavior w:val="content"/>
        </w:behaviors>
        <w:guid w:val="{BBEF0681-B959-48A1-9D82-A1884EF9E11B}"/>
      </w:docPartPr>
      <w:docPartBody>
        <w:p w:rsidR="0045486F" w:rsidRDefault="0045486F" w:rsidP="0045486F">
          <w:pPr>
            <w:pStyle w:val="7458756FEFFF4581964A8395D7C4CBA4"/>
          </w:pPr>
          <w:r w:rsidRPr="00291CC6">
            <w:rPr>
              <w:rStyle w:val="PlaceholderText"/>
              <w:rFonts w:cs="Arial"/>
              <w:szCs w:val="24"/>
            </w:rPr>
            <w:t>Click or tap here to enter text.</w:t>
          </w:r>
        </w:p>
      </w:docPartBody>
    </w:docPart>
    <w:docPart>
      <w:docPartPr>
        <w:name w:val="C3CA4CBF4C5B43A8927A740C163E056D"/>
        <w:category>
          <w:name w:val="General"/>
          <w:gallery w:val="placeholder"/>
        </w:category>
        <w:types>
          <w:type w:val="bbPlcHdr"/>
        </w:types>
        <w:behaviors>
          <w:behavior w:val="content"/>
        </w:behaviors>
        <w:guid w:val="{F522DD63-24F2-4081-ADEA-05B99530203F}"/>
      </w:docPartPr>
      <w:docPartBody>
        <w:p w:rsidR="0045486F" w:rsidRDefault="0045486F" w:rsidP="0045486F">
          <w:pPr>
            <w:pStyle w:val="C3CA4CBF4C5B43A8927A740C163E056D"/>
          </w:pPr>
          <w:r w:rsidRPr="00291CC6">
            <w:rPr>
              <w:rStyle w:val="PlaceholderText"/>
              <w:rFonts w:cs="Arial"/>
              <w:szCs w:val="24"/>
            </w:rPr>
            <w:t>Click or tap here to enter text.</w:t>
          </w:r>
        </w:p>
      </w:docPartBody>
    </w:docPart>
    <w:docPart>
      <w:docPartPr>
        <w:name w:val="5150BABF12204D4D96963CF29816F9C0"/>
        <w:category>
          <w:name w:val="General"/>
          <w:gallery w:val="placeholder"/>
        </w:category>
        <w:types>
          <w:type w:val="bbPlcHdr"/>
        </w:types>
        <w:behaviors>
          <w:behavior w:val="content"/>
        </w:behaviors>
        <w:guid w:val="{099611AE-CAB1-4B89-AF87-B8B43DFE8ADD}"/>
      </w:docPartPr>
      <w:docPartBody>
        <w:p w:rsidR="0045486F" w:rsidRDefault="0045486F" w:rsidP="0045486F">
          <w:pPr>
            <w:pStyle w:val="5150BABF12204D4D96963CF29816F9C0"/>
          </w:pPr>
          <w:r w:rsidRPr="00464038">
            <w:rPr>
              <w:rStyle w:val="PlaceholderText"/>
              <w:rFonts w:cs="Arial"/>
              <w:szCs w:val="24"/>
            </w:rPr>
            <w:t>Click or tap here to enter text.</w:t>
          </w:r>
        </w:p>
      </w:docPartBody>
    </w:docPart>
    <w:docPart>
      <w:docPartPr>
        <w:name w:val="CB6603D0F64C45CDB660318848BA971F"/>
        <w:category>
          <w:name w:val="General"/>
          <w:gallery w:val="placeholder"/>
        </w:category>
        <w:types>
          <w:type w:val="bbPlcHdr"/>
        </w:types>
        <w:behaviors>
          <w:behavior w:val="content"/>
        </w:behaviors>
        <w:guid w:val="{8D527613-CDA9-49E3-AC4A-C033440FD872}"/>
      </w:docPartPr>
      <w:docPartBody>
        <w:p w:rsidR="0045486F" w:rsidRDefault="0045486F" w:rsidP="0045486F">
          <w:pPr>
            <w:pStyle w:val="CB6603D0F64C45CDB660318848BA971F"/>
          </w:pPr>
          <w:r w:rsidRPr="00464038">
            <w:rPr>
              <w:rStyle w:val="PlaceholderText"/>
              <w:rFonts w:cs="Arial"/>
              <w:szCs w:val="24"/>
            </w:rPr>
            <w:t>Click or tap here to enter text.</w:t>
          </w:r>
        </w:p>
      </w:docPartBody>
    </w:docPart>
    <w:docPart>
      <w:docPartPr>
        <w:name w:val="5EE2FF4329814AFEA9A84B979DD056DC"/>
        <w:category>
          <w:name w:val="General"/>
          <w:gallery w:val="placeholder"/>
        </w:category>
        <w:types>
          <w:type w:val="bbPlcHdr"/>
        </w:types>
        <w:behaviors>
          <w:behavior w:val="content"/>
        </w:behaviors>
        <w:guid w:val="{BCAEB66A-55D3-443C-9E30-20E366E0C16D}"/>
      </w:docPartPr>
      <w:docPartBody>
        <w:p w:rsidR="0045486F" w:rsidRDefault="0045486F" w:rsidP="0045486F">
          <w:pPr>
            <w:pStyle w:val="5EE2FF4329814AFEA9A84B979DD056DC"/>
          </w:pPr>
          <w:r w:rsidRPr="00786547">
            <w:rPr>
              <w:rStyle w:val="PlaceholderText"/>
              <w:rFonts w:cs="Arial"/>
              <w:szCs w:val="24"/>
            </w:rPr>
            <w:t>Click or tap here to enter text.</w:t>
          </w:r>
        </w:p>
      </w:docPartBody>
    </w:docPart>
    <w:docPart>
      <w:docPartPr>
        <w:name w:val="5A63B97A082941DC837D02D854749F09"/>
        <w:category>
          <w:name w:val="General"/>
          <w:gallery w:val="placeholder"/>
        </w:category>
        <w:types>
          <w:type w:val="bbPlcHdr"/>
        </w:types>
        <w:behaviors>
          <w:behavior w:val="content"/>
        </w:behaviors>
        <w:guid w:val="{7DD0D707-AA4B-438E-9321-0265534AF7EB}"/>
      </w:docPartPr>
      <w:docPartBody>
        <w:p w:rsidR="0045486F" w:rsidRDefault="0045486F" w:rsidP="0045486F">
          <w:pPr>
            <w:pStyle w:val="5A63B97A082941DC837D02D854749F09"/>
          </w:pPr>
          <w:r w:rsidRPr="00AF46A8">
            <w:rPr>
              <w:rStyle w:val="PlaceholderText"/>
            </w:rPr>
            <w:t>Choose an item.</w:t>
          </w:r>
        </w:p>
      </w:docPartBody>
    </w:docPart>
    <w:docPart>
      <w:docPartPr>
        <w:name w:val="B50B9D10809C4913B9C86292010185D6"/>
        <w:category>
          <w:name w:val="General"/>
          <w:gallery w:val="placeholder"/>
        </w:category>
        <w:types>
          <w:type w:val="bbPlcHdr"/>
        </w:types>
        <w:behaviors>
          <w:behavior w:val="content"/>
        </w:behaviors>
        <w:guid w:val="{00D1E2C7-FDF4-4F52-A709-EB352D821EE7}"/>
      </w:docPartPr>
      <w:docPartBody>
        <w:p w:rsidR="0045486F" w:rsidRDefault="0045486F" w:rsidP="0045486F">
          <w:pPr>
            <w:pStyle w:val="B50B9D10809C4913B9C86292010185D6"/>
          </w:pPr>
          <w:r w:rsidRPr="00464038">
            <w:rPr>
              <w:rStyle w:val="PlaceholderText"/>
              <w:rFonts w:cs="Arial"/>
              <w:szCs w:val="24"/>
            </w:rPr>
            <w:t>Click or tap here to enter text.</w:t>
          </w:r>
        </w:p>
      </w:docPartBody>
    </w:docPart>
    <w:docPart>
      <w:docPartPr>
        <w:name w:val="6D48154C91104F8083BB47D5BAD81719"/>
        <w:category>
          <w:name w:val="General"/>
          <w:gallery w:val="placeholder"/>
        </w:category>
        <w:types>
          <w:type w:val="bbPlcHdr"/>
        </w:types>
        <w:behaviors>
          <w:behavior w:val="content"/>
        </w:behaviors>
        <w:guid w:val="{2484743D-AB05-4ABF-85A5-F374E5BDCD2C}"/>
      </w:docPartPr>
      <w:docPartBody>
        <w:p w:rsidR="0045486F" w:rsidRDefault="0045486F" w:rsidP="0045486F">
          <w:pPr>
            <w:pStyle w:val="6D48154C91104F8083BB47D5BAD81719"/>
          </w:pPr>
          <w:r w:rsidRPr="00464038">
            <w:rPr>
              <w:rStyle w:val="PlaceholderText"/>
              <w:rFonts w:cs="Arial"/>
              <w:szCs w:val="24"/>
            </w:rPr>
            <w:t>Click or tap here to enter text.</w:t>
          </w:r>
        </w:p>
      </w:docPartBody>
    </w:docPart>
    <w:docPart>
      <w:docPartPr>
        <w:name w:val="155166566F7C40919A981D3F3804B641"/>
        <w:category>
          <w:name w:val="General"/>
          <w:gallery w:val="placeholder"/>
        </w:category>
        <w:types>
          <w:type w:val="bbPlcHdr"/>
        </w:types>
        <w:behaviors>
          <w:behavior w:val="content"/>
        </w:behaviors>
        <w:guid w:val="{3C3EC7E7-2E18-4072-814F-AE5DD92BE535}"/>
      </w:docPartPr>
      <w:docPartBody>
        <w:p w:rsidR="0045486F" w:rsidRDefault="0045486F" w:rsidP="0045486F">
          <w:pPr>
            <w:pStyle w:val="155166566F7C40919A981D3F3804B641"/>
          </w:pPr>
          <w:r w:rsidRPr="00786547">
            <w:rPr>
              <w:rStyle w:val="PlaceholderText"/>
              <w:rFonts w:cs="Arial"/>
              <w:szCs w:val="24"/>
            </w:rPr>
            <w:t>Click or tap here to enter text.</w:t>
          </w:r>
        </w:p>
      </w:docPartBody>
    </w:docPart>
    <w:docPart>
      <w:docPartPr>
        <w:name w:val="FD6BCC07FCDF4B34BB923C3B18D19B8C"/>
        <w:category>
          <w:name w:val="General"/>
          <w:gallery w:val="placeholder"/>
        </w:category>
        <w:types>
          <w:type w:val="bbPlcHdr"/>
        </w:types>
        <w:behaviors>
          <w:behavior w:val="content"/>
        </w:behaviors>
        <w:guid w:val="{8E3F6660-C479-48B2-B7BF-A9B63B8A505B}"/>
      </w:docPartPr>
      <w:docPartBody>
        <w:p w:rsidR="0045486F" w:rsidRDefault="0045486F" w:rsidP="0045486F">
          <w:pPr>
            <w:pStyle w:val="FD6BCC07FCDF4B34BB923C3B18D19B8C"/>
          </w:pPr>
          <w:r w:rsidRPr="00767AEC">
            <w:rPr>
              <w:rStyle w:val="PlaceholderText"/>
            </w:rPr>
            <w:t>Choose an item.</w:t>
          </w:r>
        </w:p>
      </w:docPartBody>
    </w:docPart>
    <w:docPart>
      <w:docPartPr>
        <w:name w:val="46412925990547DFA5D05DDD21586A88"/>
        <w:category>
          <w:name w:val="General"/>
          <w:gallery w:val="placeholder"/>
        </w:category>
        <w:types>
          <w:type w:val="bbPlcHdr"/>
        </w:types>
        <w:behaviors>
          <w:behavior w:val="content"/>
        </w:behaviors>
        <w:guid w:val="{E2B690E4-1E60-4617-8EC3-BAAF2033BB86}"/>
      </w:docPartPr>
      <w:docPartBody>
        <w:p w:rsidR="0045486F" w:rsidRDefault="0045486F" w:rsidP="0045486F">
          <w:pPr>
            <w:pStyle w:val="46412925990547DFA5D05DDD21586A88"/>
          </w:pPr>
          <w:r w:rsidRPr="00464038">
            <w:rPr>
              <w:rStyle w:val="PlaceholderText"/>
              <w:rFonts w:cs="Arial"/>
              <w:szCs w:val="24"/>
            </w:rPr>
            <w:t>Click or tap here to enter text.</w:t>
          </w:r>
        </w:p>
      </w:docPartBody>
    </w:docPart>
    <w:docPart>
      <w:docPartPr>
        <w:name w:val="E370D05356FA45C98BF8602F85BFF54B"/>
        <w:category>
          <w:name w:val="General"/>
          <w:gallery w:val="placeholder"/>
        </w:category>
        <w:types>
          <w:type w:val="bbPlcHdr"/>
        </w:types>
        <w:behaviors>
          <w:behavior w:val="content"/>
        </w:behaviors>
        <w:guid w:val="{936754A8-D452-432F-A236-05C0D5D043FF}"/>
      </w:docPartPr>
      <w:docPartBody>
        <w:p w:rsidR="0045486F" w:rsidRDefault="0045486F" w:rsidP="0045486F">
          <w:pPr>
            <w:pStyle w:val="E370D05356FA45C98BF8602F85BFF54B"/>
          </w:pPr>
          <w:r w:rsidRPr="00464038">
            <w:rPr>
              <w:rStyle w:val="PlaceholderText"/>
              <w:rFonts w:cs="Arial"/>
              <w:szCs w:val="24"/>
            </w:rPr>
            <w:t>Click or tap here to enter text.</w:t>
          </w:r>
        </w:p>
      </w:docPartBody>
    </w:docPart>
    <w:docPart>
      <w:docPartPr>
        <w:name w:val="4D2833CAEAA64384AFD80170EE85F8BC"/>
        <w:category>
          <w:name w:val="General"/>
          <w:gallery w:val="placeholder"/>
        </w:category>
        <w:types>
          <w:type w:val="bbPlcHdr"/>
        </w:types>
        <w:behaviors>
          <w:behavior w:val="content"/>
        </w:behaviors>
        <w:guid w:val="{C6060D67-0F88-47A5-A63A-3D8E2993224F}"/>
      </w:docPartPr>
      <w:docPartBody>
        <w:p w:rsidR="0045486F" w:rsidRDefault="0045486F" w:rsidP="0045486F">
          <w:pPr>
            <w:pStyle w:val="4D2833CAEAA64384AFD80170EE85F8BC"/>
          </w:pPr>
          <w:r w:rsidRPr="00786547">
            <w:rPr>
              <w:rStyle w:val="PlaceholderText"/>
              <w:rFonts w:cs="Arial"/>
              <w:szCs w:val="24"/>
            </w:rPr>
            <w:t>Click or tap here to enter text.</w:t>
          </w:r>
        </w:p>
      </w:docPartBody>
    </w:docPart>
    <w:docPart>
      <w:docPartPr>
        <w:name w:val="087B18F7469D46588B6E18B31428F796"/>
        <w:category>
          <w:name w:val="General"/>
          <w:gallery w:val="placeholder"/>
        </w:category>
        <w:types>
          <w:type w:val="bbPlcHdr"/>
        </w:types>
        <w:behaviors>
          <w:behavior w:val="content"/>
        </w:behaviors>
        <w:guid w:val="{0D946CDF-F3C1-4136-8413-60331A46BCEF}"/>
      </w:docPartPr>
      <w:docPartBody>
        <w:p w:rsidR="0045486F" w:rsidRDefault="0045486F" w:rsidP="0045486F">
          <w:pPr>
            <w:pStyle w:val="087B18F7469D46588B6E18B31428F796"/>
          </w:pPr>
          <w:r w:rsidRPr="00767AEC">
            <w:rPr>
              <w:rStyle w:val="PlaceholderText"/>
            </w:rPr>
            <w:t>Choose an item.</w:t>
          </w:r>
        </w:p>
      </w:docPartBody>
    </w:docPart>
    <w:docPart>
      <w:docPartPr>
        <w:name w:val="1D66AF1908BD41CD99B7A355AD2053B6"/>
        <w:category>
          <w:name w:val="General"/>
          <w:gallery w:val="placeholder"/>
        </w:category>
        <w:types>
          <w:type w:val="bbPlcHdr"/>
        </w:types>
        <w:behaviors>
          <w:behavior w:val="content"/>
        </w:behaviors>
        <w:guid w:val="{B38B012B-F8C5-421B-93D9-2F587D226BC4}"/>
      </w:docPartPr>
      <w:docPartBody>
        <w:p w:rsidR="0045486F" w:rsidRDefault="0045486F" w:rsidP="0045486F">
          <w:pPr>
            <w:pStyle w:val="1D66AF1908BD41CD99B7A355AD2053B6"/>
          </w:pPr>
          <w:r w:rsidRPr="00464038">
            <w:rPr>
              <w:rStyle w:val="PlaceholderText"/>
              <w:rFonts w:cs="Arial"/>
              <w:szCs w:val="24"/>
            </w:rPr>
            <w:t>Click or tap here to enter text.</w:t>
          </w:r>
        </w:p>
      </w:docPartBody>
    </w:docPart>
    <w:docPart>
      <w:docPartPr>
        <w:name w:val="F3E45C7F181343D6A61B83D7EE523E26"/>
        <w:category>
          <w:name w:val="General"/>
          <w:gallery w:val="placeholder"/>
        </w:category>
        <w:types>
          <w:type w:val="bbPlcHdr"/>
        </w:types>
        <w:behaviors>
          <w:behavior w:val="content"/>
        </w:behaviors>
        <w:guid w:val="{F503F202-4EF7-4CDC-B0EC-A1D1E33023A7}"/>
      </w:docPartPr>
      <w:docPartBody>
        <w:p w:rsidR="0045486F" w:rsidRDefault="0045486F" w:rsidP="0045486F">
          <w:pPr>
            <w:pStyle w:val="F3E45C7F181343D6A61B83D7EE523E26"/>
          </w:pPr>
          <w:r w:rsidRPr="00464038">
            <w:rPr>
              <w:rStyle w:val="PlaceholderText"/>
              <w:rFonts w:cs="Arial"/>
              <w:szCs w:val="24"/>
            </w:rPr>
            <w:t>Click or tap here to enter text.</w:t>
          </w:r>
        </w:p>
      </w:docPartBody>
    </w:docPart>
    <w:docPart>
      <w:docPartPr>
        <w:name w:val="112CEC8DC390493D9E5044B648CDB2ED"/>
        <w:category>
          <w:name w:val="General"/>
          <w:gallery w:val="placeholder"/>
        </w:category>
        <w:types>
          <w:type w:val="bbPlcHdr"/>
        </w:types>
        <w:behaviors>
          <w:behavior w:val="content"/>
        </w:behaviors>
        <w:guid w:val="{B39DFE97-3DFA-495D-9015-4FFB186656A5}"/>
      </w:docPartPr>
      <w:docPartBody>
        <w:p w:rsidR="0045486F" w:rsidRDefault="0045486F" w:rsidP="0045486F">
          <w:pPr>
            <w:pStyle w:val="112CEC8DC390493D9E5044B648CDB2ED"/>
          </w:pPr>
          <w:r w:rsidRPr="00786547">
            <w:rPr>
              <w:rStyle w:val="PlaceholderText"/>
              <w:rFonts w:cs="Arial"/>
              <w:szCs w:val="24"/>
            </w:rPr>
            <w:t>Click or tap here to enter text.</w:t>
          </w:r>
        </w:p>
      </w:docPartBody>
    </w:docPart>
    <w:docPart>
      <w:docPartPr>
        <w:name w:val="4D47D2B296C74002BEE05302177D7830"/>
        <w:category>
          <w:name w:val="General"/>
          <w:gallery w:val="placeholder"/>
        </w:category>
        <w:types>
          <w:type w:val="bbPlcHdr"/>
        </w:types>
        <w:behaviors>
          <w:behavior w:val="content"/>
        </w:behaviors>
        <w:guid w:val="{B5BD603B-29E3-4594-BF08-1B4CFF55AA12}"/>
      </w:docPartPr>
      <w:docPartBody>
        <w:p w:rsidR="0045486F" w:rsidRDefault="0045486F" w:rsidP="0045486F">
          <w:pPr>
            <w:pStyle w:val="4D47D2B296C74002BEE05302177D7830"/>
          </w:pPr>
          <w:r w:rsidRPr="00767AEC">
            <w:rPr>
              <w:rStyle w:val="PlaceholderText"/>
            </w:rPr>
            <w:t>Choose an item.</w:t>
          </w:r>
        </w:p>
      </w:docPartBody>
    </w:docPart>
    <w:docPart>
      <w:docPartPr>
        <w:name w:val="B977C1B1E5874D0AAB6647C993D4D7EE"/>
        <w:category>
          <w:name w:val="General"/>
          <w:gallery w:val="placeholder"/>
        </w:category>
        <w:types>
          <w:type w:val="bbPlcHdr"/>
        </w:types>
        <w:behaviors>
          <w:behavior w:val="content"/>
        </w:behaviors>
        <w:guid w:val="{C8A45F7E-FB07-4F2C-949E-4899FEFB6EBB}"/>
      </w:docPartPr>
      <w:docPartBody>
        <w:p w:rsidR="0045486F" w:rsidRDefault="0045486F" w:rsidP="0045486F">
          <w:pPr>
            <w:pStyle w:val="B977C1B1E5874D0AAB6647C993D4D7EE"/>
          </w:pPr>
          <w:r w:rsidRPr="007D6684">
            <w:rPr>
              <w:rStyle w:val="PlaceholderText"/>
              <w:rFonts w:cs="Arial"/>
              <w:szCs w:val="24"/>
            </w:rPr>
            <w:t>Click or tap here to enter text.</w:t>
          </w:r>
        </w:p>
      </w:docPartBody>
    </w:docPart>
    <w:docPart>
      <w:docPartPr>
        <w:name w:val="320E996CE8D447FFA00F3B4EEE67B420"/>
        <w:category>
          <w:name w:val="General"/>
          <w:gallery w:val="placeholder"/>
        </w:category>
        <w:types>
          <w:type w:val="bbPlcHdr"/>
        </w:types>
        <w:behaviors>
          <w:behavior w:val="content"/>
        </w:behaviors>
        <w:guid w:val="{34D996AD-F3EF-4196-8D3F-5D12F66FD9B9}"/>
      </w:docPartPr>
      <w:docPartBody>
        <w:p w:rsidR="0045486F" w:rsidRDefault="0045486F" w:rsidP="0045486F">
          <w:pPr>
            <w:pStyle w:val="320E996CE8D447FFA00F3B4EEE67B420"/>
          </w:pPr>
          <w:r w:rsidRPr="007D6684">
            <w:rPr>
              <w:rStyle w:val="PlaceholderText"/>
              <w:rFonts w:cs="Arial"/>
              <w:szCs w:val="24"/>
            </w:rPr>
            <w:t>Click or tap here to enter text.</w:t>
          </w:r>
        </w:p>
      </w:docPartBody>
    </w:docPart>
    <w:docPart>
      <w:docPartPr>
        <w:name w:val="D67A62DF098D453984900A7DAEF245D0"/>
        <w:category>
          <w:name w:val="General"/>
          <w:gallery w:val="placeholder"/>
        </w:category>
        <w:types>
          <w:type w:val="bbPlcHdr"/>
        </w:types>
        <w:behaviors>
          <w:behavior w:val="content"/>
        </w:behaviors>
        <w:guid w:val="{6FCDC131-CA85-40BC-A337-D0E0177D1417}"/>
      </w:docPartPr>
      <w:docPartBody>
        <w:p w:rsidR="0045486F" w:rsidRDefault="0045486F" w:rsidP="0045486F">
          <w:pPr>
            <w:pStyle w:val="D67A62DF098D453984900A7DAEF245D0"/>
          </w:pPr>
          <w:r w:rsidRPr="007D6684">
            <w:rPr>
              <w:rStyle w:val="PlaceholderText"/>
              <w:rFonts w:cs="Arial"/>
              <w:szCs w:val="24"/>
            </w:rPr>
            <w:t>Click or tap here to enter text.</w:t>
          </w:r>
        </w:p>
      </w:docPartBody>
    </w:docPart>
    <w:docPart>
      <w:docPartPr>
        <w:name w:val="1D09CD7D5C304BBB8B5BF213478A0395"/>
        <w:category>
          <w:name w:val="General"/>
          <w:gallery w:val="placeholder"/>
        </w:category>
        <w:types>
          <w:type w:val="bbPlcHdr"/>
        </w:types>
        <w:behaviors>
          <w:behavior w:val="content"/>
        </w:behaviors>
        <w:guid w:val="{382F2311-C4EB-45C9-9404-BA2D9FBF67C2}"/>
      </w:docPartPr>
      <w:docPartBody>
        <w:p w:rsidR="0045486F" w:rsidRDefault="0045486F" w:rsidP="0045486F">
          <w:pPr>
            <w:pStyle w:val="1D09CD7D5C304BBB8B5BF213478A0395"/>
          </w:pPr>
          <w:r w:rsidRPr="007D6684">
            <w:rPr>
              <w:rStyle w:val="PlaceholderText"/>
              <w:rFonts w:cs="Arial"/>
              <w:szCs w:val="24"/>
            </w:rPr>
            <w:t>Click or tap here to enter text.</w:t>
          </w:r>
        </w:p>
      </w:docPartBody>
    </w:docPart>
    <w:docPart>
      <w:docPartPr>
        <w:name w:val="71347838C9694C97B7CF1923442343F6"/>
        <w:category>
          <w:name w:val="General"/>
          <w:gallery w:val="placeholder"/>
        </w:category>
        <w:types>
          <w:type w:val="bbPlcHdr"/>
        </w:types>
        <w:behaviors>
          <w:behavior w:val="content"/>
        </w:behaviors>
        <w:guid w:val="{F3454324-608B-4C21-83B1-6D486643CCBC}"/>
      </w:docPartPr>
      <w:docPartBody>
        <w:p w:rsidR="0045486F" w:rsidRDefault="0045486F" w:rsidP="0045486F">
          <w:pPr>
            <w:pStyle w:val="71347838C9694C97B7CF1923442343F6"/>
          </w:pPr>
          <w:r w:rsidRPr="007D6684">
            <w:rPr>
              <w:rStyle w:val="PlaceholderText"/>
              <w:rFonts w:cs="Arial"/>
              <w:szCs w:val="24"/>
            </w:rPr>
            <w:t>Click or tap here to enter text.</w:t>
          </w:r>
        </w:p>
      </w:docPartBody>
    </w:docPart>
    <w:docPart>
      <w:docPartPr>
        <w:name w:val="661D407321B4403A8C9E39C63FA0D2E0"/>
        <w:category>
          <w:name w:val="General"/>
          <w:gallery w:val="placeholder"/>
        </w:category>
        <w:types>
          <w:type w:val="bbPlcHdr"/>
        </w:types>
        <w:behaviors>
          <w:behavior w:val="content"/>
        </w:behaviors>
        <w:guid w:val="{8B18C604-39D8-45D4-94AD-27ED401EDE56}"/>
      </w:docPartPr>
      <w:docPartBody>
        <w:p w:rsidR="0045486F" w:rsidRDefault="0045486F" w:rsidP="0045486F">
          <w:pPr>
            <w:pStyle w:val="661D407321B4403A8C9E39C63FA0D2E0"/>
          </w:pPr>
          <w:r w:rsidRPr="007D6684">
            <w:rPr>
              <w:rStyle w:val="PlaceholderText"/>
              <w:rFonts w:cs="Arial"/>
              <w:szCs w:val="24"/>
            </w:rPr>
            <w:t>Click or tap here to enter text.</w:t>
          </w:r>
        </w:p>
      </w:docPartBody>
    </w:docPart>
    <w:docPart>
      <w:docPartPr>
        <w:name w:val="53660FD29CD8412CA0CCAAFD761204C6"/>
        <w:category>
          <w:name w:val="General"/>
          <w:gallery w:val="placeholder"/>
        </w:category>
        <w:types>
          <w:type w:val="bbPlcHdr"/>
        </w:types>
        <w:behaviors>
          <w:behavior w:val="content"/>
        </w:behaviors>
        <w:guid w:val="{00E9FF13-42DC-4486-9CCE-E53059A44262}"/>
      </w:docPartPr>
      <w:docPartBody>
        <w:p w:rsidR="0045486F" w:rsidRDefault="0045486F" w:rsidP="0045486F">
          <w:pPr>
            <w:pStyle w:val="53660FD29CD8412CA0CCAAFD761204C6"/>
          </w:pPr>
          <w:r w:rsidRPr="007D6684">
            <w:rPr>
              <w:rStyle w:val="PlaceholderText"/>
              <w:rFonts w:cs="Arial"/>
              <w:szCs w:val="24"/>
            </w:rPr>
            <w:t>Click or tap here to enter text.</w:t>
          </w:r>
        </w:p>
      </w:docPartBody>
    </w:docPart>
    <w:docPart>
      <w:docPartPr>
        <w:name w:val="170CE0E9B82948BC8750AB6C349FCFB7"/>
        <w:category>
          <w:name w:val="General"/>
          <w:gallery w:val="placeholder"/>
        </w:category>
        <w:types>
          <w:type w:val="bbPlcHdr"/>
        </w:types>
        <w:behaviors>
          <w:behavior w:val="content"/>
        </w:behaviors>
        <w:guid w:val="{45C87B78-1C4A-4294-901F-BA96168301F5}"/>
      </w:docPartPr>
      <w:docPartBody>
        <w:p w:rsidR="0045486F" w:rsidRDefault="0045486F" w:rsidP="0045486F">
          <w:pPr>
            <w:pStyle w:val="170CE0E9B82948BC8750AB6C349FCFB7"/>
          </w:pPr>
          <w:r w:rsidRPr="007D6684">
            <w:rPr>
              <w:rStyle w:val="PlaceholderText"/>
              <w:rFonts w:cs="Arial"/>
              <w:szCs w:val="24"/>
            </w:rPr>
            <w:t>Click or tap here to enter text.</w:t>
          </w:r>
        </w:p>
      </w:docPartBody>
    </w:docPart>
    <w:docPart>
      <w:docPartPr>
        <w:name w:val="9CA85AD8B7FD4F0CA0AFBB45110C556C"/>
        <w:category>
          <w:name w:val="General"/>
          <w:gallery w:val="placeholder"/>
        </w:category>
        <w:types>
          <w:type w:val="bbPlcHdr"/>
        </w:types>
        <w:behaviors>
          <w:behavior w:val="content"/>
        </w:behaviors>
        <w:guid w:val="{92287204-03A8-4807-A8B5-AE4DC55B0246}"/>
      </w:docPartPr>
      <w:docPartBody>
        <w:p w:rsidR="0045486F" w:rsidRDefault="0045486F" w:rsidP="0045486F">
          <w:pPr>
            <w:pStyle w:val="9CA85AD8B7FD4F0CA0AFBB45110C556C"/>
          </w:pPr>
          <w:r w:rsidRPr="007D6684">
            <w:rPr>
              <w:rStyle w:val="PlaceholderText"/>
              <w:rFonts w:cs="Arial"/>
              <w:szCs w:val="24"/>
            </w:rPr>
            <w:t>Click or tap here to enter text.</w:t>
          </w:r>
        </w:p>
      </w:docPartBody>
    </w:docPart>
    <w:docPart>
      <w:docPartPr>
        <w:name w:val="58BFB65A8F2D494D95BB5160F015C6A8"/>
        <w:category>
          <w:name w:val="General"/>
          <w:gallery w:val="placeholder"/>
        </w:category>
        <w:types>
          <w:type w:val="bbPlcHdr"/>
        </w:types>
        <w:behaviors>
          <w:behavior w:val="content"/>
        </w:behaviors>
        <w:guid w:val="{04EBD67B-0187-4003-B75B-E2C9A04B17F6}"/>
      </w:docPartPr>
      <w:docPartBody>
        <w:p w:rsidR="0045486F" w:rsidRDefault="0045486F" w:rsidP="0045486F">
          <w:pPr>
            <w:pStyle w:val="58BFB65A8F2D494D95BB5160F015C6A8"/>
          </w:pPr>
          <w:r w:rsidRPr="007D6684">
            <w:rPr>
              <w:rStyle w:val="PlaceholderText"/>
              <w:rFonts w:cs="Arial"/>
              <w:szCs w:val="24"/>
            </w:rPr>
            <w:t>Click or tap here to enter text.</w:t>
          </w:r>
        </w:p>
      </w:docPartBody>
    </w:docPart>
    <w:docPart>
      <w:docPartPr>
        <w:name w:val="EEF00D7D62A54491A1707869DDD3856F"/>
        <w:category>
          <w:name w:val="General"/>
          <w:gallery w:val="placeholder"/>
        </w:category>
        <w:types>
          <w:type w:val="bbPlcHdr"/>
        </w:types>
        <w:behaviors>
          <w:behavior w:val="content"/>
        </w:behaviors>
        <w:guid w:val="{074D6B7D-F2E1-4A16-83C9-562D882209DC}"/>
      </w:docPartPr>
      <w:docPartBody>
        <w:p w:rsidR="0045486F" w:rsidRDefault="0045486F" w:rsidP="0045486F">
          <w:pPr>
            <w:pStyle w:val="EEF00D7D62A54491A1707869DDD3856F"/>
          </w:pPr>
          <w:r w:rsidRPr="007D6684">
            <w:rPr>
              <w:rStyle w:val="PlaceholderText"/>
              <w:rFonts w:cs="Arial"/>
              <w:szCs w:val="24"/>
            </w:rPr>
            <w:t>Click or tap here to enter text.</w:t>
          </w:r>
        </w:p>
      </w:docPartBody>
    </w:docPart>
    <w:docPart>
      <w:docPartPr>
        <w:name w:val="396374526C9447DCA642CED7F5146018"/>
        <w:category>
          <w:name w:val="General"/>
          <w:gallery w:val="placeholder"/>
        </w:category>
        <w:types>
          <w:type w:val="bbPlcHdr"/>
        </w:types>
        <w:behaviors>
          <w:behavior w:val="content"/>
        </w:behaviors>
        <w:guid w:val="{030E7325-0B6D-435C-ADD3-A85070C4B10C}"/>
      </w:docPartPr>
      <w:docPartBody>
        <w:p w:rsidR="0045486F" w:rsidRDefault="0045486F" w:rsidP="0045486F">
          <w:pPr>
            <w:pStyle w:val="396374526C9447DCA642CED7F5146018"/>
          </w:pPr>
          <w:r w:rsidRPr="007D6684">
            <w:rPr>
              <w:rStyle w:val="PlaceholderText"/>
              <w:rFonts w:cs="Arial"/>
              <w:szCs w:val="24"/>
            </w:rPr>
            <w:t>Click or tap here to enter text.</w:t>
          </w:r>
        </w:p>
      </w:docPartBody>
    </w:docPart>
    <w:docPart>
      <w:docPartPr>
        <w:name w:val="0017BE51B4E143CAAD6E388D47E0C257"/>
        <w:category>
          <w:name w:val="General"/>
          <w:gallery w:val="placeholder"/>
        </w:category>
        <w:types>
          <w:type w:val="bbPlcHdr"/>
        </w:types>
        <w:behaviors>
          <w:behavior w:val="content"/>
        </w:behaviors>
        <w:guid w:val="{875D5539-BBED-4C9B-A2FD-5469FF8F5E1B}"/>
      </w:docPartPr>
      <w:docPartBody>
        <w:p w:rsidR="000B23EB" w:rsidRDefault="0045486F" w:rsidP="0045486F">
          <w:pPr>
            <w:pStyle w:val="0017BE51B4E143CAAD6E388D47E0C2571"/>
          </w:pPr>
          <w:r w:rsidRPr="00291CC6">
            <w:rPr>
              <w:rStyle w:val="PlaceholderText"/>
              <w:rFonts w:cs="Arial"/>
              <w:szCs w:val="24"/>
            </w:rPr>
            <w:t>Click or tap here to enter text.</w:t>
          </w:r>
        </w:p>
      </w:docPartBody>
    </w:docPart>
    <w:docPart>
      <w:docPartPr>
        <w:name w:val="597BB489C7AD4C29B2FE66946099BF1D"/>
        <w:category>
          <w:name w:val="General"/>
          <w:gallery w:val="placeholder"/>
        </w:category>
        <w:types>
          <w:type w:val="bbPlcHdr"/>
        </w:types>
        <w:behaviors>
          <w:behavior w:val="content"/>
        </w:behaviors>
        <w:guid w:val="{68193F80-1AA5-4563-9404-F6D158DD6EDC}"/>
      </w:docPartPr>
      <w:docPartBody>
        <w:p w:rsidR="000B23EB" w:rsidRDefault="0045486F" w:rsidP="0045486F">
          <w:pPr>
            <w:pStyle w:val="597BB489C7AD4C29B2FE66946099BF1D"/>
          </w:pPr>
          <w:r w:rsidRPr="00771743">
            <w:rPr>
              <w:rStyle w:val="PlaceholderText"/>
              <w:rFonts w:cs="Arial"/>
              <w:szCs w:val="24"/>
            </w:rPr>
            <w:t>Choose an item.</w:t>
          </w:r>
        </w:p>
      </w:docPartBody>
    </w:docPart>
    <w:docPart>
      <w:docPartPr>
        <w:name w:val="A02AE0BC8E394AFBB48FC2FE543B05AA"/>
        <w:category>
          <w:name w:val="General"/>
          <w:gallery w:val="placeholder"/>
        </w:category>
        <w:types>
          <w:type w:val="bbPlcHdr"/>
        </w:types>
        <w:behaviors>
          <w:behavior w:val="content"/>
        </w:behaviors>
        <w:guid w:val="{5D3CD5CB-EDBF-4239-8A49-0EBAA26D9228}"/>
      </w:docPartPr>
      <w:docPartBody>
        <w:p w:rsidR="005A4499" w:rsidRDefault="000B23EB" w:rsidP="000B23EB">
          <w:pPr>
            <w:pStyle w:val="A02AE0BC8E394AFBB48FC2FE543B05AA"/>
          </w:pPr>
          <w:r w:rsidRPr="00BD0A87">
            <w:rPr>
              <w:rStyle w:val="PlaceholderText"/>
            </w:rPr>
            <w:t>Click or tap here to enter text.</w:t>
          </w:r>
        </w:p>
      </w:docPartBody>
    </w:docPart>
    <w:docPart>
      <w:docPartPr>
        <w:name w:val="F448CE52A2204859B4DF403B8B70D89E"/>
        <w:category>
          <w:name w:val="General"/>
          <w:gallery w:val="placeholder"/>
        </w:category>
        <w:types>
          <w:type w:val="bbPlcHdr"/>
        </w:types>
        <w:behaviors>
          <w:behavior w:val="content"/>
        </w:behaviors>
        <w:guid w:val="{04D5351F-6526-4BAF-AF01-23FD0361A4BB}"/>
      </w:docPartPr>
      <w:docPartBody>
        <w:p w:rsidR="005A4499" w:rsidRDefault="000B23EB" w:rsidP="000B23EB">
          <w:pPr>
            <w:pStyle w:val="F448CE52A2204859B4DF403B8B70D89E"/>
          </w:pPr>
          <w:r w:rsidRPr="00631D73">
            <w:rPr>
              <w:rStyle w:val="PlaceholderText"/>
              <w:rFonts w:cs="Arial"/>
              <w:szCs w:val="24"/>
            </w:rPr>
            <w:t>Please select KPI target.</w:t>
          </w:r>
        </w:p>
      </w:docPartBody>
    </w:docPart>
    <w:docPart>
      <w:docPartPr>
        <w:name w:val="92D92EE9496C4235B06AC6B0D1FF56D0"/>
        <w:category>
          <w:name w:val="General"/>
          <w:gallery w:val="placeholder"/>
        </w:category>
        <w:types>
          <w:type w:val="bbPlcHdr"/>
        </w:types>
        <w:behaviors>
          <w:behavior w:val="content"/>
        </w:behaviors>
        <w:guid w:val="{6484F96B-02A4-4797-99FF-994892F5E7A1}"/>
      </w:docPartPr>
      <w:docPartBody>
        <w:p w:rsidR="005A4499" w:rsidRDefault="000B23EB" w:rsidP="000B23EB">
          <w:pPr>
            <w:pStyle w:val="92D92EE9496C4235B06AC6B0D1FF56D0"/>
          </w:pPr>
          <w:r w:rsidRPr="00631D73">
            <w:rPr>
              <w:rStyle w:val="PlaceholderText"/>
              <w:rFonts w:cs="Arial"/>
              <w:szCs w:val="24"/>
            </w:rPr>
            <w:t>Please provide description, if any.</w:t>
          </w:r>
        </w:p>
      </w:docPartBody>
    </w:docPart>
    <w:docPart>
      <w:docPartPr>
        <w:name w:val="97E3718D14984BB49399D4BF9ADB57D8"/>
        <w:category>
          <w:name w:val="General"/>
          <w:gallery w:val="placeholder"/>
        </w:category>
        <w:types>
          <w:type w:val="bbPlcHdr"/>
        </w:types>
        <w:behaviors>
          <w:behavior w:val="content"/>
        </w:behaviors>
        <w:guid w:val="{F9B80DCF-B37C-4FC7-85CC-C69DBE680BB2}"/>
      </w:docPartPr>
      <w:docPartBody>
        <w:p w:rsidR="005A4499" w:rsidRDefault="000B23EB" w:rsidP="000B23EB">
          <w:pPr>
            <w:pStyle w:val="97E3718D14984BB49399D4BF9ADB57D8"/>
          </w:pPr>
          <w:r w:rsidRPr="00BD0A87">
            <w:rPr>
              <w:rStyle w:val="PlaceholderText"/>
            </w:rPr>
            <w:t>Click or tap here to enter text.</w:t>
          </w:r>
        </w:p>
      </w:docPartBody>
    </w:docPart>
    <w:docPart>
      <w:docPartPr>
        <w:name w:val="E61B2C81F78B4E43AAE3BC759CB2ACF4"/>
        <w:category>
          <w:name w:val="General"/>
          <w:gallery w:val="placeholder"/>
        </w:category>
        <w:types>
          <w:type w:val="bbPlcHdr"/>
        </w:types>
        <w:behaviors>
          <w:behavior w:val="content"/>
        </w:behaviors>
        <w:guid w:val="{9558F13B-31DC-499D-87D9-C640032B86F7}"/>
      </w:docPartPr>
      <w:docPartBody>
        <w:p w:rsidR="005A4499" w:rsidRDefault="000B23EB" w:rsidP="000B23EB">
          <w:pPr>
            <w:pStyle w:val="E61B2C81F78B4E43AAE3BC759CB2ACF4"/>
          </w:pPr>
          <w:r w:rsidRPr="00631D73">
            <w:rPr>
              <w:rStyle w:val="PlaceholderText"/>
              <w:rFonts w:cs="Arial"/>
              <w:szCs w:val="24"/>
            </w:rPr>
            <w:t>Please select KPI target.</w:t>
          </w:r>
        </w:p>
      </w:docPartBody>
    </w:docPart>
    <w:docPart>
      <w:docPartPr>
        <w:name w:val="91D50FF18A724EA1AEB1BD7FE08C6DD1"/>
        <w:category>
          <w:name w:val="General"/>
          <w:gallery w:val="placeholder"/>
        </w:category>
        <w:types>
          <w:type w:val="bbPlcHdr"/>
        </w:types>
        <w:behaviors>
          <w:behavior w:val="content"/>
        </w:behaviors>
        <w:guid w:val="{2D82C330-59B1-4B06-AF01-51949B2E6BCC}"/>
      </w:docPartPr>
      <w:docPartBody>
        <w:p w:rsidR="005A4499" w:rsidRDefault="000B23EB" w:rsidP="000B23EB">
          <w:pPr>
            <w:pStyle w:val="91D50FF18A724EA1AEB1BD7FE08C6DD1"/>
          </w:pPr>
          <w:r w:rsidRPr="00631D73">
            <w:rPr>
              <w:rStyle w:val="PlaceholderText"/>
              <w:rFonts w:cs="Arial"/>
              <w:szCs w:val="24"/>
            </w:rPr>
            <w:t>Please provide description, if any.</w:t>
          </w:r>
        </w:p>
      </w:docPartBody>
    </w:docPart>
    <w:docPart>
      <w:docPartPr>
        <w:name w:val="78732FB359C242219EE6D30FA1F28EE3"/>
        <w:category>
          <w:name w:val="General"/>
          <w:gallery w:val="placeholder"/>
        </w:category>
        <w:types>
          <w:type w:val="bbPlcHdr"/>
        </w:types>
        <w:behaviors>
          <w:behavior w:val="content"/>
        </w:behaviors>
        <w:guid w:val="{C5A08E66-C9FD-46C7-88D1-D10F18356341}"/>
      </w:docPartPr>
      <w:docPartBody>
        <w:p w:rsidR="005A4499" w:rsidRDefault="000B23EB" w:rsidP="000B23EB">
          <w:pPr>
            <w:pStyle w:val="78732FB359C242219EE6D30FA1F28EE3"/>
          </w:pPr>
          <w:r w:rsidRPr="00BD0A87">
            <w:rPr>
              <w:rStyle w:val="PlaceholderText"/>
            </w:rPr>
            <w:t>Click or tap here to enter text.</w:t>
          </w:r>
        </w:p>
      </w:docPartBody>
    </w:docPart>
    <w:docPart>
      <w:docPartPr>
        <w:name w:val="5E56B8C7658C4BC28587FFC6427C5A45"/>
        <w:category>
          <w:name w:val="General"/>
          <w:gallery w:val="placeholder"/>
        </w:category>
        <w:types>
          <w:type w:val="bbPlcHdr"/>
        </w:types>
        <w:behaviors>
          <w:behavior w:val="content"/>
        </w:behaviors>
        <w:guid w:val="{0692D558-C396-42B0-8A16-EB92676A4DD5}"/>
      </w:docPartPr>
      <w:docPartBody>
        <w:p w:rsidR="005A4499" w:rsidRDefault="000B23EB" w:rsidP="000B23EB">
          <w:pPr>
            <w:pStyle w:val="5E56B8C7658C4BC28587FFC6427C5A45"/>
          </w:pPr>
          <w:r w:rsidRPr="00631D73">
            <w:rPr>
              <w:rStyle w:val="PlaceholderText"/>
              <w:rFonts w:cs="Arial"/>
              <w:szCs w:val="24"/>
            </w:rPr>
            <w:t>Please select KPI target.</w:t>
          </w:r>
        </w:p>
      </w:docPartBody>
    </w:docPart>
    <w:docPart>
      <w:docPartPr>
        <w:name w:val="F878B84FE6924227A2AA4E31FEEFF6AE"/>
        <w:category>
          <w:name w:val="General"/>
          <w:gallery w:val="placeholder"/>
        </w:category>
        <w:types>
          <w:type w:val="bbPlcHdr"/>
        </w:types>
        <w:behaviors>
          <w:behavior w:val="content"/>
        </w:behaviors>
        <w:guid w:val="{0045EB01-8666-40C5-83C6-892DF359FD16}"/>
      </w:docPartPr>
      <w:docPartBody>
        <w:p w:rsidR="005A4499" w:rsidRDefault="000B23EB" w:rsidP="000B23EB">
          <w:pPr>
            <w:pStyle w:val="F878B84FE6924227A2AA4E31FEEFF6AE"/>
          </w:pPr>
          <w:r w:rsidRPr="00631D73">
            <w:rPr>
              <w:rStyle w:val="PlaceholderText"/>
              <w:rFonts w:cs="Arial"/>
              <w:szCs w:val="24"/>
            </w:rPr>
            <w:t>Please provide description, if any.</w:t>
          </w:r>
        </w:p>
      </w:docPartBody>
    </w:docPart>
    <w:docPart>
      <w:docPartPr>
        <w:name w:val="BBD51DE75EF24C019F38E17AE976A492"/>
        <w:category>
          <w:name w:val="General"/>
          <w:gallery w:val="placeholder"/>
        </w:category>
        <w:types>
          <w:type w:val="bbPlcHdr"/>
        </w:types>
        <w:behaviors>
          <w:behavior w:val="content"/>
        </w:behaviors>
        <w:guid w:val="{C0740A35-E9D8-4A8C-BB2B-5B11ACF06D3F}"/>
      </w:docPartPr>
      <w:docPartBody>
        <w:p w:rsidR="005A4499" w:rsidRDefault="000B23EB" w:rsidP="000B23EB">
          <w:pPr>
            <w:pStyle w:val="BBD51DE75EF24C019F38E17AE976A492"/>
          </w:pPr>
          <w:r w:rsidRPr="00D75A0D">
            <w:rPr>
              <w:rStyle w:val="PlaceholderText"/>
              <w:rFonts w:cs="Arial"/>
              <w:sz w:val="20"/>
              <w:szCs w:val="20"/>
            </w:rPr>
            <w:t>X,XXX,XXX</w:t>
          </w:r>
        </w:p>
      </w:docPartBody>
    </w:docPart>
    <w:docPart>
      <w:docPartPr>
        <w:name w:val="01EDF103092143D88AADBD03748579A1"/>
        <w:category>
          <w:name w:val="General"/>
          <w:gallery w:val="placeholder"/>
        </w:category>
        <w:types>
          <w:type w:val="bbPlcHdr"/>
        </w:types>
        <w:behaviors>
          <w:behavior w:val="content"/>
        </w:behaviors>
        <w:guid w:val="{F4E63D79-5C1B-427B-AE95-CE0B4BC15429}"/>
      </w:docPartPr>
      <w:docPartBody>
        <w:p w:rsidR="005A4499" w:rsidRDefault="000B23EB" w:rsidP="000B23EB">
          <w:pPr>
            <w:pStyle w:val="01EDF103092143D88AADBD03748579A1"/>
          </w:pPr>
          <w:r w:rsidRPr="00631D73">
            <w:rPr>
              <w:rStyle w:val="PlaceholderText"/>
              <w:rFonts w:cs="Arial"/>
              <w:szCs w:val="24"/>
            </w:rPr>
            <w:t>Please provide description, if any.</w:t>
          </w:r>
        </w:p>
      </w:docPartBody>
    </w:docPart>
    <w:docPart>
      <w:docPartPr>
        <w:name w:val="C9684D22A94E480A8D3F0DFF7F5C8C4C"/>
        <w:category>
          <w:name w:val="General"/>
          <w:gallery w:val="placeholder"/>
        </w:category>
        <w:types>
          <w:type w:val="bbPlcHdr"/>
        </w:types>
        <w:behaviors>
          <w:behavior w:val="content"/>
        </w:behaviors>
        <w:guid w:val="{D3F7E256-FABC-40AD-BE8A-C555F2AB7786}"/>
      </w:docPartPr>
      <w:docPartBody>
        <w:p w:rsidR="005A4499" w:rsidRDefault="000B23EB" w:rsidP="000B23EB">
          <w:pPr>
            <w:pStyle w:val="C9684D22A94E480A8D3F0DFF7F5C8C4C"/>
          </w:pPr>
          <w:r w:rsidRPr="00D75A0D">
            <w:rPr>
              <w:rStyle w:val="PlaceholderText"/>
              <w:rFonts w:cs="Arial"/>
              <w:sz w:val="20"/>
              <w:szCs w:val="20"/>
            </w:rPr>
            <w:t>X,XXX,XXX</w:t>
          </w:r>
        </w:p>
      </w:docPartBody>
    </w:docPart>
    <w:docPart>
      <w:docPartPr>
        <w:name w:val="41160EB3F57A49F1AB59A6AEFB5E13B6"/>
        <w:category>
          <w:name w:val="General"/>
          <w:gallery w:val="placeholder"/>
        </w:category>
        <w:types>
          <w:type w:val="bbPlcHdr"/>
        </w:types>
        <w:behaviors>
          <w:behavior w:val="content"/>
        </w:behaviors>
        <w:guid w:val="{5D058A5A-076B-4670-828C-69B166856299}"/>
      </w:docPartPr>
      <w:docPartBody>
        <w:p w:rsidR="005A4499" w:rsidRDefault="000B23EB" w:rsidP="000B23EB">
          <w:pPr>
            <w:pStyle w:val="41160EB3F57A49F1AB59A6AEFB5E13B6"/>
          </w:pPr>
          <w:r w:rsidRPr="00631D73">
            <w:rPr>
              <w:rStyle w:val="PlaceholderText"/>
              <w:rFonts w:cs="Arial"/>
              <w:szCs w:val="24"/>
            </w:rPr>
            <w:t>Please provide description, if any.</w:t>
          </w:r>
        </w:p>
      </w:docPartBody>
    </w:docPart>
    <w:docPart>
      <w:docPartPr>
        <w:name w:val="A936BB14EA1246D2A29FE2CAE0604586"/>
        <w:category>
          <w:name w:val="General"/>
          <w:gallery w:val="placeholder"/>
        </w:category>
        <w:types>
          <w:type w:val="bbPlcHdr"/>
        </w:types>
        <w:behaviors>
          <w:behavior w:val="content"/>
        </w:behaviors>
        <w:guid w:val="{CFF5E424-4EAA-4100-9F74-A7C22B5368F3}"/>
      </w:docPartPr>
      <w:docPartBody>
        <w:p w:rsidR="005A4499" w:rsidRDefault="000B23EB" w:rsidP="000B23EB">
          <w:pPr>
            <w:pStyle w:val="A936BB14EA1246D2A29FE2CAE0604586"/>
          </w:pPr>
          <w:r w:rsidRPr="00BD0A87">
            <w:rPr>
              <w:rStyle w:val="PlaceholderText"/>
            </w:rPr>
            <w:t>Click or tap here to enter text.</w:t>
          </w:r>
        </w:p>
      </w:docPartBody>
    </w:docPart>
    <w:docPart>
      <w:docPartPr>
        <w:name w:val="C18EBA6F21624C758A0374A794B6AABC"/>
        <w:category>
          <w:name w:val="General"/>
          <w:gallery w:val="placeholder"/>
        </w:category>
        <w:types>
          <w:type w:val="bbPlcHdr"/>
        </w:types>
        <w:behaviors>
          <w:behavior w:val="content"/>
        </w:behaviors>
        <w:guid w:val="{CFB48CB2-654F-4593-9D38-908E63FA12F6}"/>
      </w:docPartPr>
      <w:docPartBody>
        <w:p w:rsidR="005A4499" w:rsidRDefault="000B23EB" w:rsidP="000B23EB">
          <w:pPr>
            <w:pStyle w:val="C18EBA6F21624C758A0374A794B6AABC"/>
          </w:pPr>
          <w:r w:rsidRPr="00631D73">
            <w:rPr>
              <w:rStyle w:val="PlaceholderText"/>
              <w:rFonts w:cs="Arial"/>
              <w:szCs w:val="24"/>
            </w:rPr>
            <w:t>Please select KPI target.</w:t>
          </w:r>
        </w:p>
      </w:docPartBody>
    </w:docPart>
    <w:docPart>
      <w:docPartPr>
        <w:name w:val="CDE42036848F40D5A42F43CBAAE1EEE6"/>
        <w:category>
          <w:name w:val="General"/>
          <w:gallery w:val="placeholder"/>
        </w:category>
        <w:types>
          <w:type w:val="bbPlcHdr"/>
        </w:types>
        <w:behaviors>
          <w:behavior w:val="content"/>
        </w:behaviors>
        <w:guid w:val="{DBEAAF5B-5F0B-4240-88B9-C5F21A939AC6}"/>
      </w:docPartPr>
      <w:docPartBody>
        <w:p w:rsidR="005A4499" w:rsidRDefault="000B23EB" w:rsidP="000B23EB">
          <w:pPr>
            <w:pStyle w:val="CDE42036848F40D5A42F43CBAAE1EEE6"/>
          </w:pPr>
          <w:r w:rsidRPr="00631D73">
            <w:rPr>
              <w:rStyle w:val="PlaceholderText"/>
              <w:rFonts w:cs="Arial"/>
              <w:szCs w:val="24"/>
            </w:rPr>
            <w:t>Please provide description, if any.</w:t>
          </w:r>
        </w:p>
      </w:docPartBody>
    </w:docPart>
    <w:docPart>
      <w:docPartPr>
        <w:name w:val="E6B30E73970C480B81B4138B8AC5A051"/>
        <w:category>
          <w:name w:val="General"/>
          <w:gallery w:val="placeholder"/>
        </w:category>
        <w:types>
          <w:type w:val="bbPlcHdr"/>
        </w:types>
        <w:behaviors>
          <w:behavior w:val="content"/>
        </w:behaviors>
        <w:guid w:val="{A36D7BBA-50E3-4B58-996D-F7628D89F4AE}"/>
      </w:docPartPr>
      <w:docPartBody>
        <w:p w:rsidR="005A4499" w:rsidRDefault="000B23EB" w:rsidP="000B23EB">
          <w:pPr>
            <w:pStyle w:val="E6B30E73970C480B81B4138B8AC5A051"/>
          </w:pPr>
          <w:r w:rsidRPr="00BD0A87">
            <w:rPr>
              <w:rStyle w:val="PlaceholderText"/>
            </w:rPr>
            <w:t>Click or tap here to enter text.</w:t>
          </w:r>
        </w:p>
      </w:docPartBody>
    </w:docPart>
    <w:docPart>
      <w:docPartPr>
        <w:name w:val="AEF9DC25174B4582878C595B1B91D679"/>
        <w:category>
          <w:name w:val="General"/>
          <w:gallery w:val="placeholder"/>
        </w:category>
        <w:types>
          <w:type w:val="bbPlcHdr"/>
        </w:types>
        <w:behaviors>
          <w:behavior w:val="content"/>
        </w:behaviors>
        <w:guid w:val="{7DF159FF-560F-498B-974B-6FA403BBA6EA}"/>
      </w:docPartPr>
      <w:docPartBody>
        <w:p w:rsidR="005A4499" w:rsidRDefault="000B23EB" w:rsidP="000B23EB">
          <w:pPr>
            <w:pStyle w:val="AEF9DC25174B4582878C595B1B91D679"/>
          </w:pPr>
          <w:r w:rsidRPr="00631D73">
            <w:rPr>
              <w:rStyle w:val="PlaceholderText"/>
              <w:rFonts w:cs="Arial"/>
              <w:szCs w:val="24"/>
            </w:rPr>
            <w:t>Please select KPI target.</w:t>
          </w:r>
        </w:p>
      </w:docPartBody>
    </w:docPart>
    <w:docPart>
      <w:docPartPr>
        <w:name w:val="597DA81C99304ACB9A8DE14A4766EA04"/>
        <w:category>
          <w:name w:val="General"/>
          <w:gallery w:val="placeholder"/>
        </w:category>
        <w:types>
          <w:type w:val="bbPlcHdr"/>
        </w:types>
        <w:behaviors>
          <w:behavior w:val="content"/>
        </w:behaviors>
        <w:guid w:val="{43288BC0-046D-42E5-BC6A-BD7369D68580}"/>
      </w:docPartPr>
      <w:docPartBody>
        <w:p w:rsidR="005A4499" w:rsidRDefault="000B23EB" w:rsidP="000B23EB">
          <w:pPr>
            <w:pStyle w:val="597DA81C99304ACB9A8DE14A4766EA04"/>
          </w:pPr>
          <w:r w:rsidRPr="00631D73">
            <w:rPr>
              <w:rStyle w:val="PlaceholderText"/>
              <w:rFonts w:cs="Arial"/>
              <w:szCs w:val="24"/>
            </w:rPr>
            <w:t>Please provide description, if any.</w:t>
          </w:r>
        </w:p>
      </w:docPartBody>
    </w:docPart>
    <w:docPart>
      <w:docPartPr>
        <w:name w:val="B5C34BDBD897473C810598A0BF488291"/>
        <w:category>
          <w:name w:val="General"/>
          <w:gallery w:val="placeholder"/>
        </w:category>
        <w:types>
          <w:type w:val="bbPlcHdr"/>
        </w:types>
        <w:behaviors>
          <w:behavior w:val="content"/>
        </w:behaviors>
        <w:guid w:val="{8139699A-5007-4654-83B6-DC3207C7E7DC}"/>
      </w:docPartPr>
      <w:docPartBody>
        <w:p w:rsidR="005A4499" w:rsidRDefault="000B23EB" w:rsidP="000B23EB">
          <w:pPr>
            <w:pStyle w:val="B5C34BDBD897473C810598A0BF488291"/>
          </w:pPr>
          <w:r>
            <w:rPr>
              <w:rStyle w:val="PlaceholderText"/>
              <w:rFonts w:cs="Arial"/>
              <w:szCs w:val="24"/>
            </w:rPr>
            <w:t>Enter Research Milestones</w:t>
          </w:r>
        </w:p>
      </w:docPartBody>
    </w:docPart>
    <w:docPart>
      <w:docPartPr>
        <w:name w:val="B6931D86B984438782D030D68B3D5A6E"/>
        <w:category>
          <w:name w:val="General"/>
          <w:gallery w:val="placeholder"/>
        </w:category>
        <w:types>
          <w:type w:val="bbPlcHdr"/>
        </w:types>
        <w:behaviors>
          <w:behavior w:val="content"/>
        </w:behaviors>
        <w:guid w:val="{BE641473-1BDC-4FB2-B297-86D7ADB0A8E5}"/>
      </w:docPartPr>
      <w:docPartBody>
        <w:p w:rsidR="005A4499" w:rsidRDefault="000B23EB" w:rsidP="000B23EB">
          <w:pPr>
            <w:pStyle w:val="B6931D86B984438782D030D68B3D5A6E"/>
          </w:pPr>
          <w:r w:rsidRPr="00771743">
            <w:rPr>
              <w:rStyle w:val="PlaceholderText"/>
              <w:rFonts w:cs="Arial"/>
              <w:szCs w:val="24"/>
            </w:rPr>
            <w:t>Choose an item.</w:t>
          </w:r>
        </w:p>
      </w:docPartBody>
    </w:docPart>
    <w:docPart>
      <w:docPartPr>
        <w:name w:val="26FB987A4D86404899F39A73827CAA8C"/>
        <w:category>
          <w:name w:val="General"/>
          <w:gallery w:val="placeholder"/>
        </w:category>
        <w:types>
          <w:type w:val="bbPlcHdr"/>
        </w:types>
        <w:behaviors>
          <w:behavior w:val="content"/>
        </w:behaviors>
        <w:guid w:val="{AFA9EDA9-D2AF-41E5-9E13-1C8B0B1E146C}"/>
      </w:docPartPr>
      <w:docPartBody>
        <w:p w:rsidR="005A4499" w:rsidRDefault="000B23EB" w:rsidP="000B23EB">
          <w:pPr>
            <w:pStyle w:val="26FB987A4D86404899F39A73827CAA8C"/>
          </w:pPr>
          <w:r w:rsidRPr="00771743">
            <w:rPr>
              <w:rStyle w:val="PlaceholderText"/>
              <w:rFonts w:cs="Arial"/>
              <w:szCs w:val="24"/>
            </w:rPr>
            <w:t>Choose an item.</w:t>
          </w:r>
        </w:p>
      </w:docPartBody>
    </w:docPart>
    <w:docPart>
      <w:docPartPr>
        <w:name w:val="8B5F0D601D7340AC8B52C1A425647A46"/>
        <w:category>
          <w:name w:val="General"/>
          <w:gallery w:val="placeholder"/>
        </w:category>
        <w:types>
          <w:type w:val="bbPlcHdr"/>
        </w:types>
        <w:behaviors>
          <w:behavior w:val="content"/>
        </w:behaviors>
        <w:guid w:val="{9E44FA92-99D6-489B-A0CB-07066475A1C7}"/>
      </w:docPartPr>
      <w:docPartBody>
        <w:p w:rsidR="005A4499" w:rsidRDefault="000B23EB" w:rsidP="000B23EB">
          <w:pPr>
            <w:pStyle w:val="8B5F0D601D7340AC8B52C1A425647A46"/>
          </w:pPr>
          <w:r>
            <w:rPr>
              <w:rStyle w:val="PlaceholderText"/>
              <w:rFonts w:cs="Arial"/>
              <w:szCs w:val="24"/>
            </w:rPr>
            <w:t>Enter Research Milestones</w:t>
          </w:r>
        </w:p>
      </w:docPartBody>
    </w:docPart>
    <w:docPart>
      <w:docPartPr>
        <w:name w:val="64371283A55D473BB08D0F7A6F12176E"/>
        <w:category>
          <w:name w:val="General"/>
          <w:gallery w:val="placeholder"/>
        </w:category>
        <w:types>
          <w:type w:val="bbPlcHdr"/>
        </w:types>
        <w:behaviors>
          <w:behavior w:val="content"/>
        </w:behaviors>
        <w:guid w:val="{919670A3-AF32-413F-B3A2-A80605416303}"/>
      </w:docPartPr>
      <w:docPartBody>
        <w:p w:rsidR="005A4499" w:rsidRDefault="000B23EB" w:rsidP="000B23EB">
          <w:pPr>
            <w:pStyle w:val="64371283A55D473BB08D0F7A6F12176E"/>
          </w:pPr>
          <w:r w:rsidRPr="00771743">
            <w:rPr>
              <w:rStyle w:val="PlaceholderText"/>
              <w:rFonts w:cs="Arial"/>
              <w:szCs w:val="24"/>
            </w:rPr>
            <w:t>Choose an item.</w:t>
          </w:r>
        </w:p>
      </w:docPartBody>
    </w:docPart>
    <w:docPart>
      <w:docPartPr>
        <w:name w:val="32FCE51FA4404A8E90EF93FB3B4FE092"/>
        <w:category>
          <w:name w:val="General"/>
          <w:gallery w:val="placeholder"/>
        </w:category>
        <w:types>
          <w:type w:val="bbPlcHdr"/>
        </w:types>
        <w:behaviors>
          <w:behavior w:val="content"/>
        </w:behaviors>
        <w:guid w:val="{5B52023A-8C06-42C4-A334-157FF619BD14}"/>
      </w:docPartPr>
      <w:docPartBody>
        <w:p w:rsidR="005A4499" w:rsidRDefault="000B23EB" w:rsidP="000B23EB">
          <w:pPr>
            <w:pStyle w:val="32FCE51FA4404A8E90EF93FB3B4FE092"/>
          </w:pPr>
          <w:r w:rsidRPr="00771743">
            <w:rPr>
              <w:rStyle w:val="PlaceholderText"/>
              <w:rFonts w:cs="Arial"/>
              <w:szCs w:val="24"/>
            </w:rPr>
            <w:t>Choose an item.</w:t>
          </w:r>
        </w:p>
      </w:docPartBody>
    </w:docPart>
    <w:docPart>
      <w:docPartPr>
        <w:name w:val="8322D39997804A05A5BDBAAA35B3C29C"/>
        <w:category>
          <w:name w:val="General"/>
          <w:gallery w:val="placeholder"/>
        </w:category>
        <w:types>
          <w:type w:val="bbPlcHdr"/>
        </w:types>
        <w:behaviors>
          <w:behavior w:val="content"/>
        </w:behaviors>
        <w:guid w:val="{3F927F38-07A2-4974-A8A3-4C84325C2D79}"/>
      </w:docPartPr>
      <w:docPartBody>
        <w:p w:rsidR="005A4499" w:rsidRDefault="000B23EB" w:rsidP="000B23EB">
          <w:pPr>
            <w:pStyle w:val="8322D39997804A05A5BDBAAA35B3C29C"/>
          </w:pPr>
          <w:r>
            <w:rPr>
              <w:rStyle w:val="PlaceholderText"/>
              <w:rFonts w:cs="Arial"/>
              <w:szCs w:val="24"/>
            </w:rPr>
            <w:t>Enter Research Milestones</w:t>
          </w:r>
        </w:p>
      </w:docPartBody>
    </w:docPart>
    <w:docPart>
      <w:docPartPr>
        <w:name w:val="DA0089DFCFAD4A48B262A63108447EC6"/>
        <w:category>
          <w:name w:val="General"/>
          <w:gallery w:val="placeholder"/>
        </w:category>
        <w:types>
          <w:type w:val="bbPlcHdr"/>
        </w:types>
        <w:behaviors>
          <w:behavior w:val="content"/>
        </w:behaviors>
        <w:guid w:val="{164C073D-1B30-4580-B0DF-9913A0BD6C91}"/>
      </w:docPartPr>
      <w:docPartBody>
        <w:p w:rsidR="005A4499" w:rsidRDefault="000B23EB" w:rsidP="000B23EB">
          <w:pPr>
            <w:pStyle w:val="DA0089DFCFAD4A48B262A63108447EC6"/>
          </w:pPr>
          <w:r w:rsidRPr="00771743">
            <w:rPr>
              <w:rStyle w:val="PlaceholderText"/>
              <w:rFonts w:cs="Arial"/>
              <w:szCs w:val="24"/>
            </w:rPr>
            <w:t>Choose an item.</w:t>
          </w:r>
        </w:p>
      </w:docPartBody>
    </w:docPart>
    <w:docPart>
      <w:docPartPr>
        <w:name w:val="633B047078D54FC58C50B40F7635BAE9"/>
        <w:category>
          <w:name w:val="General"/>
          <w:gallery w:val="placeholder"/>
        </w:category>
        <w:types>
          <w:type w:val="bbPlcHdr"/>
        </w:types>
        <w:behaviors>
          <w:behavior w:val="content"/>
        </w:behaviors>
        <w:guid w:val="{A73C389E-7BCE-4560-AE4D-6055A3FDBB74}"/>
      </w:docPartPr>
      <w:docPartBody>
        <w:p w:rsidR="005A4499" w:rsidRDefault="000B23EB" w:rsidP="000B23EB">
          <w:pPr>
            <w:pStyle w:val="633B047078D54FC58C50B40F7635BAE9"/>
          </w:pPr>
          <w:r w:rsidRPr="00771743">
            <w:rPr>
              <w:rStyle w:val="PlaceholderText"/>
              <w:rFonts w:cs="Arial"/>
              <w:szCs w:val="24"/>
            </w:rPr>
            <w:t>Choose an item.</w:t>
          </w:r>
        </w:p>
      </w:docPartBody>
    </w:docPart>
    <w:docPart>
      <w:docPartPr>
        <w:name w:val="FE642D02510E4BCCB256B9ED69E7B08B"/>
        <w:category>
          <w:name w:val="General"/>
          <w:gallery w:val="placeholder"/>
        </w:category>
        <w:types>
          <w:type w:val="bbPlcHdr"/>
        </w:types>
        <w:behaviors>
          <w:behavior w:val="content"/>
        </w:behaviors>
        <w:guid w:val="{5C86A62E-AE39-4C91-9994-69C1CD481ABD}"/>
      </w:docPartPr>
      <w:docPartBody>
        <w:p w:rsidR="005A4499" w:rsidRDefault="000B23EB" w:rsidP="000B23EB">
          <w:pPr>
            <w:pStyle w:val="FE642D02510E4BCCB256B9ED69E7B08B"/>
          </w:pPr>
          <w:r>
            <w:rPr>
              <w:rStyle w:val="PlaceholderText"/>
              <w:rFonts w:cs="Arial"/>
              <w:szCs w:val="24"/>
            </w:rPr>
            <w:t>Enter Research Milestones</w:t>
          </w:r>
        </w:p>
      </w:docPartBody>
    </w:docPart>
    <w:docPart>
      <w:docPartPr>
        <w:name w:val="733A53669AD949E1A68C432593A5BFC2"/>
        <w:category>
          <w:name w:val="General"/>
          <w:gallery w:val="placeholder"/>
        </w:category>
        <w:types>
          <w:type w:val="bbPlcHdr"/>
        </w:types>
        <w:behaviors>
          <w:behavior w:val="content"/>
        </w:behaviors>
        <w:guid w:val="{B6509DC1-8D9F-4C4E-8E5D-5159B56B3832}"/>
      </w:docPartPr>
      <w:docPartBody>
        <w:p w:rsidR="005A4499" w:rsidRDefault="000B23EB" w:rsidP="000B23EB">
          <w:pPr>
            <w:pStyle w:val="733A53669AD949E1A68C432593A5BFC2"/>
          </w:pPr>
          <w:r w:rsidRPr="00771743">
            <w:rPr>
              <w:rStyle w:val="PlaceholderText"/>
              <w:rFonts w:cs="Arial"/>
              <w:szCs w:val="24"/>
            </w:rPr>
            <w:t>Choose an item.</w:t>
          </w:r>
        </w:p>
      </w:docPartBody>
    </w:docPart>
    <w:docPart>
      <w:docPartPr>
        <w:name w:val="9B3F264AA07740DFAE966B22455DF2D3"/>
        <w:category>
          <w:name w:val="General"/>
          <w:gallery w:val="placeholder"/>
        </w:category>
        <w:types>
          <w:type w:val="bbPlcHdr"/>
        </w:types>
        <w:behaviors>
          <w:behavior w:val="content"/>
        </w:behaviors>
        <w:guid w:val="{EE240254-FC36-435E-9DC3-9CEC23E327B1}"/>
      </w:docPartPr>
      <w:docPartBody>
        <w:p w:rsidR="005A4499" w:rsidRDefault="000B23EB" w:rsidP="000B23EB">
          <w:pPr>
            <w:pStyle w:val="9B3F264AA07740DFAE966B22455DF2D3"/>
          </w:pPr>
          <w:r w:rsidRPr="00771743">
            <w:rPr>
              <w:rStyle w:val="PlaceholderText"/>
              <w:rFonts w:cs="Arial"/>
              <w:szCs w:val="24"/>
            </w:rPr>
            <w:t>Choose an item.</w:t>
          </w:r>
        </w:p>
      </w:docPartBody>
    </w:docPart>
    <w:docPart>
      <w:docPartPr>
        <w:name w:val="E609A27701B3475EA6EB0B501D68D966"/>
        <w:category>
          <w:name w:val="General"/>
          <w:gallery w:val="placeholder"/>
        </w:category>
        <w:types>
          <w:type w:val="bbPlcHdr"/>
        </w:types>
        <w:behaviors>
          <w:behavior w:val="content"/>
        </w:behaviors>
        <w:guid w:val="{B67EBD19-D6E9-44C5-9509-B2BD68C05CA6}"/>
      </w:docPartPr>
      <w:docPartBody>
        <w:p w:rsidR="005A4499" w:rsidRDefault="000B23EB" w:rsidP="000B23EB">
          <w:pPr>
            <w:pStyle w:val="E609A27701B3475EA6EB0B501D68D966"/>
          </w:pPr>
          <w:r>
            <w:rPr>
              <w:rStyle w:val="PlaceholderText"/>
              <w:rFonts w:cs="Arial"/>
              <w:szCs w:val="24"/>
            </w:rPr>
            <w:t>Enter Research Milestones</w:t>
          </w:r>
        </w:p>
      </w:docPartBody>
    </w:docPart>
    <w:docPart>
      <w:docPartPr>
        <w:name w:val="484403A6A6C8498B8A16D757F46574CC"/>
        <w:category>
          <w:name w:val="General"/>
          <w:gallery w:val="placeholder"/>
        </w:category>
        <w:types>
          <w:type w:val="bbPlcHdr"/>
        </w:types>
        <w:behaviors>
          <w:behavior w:val="content"/>
        </w:behaviors>
        <w:guid w:val="{3A6D1B58-6BC5-48E7-BF30-BF256ED80E9F}"/>
      </w:docPartPr>
      <w:docPartBody>
        <w:p w:rsidR="005A4499" w:rsidRDefault="000B23EB" w:rsidP="000B23EB">
          <w:pPr>
            <w:pStyle w:val="484403A6A6C8498B8A16D757F46574CC"/>
          </w:pPr>
          <w:r w:rsidRPr="00771743">
            <w:rPr>
              <w:rStyle w:val="PlaceholderText"/>
              <w:rFonts w:cs="Arial"/>
              <w:szCs w:val="24"/>
            </w:rPr>
            <w:t>Choose an item.</w:t>
          </w:r>
        </w:p>
      </w:docPartBody>
    </w:docPart>
    <w:docPart>
      <w:docPartPr>
        <w:name w:val="DFD02C2F86A1497A89058BC79414EFB0"/>
        <w:category>
          <w:name w:val="General"/>
          <w:gallery w:val="placeholder"/>
        </w:category>
        <w:types>
          <w:type w:val="bbPlcHdr"/>
        </w:types>
        <w:behaviors>
          <w:behavior w:val="content"/>
        </w:behaviors>
        <w:guid w:val="{EDAFDF81-3FE9-49D5-B1D5-2DD2041DAE42}"/>
      </w:docPartPr>
      <w:docPartBody>
        <w:p w:rsidR="005A4499" w:rsidRDefault="000B23EB" w:rsidP="000B23EB">
          <w:pPr>
            <w:pStyle w:val="DFD02C2F86A1497A89058BC79414EFB0"/>
          </w:pPr>
          <w:r w:rsidRPr="00771743">
            <w:rPr>
              <w:rStyle w:val="PlaceholderText"/>
              <w:rFonts w:cs="Arial"/>
              <w:szCs w:val="24"/>
            </w:rPr>
            <w:t>Choose an item.</w:t>
          </w:r>
        </w:p>
      </w:docPartBody>
    </w:docPart>
    <w:docPart>
      <w:docPartPr>
        <w:name w:val="9EB0B2C5042B474AAA5FB4654F8EBE0C"/>
        <w:category>
          <w:name w:val="General"/>
          <w:gallery w:val="placeholder"/>
        </w:category>
        <w:types>
          <w:type w:val="bbPlcHdr"/>
        </w:types>
        <w:behaviors>
          <w:behavior w:val="content"/>
        </w:behaviors>
        <w:guid w:val="{F5126B28-1D71-432D-B42E-6EF6C734DC31}"/>
      </w:docPartPr>
      <w:docPartBody>
        <w:p w:rsidR="005A4499" w:rsidRDefault="000B23EB" w:rsidP="000B23EB">
          <w:pPr>
            <w:pStyle w:val="9EB0B2C5042B474AAA5FB4654F8EBE0C"/>
          </w:pPr>
          <w:r>
            <w:rPr>
              <w:rStyle w:val="PlaceholderText"/>
              <w:rFonts w:cs="Arial"/>
              <w:szCs w:val="24"/>
            </w:rPr>
            <w:t>Enter Research Milestones</w:t>
          </w:r>
        </w:p>
      </w:docPartBody>
    </w:docPart>
    <w:docPart>
      <w:docPartPr>
        <w:name w:val="0DBEBFFC6C1B40A7BD8E6BC784B9315B"/>
        <w:category>
          <w:name w:val="General"/>
          <w:gallery w:val="placeholder"/>
        </w:category>
        <w:types>
          <w:type w:val="bbPlcHdr"/>
        </w:types>
        <w:behaviors>
          <w:behavior w:val="content"/>
        </w:behaviors>
        <w:guid w:val="{B5CB55E2-1B01-49F5-AEDD-367FC97D3DA2}"/>
      </w:docPartPr>
      <w:docPartBody>
        <w:p w:rsidR="005A4499" w:rsidRDefault="000B23EB" w:rsidP="000B23EB">
          <w:pPr>
            <w:pStyle w:val="0DBEBFFC6C1B40A7BD8E6BC784B9315B"/>
          </w:pPr>
          <w:r w:rsidRPr="00771743">
            <w:rPr>
              <w:rStyle w:val="PlaceholderText"/>
              <w:rFonts w:cs="Arial"/>
              <w:szCs w:val="24"/>
            </w:rPr>
            <w:t>Choose an item.</w:t>
          </w:r>
        </w:p>
      </w:docPartBody>
    </w:docPart>
    <w:docPart>
      <w:docPartPr>
        <w:name w:val="2FAF2EA282BA4F069D8B7693B3DF4E19"/>
        <w:category>
          <w:name w:val="General"/>
          <w:gallery w:val="placeholder"/>
        </w:category>
        <w:types>
          <w:type w:val="bbPlcHdr"/>
        </w:types>
        <w:behaviors>
          <w:behavior w:val="content"/>
        </w:behaviors>
        <w:guid w:val="{1BBE2B7E-9BFB-4520-9390-89D7D82B5F78}"/>
      </w:docPartPr>
      <w:docPartBody>
        <w:p w:rsidR="005A4499" w:rsidRDefault="000B23EB" w:rsidP="000B23EB">
          <w:pPr>
            <w:pStyle w:val="2FAF2EA282BA4F069D8B7693B3DF4E19"/>
          </w:pPr>
          <w:r w:rsidRPr="00771743">
            <w:rPr>
              <w:rStyle w:val="PlaceholderText"/>
              <w:rFonts w:cs="Arial"/>
              <w:szCs w:val="24"/>
            </w:rPr>
            <w:t>Choose an item.</w:t>
          </w:r>
        </w:p>
      </w:docPartBody>
    </w:docPart>
    <w:docPart>
      <w:docPartPr>
        <w:name w:val="C99B695A4E5B4BB19C4813A5886DE993"/>
        <w:category>
          <w:name w:val="General"/>
          <w:gallery w:val="placeholder"/>
        </w:category>
        <w:types>
          <w:type w:val="bbPlcHdr"/>
        </w:types>
        <w:behaviors>
          <w:behavior w:val="content"/>
        </w:behaviors>
        <w:guid w:val="{2ABA9D2B-3FC2-442C-AD09-2DFE080C142C}"/>
      </w:docPartPr>
      <w:docPartBody>
        <w:p w:rsidR="005A4499" w:rsidRDefault="000B23EB" w:rsidP="000B23EB">
          <w:pPr>
            <w:pStyle w:val="C99B695A4E5B4BB19C4813A5886DE993"/>
          </w:pPr>
          <w:r>
            <w:rPr>
              <w:rStyle w:val="PlaceholderText"/>
              <w:rFonts w:cs="Arial"/>
              <w:szCs w:val="24"/>
            </w:rPr>
            <w:t>Enter Research Milestones</w:t>
          </w:r>
        </w:p>
      </w:docPartBody>
    </w:docPart>
    <w:docPart>
      <w:docPartPr>
        <w:name w:val="5BFF8C398B5041579D600D00E40D0FB5"/>
        <w:category>
          <w:name w:val="General"/>
          <w:gallery w:val="placeholder"/>
        </w:category>
        <w:types>
          <w:type w:val="bbPlcHdr"/>
        </w:types>
        <w:behaviors>
          <w:behavior w:val="content"/>
        </w:behaviors>
        <w:guid w:val="{03FAACE0-C4B4-452C-8144-833FAA707917}"/>
      </w:docPartPr>
      <w:docPartBody>
        <w:p w:rsidR="005A4499" w:rsidRDefault="000B23EB" w:rsidP="000B23EB">
          <w:pPr>
            <w:pStyle w:val="5BFF8C398B5041579D600D00E40D0FB5"/>
          </w:pPr>
          <w:r w:rsidRPr="00771743">
            <w:rPr>
              <w:rStyle w:val="PlaceholderText"/>
              <w:rFonts w:cs="Arial"/>
              <w:szCs w:val="24"/>
            </w:rPr>
            <w:t>Choose an item.</w:t>
          </w:r>
        </w:p>
      </w:docPartBody>
    </w:docPart>
    <w:docPart>
      <w:docPartPr>
        <w:name w:val="0DEFA732FFE04CF196CD0A069820FB9C"/>
        <w:category>
          <w:name w:val="General"/>
          <w:gallery w:val="placeholder"/>
        </w:category>
        <w:types>
          <w:type w:val="bbPlcHdr"/>
        </w:types>
        <w:behaviors>
          <w:behavior w:val="content"/>
        </w:behaviors>
        <w:guid w:val="{EDCD5B66-497A-4255-86EE-B9210E388C81}"/>
      </w:docPartPr>
      <w:docPartBody>
        <w:p w:rsidR="005A4499" w:rsidRDefault="000B23EB" w:rsidP="000B23EB">
          <w:pPr>
            <w:pStyle w:val="0DEFA732FFE04CF196CD0A069820FB9C"/>
          </w:pPr>
          <w:r w:rsidRPr="00771743">
            <w:rPr>
              <w:rStyle w:val="PlaceholderText"/>
              <w:rFonts w:cs="Arial"/>
              <w:szCs w:val="24"/>
            </w:rPr>
            <w:t>Choose an item.</w:t>
          </w:r>
        </w:p>
      </w:docPartBody>
    </w:docPart>
    <w:docPart>
      <w:docPartPr>
        <w:name w:val="9482784F42CA44C7B41D96ECC65074E4"/>
        <w:category>
          <w:name w:val="General"/>
          <w:gallery w:val="placeholder"/>
        </w:category>
        <w:types>
          <w:type w:val="bbPlcHdr"/>
        </w:types>
        <w:behaviors>
          <w:behavior w:val="content"/>
        </w:behaviors>
        <w:guid w:val="{BF15ED47-8BDD-4EE9-96A3-774B0EF560AD}"/>
      </w:docPartPr>
      <w:docPartBody>
        <w:p w:rsidR="005A4499" w:rsidRDefault="000B23EB" w:rsidP="000B23EB">
          <w:pPr>
            <w:pStyle w:val="9482784F42CA44C7B41D96ECC65074E4"/>
          </w:pPr>
          <w:r>
            <w:rPr>
              <w:rStyle w:val="PlaceholderText"/>
              <w:rFonts w:cs="Arial"/>
              <w:szCs w:val="24"/>
            </w:rPr>
            <w:t>Enter Research Milestones</w:t>
          </w:r>
        </w:p>
      </w:docPartBody>
    </w:docPart>
    <w:docPart>
      <w:docPartPr>
        <w:name w:val="A4446FAB0E42412DAA34A6B8510A750E"/>
        <w:category>
          <w:name w:val="General"/>
          <w:gallery w:val="placeholder"/>
        </w:category>
        <w:types>
          <w:type w:val="bbPlcHdr"/>
        </w:types>
        <w:behaviors>
          <w:behavior w:val="content"/>
        </w:behaviors>
        <w:guid w:val="{336D07F6-043A-44EE-90AF-4866716239DC}"/>
      </w:docPartPr>
      <w:docPartBody>
        <w:p w:rsidR="005A4499" w:rsidRDefault="000B23EB" w:rsidP="000B23EB">
          <w:pPr>
            <w:pStyle w:val="A4446FAB0E42412DAA34A6B8510A750E"/>
          </w:pPr>
          <w:r w:rsidRPr="00771743">
            <w:rPr>
              <w:rStyle w:val="PlaceholderText"/>
              <w:rFonts w:cs="Arial"/>
              <w:szCs w:val="24"/>
            </w:rPr>
            <w:t>Choose an item.</w:t>
          </w:r>
        </w:p>
      </w:docPartBody>
    </w:docPart>
    <w:docPart>
      <w:docPartPr>
        <w:name w:val="D28CED185BA143B3A7C9CCAE1BF77DB6"/>
        <w:category>
          <w:name w:val="General"/>
          <w:gallery w:val="placeholder"/>
        </w:category>
        <w:types>
          <w:type w:val="bbPlcHdr"/>
        </w:types>
        <w:behaviors>
          <w:behavior w:val="content"/>
        </w:behaviors>
        <w:guid w:val="{7534A7DA-F3E9-46F6-9F52-38A5944C782D}"/>
      </w:docPartPr>
      <w:docPartBody>
        <w:p w:rsidR="005A4499" w:rsidRDefault="000B23EB" w:rsidP="000B23EB">
          <w:pPr>
            <w:pStyle w:val="D28CED185BA143B3A7C9CCAE1BF77DB6"/>
          </w:pPr>
          <w:r w:rsidRPr="00771743">
            <w:rPr>
              <w:rStyle w:val="PlaceholderText"/>
              <w:rFonts w:cs="Arial"/>
              <w:szCs w:val="24"/>
            </w:rPr>
            <w:t>Choose an item.</w:t>
          </w:r>
        </w:p>
      </w:docPartBody>
    </w:docPart>
    <w:docPart>
      <w:docPartPr>
        <w:name w:val="6A22D327CE26439EAFD5E93C2AD29371"/>
        <w:category>
          <w:name w:val="General"/>
          <w:gallery w:val="placeholder"/>
        </w:category>
        <w:types>
          <w:type w:val="bbPlcHdr"/>
        </w:types>
        <w:behaviors>
          <w:behavior w:val="content"/>
        </w:behaviors>
        <w:guid w:val="{C7D70890-8479-46DA-9520-78FA2B797BD7}"/>
      </w:docPartPr>
      <w:docPartBody>
        <w:p w:rsidR="005A4499" w:rsidRDefault="000B23EB" w:rsidP="000B23EB">
          <w:pPr>
            <w:pStyle w:val="6A22D327CE26439EAFD5E93C2AD29371"/>
          </w:pPr>
          <w:r w:rsidRPr="004312F4">
            <w:rPr>
              <w:rStyle w:val="PlaceholderText"/>
              <w:rFonts w:cs="Arial"/>
              <w:szCs w:val="24"/>
              <w:highlight w:val="cyan"/>
            </w:rPr>
            <w:t>Choose an item.</w:t>
          </w:r>
        </w:p>
      </w:docPartBody>
    </w:docPart>
    <w:docPart>
      <w:docPartPr>
        <w:name w:val="735276C7A0014CE6BF278D5846DF14B3"/>
        <w:category>
          <w:name w:val="General"/>
          <w:gallery w:val="placeholder"/>
        </w:category>
        <w:types>
          <w:type w:val="bbPlcHdr"/>
        </w:types>
        <w:behaviors>
          <w:behavior w:val="content"/>
        </w:behaviors>
        <w:guid w:val="{A616DB1C-76EC-4149-8D85-125C9E047F2C}"/>
      </w:docPartPr>
      <w:docPartBody>
        <w:p w:rsidR="005A4499" w:rsidRDefault="000B23EB" w:rsidP="000B23EB">
          <w:pPr>
            <w:pStyle w:val="735276C7A0014CE6BF278D5846DF14B3"/>
          </w:pPr>
          <w:r>
            <w:rPr>
              <w:rStyle w:val="PlaceholderText"/>
              <w:rFonts w:cs="Arial"/>
              <w:szCs w:val="24"/>
              <w:highlight w:val="cyan"/>
            </w:rPr>
            <w:t>Enter T</w:t>
          </w:r>
          <w:r w:rsidRPr="004312F4">
            <w:rPr>
              <w:rStyle w:val="PlaceholderText"/>
              <w:rFonts w:cs="Arial"/>
              <w:szCs w:val="24"/>
              <w:highlight w:val="cyan"/>
            </w:rPr>
            <w:t>echnical Milestones</w:t>
          </w:r>
        </w:p>
      </w:docPartBody>
    </w:docPart>
    <w:docPart>
      <w:docPartPr>
        <w:name w:val="E1CBDC6FCE3845268F4F0B98556C8C23"/>
        <w:category>
          <w:name w:val="General"/>
          <w:gallery w:val="placeholder"/>
        </w:category>
        <w:types>
          <w:type w:val="bbPlcHdr"/>
        </w:types>
        <w:behaviors>
          <w:behavior w:val="content"/>
        </w:behaviors>
        <w:guid w:val="{69B791E4-8898-47C2-90D6-80304D55BC8C}"/>
      </w:docPartPr>
      <w:docPartBody>
        <w:p w:rsidR="005A4499" w:rsidRDefault="000B23EB" w:rsidP="000B23EB">
          <w:pPr>
            <w:pStyle w:val="E1CBDC6FCE3845268F4F0B98556C8C23"/>
          </w:pPr>
          <w:r w:rsidRPr="00A467D4">
            <w:rPr>
              <w:rStyle w:val="PlaceholderText"/>
              <w:rFonts w:cs="Arial"/>
              <w:szCs w:val="24"/>
            </w:rPr>
            <w:t>Click or tap here to enter text.</w:t>
          </w:r>
        </w:p>
      </w:docPartBody>
    </w:docPart>
    <w:docPart>
      <w:docPartPr>
        <w:name w:val="B7972F6FCBD74809B3FD09D77BEC49DC"/>
        <w:category>
          <w:name w:val="General"/>
          <w:gallery w:val="placeholder"/>
        </w:category>
        <w:types>
          <w:type w:val="bbPlcHdr"/>
        </w:types>
        <w:behaviors>
          <w:behavior w:val="content"/>
        </w:behaviors>
        <w:guid w:val="{06828CC5-3833-4DE6-AB1B-583717BE43E1}"/>
      </w:docPartPr>
      <w:docPartBody>
        <w:p w:rsidR="005A4499" w:rsidRDefault="000B23EB" w:rsidP="000B23EB">
          <w:pPr>
            <w:pStyle w:val="B7972F6FCBD74809B3FD09D77BEC49DC"/>
          </w:pPr>
          <w:r w:rsidRPr="004312F4">
            <w:rPr>
              <w:rStyle w:val="PlaceholderText"/>
              <w:rFonts w:cs="Arial"/>
              <w:szCs w:val="24"/>
              <w:highlight w:val="cyan"/>
            </w:rPr>
            <w:t>Choose an item.</w:t>
          </w:r>
        </w:p>
      </w:docPartBody>
    </w:docPart>
    <w:docPart>
      <w:docPartPr>
        <w:name w:val="2E04F877910244C19EE1F797D48681F3"/>
        <w:category>
          <w:name w:val="General"/>
          <w:gallery w:val="placeholder"/>
        </w:category>
        <w:types>
          <w:type w:val="bbPlcHdr"/>
        </w:types>
        <w:behaviors>
          <w:behavior w:val="content"/>
        </w:behaviors>
        <w:guid w:val="{3169336F-F21A-49CB-82C4-C340B7D1673C}"/>
      </w:docPartPr>
      <w:docPartBody>
        <w:p w:rsidR="005A4499" w:rsidRDefault="000B23EB" w:rsidP="000B23EB">
          <w:pPr>
            <w:pStyle w:val="2E04F877910244C19EE1F797D48681F3"/>
          </w:pPr>
          <w:r w:rsidRPr="004312F4">
            <w:rPr>
              <w:rStyle w:val="PlaceholderText"/>
              <w:rFonts w:cs="Arial"/>
              <w:szCs w:val="24"/>
              <w:highlight w:val="cyan"/>
            </w:rPr>
            <w:t>Choose an item.</w:t>
          </w:r>
        </w:p>
      </w:docPartBody>
    </w:docPart>
    <w:docPart>
      <w:docPartPr>
        <w:name w:val="22ACBC3F14A748349606980C47C443CF"/>
        <w:category>
          <w:name w:val="General"/>
          <w:gallery w:val="placeholder"/>
        </w:category>
        <w:types>
          <w:type w:val="bbPlcHdr"/>
        </w:types>
        <w:behaviors>
          <w:behavior w:val="content"/>
        </w:behaviors>
        <w:guid w:val="{D2D9DF36-7D95-40B0-9035-F43B46DA4FBF}"/>
      </w:docPartPr>
      <w:docPartBody>
        <w:p w:rsidR="005A4499" w:rsidRDefault="000B23EB" w:rsidP="000B23EB">
          <w:pPr>
            <w:pStyle w:val="22ACBC3F14A748349606980C47C443CF"/>
          </w:pPr>
          <w:r>
            <w:rPr>
              <w:rStyle w:val="PlaceholderText"/>
              <w:rFonts w:cs="Arial"/>
              <w:szCs w:val="24"/>
              <w:highlight w:val="cyan"/>
            </w:rPr>
            <w:t>Enter T</w:t>
          </w:r>
          <w:r w:rsidRPr="004312F4">
            <w:rPr>
              <w:rStyle w:val="PlaceholderText"/>
              <w:rFonts w:cs="Arial"/>
              <w:szCs w:val="24"/>
              <w:highlight w:val="cyan"/>
            </w:rPr>
            <w:t>echnical Milestones</w:t>
          </w:r>
        </w:p>
      </w:docPartBody>
    </w:docPart>
    <w:docPart>
      <w:docPartPr>
        <w:name w:val="B37899E8C1FC4C6B9CC73AF944531085"/>
        <w:category>
          <w:name w:val="General"/>
          <w:gallery w:val="placeholder"/>
        </w:category>
        <w:types>
          <w:type w:val="bbPlcHdr"/>
        </w:types>
        <w:behaviors>
          <w:behavior w:val="content"/>
        </w:behaviors>
        <w:guid w:val="{B747ED03-5827-48CE-BCE9-5EBE7CC48313}"/>
      </w:docPartPr>
      <w:docPartBody>
        <w:p w:rsidR="005A4499" w:rsidRDefault="000B23EB" w:rsidP="000B23EB">
          <w:pPr>
            <w:pStyle w:val="B37899E8C1FC4C6B9CC73AF944531085"/>
          </w:pPr>
          <w:r w:rsidRPr="00A467D4">
            <w:rPr>
              <w:rStyle w:val="PlaceholderText"/>
              <w:rFonts w:cs="Arial"/>
              <w:szCs w:val="24"/>
            </w:rPr>
            <w:t>Click or tap here to enter text.</w:t>
          </w:r>
        </w:p>
      </w:docPartBody>
    </w:docPart>
    <w:docPart>
      <w:docPartPr>
        <w:name w:val="C1C873589C4F4533A7617919AB2D41D9"/>
        <w:category>
          <w:name w:val="General"/>
          <w:gallery w:val="placeholder"/>
        </w:category>
        <w:types>
          <w:type w:val="bbPlcHdr"/>
        </w:types>
        <w:behaviors>
          <w:behavior w:val="content"/>
        </w:behaviors>
        <w:guid w:val="{30828E72-C32F-4C5E-8193-F10C8D8BC12D}"/>
      </w:docPartPr>
      <w:docPartBody>
        <w:p w:rsidR="005A4499" w:rsidRDefault="000B23EB" w:rsidP="000B23EB">
          <w:pPr>
            <w:pStyle w:val="C1C873589C4F4533A7617919AB2D41D9"/>
          </w:pPr>
          <w:r w:rsidRPr="004312F4">
            <w:rPr>
              <w:rStyle w:val="PlaceholderText"/>
              <w:rFonts w:cs="Arial"/>
              <w:szCs w:val="24"/>
              <w:highlight w:val="cyan"/>
            </w:rPr>
            <w:t>Choose an item.</w:t>
          </w:r>
        </w:p>
      </w:docPartBody>
    </w:docPart>
    <w:docPart>
      <w:docPartPr>
        <w:name w:val="A7B35D227E484E16A2DDA0459BBC6A34"/>
        <w:category>
          <w:name w:val="General"/>
          <w:gallery w:val="placeholder"/>
        </w:category>
        <w:types>
          <w:type w:val="bbPlcHdr"/>
        </w:types>
        <w:behaviors>
          <w:behavior w:val="content"/>
        </w:behaviors>
        <w:guid w:val="{E850E081-DE44-4224-BA3E-61C6374D6DB8}"/>
      </w:docPartPr>
      <w:docPartBody>
        <w:p w:rsidR="005A4499" w:rsidRDefault="000B23EB" w:rsidP="000B23EB">
          <w:pPr>
            <w:pStyle w:val="A7B35D227E484E16A2DDA0459BBC6A34"/>
          </w:pPr>
          <w:r w:rsidRPr="004312F4">
            <w:rPr>
              <w:rStyle w:val="PlaceholderText"/>
              <w:rFonts w:cs="Arial"/>
              <w:szCs w:val="24"/>
              <w:highlight w:val="cyan"/>
            </w:rPr>
            <w:t>Choose an item.</w:t>
          </w:r>
        </w:p>
      </w:docPartBody>
    </w:docPart>
    <w:docPart>
      <w:docPartPr>
        <w:name w:val="A2F9E3E111824549AC1F30A5AADBDF5A"/>
        <w:category>
          <w:name w:val="General"/>
          <w:gallery w:val="placeholder"/>
        </w:category>
        <w:types>
          <w:type w:val="bbPlcHdr"/>
        </w:types>
        <w:behaviors>
          <w:behavior w:val="content"/>
        </w:behaviors>
        <w:guid w:val="{66B06E83-F6CC-41DB-A882-4321CA780CE2}"/>
      </w:docPartPr>
      <w:docPartBody>
        <w:p w:rsidR="005A4499" w:rsidRDefault="000B23EB" w:rsidP="000B23EB">
          <w:pPr>
            <w:pStyle w:val="A2F9E3E111824549AC1F30A5AADBDF5A"/>
          </w:pPr>
          <w:r>
            <w:rPr>
              <w:rStyle w:val="PlaceholderText"/>
              <w:rFonts w:cs="Arial"/>
              <w:szCs w:val="24"/>
              <w:highlight w:val="cyan"/>
            </w:rPr>
            <w:t>Enter T</w:t>
          </w:r>
          <w:r w:rsidRPr="004312F4">
            <w:rPr>
              <w:rStyle w:val="PlaceholderText"/>
              <w:rFonts w:cs="Arial"/>
              <w:szCs w:val="24"/>
              <w:highlight w:val="cyan"/>
            </w:rPr>
            <w:t>echnical Milestones</w:t>
          </w:r>
        </w:p>
      </w:docPartBody>
    </w:docPart>
    <w:docPart>
      <w:docPartPr>
        <w:name w:val="E39B5B7CA9C049FB989EE4A6981AA3B6"/>
        <w:category>
          <w:name w:val="General"/>
          <w:gallery w:val="placeholder"/>
        </w:category>
        <w:types>
          <w:type w:val="bbPlcHdr"/>
        </w:types>
        <w:behaviors>
          <w:behavior w:val="content"/>
        </w:behaviors>
        <w:guid w:val="{10275673-2B25-42E3-8C7B-63F948792DE0}"/>
      </w:docPartPr>
      <w:docPartBody>
        <w:p w:rsidR="005A4499" w:rsidRDefault="000B23EB" w:rsidP="000B23EB">
          <w:pPr>
            <w:pStyle w:val="E39B5B7CA9C049FB989EE4A6981AA3B6"/>
          </w:pPr>
          <w:r w:rsidRPr="00A467D4">
            <w:rPr>
              <w:rStyle w:val="PlaceholderText"/>
              <w:rFonts w:cs="Arial"/>
              <w:szCs w:val="24"/>
            </w:rPr>
            <w:t>Click or tap here to enter text.</w:t>
          </w:r>
        </w:p>
      </w:docPartBody>
    </w:docPart>
    <w:docPart>
      <w:docPartPr>
        <w:name w:val="15316DB4D5E14F4AB9D9F27D8DBE4746"/>
        <w:category>
          <w:name w:val="General"/>
          <w:gallery w:val="placeholder"/>
        </w:category>
        <w:types>
          <w:type w:val="bbPlcHdr"/>
        </w:types>
        <w:behaviors>
          <w:behavior w:val="content"/>
        </w:behaviors>
        <w:guid w:val="{0E73AE25-254F-4736-8BAA-81E581CB7816}"/>
      </w:docPartPr>
      <w:docPartBody>
        <w:p w:rsidR="005A4499" w:rsidRDefault="000B23EB" w:rsidP="000B23EB">
          <w:pPr>
            <w:pStyle w:val="15316DB4D5E14F4AB9D9F27D8DBE4746"/>
          </w:pPr>
          <w:r w:rsidRPr="004312F4">
            <w:rPr>
              <w:rStyle w:val="PlaceholderText"/>
              <w:rFonts w:cs="Arial"/>
              <w:szCs w:val="24"/>
              <w:highlight w:val="cyan"/>
            </w:rPr>
            <w:t>Choose an item.</w:t>
          </w:r>
        </w:p>
      </w:docPartBody>
    </w:docPart>
    <w:docPart>
      <w:docPartPr>
        <w:name w:val="7CF2217E4F904A2583D40DD8A3D9F370"/>
        <w:category>
          <w:name w:val="General"/>
          <w:gallery w:val="placeholder"/>
        </w:category>
        <w:types>
          <w:type w:val="bbPlcHdr"/>
        </w:types>
        <w:behaviors>
          <w:behavior w:val="content"/>
        </w:behaviors>
        <w:guid w:val="{6307F95A-9A8F-4D30-87CB-2F624D3F55A9}"/>
      </w:docPartPr>
      <w:docPartBody>
        <w:p w:rsidR="005A4499" w:rsidRDefault="000B23EB" w:rsidP="000B23EB">
          <w:pPr>
            <w:pStyle w:val="7CF2217E4F904A2583D40DD8A3D9F370"/>
          </w:pPr>
          <w:r w:rsidRPr="004312F4">
            <w:rPr>
              <w:rStyle w:val="PlaceholderText"/>
              <w:rFonts w:cs="Arial"/>
              <w:szCs w:val="24"/>
              <w:highlight w:val="cyan"/>
            </w:rPr>
            <w:t>Choose an item.</w:t>
          </w:r>
        </w:p>
      </w:docPartBody>
    </w:docPart>
    <w:docPart>
      <w:docPartPr>
        <w:name w:val="93A50E02AA6D473BB8779414FADA4ED4"/>
        <w:category>
          <w:name w:val="General"/>
          <w:gallery w:val="placeholder"/>
        </w:category>
        <w:types>
          <w:type w:val="bbPlcHdr"/>
        </w:types>
        <w:behaviors>
          <w:behavior w:val="content"/>
        </w:behaviors>
        <w:guid w:val="{D9717C5E-DC30-4E0D-AF87-6A793F3B22DD}"/>
      </w:docPartPr>
      <w:docPartBody>
        <w:p w:rsidR="005A4499" w:rsidRDefault="000B23EB" w:rsidP="000B23EB">
          <w:pPr>
            <w:pStyle w:val="93A50E02AA6D473BB8779414FADA4ED4"/>
          </w:pPr>
          <w:r>
            <w:rPr>
              <w:rStyle w:val="PlaceholderText"/>
              <w:rFonts w:cs="Arial"/>
              <w:szCs w:val="24"/>
              <w:highlight w:val="cyan"/>
            </w:rPr>
            <w:t>Enter T</w:t>
          </w:r>
          <w:r w:rsidRPr="004312F4">
            <w:rPr>
              <w:rStyle w:val="PlaceholderText"/>
              <w:rFonts w:cs="Arial"/>
              <w:szCs w:val="24"/>
              <w:highlight w:val="cyan"/>
            </w:rPr>
            <w:t>echnical Milestones</w:t>
          </w:r>
        </w:p>
      </w:docPartBody>
    </w:docPart>
    <w:docPart>
      <w:docPartPr>
        <w:name w:val="4425D12F40F248D5A7278D15E3FD9545"/>
        <w:category>
          <w:name w:val="General"/>
          <w:gallery w:val="placeholder"/>
        </w:category>
        <w:types>
          <w:type w:val="bbPlcHdr"/>
        </w:types>
        <w:behaviors>
          <w:behavior w:val="content"/>
        </w:behaviors>
        <w:guid w:val="{4B35E143-91F3-4134-A4D7-11E13BE33D3F}"/>
      </w:docPartPr>
      <w:docPartBody>
        <w:p w:rsidR="005A4499" w:rsidRDefault="000B23EB" w:rsidP="000B23EB">
          <w:pPr>
            <w:pStyle w:val="4425D12F40F248D5A7278D15E3FD9545"/>
          </w:pPr>
          <w:r w:rsidRPr="00A467D4">
            <w:rPr>
              <w:rStyle w:val="PlaceholderText"/>
              <w:rFonts w:cs="Arial"/>
              <w:szCs w:val="24"/>
            </w:rPr>
            <w:t>Click or tap here to enter text.</w:t>
          </w:r>
        </w:p>
      </w:docPartBody>
    </w:docPart>
    <w:docPart>
      <w:docPartPr>
        <w:name w:val="4A9A35E652A24D9CA57F898104CC6FF3"/>
        <w:category>
          <w:name w:val="General"/>
          <w:gallery w:val="placeholder"/>
        </w:category>
        <w:types>
          <w:type w:val="bbPlcHdr"/>
        </w:types>
        <w:behaviors>
          <w:behavior w:val="content"/>
        </w:behaviors>
        <w:guid w:val="{ECAFBFF9-25E8-4B35-8EF1-DBFE82F6F222}"/>
      </w:docPartPr>
      <w:docPartBody>
        <w:p w:rsidR="005A4499" w:rsidRDefault="000B23EB" w:rsidP="000B23EB">
          <w:pPr>
            <w:pStyle w:val="4A9A35E652A24D9CA57F898104CC6FF3"/>
          </w:pPr>
          <w:r w:rsidRPr="004312F4">
            <w:rPr>
              <w:rStyle w:val="PlaceholderText"/>
              <w:rFonts w:cs="Arial"/>
              <w:szCs w:val="24"/>
              <w:highlight w:val="cyan"/>
            </w:rPr>
            <w:t>Choose an item.</w:t>
          </w:r>
        </w:p>
      </w:docPartBody>
    </w:docPart>
    <w:docPart>
      <w:docPartPr>
        <w:name w:val="2B5624A19DD24DC9A6773E0F7154AA54"/>
        <w:category>
          <w:name w:val="General"/>
          <w:gallery w:val="placeholder"/>
        </w:category>
        <w:types>
          <w:type w:val="bbPlcHdr"/>
        </w:types>
        <w:behaviors>
          <w:behavior w:val="content"/>
        </w:behaviors>
        <w:guid w:val="{052D618B-C841-4BE1-9053-3648C0F13AA4}"/>
      </w:docPartPr>
      <w:docPartBody>
        <w:p w:rsidR="005A4499" w:rsidRDefault="000B23EB" w:rsidP="000B23EB">
          <w:pPr>
            <w:pStyle w:val="2B5624A19DD24DC9A6773E0F7154AA54"/>
          </w:pPr>
          <w:r w:rsidRPr="004312F4">
            <w:rPr>
              <w:rStyle w:val="PlaceholderText"/>
              <w:rFonts w:cs="Arial"/>
              <w:szCs w:val="24"/>
              <w:highlight w:val="cyan"/>
            </w:rPr>
            <w:t>Choose an item.</w:t>
          </w:r>
        </w:p>
      </w:docPartBody>
    </w:docPart>
    <w:docPart>
      <w:docPartPr>
        <w:name w:val="1D0FE252F4B34A2CAC23CB0DE438EBCC"/>
        <w:category>
          <w:name w:val="General"/>
          <w:gallery w:val="placeholder"/>
        </w:category>
        <w:types>
          <w:type w:val="bbPlcHdr"/>
        </w:types>
        <w:behaviors>
          <w:behavior w:val="content"/>
        </w:behaviors>
        <w:guid w:val="{8A967C7C-BE93-4BE7-BB26-B5D5839D07EA}"/>
      </w:docPartPr>
      <w:docPartBody>
        <w:p w:rsidR="005A4499" w:rsidRDefault="000B23EB" w:rsidP="000B23EB">
          <w:pPr>
            <w:pStyle w:val="1D0FE252F4B34A2CAC23CB0DE438EBCC"/>
          </w:pPr>
          <w:r>
            <w:rPr>
              <w:rStyle w:val="PlaceholderText"/>
              <w:rFonts w:cs="Arial"/>
              <w:szCs w:val="24"/>
              <w:highlight w:val="cyan"/>
            </w:rPr>
            <w:t>Enter T</w:t>
          </w:r>
          <w:r w:rsidRPr="004312F4">
            <w:rPr>
              <w:rStyle w:val="PlaceholderText"/>
              <w:rFonts w:cs="Arial"/>
              <w:szCs w:val="24"/>
              <w:highlight w:val="cyan"/>
            </w:rPr>
            <w:t>echnical Milestones</w:t>
          </w:r>
        </w:p>
      </w:docPartBody>
    </w:docPart>
    <w:docPart>
      <w:docPartPr>
        <w:name w:val="BD6977025DBA4BC293D0FB49321AB0BC"/>
        <w:category>
          <w:name w:val="General"/>
          <w:gallery w:val="placeholder"/>
        </w:category>
        <w:types>
          <w:type w:val="bbPlcHdr"/>
        </w:types>
        <w:behaviors>
          <w:behavior w:val="content"/>
        </w:behaviors>
        <w:guid w:val="{B6226133-90AE-4A2F-AA7F-7B59200EF7AD}"/>
      </w:docPartPr>
      <w:docPartBody>
        <w:p w:rsidR="005A4499" w:rsidRDefault="000B23EB" w:rsidP="000B23EB">
          <w:pPr>
            <w:pStyle w:val="BD6977025DBA4BC293D0FB49321AB0BC"/>
          </w:pPr>
          <w:r w:rsidRPr="00A467D4">
            <w:rPr>
              <w:rStyle w:val="PlaceholderText"/>
              <w:rFonts w:cs="Arial"/>
              <w:szCs w:val="24"/>
            </w:rPr>
            <w:t>Click or tap here to enter text.</w:t>
          </w:r>
        </w:p>
      </w:docPartBody>
    </w:docPart>
    <w:docPart>
      <w:docPartPr>
        <w:name w:val="EE4EB589D5E14BA8863CA56ACEF18EB3"/>
        <w:category>
          <w:name w:val="General"/>
          <w:gallery w:val="placeholder"/>
        </w:category>
        <w:types>
          <w:type w:val="bbPlcHdr"/>
        </w:types>
        <w:behaviors>
          <w:behavior w:val="content"/>
        </w:behaviors>
        <w:guid w:val="{36C96C18-30F4-486A-AA5F-B6E67B4DF7EA}"/>
      </w:docPartPr>
      <w:docPartBody>
        <w:p w:rsidR="005A4499" w:rsidRDefault="000B23EB" w:rsidP="000B23EB">
          <w:pPr>
            <w:pStyle w:val="EE4EB589D5E14BA8863CA56ACEF18EB3"/>
          </w:pPr>
          <w:r w:rsidRPr="004312F4">
            <w:rPr>
              <w:rStyle w:val="PlaceholderText"/>
              <w:rFonts w:cs="Arial"/>
              <w:szCs w:val="24"/>
              <w:highlight w:val="cyan"/>
            </w:rPr>
            <w:t>Choose an item.</w:t>
          </w:r>
        </w:p>
      </w:docPartBody>
    </w:docPart>
    <w:docPart>
      <w:docPartPr>
        <w:name w:val="F3E4971C11CA4D98BD82FCDD0C67CF56"/>
        <w:category>
          <w:name w:val="General"/>
          <w:gallery w:val="placeholder"/>
        </w:category>
        <w:types>
          <w:type w:val="bbPlcHdr"/>
        </w:types>
        <w:behaviors>
          <w:behavior w:val="content"/>
        </w:behaviors>
        <w:guid w:val="{F3D963AF-6E92-44B3-8871-8DD1B0408FAD}"/>
      </w:docPartPr>
      <w:docPartBody>
        <w:p w:rsidR="005A4499" w:rsidRDefault="000B23EB" w:rsidP="000B23EB">
          <w:pPr>
            <w:pStyle w:val="F3E4971C11CA4D98BD82FCDD0C67CF56"/>
          </w:pPr>
          <w:r w:rsidRPr="004312F4">
            <w:rPr>
              <w:rStyle w:val="PlaceholderText"/>
              <w:rFonts w:cs="Arial"/>
              <w:szCs w:val="24"/>
              <w:highlight w:val="cyan"/>
            </w:rPr>
            <w:t>Choose an item.</w:t>
          </w:r>
        </w:p>
      </w:docPartBody>
    </w:docPart>
    <w:docPart>
      <w:docPartPr>
        <w:name w:val="88FB3EE7B643437F9DC59BD9204DB937"/>
        <w:category>
          <w:name w:val="General"/>
          <w:gallery w:val="placeholder"/>
        </w:category>
        <w:types>
          <w:type w:val="bbPlcHdr"/>
        </w:types>
        <w:behaviors>
          <w:behavior w:val="content"/>
        </w:behaviors>
        <w:guid w:val="{6EDD6928-5AC4-4411-9344-8A36E9903095}"/>
      </w:docPartPr>
      <w:docPartBody>
        <w:p w:rsidR="005A4499" w:rsidRDefault="000B23EB" w:rsidP="000B23EB">
          <w:pPr>
            <w:pStyle w:val="88FB3EE7B643437F9DC59BD9204DB937"/>
          </w:pPr>
          <w:r w:rsidRPr="00771743">
            <w:rPr>
              <w:rStyle w:val="PlaceholderText"/>
              <w:rFonts w:cs="Arial"/>
              <w:szCs w:val="24"/>
            </w:rPr>
            <w:t>Choose an item.</w:t>
          </w:r>
        </w:p>
      </w:docPartBody>
    </w:docPart>
    <w:docPart>
      <w:docPartPr>
        <w:name w:val="EBE5940435F54C198B081C7C4B7330E2"/>
        <w:category>
          <w:name w:val="General"/>
          <w:gallery w:val="placeholder"/>
        </w:category>
        <w:types>
          <w:type w:val="bbPlcHdr"/>
        </w:types>
        <w:behaviors>
          <w:behavior w:val="content"/>
        </w:behaviors>
        <w:guid w:val="{8484A69E-91C6-404F-B6A7-260658AC7A7C}"/>
      </w:docPartPr>
      <w:docPartBody>
        <w:p w:rsidR="005A4499" w:rsidRDefault="000B23EB" w:rsidP="000B23EB">
          <w:pPr>
            <w:pStyle w:val="EBE5940435F54C198B081C7C4B7330E2"/>
          </w:pPr>
          <w:r>
            <w:rPr>
              <w:rStyle w:val="PlaceholderText"/>
              <w:rFonts w:cs="Arial"/>
              <w:szCs w:val="24"/>
              <w:highlight w:val="cyan"/>
            </w:rPr>
            <w:t>Enter T</w:t>
          </w:r>
          <w:r w:rsidRPr="004312F4">
            <w:rPr>
              <w:rStyle w:val="PlaceholderText"/>
              <w:rFonts w:cs="Arial"/>
              <w:szCs w:val="24"/>
              <w:highlight w:val="cyan"/>
            </w:rPr>
            <w:t>echnical Milestones</w:t>
          </w:r>
        </w:p>
      </w:docPartBody>
    </w:docPart>
    <w:docPart>
      <w:docPartPr>
        <w:name w:val="7416034EFC6F42B1BFD8371A496B74B0"/>
        <w:category>
          <w:name w:val="General"/>
          <w:gallery w:val="placeholder"/>
        </w:category>
        <w:types>
          <w:type w:val="bbPlcHdr"/>
        </w:types>
        <w:behaviors>
          <w:behavior w:val="content"/>
        </w:behaviors>
        <w:guid w:val="{FDDA99FC-ADDB-421A-8C4B-95F90F9D6222}"/>
      </w:docPartPr>
      <w:docPartBody>
        <w:p w:rsidR="005A4499" w:rsidRDefault="000B23EB" w:rsidP="000B23EB">
          <w:pPr>
            <w:pStyle w:val="7416034EFC6F42B1BFD8371A496B74B0"/>
          </w:pPr>
          <w:r w:rsidRPr="00A467D4">
            <w:rPr>
              <w:rStyle w:val="PlaceholderText"/>
              <w:rFonts w:cs="Arial"/>
              <w:szCs w:val="24"/>
            </w:rPr>
            <w:t>Click or tap here to enter text.</w:t>
          </w:r>
        </w:p>
      </w:docPartBody>
    </w:docPart>
    <w:docPart>
      <w:docPartPr>
        <w:name w:val="F30AFC1F6B21401A9CCF67F9A1B1F8B8"/>
        <w:category>
          <w:name w:val="General"/>
          <w:gallery w:val="placeholder"/>
        </w:category>
        <w:types>
          <w:type w:val="bbPlcHdr"/>
        </w:types>
        <w:behaviors>
          <w:behavior w:val="content"/>
        </w:behaviors>
        <w:guid w:val="{148A19F6-24DF-410D-8CCE-57AF5D5909FC}"/>
      </w:docPartPr>
      <w:docPartBody>
        <w:p w:rsidR="005A4499" w:rsidRDefault="000B23EB" w:rsidP="000B23EB">
          <w:pPr>
            <w:pStyle w:val="F30AFC1F6B21401A9CCF67F9A1B1F8B8"/>
          </w:pPr>
          <w:r w:rsidRPr="00771743">
            <w:rPr>
              <w:rStyle w:val="PlaceholderText"/>
              <w:rFonts w:cs="Arial"/>
              <w:szCs w:val="24"/>
            </w:rPr>
            <w:t>Choose an item.</w:t>
          </w:r>
        </w:p>
      </w:docPartBody>
    </w:docPart>
    <w:docPart>
      <w:docPartPr>
        <w:name w:val="26F23168A2784810873C7817AFFBEE7F"/>
        <w:category>
          <w:name w:val="General"/>
          <w:gallery w:val="placeholder"/>
        </w:category>
        <w:types>
          <w:type w:val="bbPlcHdr"/>
        </w:types>
        <w:behaviors>
          <w:behavior w:val="content"/>
        </w:behaviors>
        <w:guid w:val="{6A789F10-0621-4207-814E-9F0C5DE3A06F}"/>
      </w:docPartPr>
      <w:docPartBody>
        <w:p w:rsidR="005A4499" w:rsidRDefault="000B23EB" w:rsidP="000B23EB">
          <w:pPr>
            <w:pStyle w:val="26F23168A2784810873C7817AFFBEE7F"/>
          </w:pPr>
          <w:r w:rsidRPr="00771743">
            <w:rPr>
              <w:rStyle w:val="PlaceholderText"/>
              <w:rFonts w:cs="Arial"/>
              <w:szCs w:val="24"/>
            </w:rPr>
            <w:t>Choose an item.</w:t>
          </w:r>
        </w:p>
      </w:docPartBody>
    </w:docPart>
    <w:docPart>
      <w:docPartPr>
        <w:name w:val="CE86489D1FAB48E6B219355A5133E67D"/>
        <w:category>
          <w:name w:val="General"/>
          <w:gallery w:val="placeholder"/>
        </w:category>
        <w:types>
          <w:type w:val="bbPlcHdr"/>
        </w:types>
        <w:behaviors>
          <w:behavior w:val="content"/>
        </w:behaviors>
        <w:guid w:val="{4D6E2303-9F39-4A7B-B2ED-9AECAE039D52}"/>
      </w:docPartPr>
      <w:docPartBody>
        <w:p w:rsidR="005A4499" w:rsidRDefault="000B23EB" w:rsidP="000B23EB">
          <w:pPr>
            <w:pStyle w:val="CE86489D1FAB48E6B219355A5133E67D"/>
          </w:pPr>
          <w:r>
            <w:rPr>
              <w:rStyle w:val="PlaceholderText"/>
              <w:rFonts w:cs="Arial"/>
              <w:szCs w:val="24"/>
              <w:highlight w:val="cyan"/>
            </w:rPr>
            <w:t>Enter T</w:t>
          </w:r>
          <w:r w:rsidRPr="004312F4">
            <w:rPr>
              <w:rStyle w:val="PlaceholderText"/>
              <w:rFonts w:cs="Arial"/>
              <w:szCs w:val="24"/>
              <w:highlight w:val="cyan"/>
            </w:rPr>
            <w:t>echnical Milestones</w:t>
          </w:r>
        </w:p>
      </w:docPartBody>
    </w:docPart>
    <w:docPart>
      <w:docPartPr>
        <w:name w:val="DE0564943EFF4FCC85B4D50A77329EF7"/>
        <w:category>
          <w:name w:val="General"/>
          <w:gallery w:val="placeholder"/>
        </w:category>
        <w:types>
          <w:type w:val="bbPlcHdr"/>
        </w:types>
        <w:behaviors>
          <w:behavior w:val="content"/>
        </w:behaviors>
        <w:guid w:val="{6F624251-2ABE-41F8-812E-8C41BC5F804C}"/>
      </w:docPartPr>
      <w:docPartBody>
        <w:p w:rsidR="005A4499" w:rsidRDefault="000B23EB" w:rsidP="000B23EB">
          <w:pPr>
            <w:pStyle w:val="DE0564943EFF4FCC85B4D50A77329EF7"/>
          </w:pPr>
          <w:r w:rsidRPr="00A467D4">
            <w:rPr>
              <w:rStyle w:val="PlaceholderText"/>
              <w:rFonts w:cs="Arial"/>
              <w:szCs w:val="24"/>
            </w:rPr>
            <w:t>Click or tap here to enter text.</w:t>
          </w:r>
        </w:p>
      </w:docPartBody>
    </w:docPart>
    <w:docPart>
      <w:docPartPr>
        <w:name w:val="95E052043A5D4D908E8CE0122896D8F9"/>
        <w:category>
          <w:name w:val="General"/>
          <w:gallery w:val="placeholder"/>
        </w:category>
        <w:types>
          <w:type w:val="bbPlcHdr"/>
        </w:types>
        <w:behaviors>
          <w:behavior w:val="content"/>
        </w:behaviors>
        <w:guid w:val="{8AF9511C-6B49-4E48-BFCE-AB2F1B274215}"/>
      </w:docPartPr>
      <w:docPartBody>
        <w:p w:rsidR="005A4499" w:rsidRDefault="000B23EB" w:rsidP="000B23EB">
          <w:pPr>
            <w:pStyle w:val="95E052043A5D4D908E8CE0122896D8F9"/>
          </w:pPr>
          <w:r w:rsidRPr="00771743">
            <w:rPr>
              <w:rStyle w:val="PlaceholderText"/>
              <w:rFonts w:cs="Arial"/>
              <w:szCs w:val="24"/>
            </w:rPr>
            <w:t>Choose an item.</w:t>
          </w:r>
        </w:p>
      </w:docPartBody>
    </w:docPart>
    <w:docPart>
      <w:docPartPr>
        <w:name w:val="95E2BCEE04724E2AAC0C86FB620665C4"/>
        <w:category>
          <w:name w:val="General"/>
          <w:gallery w:val="placeholder"/>
        </w:category>
        <w:types>
          <w:type w:val="bbPlcHdr"/>
        </w:types>
        <w:behaviors>
          <w:behavior w:val="content"/>
        </w:behaviors>
        <w:guid w:val="{D7C272A8-7F60-42E2-8DB4-8801844EC3FF}"/>
      </w:docPartPr>
      <w:docPartBody>
        <w:p w:rsidR="005A4499" w:rsidRDefault="000B23EB" w:rsidP="000B23EB">
          <w:pPr>
            <w:pStyle w:val="95E2BCEE04724E2AAC0C86FB620665C4"/>
          </w:pPr>
          <w:r w:rsidRPr="00771743">
            <w:rPr>
              <w:rStyle w:val="PlaceholderText"/>
              <w:rFonts w:cs="Arial"/>
              <w:szCs w:val="24"/>
            </w:rPr>
            <w:t>Choose an item.</w:t>
          </w:r>
        </w:p>
      </w:docPartBody>
    </w:docPart>
    <w:docPart>
      <w:docPartPr>
        <w:name w:val="0A5DB2D488B24C8098EF2D5B26DDE90B"/>
        <w:category>
          <w:name w:val="General"/>
          <w:gallery w:val="placeholder"/>
        </w:category>
        <w:types>
          <w:type w:val="bbPlcHdr"/>
        </w:types>
        <w:behaviors>
          <w:behavior w:val="content"/>
        </w:behaviors>
        <w:guid w:val="{E7966353-807C-4E61-A9B0-399AFB5CE5DB}"/>
      </w:docPartPr>
      <w:docPartBody>
        <w:p w:rsidR="005A4499" w:rsidRDefault="000B23EB" w:rsidP="000B23EB">
          <w:pPr>
            <w:pStyle w:val="0A5DB2D488B24C8098EF2D5B26DDE90B"/>
          </w:pPr>
          <w:r>
            <w:rPr>
              <w:rStyle w:val="PlaceholderText"/>
              <w:rFonts w:cs="Arial"/>
              <w:szCs w:val="24"/>
              <w:highlight w:val="cyan"/>
            </w:rPr>
            <w:t>Enter T</w:t>
          </w:r>
          <w:r w:rsidRPr="004312F4">
            <w:rPr>
              <w:rStyle w:val="PlaceholderText"/>
              <w:rFonts w:cs="Arial"/>
              <w:szCs w:val="24"/>
              <w:highlight w:val="cyan"/>
            </w:rPr>
            <w:t>echnical Milestones</w:t>
          </w:r>
        </w:p>
      </w:docPartBody>
    </w:docPart>
    <w:docPart>
      <w:docPartPr>
        <w:name w:val="96395A47070249DCBB2AA95A16D76787"/>
        <w:category>
          <w:name w:val="General"/>
          <w:gallery w:val="placeholder"/>
        </w:category>
        <w:types>
          <w:type w:val="bbPlcHdr"/>
        </w:types>
        <w:behaviors>
          <w:behavior w:val="content"/>
        </w:behaviors>
        <w:guid w:val="{85F80280-69FB-4FF5-A91F-10B73C2D7E49}"/>
      </w:docPartPr>
      <w:docPartBody>
        <w:p w:rsidR="005A4499" w:rsidRDefault="000B23EB" w:rsidP="000B23EB">
          <w:pPr>
            <w:pStyle w:val="96395A47070249DCBB2AA95A16D76787"/>
          </w:pPr>
          <w:r w:rsidRPr="00A467D4">
            <w:rPr>
              <w:rStyle w:val="PlaceholderText"/>
              <w:rFonts w:cs="Arial"/>
              <w:szCs w:val="24"/>
            </w:rPr>
            <w:t>Click or tap here to enter text.</w:t>
          </w:r>
        </w:p>
      </w:docPartBody>
    </w:docPart>
    <w:docPart>
      <w:docPartPr>
        <w:name w:val="2B19CACDE2EC41ED97DDAA35A3A8E907"/>
        <w:category>
          <w:name w:val="General"/>
          <w:gallery w:val="placeholder"/>
        </w:category>
        <w:types>
          <w:type w:val="bbPlcHdr"/>
        </w:types>
        <w:behaviors>
          <w:behavior w:val="content"/>
        </w:behaviors>
        <w:guid w:val="{713FA199-CCEF-497B-AD2C-CA5A22688EAE}"/>
      </w:docPartPr>
      <w:docPartBody>
        <w:p w:rsidR="005A4499" w:rsidRDefault="000B23EB" w:rsidP="000B23EB">
          <w:pPr>
            <w:pStyle w:val="2B19CACDE2EC41ED97DDAA35A3A8E907"/>
          </w:pPr>
          <w:r w:rsidRPr="00771743">
            <w:rPr>
              <w:rStyle w:val="PlaceholderText"/>
              <w:rFonts w:cs="Arial"/>
              <w:szCs w:val="24"/>
            </w:rPr>
            <w:t>Choose an item.</w:t>
          </w:r>
        </w:p>
      </w:docPartBody>
    </w:docPart>
    <w:docPart>
      <w:docPartPr>
        <w:name w:val="A6AEFD23B5D7449AADF3D95355FDFB46"/>
        <w:category>
          <w:name w:val="General"/>
          <w:gallery w:val="placeholder"/>
        </w:category>
        <w:types>
          <w:type w:val="bbPlcHdr"/>
        </w:types>
        <w:behaviors>
          <w:behavior w:val="content"/>
        </w:behaviors>
        <w:guid w:val="{5EB97326-D9D0-4613-9BD8-0DFD128752DB}"/>
      </w:docPartPr>
      <w:docPartBody>
        <w:p w:rsidR="005A4499" w:rsidRDefault="000B23EB" w:rsidP="000B23EB">
          <w:pPr>
            <w:pStyle w:val="A6AEFD23B5D7449AADF3D95355FDFB46"/>
          </w:pPr>
          <w:r w:rsidRPr="00771743">
            <w:rPr>
              <w:rStyle w:val="PlaceholderText"/>
              <w:rFonts w:cs="Arial"/>
              <w:szCs w:val="24"/>
            </w:rPr>
            <w:t>Choose an item.</w:t>
          </w:r>
        </w:p>
      </w:docPartBody>
    </w:docPart>
    <w:docPart>
      <w:docPartPr>
        <w:name w:val="28CC8BBDF8E54117A99A74528EA5DDA2"/>
        <w:category>
          <w:name w:val="General"/>
          <w:gallery w:val="placeholder"/>
        </w:category>
        <w:types>
          <w:type w:val="bbPlcHdr"/>
        </w:types>
        <w:behaviors>
          <w:behavior w:val="content"/>
        </w:behaviors>
        <w:guid w:val="{5239234B-1006-4822-9DF3-AB32C8267620}"/>
      </w:docPartPr>
      <w:docPartBody>
        <w:p w:rsidR="005A4499" w:rsidRDefault="000B23EB" w:rsidP="000B23EB">
          <w:pPr>
            <w:pStyle w:val="28CC8BBDF8E54117A99A74528EA5DDA2"/>
          </w:pPr>
          <w:r>
            <w:rPr>
              <w:rStyle w:val="PlaceholderText"/>
              <w:rFonts w:cs="Arial"/>
              <w:szCs w:val="24"/>
              <w:highlight w:val="cyan"/>
            </w:rPr>
            <w:t>Enter T</w:t>
          </w:r>
          <w:r w:rsidRPr="004312F4">
            <w:rPr>
              <w:rStyle w:val="PlaceholderText"/>
              <w:rFonts w:cs="Arial"/>
              <w:szCs w:val="24"/>
              <w:highlight w:val="cyan"/>
            </w:rPr>
            <w:t>echnical Milestones</w:t>
          </w:r>
        </w:p>
      </w:docPartBody>
    </w:docPart>
    <w:docPart>
      <w:docPartPr>
        <w:name w:val="45AE800695044F4B8E2BB6432AA9ECA1"/>
        <w:category>
          <w:name w:val="General"/>
          <w:gallery w:val="placeholder"/>
        </w:category>
        <w:types>
          <w:type w:val="bbPlcHdr"/>
        </w:types>
        <w:behaviors>
          <w:behavior w:val="content"/>
        </w:behaviors>
        <w:guid w:val="{A07E9F32-A833-4F6D-A5B3-E3B1D212182C}"/>
      </w:docPartPr>
      <w:docPartBody>
        <w:p w:rsidR="005A4499" w:rsidRDefault="000B23EB" w:rsidP="000B23EB">
          <w:pPr>
            <w:pStyle w:val="45AE800695044F4B8E2BB6432AA9ECA1"/>
          </w:pPr>
          <w:r w:rsidRPr="00A467D4">
            <w:rPr>
              <w:rStyle w:val="PlaceholderText"/>
              <w:rFonts w:cs="Arial"/>
              <w:szCs w:val="24"/>
            </w:rPr>
            <w:t>Click or tap here to enter text.</w:t>
          </w:r>
        </w:p>
      </w:docPartBody>
    </w:docPart>
    <w:docPart>
      <w:docPartPr>
        <w:name w:val="CCD2443BFAF44150A1BC64A3A157D639"/>
        <w:category>
          <w:name w:val="General"/>
          <w:gallery w:val="placeholder"/>
        </w:category>
        <w:types>
          <w:type w:val="bbPlcHdr"/>
        </w:types>
        <w:behaviors>
          <w:behavior w:val="content"/>
        </w:behaviors>
        <w:guid w:val="{C4E8CE9F-0491-4C5F-B0EC-D82F29655BAE}"/>
      </w:docPartPr>
      <w:docPartBody>
        <w:p w:rsidR="005A4499" w:rsidRDefault="000B23EB" w:rsidP="000B23EB">
          <w:pPr>
            <w:pStyle w:val="CCD2443BFAF44150A1BC64A3A157D639"/>
          </w:pPr>
          <w:r w:rsidRPr="00771743">
            <w:rPr>
              <w:rStyle w:val="PlaceholderText"/>
              <w:rFonts w:cs="Arial"/>
              <w:szCs w:val="24"/>
            </w:rPr>
            <w:t>Choose an item.</w:t>
          </w:r>
        </w:p>
      </w:docPartBody>
    </w:docPart>
    <w:docPart>
      <w:docPartPr>
        <w:name w:val="DD1240CF651C42B798D9526CD0DEE929"/>
        <w:category>
          <w:name w:val="General"/>
          <w:gallery w:val="placeholder"/>
        </w:category>
        <w:types>
          <w:type w:val="bbPlcHdr"/>
        </w:types>
        <w:behaviors>
          <w:behavior w:val="content"/>
        </w:behaviors>
        <w:guid w:val="{3D87A22F-F2C1-4E27-8151-4AEED350D33F}"/>
      </w:docPartPr>
      <w:docPartBody>
        <w:p w:rsidR="005A4499" w:rsidRDefault="000B23EB" w:rsidP="000B23EB">
          <w:pPr>
            <w:pStyle w:val="DD1240CF651C42B798D9526CD0DEE929"/>
          </w:pPr>
          <w:r w:rsidRPr="00771743">
            <w:rPr>
              <w:rStyle w:val="PlaceholderText"/>
              <w:rFonts w:cs="Arial"/>
              <w:szCs w:val="24"/>
            </w:rPr>
            <w:t>Choose an item.</w:t>
          </w:r>
        </w:p>
      </w:docPartBody>
    </w:docPart>
    <w:docPart>
      <w:docPartPr>
        <w:name w:val="CA46460D789A47C682419A194CA8A03F"/>
        <w:category>
          <w:name w:val="General"/>
          <w:gallery w:val="placeholder"/>
        </w:category>
        <w:types>
          <w:type w:val="bbPlcHdr"/>
        </w:types>
        <w:behaviors>
          <w:behavior w:val="content"/>
        </w:behaviors>
        <w:guid w:val="{CC644661-E8DF-4F21-895D-8A61E2D50C10}"/>
      </w:docPartPr>
      <w:docPartBody>
        <w:p w:rsidR="005A4499" w:rsidRDefault="000B23EB" w:rsidP="000B23EB">
          <w:pPr>
            <w:pStyle w:val="CA46460D789A47C682419A194CA8A03F"/>
          </w:pPr>
          <w:r>
            <w:rPr>
              <w:rStyle w:val="PlaceholderText"/>
              <w:rFonts w:cs="Arial"/>
              <w:szCs w:val="24"/>
              <w:highlight w:val="cyan"/>
            </w:rPr>
            <w:t>Enter T</w:t>
          </w:r>
          <w:r w:rsidRPr="004312F4">
            <w:rPr>
              <w:rStyle w:val="PlaceholderText"/>
              <w:rFonts w:cs="Arial"/>
              <w:szCs w:val="24"/>
              <w:highlight w:val="cyan"/>
            </w:rPr>
            <w:t>echnical Milestones</w:t>
          </w:r>
        </w:p>
      </w:docPartBody>
    </w:docPart>
    <w:docPart>
      <w:docPartPr>
        <w:name w:val="646E7A3B6DCD4DA2B229CEAA2F6D41A8"/>
        <w:category>
          <w:name w:val="General"/>
          <w:gallery w:val="placeholder"/>
        </w:category>
        <w:types>
          <w:type w:val="bbPlcHdr"/>
        </w:types>
        <w:behaviors>
          <w:behavior w:val="content"/>
        </w:behaviors>
        <w:guid w:val="{18C473EC-4DD4-4202-94A8-E9BD1F3C2837}"/>
      </w:docPartPr>
      <w:docPartBody>
        <w:p w:rsidR="005A4499" w:rsidRDefault="000B23EB" w:rsidP="000B23EB">
          <w:pPr>
            <w:pStyle w:val="646E7A3B6DCD4DA2B229CEAA2F6D41A8"/>
          </w:pPr>
          <w:r w:rsidRPr="00A467D4">
            <w:rPr>
              <w:rStyle w:val="PlaceholderText"/>
              <w:rFonts w:cs="Arial"/>
              <w:szCs w:val="24"/>
            </w:rPr>
            <w:t>Click or tap here to enter text.</w:t>
          </w:r>
        </w:p>
      </w:docPartBody>
    </w:docPart>
    <w:docPart>
      <w:docPartPr>
        <w:name w:val="64AFF59045BC41D18A9D1C9D5D154B27"/>
        <w:category>
          <w:name w:val="General"/>
          <w:gallery w:val="placeholder"/>
        </w:category>
        <w:types>
          <w:type w:val="bbPlcHdr"/>
        </w:types>
        <w:behaviors>
          <w:behavior w:val="content"/>
        </w:behaviors>
        <w:guid w:val="{4658C834-2F32-460F-AADF-C40E4CB0E0F9}"/>
      </w:docPartPr>
      <w:docPartBody>
        <w:p w:rsidR="005A4499" w:rsidRDefault="000B23EB" w:rsidP="000B23EB">
          <w:pPr>
            <w:pStyle w:val="64AFF59045BC41D18A9D1C9D5D154B27"/>
          </w:pPr>
          <w:r w:rsidRPr="00771743">
            <w:rPr>
              <w:rStyle w:val="PlaceholderText"/>
              <w:rFonts w:cs="Arial"/>
              <w:szCs w:val="24"/>
            </w:rPr>
            <w:t>Choose an item.</w:t>
          </w:r>
        </w:p>
      </w:docPartBody>
    </w:docPart>
    <w:docPart>
      <w:docPartPr>
        <w:name w:val="7614F859B403460C954D6FB74F13B543"/>
        <w:category>
          <w:name w:val="General"/>
          <w:gallery w:val="placeholder"/>
        </w:category>
        <w:types>
          <w:type w:val="bbPlcHdr"/>
        </w:types>
        <w:behaviors>
          <w:behavior w:val="content"/>
        </w:behaviors>
        <w:guid w:val="{3BE3856C-779A-4008-81E9-870E52FF7A7D}"/>
      </w:docPartPr>
      <w:docPartBody>
        <w:p w:rsidR="005A4499" w:rsidRDefault="000B23EB" w:rsidP="000B23EB">
          <w:pPr>
            <w:pStyle w:val="7614F859B403460C954D6FB74F13B543"/>
          </w:pPr>
          <w:r w:rsidRPr="00771743">
            <w:rPr>
              <w:rStyle w:val="PlaceholderText"/>
              <w:rFonts w:cs="Arial"/>
              <w:szCs w:val="24"/>
            </w:rPr>
            <w:t>Choose an item.</w:t>
          </w:r>
        </w:p>
      </w:docPartBody>
    </w:docPart>
    <w:docPart>
      <w:docPartPr>
        <w:name w:val="CF392AFBE2A94F959DE2F491DD824DD9"/>
        <w:category>
          <w:name w:val="General"/>
          <w:gallery w:val="placeholder"/>
        </w:category>
        <w:types>
          <w:type w:val="bbPlcHdr"/>
        </w:types>
        <w:behaviors>
          <w:behavior w:val="content"/>
        </w:behaviors>
        <w:guid w:val="{E7510845-3A1B-477B-AD77-77CBB891C82A}"/>
      </w:docPartPr>
      <w:docPartBody>
        <w:p w:rsidR="005A4499" w:rsidRDefault="000B23EB" w:rsidP="000B23EB">
          <w:pPr>
            <w:pStyle w:val="CF392AFBE2A94F959DE2F491DD824DD9"/>
          </w:pPr>
          <w:r w:rsidRPr="00D75A0D">
            <w:rPr>
              <w:rStyle w:val="PlaceholderText"/>
              <w:rFonts w:cs="Arial"/>
              <w:sz w:val="20"/>
              <w:szCs w:val="20"/>
            </w:rPr>
            <w:t>X,XXX,XXX</w:t>
          </w:r>
        </w:p>
      </w:docPartBody>
    </w:docPart>
    <w:docPart>
      <w:docPartPr>
        <w:name w:val="4C8F37ED5C5846F58F21C61714BA8EA5"/>
        <w:category>
          <w:name w:val="General"/>
          <w:gallery w:val="placeholder"/>
        </w:category>
        <w:types>
          <w:type w:val="bbPlcHdr"/>
        </w:types>
        <w:behaviors>
          <w:behavior w:val="content"/>
        </w:behaviors>
        <w:guid w:val="{FDFA63CF-5A41-45C7-AD5B-FE8BABDB05D0}"/>
      </w:docPartPr>
      <w:docPartBody>
        <w:p w:rsidR="005A4499" w:rsidRDefault="000B23EB" w:rsidP="000B23EB">
          <w:pPr>
            <w:pStyle w:val="4C8F37ED5C5846F58F21C61714BA8EA5"/>
          </w:pPr>
          <w:r w:rsidRPr="00D75A0D">
            <w:rPr>
              <w:rStyle w:val="PlaceholderText"/>
              <w:rFonts w:cs="Arial"/>
              <w:sz w:val="20"/>
              <w:szCs w:val="20"/>
            </w:rPr>
            <w:t>X,XXX,XXX</w:t>
          </w:r>
        </w:p>
      </w:docPartBody>
    </w:docPart>
    <w:docPart>
      <w:docPartPr>
        <w:name w:val="03F15DF30F244C15AB31E6D468196E03"/>
        <w:category>
          <w:name w:val="General"/>
          <w:gallery w:val="placeholder"/>
        </w:category>
        <w:types>
          <w:type w:val="bbPlcHdr"/>
        </w:types>
        <w:behaviors>
          <w:behavior w:val="content"/>
        </w:behaviors>
        <w:guid w:val="{4C86EC29-DEE8-4699-802E-692D0D38F788}"/>
      </w:docPartPr>
      <w:docPartBody>
        <w:p w:rsidR="005A4499" w:rsidRDefault="000B23EB" w:rsidP="000B23EB">
          <w:pPr>
            <w:pStyle w:val="03F15DF30F244C15AB31E6D468196E03"/>
          </w:pPr>
          <w:r w:rsidRPr="00D75A0D">
            <w:rPr>
              <w:rStyle w:val="PlaceholderText"/>
              <w:rFonts w:cs="Arial"/>
              <w:sz w:val="20"/>
              <w:szCs w:val="20"/>
            </w:rPr>
            <w:t>X,XXX,XXX</w:t>
          </w:r>
        </w:p>
      </w:docPartBody>
    </w:docPart>
    <w:docPart>
      <w:docPartPr>
        <w:name w:val="311261CCB018417F83E26CC8545CE3C7"/>
        <w:category>
          <w:name w:val="General"/>
          <w:gallery w:val="placeholder"/>
        </w:category>
        <w:types>
          <w:type w:val="bbPlcHdr"/>
        </w:types>
        <w:behaviors>
          <w:behavior w:val="content"/>
        </w:behaviors>
        <w:guid w:val="{1BFC8AD1-400E-4F8C-AE53-28911E09653C}"/>
      </w:docPartPr>
      <w:docPartBody>
        <w:p w:rsidR="005A4499" w:rsidRDefault="000B23EB" w:rsidP="000B23EB">
          <w:pPr>
            <w:pStyle w:val="311261CCB018417F83E26CC8545CE3C7"/>
          </w:pPr>
          <w:r w:rsidRPr="00D75A0D">
            <w:rPr>
              <w:rStyle w:val="PlaceholderText"/>
              <w:rFonts w:cs="Arial"/>
              <w:sz w:val="20"/>
              <w:szCs w:val="20"/>
            </w:rPr>
            <w:t>X,XXX,XXX</w:t>
          </w:r>
        </w:p>
      </w:docPartBody>
    </w:docPart>
    <w:docPart>
      <w:docPartPr>
        <w:name w:val="CF2DE330C26E4BB3BDA2C4F06C2C22A3"/>
        <w:category>
          <w:name w:val="General"/>
          <w:gallery w:val="placeholder"/>
        </w:category>
        <w:types>
          <w:type w:val="bbPlcHdr"/>
        </w:types>
        <w:behaviors>
          <w:behavior w:val="content"/>
        </w:behaviors>
        <w:guid w:val="{B56FF2B9-AFB3-4CC5-9FD7-1B910DC9BE0B}"/>
      </w:docPartPr>
      <w:docPartBody>
        <w:p w:rsidR="005A4499" w:rsidRDefault="000B23EB" w:rsidP="000B23EB">
          <w:pPr>
            <w:pStyle w:val="CF2DE330C26E4BB3BDA2C4F06C2C22A3"/>
          </w:pPr>
          <w:r w:rsidRPr="00D75A0D">
            <w:rPr>
              <w:rStyle w:val="PlaceholderText"/>
              <w:rFonts w:cs="Arial"/>
              <w:sz w:val="20"/>
              <w:szCs w:val="20"/>
            </w:rPr>
            <w:t>X,XXX,XXX</w:t>
          </w:r>
        </w:p>
      </w:docPartBody>
    </w:docPart>
    <w:docPart>
      <w:docPartPr>
        <w:name w:val="D64DB7CDE2B0488EACE50D1E96582B36"/>
        <w:category>
          <w:name w:val="General"/>
          <w:gallery w:val="placeholder"/>
        </w:category>
        <w:types>
          <w:type w:val="bbPlcHdr"/>
        </w:types>
        <w:behaviors>
          <w:behavior w:val="content"/>
        </w:behaviors>
        <w:guid w:val="{803D1C15-CDE4-4748-849F-8C457E3BFA05}"/>
      </w:docPartPr>
      <w:docPartBody>
        <w:p w:rsidR="005A4499" w:rsidRDefault="000B23EB" w:rsidP="000B23EB">
          <w:pPr>
            <w:pStyle w:val="D64DB7CDE2B0488EACE50D1E96582B36"/>
          </w:pPr>
          <w:r w:rsidRPr="00D75A0D">
            <w:rPr>
              <w:rStyle w:val="PlaceholderText"/>
              <w:rFonts w:cs="Arial"/>
              <w:sz w:val="20"/>
              <w:szCs w:val="20"/>
            </w:rPr>
            <w:t>X,XXX,XXX</w:t>
          </w:r>
        </w:p>
      </w:docPartBody>
    </w:docPart>
    <w:docPart>
      <w:docPartPr>
        <w:name w:val="A662D8AAC5B245FCA06678B59DC53753"/>
        <w:category>
          <w:name w:val="General"/>
          <w:gallery w:val="placeholder"/>
        </w:category>
        <w:types>
          <w:type w:val="bbPlcHdr"/>
        </w:types>
        <w:behaviors>
          <w:behavior w:val="content"/>
        </w:behaviors>
        <w:guid w:val="{5F468063-B64B-42BF-9C81-E4CB516D293A}"/>
      </w:docPartPr>
      <w:docPartBody>
        <w:p w:rsidR="005A4499" w:rsidRDefault="000B23EB" w:rsidP="000B23EB">
          <w:pPr>
            <w:pStyle w:val="A662D8AAC5B245FCA06678B59DC53753"/>
          </w:pPr>
          <w:r w:rsidRPr="00D75A0D">
            <w:rPr>
              <w:rStyle w:val="PlaceholderText"/>
              <w:rFonts w:cs="Arial"/>
              <w:sz w:val="20"/>
              <w:szCs w:val="20"/>
            </w:rPr>
            <w:t>X,XXX,XXX</w:t>
          </w:r>
        </w:p>
      </w:docPartBody>
    </w:docPart>
    <w:docPart>
      <w:docPartPr>
        <w:name w:val="DAA7E4A601D94A5F95378AF375935279"/>
        <w:category>
          <w:name w:val="General"/>
          <w:gallery w:val="placeholder"/>
        </w:category>
        <w:types>
          <w:type w:val="bbPlcHdr"/>
        </w:types>
        <w:behaviors>
          <w:behavior w:val="content"/>
        </w:behaviors>
        <w:guid w:val="{58192B20-D73A-4060-AB9F-FC713FBD23EB}"/>
      </w:docPartPr>
      <w:docPartBody>
        <w:p w:rsidR="005A4499" w:rsidRDefault="000B23EB" w:rsidP="000B23EB">
          <w:pPr>
            <w:pStyle w:val="DAA7E4A601D94A5F95378AF375935279"/>
          </w:pPr>
          <w:r w:rsidRPr="00F82B55">
            <w:rPr>
              <w:rStyle w:val="PlaceholderText"/>
              <w:rFonts w:cs="Arial"/>
              <w:sz w:val="20"/>
              <w:szCs w:val="20"/>
            </w:rPr>
            <w:t>Click or tap here to enter text.</w:t>
          </w:r>
        </w:p>
      </w:docPartBody>
    </w:docPart>
    <w:docPart>
      <w:docPartPr>
        <w:name w:val="14FE2097EDA949E1ACE0287B3BE67D1F"/>
        <w:category>
          <w:name w:val="General"/>
          <w:gallery w:val="placeholder"/>
        </w:category>
        <w:types>
          <w:type w:val="bbPlcHdr"/>
        </w:types>
        <w:behaviors>
          <w:behavior w:val="content"/>
        </w:behaviors>
        <w:guid w:val="{60587C91-7AA3-41A5-985A-784D153DE9C1}"/>
      </w:docPartPr>
      <w:docPartBody>
        <w:p w:rsidR="005A4499" w:rsidRDefault="000B23EB" w:rsidP="000B23EB">
          <w:pPr>
            <w:pStyle w:val="14FE2097EDA949E1ACE0287B3BE67D1F"/>
          </w:pPr>
          <w:r w:rsidRPr="00F82B55">
            <w:rPr>
              <w:rStyle w:val="PlaceholderText"/>
              <w:rFonts w:cs="Arial"/>
              <w:sz w:val="20"/>
              <w:szCs w:val="20"/>
            </w:rPr>
            <w:t>Click or tap here to enter text.</w:t>
          </w:r>
        </w:p>
      </w:docPartBody>
    </w:docPart>
    <w:docPart>
      <w:docPartPr>
        <w:name w:val="E36617EBE9E74696A61690D5458F98EE"/>
        <w:category>
          <w:name w:val="General"/>
          <w:gallery w:val="placeholder"/>
        </w:category>
        <w:types>
          <w:type w:val="bbPlcHdr"/>
        </w:types>
        <w:behaviors>
          <w:behavior w:val="content"/>
        </w:behaviors>
        <w:guid w:val="{2D14A07B-2E0D-42A8-A94E-9ABD659CD891}"/>
      </w:docPartPr>
      <w:docPartBody>
        <w:p w:rsidR="005A4499" w:rsidRDefault="000B23EB" w:rsidP="000B23EB">
          <w:pPr>
            <w:pStyle w:val="E36617EBE9E74696A61690D5458F98EE"/>
          </w:pPr>
          <w:r w:rsidRPr="00F46E65">
            <w:rPr>
              <w:rStyle w:val="PlaceholderText"/>
              <w:rFonts w:cs="Arial"/>
              <w:sz w:val="20"/>
            </w:rPr>
            <w:t>Choose an item.</w:t>
          </w:r>
        </w:p>
      </w:docPartBody>
    </w:docPart>
    <w:docPart>
      <w:docPartPr>
        <w:name w:val="570F722475ED48E4A244752D035847A7"/>
        <w:category>
          <w:name w:val="General"/>
          <w:gallery w:val="placeholder"/>
        </w:category>
        <w:types>
          <w:type w:val="bbPlcHdr"/>
        </w:types>
        <w:behaviors>
          <w:behavior w:val="content"/>
        </w:behaviors>
        <w:guid w:val="{F4C52453-5BA3-4F11-815F-EDB97796F688}"/>
      </w:docPartPr>
      <w:docPartBody>
        <w:p w:rsidR="005A4499" w:rsidRDefault="000B23EB" w:rsidP="000B23EB">
          <w:pPr>
            <w:pStyle w:val="570F722475ED48E4A244752D035847A7"/>
          </w:pPr>
          <w:r w:rsidRPr="00F82B55">
            <w:rPr>
              <w:rStyle w:val="PlaceholderText"/>
              <w:rFonts w:cs="Arial"/>
              <w:sz w:val="20"/>
              <w:szCs w:val="20"/>
            </w:rPr>
            <w:t>Click or tap here to enter text.</w:t>
          </w:r>
        </w:p>
      </w:docPartBody>
    </w:docPart>
    <w:docPart>
      <w:docPartPr>
        <w:name w:val="D8351C3A3EC2473C9F7764282616BB0B"/>
        <w:category>
          <w:name w:val="General"/>
          <w:gallery w:val="placeholder"/>
        </w:category>
        <w:types>
          <w:type w:val="bbPlcHdr"/>
        </w:types>
        <w:behaviors>
          <w:behavior w:val="content"/>
        </w:behaviors>
        <w:guid w:val="{1C678934-DA88-4F3F-8A52-296072EF060B}"/>
      </w:docPartPr>
      <w:docPartBody>
        <w:p w:rsidR="005A4499" w:rsidRDefault="000B23EB" w:rsidP="000B23EB">
          <w:pPr>
            <w:pStyle w:val="D8351C3A3EC2473C9F7764282616BB0B"/>
          </w:pPr>
          <w:r w:rsidRPr="00F82B55">
            <w:rPr>
              <w:rStyle w:val="PlaceholderText"/>
              <w:rFonts w:cs="Arial"/>
              <w:sz w:val="20"/>
              <w:szCs w:val="20"/>
            </w:rPr>
            <w:t>Click or tap here to enter text.</w:t>
          </w:r>
        </w:p>
      </w:docPartBody>
    </w:docPart>
    <w:docPart>
      <w:docPartPr>
        <w:name w:val="A01C528665E74CF6AB0C6D1137B55496"/>
        <w:category>
          <w:name w:val="General"/>
          <w:gallery w:val="placeholder"/>
        </w:category>
        <w:types>
          <w:type w:val="bbPlcHdr"/>
        </w:types>
        <w:behaviors>
          <w:behavior w:val="content"/>
        </w:behaviors>
        <w:guid w:val="{46868B44-000E-4F5F-80E5-F058D4D819B3}"/>
      </w:docPartPr>
      <w:docPartBody>
        <w:p w:rsidR="005A4499" w:rsidRDefault="000B23EB" w:rsidP="000B23EB">
          <w:pPr>
            <w:pStyle w:val="A01C528665E74CF6AB0C6D1137B55496"/>
          </w:pPr>
          <w:r w:rsidRPr="00D75A0D">
            <w:rPr>
              <w:rStyle w:val="PlaceholderText"/>
              <w:rFonts w:cs="Arial"/>
              <w:sz w:val="20"/>
              <w:szCs w:val="20"/>
            </w:rPr>
            <w:t>X,XXX,XXX</w:t>
          </w:r>
        </w:p>
      </w:docPartBody>
    </w:docPart>
    <w:docPart>
      <w:docPartPr>
        <w:name w:val="75E40662783947A0AD3D489C132CBCC1"/>
        <w:category>
          <w:name w:val="General"/>
          <w:gallery w:val="placeholder"/>
        </w:category>
        <w:types>
          <w:type w:val="bbPlcHdr"/>
        </w:types>
        <w:behaviors>
          <w:behavior w:val="content"/>
        </w:behaviors>
        <w:guid w:val="{B4569E64-DB0E-4CA1-854F-B740F8A20ED9}"/>
      </w:docPartPr>
      <w:docPartBody>
        <w:p w:rsidR="005A4499" w:rsidRDefault="000B23EB" w:rsidP="000B23EB">
          <w:pPr>
            <w:pStyle w:val="75E40662783947A0AD3D489C132CBCC1"/>
          </w:pPr>
          <w:r w:rsidRPr="00407C6D">
            <w:rPr>
              <w:rStyle w:val="PlaceholderText"/>
              <w:rFonts w:cs="Arial"/>
              <w:sz w:val="20"/>
              <w:szCs w:val="20"/>
              <w:highlight w:val="cyan"/>
            </w:rPr>
            <w:t>Click or tap to enter a date.</w:t>
          </w:r>
        </w:p>
      </w:docPartBody>
    </w:docPart>
    <w:docPart>
      <w:docPartPr>
        <w:name w:val="B66CE74A444B4ECE996370F589255D49"/>
        <w:category>
          <w:name w:val="General"/>
          <w:gallery w:val="placeholder"/>
        </w:category>
        <w:types>
          <w:type w:val="bbPlcHdr"/>
        </w:types>
        <w:behaviors>
          <w:behavior w:val="content"/>
        </w:behaviors>
        <w:guid w:val="{7404A734-D257-4704-B1EB-07CFE5223477}"/>
      </w:docPartPr>
      <w:docPartBody>
        <w:p w:rsidR="005A4499" w:rsidRDefault="000B23EB" w:rsidP="000B23EB">
          <w:pPr>
            <w:pStyle w:val="B66CE74A444B4ECE996370F589255D49"/>
          </w:pPr>
          <w:r w:rsidRPr="00407C6D">
            <w:rPr>
              <w:rStyle w:val="PlaceholderText"/>
              <w:rFonts w:cs="Arial"/>
              <w:sz w:val="20"/>
              <w:szCs w:val="20"/>
              <w:highlight w:val="cyan"/>
            </w:rPr>
            <w:t>Click or tap to enter a date.</w:t>
          </w:r>
        </w:p>
      </w:docPartBody>
    </w:docPart>
    <w:docPart>
      <w:docPartPr>
        <w:name w:val="DA37298B40E24710A9DBE5B62B0FB2D6"/>
        <w:category>
          <w:name w:val="General"/>
          <w:gallery w:val="placeholder"/>
        </w:category>
        <w:types>
          <w:type w:val="bbPlcHdr"/>
        </w:types>
        <w:behaviors>
          <w:behavior w:val="content"/>
        </w:behaviors>
        <w:guid w:val="{C3894E7A-984B-4AE8-91B7-6EB6A89B4E1D}"/>
      </w:docPartPr>
      <w:docPartBody>
        <w:p w:rsidR="005A4499" w:rsidRDefault="000B23EB" w:rsidP="000B23EB">
          <w:pPr>
            <w:pStyle w:val="DA37298B40E24710A9DBE5B62B0FB2D6"/>
          </w:pPr>
          <w:r w:rsidRPr="00F82B55">
            <w:rPr>
              <w:rStyle w:val="PlaceholderText"/>
              <w:rFonts w:cs="Arial"/>
              <w:sz w:val="20"/>
              <w:szCs w:val="20"/>
            </w:rPr>
            <w:t>Click or tap here to enter text.</w:t>
          </w:r>
        </w:p>
      </w:docPartBody>
    </w:docPart>
    <w:docPart>
      <w:docPartPr>
        <w:name w:val="BEC10EE9167F4793A5A5649E5BF02C6D"/>
        <w:category>
          <w:name w:val="General"/>
          <w:gallery w:val="placeholder"/>
        </w:category>
        <w:types>
          <w:type w:val="bbPlcHdr"/>
        </w:types>
        <w:behaviors>
          <w:behavior w:val="content"/>
        </w:behaviors>
        <w:guid w:val="{7AC008DB-6D27-4145-A58A-A6CB4B3026CA}"/>
      </w:docPartPr>
      <w:docPartBody>
        <w:p w:rsidR="005A4499" w:rsidRDefault="000B23EB" w:rsidP="000B23EB">
          <w:pPr>
            <w:pStyle w:val="BEC10EE9167F4793A5A5649E5BF02C6D"/>
          </w:pPr>
          <w:r w:rsidRPr="00F82B55">
            <w:rPr>
              <w:rStyle w:val="PlaceholderText"/>
              <w:rFonts w:cs="Arial"/>
              <w:sz w:val="20"/>
              <w:szCs w:val="20"/>
            </w:rPr>
            <w:t>Click or tap here to enter text.</w:t>
          </w:r>
        </w:p>
      </w:docPartBody>
    </w:docPart>
    <w:docPart>
      <w:docPartPr>
        <w:name w:val="C97B6C839BD04539809AF09AFE889E24"/>
        <w:category>
          <w:name w:val="General"/>
          <w:gallery w:val="placeholder"/>
        </w:category>
        <w:types>
          <w:type w:val="bbPlcHdr"/>
        </w:types>
        <w:behaviors>
          <w:behavior w:val="content"/>
        </w:behaviors>
        <w:guid w:val="{60C0812A-A68F-479B-B29E-E851B04A05A2}"/>
      </w:docPartPr>
      <w:docPartBody>
        <w:p w:rsidR="005A4499" w:rsidRDefault="000B23EB" w:rsidP="000B23EB">
          <w:pPr>
            <w:pStyle w:val="C97B6C839BD04539809AF09AFE889E24"/>
          </w:pPr>
          <w:r w:rsidRPr="00F46E65">
            <w:rPr>
              <w:rStyle w:val="PlaceholderText"/>
              <w:rFonts w:cs="Arial"/>
              <w:sz w:val="20"/>
            </w:rPr>
            <w:t>Choose an item.</w:t>
          </w:r>
        </w:p>
      </w:docPartBody>
    </w:docPart>
    <w:docPart>
      <w:docPartPr>
        <w:name w:val="8D29611E60284DD28FDAFB6159885869"/>
        <w:category>
          <w:name w:val="General"/>
          <w:gallery w:val="placeholder"/>
        </w:category>
        <w:types>
          <w:type w:val="bbPlcHdr"/>
        </w:types>
        <w:behaviors>
          <w:behavior w:val="content"/>
        </w:behaviors>
        <w:guid w:val="{6BF78677-E189-47B6-B7F6-7FFD3BB2132F}"/>
      </w:docPartPr>
      <w:docPartBody>
        <w:p w:rsidR="005A4499" w:rsidRDefault="000B23EB" w:rsidP="000B23EB">
          <w:pPr>
            <w:pStyle w:val="8D29611E60284DD28FDAFB6159885869"/>
          </w:pPr>
          <w:r w:rsidRPr="00F46E65">
            <w:rPr>
              <w:rStyle w:val="PlaceholderText"/>
              <w:rFonts w:cs="Arial"/>
              <w:sz w:val="20"/>
            </w:rPr>
            <w:t>Choose an item.</w:t>
          </w:r>
        </w:p>
      </w:docPartBody>
    </w:docPart>
    <w:docPart>
      <w:docPartPr>
        <w:name w:val="45EF872AB7384B558398450BE8147AA1"/>
        <w:category>
          <w:name w:val="General"/>
          <w:gallery w:val="placeholder"/>
        </w:category>
        <w:types>
          <w:type w:val="bbPlcHdr"/>
        </w:types>
        <w:behaviors>
          <w:behavior w:val="content"/>
        </w:behaviors>
        <w:guid w:val="{04287564-643A-4B1E-90B9-8B9FBFE4A015}"/>
      </w:docPartPr>
      <w:docPartBody>
        <w:p w:rsidR="005A4499" w:rsidRDefault="000B23EB" w:rsidP="000B23EB">
          <w:pPr>
            <w:pStyle w:val="45EF872AB7384B558398450BE8147AA1"/>
          </w:pPr>
          <w:r w:rsidRPr="00F82B55">
            <w:rPr>
              <w:rStyle w:val="PlaceholderText"/>
              <w:rFonts w:cs="Arial"/>
              <w:sz w:val="20"/>
              <w:szCs w:val="20"/>
            </w:rPr>
            <w:t>Click or tap here to enter text.</w:t>
          </w:r>
        </w:p>
      </w:docPartBody>
    </w:docPart>
    <w:docPart>
      <w:docPartPr>
        <w:name w:val="810AA45BCA8B442AB9BE202253B13F28"/>
        <w:category>
          <w:name w:val="General"/>
          <w:gallery w:val="placeholder"/>
        </w:category>
        <w:types>
          <w:type w:val="bbPlcHdr"/>
        </w:types>
        <w:behaviors>
          <w:behavior w:val="content"/>
        </w:behaviors>
        <w:guid w:val="{4475CF70-2B72-42E4-A196-70D333EE5403}"/>
      </w:docPartPr>
      <w:docPartBody>
        <w:p w:rsidR="005A4499" w:rsidRDefault="000B23EB" w:rsidP="000B23EB">
          <w:pPr>
            <w:pStyle w:val="810AA45BCA8B442AB9BE202253B13F28"/>
          </w:pPr>
          <w:r w:rsidRPr="00F82B55">
            <w:rPr>
              <w:rStyle w:val="PlaceholderText"/>
              <w:rFonts w:cs="Arial"/>
              <w:sz w:val="20"/>
              <w:szCs w:val="20"/>
            </w:rPr>
            <w:t>Click or tap here to enter text.</w:t>
          </w:r>
        </w:p>
      </w:docPartBody>
    </w:docPart>
    <w:docPart>
      <w:docPartPr>
        <w:name w:val="25668AD24CED4824B98E0A715BD54B32"/>
        <w:category>
          <w:name w:val="General"/>
          <w:gallery w:val="placeholder"/>
        </w:category>
        <w:types>
          <w:type w:val="bbPlcHdr"/>
        </w:types>
        <w:behaviors>
          <w:behavior w:val="content"/>
        </w:behaviors>
        <w:guid w:val="{FF0F6692-AEE9-4C9B-A676-9BD5640774CF}"/>
      </w:docPartPr>
      <w:docPartBody>
        <w:p w:rsidR="005A4499" w:rsidRDefault="000B23EB" w:rsidP="000B23EB">
          <w:pPr>
            <w:pStyle w:val="25668AD24CED4824B98E0A715BD54B32"/>
          </w:pPr>
          <w:r w:rsidRPr="00D75A0D">
            <w:rPr>
              <w:rStyle w:val="PlaceholderText"/>
              <w:rFonts w:cs="Arial"/>
              <w:sz w:val="20"/>
              <w:szCs w:val="20"/>
            </w:rPr>
            <w:t>X,XXX,XXX</w:t>
          </w:r>
        </w:p>
      </w:docPartBody>
    </w:docPart>
    <w:docPart>
      <w:docPartPr>
        <w:name w:val="903C8BD53DF74E11BB61DABE42400ADF"/>
        <w:category>
          <w:name w:val="General"/>
          <w:gallery w:val="placeholder"/>
        </w:category>
        <w:types>
          <w:type w:val="bbPlcHdr"/>
        </w:types>
        <w:behaviors>
          <w:behavior w:val="content"/>
        </w:behaviors>
        <w:guid w:val="{A9BF9835-F9FF-4866-8A22-8C0879824D26}"/>
      </w:docPartPr>
      <w:docPartBody>
        <w:p w:rsidR="005A4499" w:rsidRDefault="000B23EB" w:rsidP="000B23EB">
          <w:pPr>
            <w:pStyle w:val="903C8BD53DF74E11BB61DABE42400ADF"/>
          </w:pPr>
          <w:r w:rsidRPr="00407C6D">
            <w:rPr>
              <w:rStyle w:val="PlaceholderText"/>
              <w:rFonts w:cs="Arial"/>
              <w:sz w:val="20"/>
              <w:szCs w:val="20"/>
              <w:highlight w:val="cyan"/>
            </w:rPr>
            <w:t>Click or tap to enter a date.</w:t>
          </w:r>
        </w:p>
      </w:docPartBody>
    </w:docPart>
    <w:docPart>
      <w:docPartPr>
        <w:name w:val="6E0412F604ED4750B6C1AA8804403D19"/>
        <w:category>
          <w:name w:val="General"/>
          <w:gallery w:val="placeholder"/>
        </w:category>
        <w:types>
          <w:type w:val="bbPlcHdr"/>
        </w:types>
        <w:behaviors>
          <w:behavior w:val="content"/>
        </w:behaviors>
        <w:guid w:val="{4B17C97D-0FD3-454D-B25A-9B340D4BFDDE}"/>
      </w:docPartPr>
      <w:docPartBody>
        <w:p w:rsidR="005A4499" w:rsidRDefault="000B23EB" w:rsidP="000B23EB">
          <w:pPr>
            <w:pStyle w:val="6E0412F604ED4750B6C1AA8804403D19"/>
          </w:pPr>
          <w:r w:rsidRPr="00407C6D">
            <w:rPr>
              <w:rStyle w:val="PlaceholderText"/>
              <w:rFonts w:cs="Arial"/>
              <w:sz w:val="20"/>
              <w:szCs w:val="20"/>
              <w:highlight w:val="cyan"/>
            </w:rPr>
            <w:t>Click or tap to enter a date.</w:t>
          </w:r>
        </w:p>
      </w:docPartBody>
    </w:docPart>
    <w:docPart>
      <w:docPartPr>
        <w:name w:val="829EEB6234B8496BB4F7FAA2DCEB2913"/>
        <w:category>
          <w:name w:val="General"/>
          <w:gallery w:val="placeholder"/>
        </w:category>
        <w:types>
          <w:type w:val="bbPlcHdr"/>
        </w:types>
        <w:behaviors>
          <w:behavior w:val="content"/>
        </w:behaviors>
        <w:guid w:val="{3311B2C2-A7F0-4F74-9AF5-DD4B5539A3A3}"/>
      </w:docPartPr>
      <w:docPartBody>
        <w:p w:rsidR="005A4499" w:rsidRDefault="000B23EB" w:rsidP="000B23EB">
          <w:pPr>
            <w:pStyle w:val="829EEB6234B8496BB4F7FAA2DCEB2913"/>
          </w:pPr>
          <w:r w:rsidRPr="00F82B55">
            <w:rPr>
              <w:rStyle w:val="PlaceholderText"/>
              <w:rFonts w:cs="Arial"/>
              <w:sz w:val="20"/>
              <w:szCs w:val="20"/>
            </w:rPr>
            <w:t>Click or tap here to enter text.</w:t>
          </w:r>
        </w:p>
      </w:docPartBody>
    </w:docPart>
    <w:docPart>
      <w:docPartPr>
        <w:name w:val="8D401CC34605414190562E868D420C1B"/>
        <w:category>
          <w:name w:val="General"/>
          <w:gallery w:val="placeholder"/>
        </w:category>
        <w:types>
          <w:type w:val="bbPlcHdr"/>
        </w:types>
        <w:behaviors>
          <w:behavior w:val="content"/>
        </w:behaviors>
        <w:guid w:val="{773CF3FF-19AA-4D54-8D1B-5EBD37DF8B10}"/>
      </w:docPartPr>
      <w:docPartBody>
        <w:p w:rsidR="005A4499" w:rsidRDefault="000B23EB" w:rsidP="000B23EB">
          <w:pPr>
            <w:pStyle w:val="8D401CC34605414190562E868D420C1B"/>
          </w:pPr>
          <w:r w:rsidRPr="00F82B55">
            <w:rPr>
              <w:rStyle w:val="PlaceholderText"/>
              <w:rFonts w:cs="Arial"/>
              <w:sz w:val="20"/>
              <w:szCs w:val="20"/>
            </w:rPr>
            <w:t>Click or tap here to enter text.</w:t>
          </w:r>
        </w:p>
      </w:docPartBody>
    </w:docPart>
    <w:docPart>
      <w:docPartPr>
        <w:name w:val="2FC61550E6754C63A4C5D73E358EE164"/>
        <w:category>
          <w:name w:val="General"/>
          <w:gallery w:val="placeholder"/>
        </w:category>
        <w:types>
          <w:type w:val="bbPlcHdr"/>
        </w:types>
        <w:behaviors>
          <w:behavior w:val="content"/>
        </w:behaviors>
        <w:guid w:val="{C5401BCB-61B2-4691-AF7A-6F950DC8E5DC}"/>
      </w:docPartPr>
      <w:docPartBody>
        <w:p w:rsidR="005A4499" w:rsidRDefault="000B23EB" w:rsidP="000B23EB">
          <w:pPr>
            <w:pStyle w:val="2FC61550E6754C63A4C5D73E358EE164"/>
          </w:pPr>
          <w:r w:rsidRPr="00F46E65">
            <w:rPr>
              <w:rStyle w:val="PlaceholderText"/>
              <w:rFonts w:cs="Arial"/>
              <w:sz w:val="20"/>
            </w:rPr>
            <w:t>Choose an item.</w:t>
          </w:r>
        </w:p>
      </w:docPartBody>
    </w:docPart>
    <w:docPart>
      <w:docPartPr>
        <w:name w:val="25D32532FBF94F23BF1AB03051E5C455"/>
        <w:category>
          <w:name w:val="General"/>
          <w:gallery w:val="placeholder"/>
        </w:category>
        <w:types>
          <w:type w:val="bbPlcHdr"/>
        </w:types>
        <w:behaviors>
          <w:behavior w:val="content"/>
        </w:behaviors>
        <w:guid w:val="{094C908B-8763-437B-A1C6-57CB9ED93C19}"/>
      </w:docPartPr>
      <w:docPartBody>
        <w:p w:rsidR="005A4499" w:rsidRDefault="000B23EB" w:rsidP="000B23EB">
          <w:pPr>
            <w:pStyle w:val="25D32532FBF94F23BF1AB03051E5C455"/>
          </w:pPr>
          <w:r w:rsidRPr="00F46E65">
            <w:rPr>
              <w:rStyle w:val="PlaceholderText"/>
              <w:rFonts w:cs="Arial"/>
              <w:sz w:val="20"/>
            </w:rPr>
            <w:t>Choose an item.</w:t>
          </w:r>
        </w:p>
      </w:docPartBody>
    </w:docPart>
    <w:docPart>
      <w:docPartPr>
        <w:name w:val="811EB807D517452DA9C2FC73F5FFC639"/>
        <w:category>
          <w:name w:val="General"/>
          <w:gallery w:val="placeholder"/>
        </w:category>
        <w:types>
          <w:type w:val="bbPlcHdr"/>
        </w:types>
        <w:behaviors>
          <w:behavior w:val="content"/>
        </w:behaviors>
        <w:guid w:val="{64C061E7-F17E-4539-B934-5ABDA12E002C}"/>
      </w:docPartPr>
      <w:docPartBody>
        <w:p w:rsidR="005A4499" w:rsidRDefault="000B23EB" w:rsidP="000B23EB">
          <w:pPr>
            <w:pStyle w:val="811EB807D517452DA9C2FC73F5FFC639"/>
          </w:pPr>
          <w:r w:rsidRPr="00F82B55">
            <w:rPr>
              <w:rStyle w:val="PlaceholderText"/>
              <w:rFonts w:cs="Arial"/>
              <w:sz w:val="20"/>
              <w:szCs w:val="20"/>
            </w:rPr>
            <w:t>Click or tap here to enter text.</w:t>
          </w:r>
        </w:p>
      </w:docPartBody>
    </w:docPart>
    <w:docPart>
      <w:docPartPr>
        <w:name w:val="AE3F86D163EF4BE18FC670D5A936EC67"/>
        <w:category>
          <w:name w:val="General"/>
          <w:gallery w:val="placeholder"/>
        </w:category>
        <w:types>
          <w:type w:val="bbPlcHdr"/>
        </w:types>
        <w:behaviors>
          <w:behavior w:val="content"/>
        </w:behaviors>
        <w:guid w:val="{0EF79283-20BE-46DE-9547-B23A6DA0DCE0}"/>
      </w:docPartPr>
      <w:docPartBody>
        <w:p w:rsidR="005A4499" w:rsidRDefault="000B23EB" w:rsidP="000B23EB">
          <w:pPr>
            <w:pStyle w:val="AE3F86D163EF4BE18FC670D5A936EC67"/>
          </w:pPr>
          <w:r w:rsidRPr="00F82B55">
            <w:rPr>
              <w:rStyle w:val="PlaceholderText"/>
              <w:rFonts w:cs="Arial"/>
              <w:sz w:val="20"/>
              <w:szCs w:val="20"/>
            </w:rPr>
            <w:t>Click or tap here to enter text.</w:t>
          </w:r>
        </w:p>
      </w:docPartBody>
    </w:docPart>
    <w:docPart>
      <w:docPartPr>
        <w:name w:val="50B60794DB364B5E9FF0D6B7A5774389"/>
        <w:category>
          <w:name w:val="General"/>
          <w:gallery w:val="placeholder"/>
        </w:category>
        <w:types>
          <w:type w:val="bbPlcHdr"/>
        </w:types>
        <w:behaviors>
          <w:behavior w:val="content"/>
        </w:behaviors>
        <w:guid w:val="{C4C17FC9-E41B-444E-A7FE-5F91D1EFC977}"/>
      </w:docPartPr>
      <w:docPartBody>
        <w:p w:rsidR="005A4499" w:rsidRDefault="000B23EB" w:rsidP="000B23EB">
          <w:pPr>
            <w:pStyle w:val="50B60794DB364B5E9FF0D6B7A5774389"/>
          </w:pPr>
          <w:r w:rsidRPr="00D75A0D">
            <w:rPr>
              <w:rStyle w:val="PlaceholderText"/>
              <w:rFonts w:cs="Arial"/>
              <w:sz w:val="20"/>
              <w:szCs w:val="20"/>
            </w:rPr>
            <w:t>X,XXX,XXX</w:t>
          </w:r>
        </w:p>
      </w:docPartBody>
    </w:docPart>
    <w:docPart>
      <w:docPartPr>
        <w:name w:val="B504B3A3D6DB4994B443D1180E457D1D"/>
        <w:category>
          <w:name w:val="General"/>
          <w:gallery w:val="placeholder"/>
        </w:category>
        <w:types>
          <w:type w:val="bbPlcHdr"/>
        </w:types>
        <w:behaviors>
          <w:behavior w:val="content"/>
        </w:behaviors>
        <w:guid w:val="{848CF437-6371-4C50-A4E2-951E3EC1513C}"/>
      </w:docPartPr>
      <w:docPartBody>
        <w:p w:rsidR="005A4499" w:rsidRDefault="000B23EB" w:rsidP="000B23EB">
          <w:pPr>
            <w:pStyle w:val="B504B3A3D6DB4994B443D1180E457D1D"/>
          </w:pPr>
          <w:r w:rsidRPr="00407C6D">
            <w:rPr>
              <w:rStyle w:val="PlaceholderText"/>
              <w:rFonts w:cs="Arial"/>
              <w:sz w:val="20"/>
              <w:szCs w:val="20"/>
              <w:highlight w:val="cyan"/>
            </w:rPr>
            <w:t>Click or tap to enter a date.</w:t>
          </w:r>
        </w:p>
      </w:docPartBody>
    </w:docPart>
    <w:docPart>
      <w:docPartPr>
        <w:name w:val="A386EAF7E9C94F48A63DF4F4F9CE2138"/>
        <w:category>
          <w:name w:val="General"/>
          <w:gallery w:val="placeholder"/>
        </w:category>
        <w:types>
          <w:type w:val="bbPlcHdr"/>
        </w:types>
        <w:behaviors>
          <w:behavior w:val="content"/>
        </w:behaviors>
        <w:guid w:val="{FB17A5AF-4DEF-4F8D-B4C1-923111D43F9C}"/>
      </w:docPartPr>
      <w:docPartBody>
        <w:p w:rsidR="005A4499" w:rsidRDefault="000B23EB" w:rsidP="000B23EB">
          <w:pPr>
            <w:pStyle w:val="A386EAF7E9C94F48A63DF4F4F9CE2138"/>
          </w:pPr>
          <w:r w:rsidRPr="00407C6D">
            <w:rPr>
              <w:rStyle w:val="PlaceholderText"/>
              <w:rFonts w:cs="Arial"/>
              <w:sz w:val="20"/>
              <w:szCs w:val="20"/>
              <w:highlight w:val="cyan"/>
            </w:rPr>
            <w:t>Click or tap to enter a date.</w:t>
          </w:r>
        </w:p>
      </w:docPartBody>
    </w:docPart>
    <w:docPart>
      <w:docPartPr>
        <w:name w:val="8E3CD1426F514E909EFC67EABF4E6B3D"/>
        <w:category>
          <w:name w:val="General"/>
          <w:gallery w:val="placeholder"/>
        </w:category>
        <w:types>
          <w:type w:val="bbPlcHdr"/>
        </w:types>
        <w:behaviors>
          <w:behavior w:val="content"/>
        </w:behaviors>
        <w:guid w:val="{4D756A83-6339-48C4-A19B-99D59C02A2E7}"/>
      </w:docPartPr>
      <w:docPartBody>
        <w:p w:rsidR="005A4499" w:rsidRDefault="000B23EB" w:rsidP="000B23EB">
          <w:pPr>
            <w:pStyle w:val="8E3CD1426F514E909EFC67EABF4E6B3D"/>
          </w:pPr>
          <w:r w:rsidRPr="00F82B55">
            <w:rPr>
              <w:rStyle w:val="PlaceholderText"/>
              <w:rFonts w:cs="Arial"/>
              <w:sz w:val="20"/>
              <w:szCs w:val="20"/>
            </w:rPr>
            <w:t>Click or tap here to enter text.</w:t>
          </w:r>
        </w:p>
      </w:docPartBody>
    </w:docPart>
    <w:docPart>
      <w:docPartPr>
        <w:name w:val="E33E7ACBA86E4FB594ADD3973CE06024"/>
        <w:category>
          <w:name w:val="General"/>
          <w:gallery w:val="placeholder"/>
        </w:category>
        <w:types>
          <w:type w:val="bbPlcHdr"/>
        </w:types>
        <w:behaviors>
          <w:behavior w:val="content"/>
        </w:behaviors>
        <w:guid w:val="{4A098332-FD94-4E3E-AE3C-A13D1D7172DA}"/>
      </w:docPartPr>
      <w:docPartBody>
        <w:p w:rsidR="005A4499" w:rsidRDefault="000B23EB" w:rsidP="000B23EB">
          <w:pPr>
            <w:pStyle w:val="E33E7ACBA86E4FB594ADD3973CE06024"/>
          </w:pPr>
          <w:r w:rsidRPr="00F82B55">
            <w:rPr>
              <w:rStyle w:val="PlaceholderText"/>
              <w:rFonts w:cs="Arial"/>
              <w:sz w:val="20"/>
              <w:szCs w:val="20"/>
            </w:rPr>
            <w:t>Click or tap here to enter text.</w:t>
          </w:r>
        </w:p>
      </w:docPartBody>
    </w:docPart>
    <w:docPart>
      <w:docPartPr>
        <w:name w:val="40DBD0DCAABF47419A0B301BB520E584"/>
        <w:category>
          <w:name w:val="General"/>
          <w:gallery w:val="placeholder"/>
        </w:category>
        <w:types>
          <w:type w:val="bbPlcHdr"/>
        </w:types>
        <w:behaviors>
          <w:behavior w:val="content"/>
        </w:behaviors>
        <w:guid w:val="{C91B4282-6E82-401B-9ED1-E3AEB5A8DB18}"/>
      </w:docPartPr>
      <w:docPartBody>
        <w:p w:rsidR="005A4499" w:rsidRDefault="000B23EB" w:rsidP="000B23EB">
          <w:pPr>
            <w:pStyle w:val="40DBD0DCAABF47419A0B301BB520E584"/>
          </w:pPr>
          <w:r w:rsidRPr="00F46E65">
            <w:rPr>
              <w:rStyle w:val="PlaceholderText"/>
              <w:rFonts w:cs="Arial"/>
              <w:sz w:val="20"/>
            </w:rPr>
            <w:t>Choose an item.</w:t>
          </w:r>
        </w:p>
      </w:docPartBody>
    </w:docPart>
    <w:docPart>
      <w:docPartPr>
        <w:name w:val="970B083072FC4DFCB7DA290E556457D6"/>
        <w:category>
          <w:name w:val="General"/>
          <w:gallery w:val="placeholder"/>
        </w:category>
        <w:types>
          <w:type w:val="bbPlcHdr"/>
        </w:types>
        <w:behaviors>
          <w:behavior w:val="content"/>
        </w:behaviors>
        <w:guid w:val="{D42F4F89-8B8F-4C6F-8D8E-52894A5C19B5}"/>
      </w:docPartPr>
      <w:docPartBody>
        <w:p w:rsidR="005A4499" w:rsidRDefault="000B23EB" w:rsidP="000B23EB">
          <w:pPr>
            <w:pStyle w:val="970B083072FC4DFCB7DA290E556457D6"/>
          </w:pPr>
          <w:r w:rsidRPr="00F46E65">
            <w:rPr>
              <w:rStyle w:val="PlaceholderText"/>
              <w:rFonts w:cs="Arial"/>
              <w:sz w:val="20"/>
            </w:rPr>
            <w:t>Choose an item.</w:t>
          </w:r>
        </w:p>
      </w:docPartBody>
    </w:docPart>
    <w:docPart>
      <w:docPartPr>
        <w:name w:val="308E049101754F3BAD009829DE4D7894"/>
        <w:category>
          <w:name w:val="General"/>
          <w:gallery w:val="placeholder"/>
        </w:category>
        <w:types>
          <w:type w:val="bbPlcHdr"/>
        </w:types>
        <w:behaviors>
          <w:behavior w:val="content"/>
        </w:behaviors>
        <w:guid w:val="{10108EF7-E908-4E48-89B8-85B2D09345D5}"/>
      </w:docPartPr>
      <w:docPartBody>
        <w:p w:rsidR="005A4499" w:rsidRDefault="000B23EB" w:rsidP="000B23EB">
          <w:pPr>
            <w:pStyle w:val="308E049101754F3BAD009829DE4D7894"/>
          </w:pPr>
          <w:r w:rsidRPr="00F82B55">
            <w:rPr>
              <w:rStyle w:val="PlaceholderText"/>
              <w:rFonts w:cs="Arial"/>
              <w:sz w:val="20"/>
              <w:szCs w:val="20"/>
            </w:rPr>
            <w:t>Click or tap here to enter text.</w:t>
          </w:r>
        </w:p>
      </w:docPartBody>
    </w:docPart>
    <w:docPart>
      <w:docPartPr>
        <w:name w:val="75A564F988204CF59AF64D35A69EBD98"/>
        <w:category>
          <w:name w:val="General"/>
          <w:gallery w:val="placeholder"/>
        </w:category>
        <w:types>
          <w:type w:val="bbPlcHdr"/>
        </w:types>
        <w:behaviors>
          <w:behavior w:val="content"/>
        </w:behaviors>
        <w:guid w:val="{B3C83DF1-68F9-4E7F-A9B5-C89AA6C0FF9D}"/>
      </w:docPartPr>
      <w:docPartBody>
        <w:p w:rsidR="005A4499" w:rsidRDefault="000B23EB" w:rsidP="000B23EB">
          <w:pPr>
            <w:pStyle w:val="75A564F988204CF59AF64D35A69EBD98"/>
          </w:pPr>
          <w:r w:rsidRPr="00F82B55">
            <w:rPr>
              <w:rStyle w:val="PlaceholderText"/>
              <w:rFonts w:cs="Arial"/>
              <w:sz w:val="20"/>
              <w:szCs w:val="20"/>
            </w:rPr>
            <w:t>Click or tap here to enter text.</w:t>
          </w:r>
        </w:p>
      </w:docPartBody>
    </w:docPart>
    <w:docPart>
      <w:docPartPr>
        <w:name w:val="16B8408B12D444A290D8F1B34C2FE604"/>
        <w:category>
          <w:name w:val="General"/>
          <w:gallery w:val="placeholder"/>
        </w:category>
        <w:types>
          <w:type w:val="bbPlcHdr"/>
        </w:types>
        <w:behaviors>
          <w:behavior w:val="content"/>
        </w:behaviors>
        <w:guid w:val="{277B8353-4BC2-46AB-A43A-BB43EBFD8BCA}"/>
      </w:docPartPr>
      <w:docPartBody>
        <w:p w:rsidR="005A4499" w:rsidRDefault="000B23EB" w:rsidP="000B23EB">
          <w:pPr>
            <w:pStyle w:val="16B8408B12D444A290D8F1B34C2FE604"/>
          </w:pPr>
          <w:r w:rsidRPr="00D75A0D">
            <w:rPr>
              <w:rStyle w:val="PlaceholderText"/>
              <w:rFonts w:cs="Arial"/>
              <w:sz w:val="20"/>
              <w:szCs w:val="20"/>
            </w:rPr>
            <w:t>X,XXX,XXX</w:t>
          </w:r>
        </w:p>
      </w:docPartBody>
    </w:docPart>
    <w:docPart>
      <w:docPartPr>
        <w:name w:val="A2BB77BCD87C43AD9C6013AF9F0C5CF0"/>
        <w:category>
          <w:name w:val="General"/>
          <w:gallery w:val="placeholder"/>
        </w:category>
        <w:types>
          <w:type w:val="bbPlcHdr"/>
        </w:types>
        <w:behaviors>
          <w:behavior w:val="content"/>
        </w:behaviors>
        <w:guid w:val="{71F13B8F-6790-4A0B-8DDC-4CD5A02A777C}"/>
      </w:docPartPr>
      <w:docPartBody>
        <w:p w:rsidR="005A4499" w:rsidRDefault="000B23EB" w:rsidP="000B23EB">
          <w:pPr>
            <w:pStyle w:val="A2BB77BCD87C43AD9C6013AF9F0C5CF0"/>
          </w:pPr>
          <w:r w:rsidRPr="00407C6D">
            <w:rPr>
              <w:rStyle w:val="PlaceholderText"/>
              <w:rFonts w:cs="Arial"/>
              <w:sz w:val="20"/>
              <w:szCs w:val="20"/>
              <w:highlight w:val="cyan"/>
            </w:rPr>
            <w:t>Click or tap to enter a date.</w:t>
          </w:r>
        </w:p>
      </w:docPartBody>
    </w:docPart>
    <w:docPart>
      <w:docPartPr>
        <w:name w:val="22D2845DBBB44173A3C35CF985B5C71A"/>
        <w:category>
          <w:name w:val="General"/>
          <w:gallery w:val="placeholder"/>
        </w:category>
        <w:types>
          <w:type w:val="bbPlcHdr"/>
        </w:types>
        <w:behaviors>
          <w:behavior w:val="content"/>
        </w:behaviors>
        <w:guid w:val="{6C7A662B-FF9D-4DB0-9EAC-25BF4DB9495C}"/>
      </w:docPartPr>
      <w:docPartBody>
        <w:p w:rsidR="005A4499" w:rsidRDefault="000B23EB" w:rsidP="000B23EB">
          <w:pPr>
            <w:pStyle w:val="22D2845DBBB44173A3C35CF985B5C71A"/>
          </w:pPr>
          <w:r w:rsidRPr="00407C6D">
            <w:rPr>
              <w:rStyle w:val="PlaceholderText"/>
              <w:rFonts w:cs="Arial"/>
              <w:sz w:val="20"/>
              <w:szCs w:val="20"/>
              <w:highlight w:val="cyan"/>
            </w:rPr>
            <w:t>Click or tap to enter a date.</w:t>
          </w:r>
        </w:p>
      </w:docPartBody>
    </w:docPart>
    <w:docPart>
      <w:docPartPr>
        <w:name w:val="50CB0C83D7EB4ACA94793F353EA10F8C"/>
        <w:category>
          <w:name w:val="General"/>
          <w:gallery w:val="placeholder"/>
        </w:category>
        <w:types>
          <w:type w:val="bbPlcHdr"/>
        </w:types>
        <w:behaviors>
          <w:behavior w:val="content"/>
        </w:behaviors>
        <w:guid w:val="{7302492D-EE06-44D2-9CD1-C26DA54AF07A}"/>
      </w:docPartPr>
      <w:docPartBody>
        <w:p w:rsidR="005A4499" w:rsidRDefault="000B23EB" w:rsidP="000B23EB">
          <w:pPr>
            <w:pStyle w:val="50CB0C83D7EB4ACA94793F353EA10F8C"/>
          </w:pPr>
          <w:r w:rsidRPr="00F82B55">
            <w:rPr>
              <w:rStyle w:val="PlaceholderText"/>
              <w:rFonts w:cs="Arial"/>
              <w:sz w:val="20"/>
              <w:szCs w:val="20"/>
            </w:rPr>
            <w:t>Click or tap here to enter text.</w:t>
          </w:r>
        </w:p>
      </w:docPartBody>
    </w:docPart>
    <w:docPart>
      <w:docPartPr>
        <w:name w:val="3B878429E8A74FE084B4829EF6A9C04F"/>
        <w:category>
          <w:name w:val="General"/>
          <w:gallery w:val="placeholder"/>
        </w:category>
        <w:types>
          <w:type w:val="bbPlcHdr"/>
        </w:types>
        <w:behaviors>
          <w:behavior w:val="content"/>
        </w:behaviors>
        <w:guid w:val="{212BB5E6-141C-44C9-969F-C5F7B550947A}"/>
      </w:docPartPr>
      <w:docPartBody>
        <w:p w:rsidR="005A4499" w:rsidRDefault="000B23EB" w:rsidP="000B23EB">
          <w:pPr>
            <w:pStyle w:val="3B878429E8A74FE084B4829EF6A9C04F"/>
          </w:pPr>
          <w:r w:rsidRPr="00F82B55">
            <w:rPr>
              <w:rStyle w:val="PlaceholderText"/>
              <w:rFonts w:cs="Arial"/>
              <w:sz w:val="20"/>
              <w:szCs w:val="20"/>
            </w:rPr>
            <w:t>Click or tap here to enter text.</w:t>
          </w:r>
        </w:p>
      </w:docPartBody>
    </w:docPart>
    <w:docPart>
      <w:docPartPr>
        <w:name w:val="FCA91CC0CF4844428739A82557516D90"/>
        <w:category>
          <w:name w:val="General"/>
          <w:gallery w:val="placeholder"/>
        </w:category>
        <w:types>
          <w:type w:val="bbPlcHdr"/>
        </w:types>
        <w:behaviors>
          <w:behavior w:val="content"/>
        </w:behaviors>
        <w:guid w:val="{D628029D-D624-454D-BDAD-B2328E5B33B5}"/>
      </w:docPartPr>
      <w:docPartBody>
        <w:p w:rsidR="005A4499" w:rsidRDefault="000B23EB" w:rsidP="000B23EB">
          <w:pPr>
            <w:pStyle w:val="FCA91CC0CF4844428739A82557516D90"/>
          </w:pPr>
          <w:r w:rsidRPr="00F46E65">
            <w:rPr>
              <w:rStyle w:val="PlaceholderText"/>
              <w:rFonts w:cs="Arial"/>
              <w:sz w:val="20"/>
            </w:rPr>
            <w:t>Choose an item.</w:t>
          </w:r>
        </w:p>
      </w:docPartBody>
    </w:docPart>
    <w:docPart>
      <w:docPartPr>
        <w:name w:val="CC46895CA45F4D818F8271348A3C7DE0"/>
        <w:category>
          <w:name w:val="General"/>
          <w:gallery w:val="placeholder"/>
        </w:category>
        <w:types>
          <w:type w:val="bbPlcHdr"/>
        </w:types>
        <w:behaviors>
          <w:behavior w:val="content"/>
        </w:behaviors>
        <w:guid w:val="{209A0A40-7732-4F1D-8250-7D724D40E26E}"/>
      </w:docPartPr>
      <w:docPartBody>
        <w:p w:rsidR="005A4499" w:rsidRDefault="000B23EB" w:rsidP="000B23EB">
          <w:pPr>
            <w:pStyle w:val="CC46895CA45F4D818F8271348A3C7DE0"/>
          </w:pPr>
          <w:r w:rsidRPr="00F46E65">
            <w:rPr>
              <w:rStyle w:val="PlaceholderText"/>
              <w:rFonts w:cs="Arial"/>
              <w:sz w:val="20"/>
            </w:rPr>
            <w:t>Choose an item.</w:t>
          </w:r>
        </w:p>
      </w:docPartBody>
    </w:docPart>
    <w:docPart>
      <w:docPartPr>
        <w:name w:val="6B61F96205B8418191F94B8D83AB6572"/>
        <w:category>
          <w:name w:val="General"/>
          <w:gallery w:val="placeholder"/>
        </w:category>
        <w:types>
          <w:type w:val="bbPlcHdr"/>
        </w:types>
        <w:behaviors>
          <w:behavior w:val="content"/>
        </w:behaviors>
        <w:guid w:val="{09FAA594-5535-4EE5-9C96-B3F94A9F3E93}"/>
      </w:docPartPr>
      <w:docPartBody>
        <w:p w:rsidR="005A4499" w:rsidRDefault="000B23EB" w:rsidP="000B23EB">
          <w:pPr>
            <w:pStyle w:val="6B61F96205B8418191F94B8D83AB6572"/>
          </w:pPr>
          <w:r w:rsidRPr="00F82B55">
            <w:rPr>
              <w:rStyle w:val="PlaceholderText"/>
              <w:rFonts w:cs="Arial"/>
              <w:sz w:val="20"/>
              <w:szCs w:val="20"/>
            </w:rPr>
            <w:t>Click or tap here to enter text.</w:t>
          </w:r>
        </w:p>
      </w:docPartBody>
    </w:docPart>
    <w:docPart>
      <w:docPartPr>
        <w:name w:val="212DBAB8E2F047A19E24DC381DA75DE1"/>
        <w:category>
          <w:name w:val="General"/>
          <w:gallery w:val="placeholder"/>
        </w:category>
        <w:types>
          <w:type w:val="bbPlcHdr"/>
        </w:types>
        <w:behaviors>
          <w:behavior w:val="content"/>
        </w:behaviors>
        <w:guid w:val="{6BDD3E7E-80FC-415B-846F-4291DF297AE2}"/>
      </w:docPartPr>
      <w:docPartBody>
        <w:p w:rsidR="005A4499" w:rsidRDefault="000B23EB" w:rsidP="000B23EB">
          <w:pPr>
            <w:pStyle w:val="212DBAB8E2F047A19E24DC381DA75DE1"/>
          </w:pPr>
          <w:r w:rsidRPr="00F82B55">
            <w:rPr>
              <w:rStyle w:val="PlaceholderText"/>
              <w:rFonts w:cs="Arial"/>
              <w:sz w:val="20"/>
              <w:szCs w:val="20"/>
            </w:rPr>
            <w:t>Click or tap here to enter text.</w:t>
          </w:r>
        </w:p>
      </w:docPartBody>
    </w:docPart>
    <w:docPart>
      <w:docPartPr>
        <w:name w:val="7DC9CDD6B00245D09097020B6DBC29C9"/>
        <w:category>
          <w:name w:val="General"/>
          <w:gallery w:val="placeholder"/>
        </w:category>
        <w:types>
          <w:type w:val="bbPlcHdr"/>
        </w:types>
        <w:behaviors>
          <w:behavior w:val="content"/>
        </w:behaviors>
        <w:guid w:val="{B109545F-8577-4281-9F36-4332B2461ABA}"/>
      </w:docPartPr>
      <w:docPartBody>
        <w:p w:rsidR="005A4499" w:rsidRDefault="000B23EB" w:rsidP="000B23EB">
          <w:pPr>
            <w:pStyle w:val="7DC9CDD6B00245D09097020B6DBC29C9"/>
          </w:pPr>
          <w:r w:rsidRPr="00D75A0D">
            <w:rPr>
              <w:rStyle w:val="PlaceholderText"/>
              <w:rFonts w:cs="Arial"/>
              <w:sz w:val="20"/>
              <w:szCs w:val="20"/>
            </w:rPr>
            <w:t>X,XXX,XXX</w:t>
          </w:r>
        </w:p>
      </w:docPartBody>
    </w:docPart>
    <w:docPart>
      <w:docPartPr>
        <w:name w:val="9D1C890D28134E98B4010D6262B509C6"/>
        <w:category>
          <w:name w:val="General"/>
          <w:gallery w:val="placeholder"/>
        </w:category>
        <w:types>
          <w:type w:val="bbPlcHdr"/>
        </w:types>
        <w:behaviors>
          <w:behavior w:val="content"/>
        </w:behaviors>
        <w:guid w:val="{F04E1882-AB42-4195-94F5-5C7EC027F47A}"/>
      </w:docPartPr>
      <w:docPartBody>
        <w:p w:rsidR="005A4499" w:rsidRDefault="000B23EB" w:rsidP="000B23EB">
          <w:pPr>
            <w:pStyle w:val="9D1C890D28134E98B4010D6262B509C6"/>
          </w:pPr>
          <w:r w:rsidRPr="00407C6D">
            <w:rPr>
              <w:rStyle w:val="PlaceholderText"/>
              <w:rFonts w:cs="Arial"/>
              <w:sz w:val="20"/>
              <w:szCs w:val="20"/>
              <w:highlight w:val="cyan"/>
            </w:rPr>
            <w:t>Click or tap to enter a date.</w:t>
          </w:r>
        </w:p>
      </w:docPartBody>
    </w:docPart>
    <w:docPart>
      <w:docPartPr>
        <w:name w:val="912253F7FB464AFABB85933523209BFC"/>
        <w:category>
          <w:name w:val="General"/>
          <w:gallery w:val="placeholder"/>
        </w:category>
        <w:types>
          <w:type w:val="bbPlcHdr"/>
        </w:types>
        <w:behaviors>
          <w:behavior w:val="content"/>
        </w:behaviors>
        <w:guid w:val="{D283E1E8-A428-4D40-B55A-5DC393E22A5A}"/>
      </w:docPartPr>
      <w:docPartBody>
        <w:p w:rsidR="005A4499" w:rsidRDefault="000B23EB" w:rsidP="000B23EB">
          <w:pPr>
            <w:pStyle w:val="912253F7FB464AFABB85933523209BFC"/>
          </w:pPr>
          <w:r w:rsidRPr="00407C6D">
            <w:rPr>
              <w:rStyle w:val="PlaceholderText"/>
              <w:rFonts w:cs="Arial"/>
              <w:sz w:val="20"/>
              <w:szCs w:val="20"/>
              <w:highlight w:val="cyan"/>
            </w:rPr>
            <w:t>Click or tap to enter a date.</w:t>
          </w:r>
        </w:p>
      </w:docPartBody>
    </w:docPart>
    <w:docPart>
      <w:docPartPr>
        <w:name w:val="E63619D5909E4CE6843F5FD6CBF33AA6"/>
        <w:category>
          <w:name w:val="General"/>
          <w:gallery w:val="placeholder"/>
        </w:category>
        <w:types>
          <w:type w:val="bbPlcHdr"/>
        </w:types>
        <w:behaviors>
          <w:behavior w:val="content"/>
        </w:behaviors>
        <w:guid w:val="{ED5C9570-D4D5-4FD9-B30E-B465D06CB184}"/>
      </w:docPartPr>
      <w:docPartBody>
        <w:p w:rsidR="005A4499" w:rsidRDefault="000B23EB" w:rsidP="000B23EB">
          <w:pPr>
            <w:pStyle w:val="E63619D5909E4CE6843F5FD6CBF33AA6"/>
          </w:pPr>
          <w:r w:rsidRPr="00F82B55">
            <w:rPr>
              <w:rStyle w:val="PlaceholderText"/>
              <w:rFonts w:cs="Arial"/>
              <w:sz w:val="20"/>
              <w:szCs w:val="20"/>
            </w:rPr>
            <w:t>Click or tap here to enter text.</w:t>
          </w:r>
        </w:p>
      </w:docPartBody>
    </w:docPart>
    <w:docPart>
      <w:docPartPr>
        <w:name w:val="4DDA2D1C62CC49CFB413AF6CEC0594A3"/>
        <w:category>
          <w:name w:val="General"/>
          <w:gallery w:val="placeholder"/>
        </w:category>
        <w:types>
          <w:type w:val="bbPlcHdr"/>
        </w:types>
        <w:behaviors>
          <w:behavior w:val="content"/>
        </w:behaviors>
        <w:guid w:val="{6CD85A4B-23D9-4EC1-B54A-E794A77CB335}"/>
      </w:docPartPr>
      <w:docPartBody>
        <w:p w:rsidR="005A4499" w:rsidRDefault="000B23EB" w:rsidP="000B23EB">
          <w:pPr>
            <w:pStyle w:val="4DDA2D1C62CC49CFB413AF6CEC0594A3"/>
          </w:pPr>
          <w:r w:rsidRPr="00F82B55">
            <w:rPr>
              <w:rStyle w:val="PlaceholderText"/>
              <w:rFonts w:cs="Arial"/>
              <w:sz w:val="20"/>
              <w:szCs w:val="20"/>
            </w:rPr>
            <w:t>Click or tap here to enter text.</w:t>
          </w:r>
        </w:p>
      </w:docPartBody>
    </w:docPart>
    <w:docPart>
      <w:docPartPr>
        <w:name w:val="1C1CC6A1AE7547959C721DC39A245000"/>
        <w:category>
          <w:name w:val="General"/>
          <w:gallery w:val="placeholder"/>
        </w:category>
        <w:types>
          <w:type w:val="bbPlcHdr"/>
        </w:types>
        <w:behaviors>
          <w:behavior w:val="content"/>
        </w:behaviors>
        <w:guid w:val="{1D379FFF-D9A1-45B1-9C12-D8A30CD1D1DD}"/>
      </w:docPartPr>
      <w:docPartBody>
        <w:p w:rsidR="005A4499" w:rsidRDefault="000B23EB" w:rsidP="000B23EB">
          <w:pPr>
            <w:pStyle w:val="1C1CC6A1AE7547959C721DC39A245000"/>
          </w:pPr>
          <w:r w:rsidRPr="00F46E65">
            <w:rPr>
              <w:rStyle w:val="PlaceholderText"/>
              <w:rFonts w:cs="Arial"/>
              <w:sz w:val="20"/>
            </w:rPr>
            <w:t>Choose an item.</w:t>
          </w:r>
        </w:p>
      </w:docPartBody>
    </w:docPart>
    <w:docPart>
      <w:docPartPr>
        <w:name w:val="35133B7F1DAA468BAC0524FB9238E733"/>
        <w:category>
          <w:name w:val="General"/>
          <w:gallery w:val="placeholder"/>
        </w:category>
        <w:types>
          <w:type w:val="bbPlcHdr"/>
        </w:types>
        <w:behaviors>
          <w:behavior w:val="content"/>
        </w:behaviors>
        <w:guid w:val="{1789896A-C0E9-482B-82BD-F6462AB26012}"/>
      </w:docPartPr>
      <w:docPartBody>
        <w:p w:rsidR="005A4499" w:rsidRDefault="000B23EB" w:rsidP="000B23EB">
          <w:pPr>
            <w:pStyle w:val="35133B7F1DAA468BAC0524FB9238E733"/>
          </w:pPr>
          <w:r w:rsidRPr="00F46E65">
            <w:rPr>
              <w:rStyle w:val="PlaceholderText"/>
              <w:rFonts w:cs="Arial"/>
              <w:sz w:val="20"/>
            </w:rPr>
            <w:t>Choose an item.</w:t>
          </w:r>
        </w:p>
      </w:docPartBody>
    </w:docPart>
    <w:docPart>
      <w:docPartPr>
        <w:name w:val="1C4C3A59D62B4B2F85466523D1DC8B16"/>
        <w:category>
          <w:name w:val="General"/>
          <w:gallery w:val="placeholder"/>
        </w:category>
        <w:types>
          <w:type w:val="bbPlcHdr"/>
        </w:types>
        <w:behaviors>
          <w:behavior w:val="content"/>
        </w:behaviors>
        <w:guid w:val="{545BF69E-2D33-43B7-AF47-1AC0F95EC6D4}"/>
      </w:docPartPr>
      <w:docPartBody>
        <w:p w:rsidR="005A4499" w:rsidRDefault="000B23EB" w:rsidP="000B23EB">
          <w:pPr>
            <w:pStyle w:val="1C4C3A59D62B4B2F85466523D1DC8B16"/>
          </w:pPr>
          <w:r w:rsidRPr="00F82B55">
            <w:rPr>
              <w:rStyle w:val="PlaceholderText"/>
              <w:rFonts w:cs="Arial"/>
              <w:sz w:val="20"/>
              <w:szCs w:val="20"/>
            </w:rPr>
            <w:t>Click or tap here to enter text.</w:t>
          </w:r>
        </w:p>
      </w:docPartBody>
    </w:docPart>
    <w:docPart>
      <w:docPartPr>
        <w:name w:val="5C6B31E1908F47ECAEF5C15EF7F59784"/>
        <w:category>
          <w:name w:val="General"/>
          <w:gallery w:val="placeholder"/>
        </w:category>
        <w:types>
          <w:type w:val="bbPlcHdr"/>
        </w:types>
        <w:behaviors>
          <w:behavior w:val="content"/>
        </w:behaviors>
        <w:guid w:val="{35B81A94-B485-42BC-9E2E-BBAA416C2B45}"/>
      </w:docPartPr>
      <w:docPartBody>
        <w:p w:rsidR="005A4499" w:rsidRDefault="000B23EB" w:rsidP="000B23EB">
          <w:pPr>
            <w:pStyle w:val="5C6B31E1908F47ECAEF5C15EF7F59784"/>
          </w:pPr>
          <w:r w:rsidRPr="00F82B55">
            <w:rPr>
              <w:rStyle w:val="PlaceholderText"/>
              <w:rFonts w:cs="Arial"/>
              <w:sz w:val="20"/>
              <w:szCs w:val="20"/>
            </w:rPr>
            <w:t>Click or tap here to enter text.</w:t>
          </w:r>
        </w:p>
      </w:docPartBody>
    </w:docPart>
    <w:docPart>
      <w:docPartPr>
        <w:name w:val="0134682E2409443387CA883206AE8D47"/>
        <w:category>
          <w:name w:val="General"/>
          <w:gallery w:val="placeholder"/>
        </w:category>
        <w:types>
          <w:type w:val="bbPlcHdr"/>
        </w:types>
        <w:behaviors>
          <w:behavior w:val="content"/>
        </w:behaviors>
        <w:guid w:val="{E7CE085F-55A4-45DA-9883-F29591834777}"/>
      </w:docPartPr>
      <w:docPartBody>
        <w:p w:rsidR="005A4499" w:rsidRDefault="000B23EB" w:rsidP="000B23EB">
          <w:pPr>
            <w:pStyle w:val="0134682E2409443387CA883206AE8D47"/>
          </w:pPr>
          <w:r w:rsidRPr="00D75A0D">
            <w:rPr>
              <w:rStyle w:val="PlaceholderText"/>
              <w:rFonts w:cs="Arial"/>
              <w:sz w:val="20"/>
              <w:szCs w:val="20"/>
            </w:rPr>
            <w:t>X,XXX,XXX</w:t>
          </w:r>
        </w:p>
      </w:docPartBody>
    </w:docPart>
    <w:docPart>
      <w:docPartPr>
        <w:name w:val="8097FFB2D8244F048D62EDF74A02E755"/>
        <w:category>
          <w:name w:val="General"/>
          <w:gallery w:val="placeholder"/>
        </w:category>
        <w:types>
          <w:type w:val="bbPlcHdr"/>
        </w:types>
        <w:behaviors>
          <w:behavior w:val="content"/>
        </w:behaviors>
        <w:guid w:val="{E4DF7F4A-93EF-47A0-B87E-59ECFBF2BD5D}"/>
      </w:docPartPr>
      <w:docPartBody>
        <w:p w:rsidR="005A4499" w:rsidRDefault="000B23EB" w:rsidP="000B23EB">
          <w:pPr>
            <w:pStyle w:val="8097FFB2D8244F048D62EDF74A02E755"/>
          </w:pPr>
          <w:r w:rsidRPr="00407C6D">
            <w:rPr>
              <w:rStyle w:val="PlaceholderText"/>
              <w:rFonts w:cs="Arial"/>
              <w:sz w:val="20"/>
              <w:szCs w:val="20"/>
              <w:highlight w:val="cyan"/>
            </w:rPr>
            <w:t>Click or tap to enter a date.</w:t>
          </w:r>
        </w:p>
      </w:docPartBody>
    </w:docPart>
    <w:docPart>
      <w:docPartPr>
        <w:name w:val="BA641EA22CD543908089CE9A74E43AA2"/>
        <w:category>
          <w:name w:val="General"/>
          <w:gallery w:val="placeholder"/>
        </w:category>
        <w:types>
          <w:type w:val="bbPlcHdr"/>
        </w:types>
        <w:behaviors>
          <w:behavior w:val="content"/>
        </w:behaviors>
        <w:guid w:val="{854B70D5-9BCB-4DD6-93F1-D2D0E13DC443}"/>
      </w:docPartPr>
      <w:docPartBody>
        <w:p w:rsidR="005A4499" w:rsidRDefault="000B23EB" w:rsidP="000B23EB">
          <w:pPr>
            <w:pStyle w:val="BA641EA22CD543908089CE9A74E43AA2"/>
          </w:pPr>
          <w:r w:rsidRPr="00407C6D">
            <w:rPr>
              <w:rStyle w:val="PlaceholderText"/>
              <w:rFonts w:cs="Arial"/>
              <w:sz w:val="20"/>
              <w:szCs w:val="20"/>
              <w:highlight w:val="cyan"/>
            </w:rPr>
            <w:t>Click or tap to enter a date.</w:t>
          </w:r>
        </w:p>
      </w:docPartBody>
    </w:docPart>
    <w:docPart>
      <w:docPartPr>
        <w:name w:val="59773E3BD52644BEA47B64CFC10BDBC9"/>
        <w:category>
          <w:name w:val="General"/>
          <w:gallery w:val="placeholder"/>
        </w:category>
        <w:types>
          <w:type w:val="bbPlcHdr"/>
        </w:types>
        <w:behaviors>
          <w:behavior w:val="content"/>
        </w:behaviors>
        <w:guid w:val="{B761CF4C-FA18-4039-9380-30CEBFC50F3B}"/>
      </w:docPartPr>
      <w:docPartBody>
        <w:p w:rsidR="005A4499" w:rsidRDefault="000B23EB" w:rsidP="000B23EB">
          <w:pPr>
            <w:pStyle w:val="59773E3BD52644BEA47B64CFC10BDBC9"/>
          </w:pPr>
          <w:r w:rsidRPr="00F82B55">
            <w:rPr>
              <w:rStyle w:val="PlaceholderText"/>
              <w:rFonts w:cs="Arial"/>
              <w:sz w:val="20"/>
              <w:szCs w:val="20"/>
            </w:rPr>
            <w:t>Click or tap here to enter text.</w:t>
          </w:r>
        </w:p>
      </w:docPartBody>
    </w:docPart>
    <w:docPart>
      <w:docPartPr>
        <w:name w:val="2FA3C8FC1B924DBEA218934DBB8CB06D"/>
        <w:category>
          <w:name w:val="General"/>
          <w:gallery w:val="placeholder"/>
        </w:category>
        <w:types>
          <w:type w:val="bbPlcHdr"/>
        </w:types>
        <w:behaviors>
          <w:behavior w:val="content"/>
        </w:behaviors>
        <w:guid w:val="{B52D6DF5-4BE4-4F44-BDBE-644406F8DB75}"/>
      </w:docPartPr>
      <w:docPartBody>
        <w:p w:rsidR="005A4499" w:rsidRDefault="000B23EB" w:rsidP="000B23EB">
          <w:pPr>
            <w:pStyle w:val="2FA3C8FC1B924DBEA218934DBB8CB06D"/>
          </w:pPr>
          <w:r w:rsidRPr="00F82B55">
            <w:rPr>
              <w:rStyle w:val="PlaceholderText"/>
              <w:rFonts w:cs="Arial"/>
              <w:sz w:val="20"/>
              <w:szCs w:val="20"/>
            </w:rPr>
            <w:t>Click or tap here to enter text.</w:t>
          </w:r>
        </w:p>
      </w:docPartBody>
    </w:docPart>
    <w:docPart>
      <w:docPartPr>
        <w:name w:val="7C006153EDF442FD8B4E18C6B8CB22A2"/>
        <w:category>
          <w:name w:val="General"/>
          <w:gallery w:val="placeholder"/>
        </w:category>
        <w:types>
          <w:type w:val="bbPlcHdr"/>
        </w:types>
        <w:behaviors>
          <w:behavior w:val="content"/>
        </w:behaviors>
        <w:guid w:val="{7B961BF3-ED1C-4B9E-9F97-A49B21F7BA66}"/>
      </w:docPartPr>
      <w:docPartBody>
        <w:p w:rsidR="005A4499" w:rsidRDefault="000B23EB" w:rsidP="000B23EB">
          <w:pPr>
            <w:pStyle w:val="7C006153EDF442FD8B4E18C6B8CB22A2"/>
          </w:pPr>
          <w:r w:rsidRPr="00F46E65">
            <w:rPr>
              <w:rStyle w:val="PlaceholderText"/>
              <w:rFonts w:cs="Arial"/>
              <w:sz w:val="20"/>
            </w:rPr>
            <w:t>Choose an item.</w:t>
          </w:r>
        </w:p>
      </w:docPartBody>
    </w:docPart>
    <w:docPart>
      <w:docPartPr>
        <w:name w:val="62D6ACDC8D1547F2848758B4C93BEB4A"/>
        <w:category>
          <w:name w:val="General"/>
          <w:gallery w:val="placeholder"/>
        </w:category>
        <w:types>
          <w:type w:val="bbPlcHdr"/>
        </w:types>
        <w:behaviors>
          <w:behavior w:val="content"/>
        </w:behaviors>
        <w:guid w:val="{464AA1F5-A36A-43B3-A2A1-6155113FD343}"/>
      </w:docPartPr>
      <w:docPartBody>
        <w:p w:rsidR="005A4499" w:rsidRDefault="000B23EB" w:rsidP="000B23EB">
          <w:pPr>
            <w:pStyle w:val="62D6ACDC8D1547F2848758B4C93BEB4A"/>
          </w:pPr>
          <w:r w:rsidRPr="00F46E65">
            <w:rPr>
              <w:rStyle w:val="PlaceholderText"/>
              <w:rFonts w:cs="Arial"/>
              <w:sz w:val="20"/>
            </w:rPr>
            <w:t>Choose an item.</w:t>
          </w:r>
        </w:p>
      </w:docPartBody>
    </w:docPart>
    <w:docPart>
      <w:docPartPr>
        <w:name w:val="9DB4E24EACF64D73ADA3CE33BC6D25E2"/>
        <w:category>
          <w:name w:val="General"/>
          <w:gallery w:val="placeholder"/>
        </w:category>
        <w:types>
          <w:type w:val="bbPlcHdr"/>
        </w:types>
        <w:behaviors>
          <w:behavior w:val="content"/>
        </w:behaviors>
        <w:guid w:val="{B425016E-7F64-442C-851B-C81243EFEADC}"/>
      </w:docPartPr>
      <w:docPartBody>
        <w:p w:rsidR="005A4499" w:rsidRDefault="000B23EB" w:rsidP="000B23EB">
          <w:pPr>
            <w:pStyle w:val="9DB4E24EACF64D73ADA3CE33BC6D25E2"/>
          </w:pPr>
          <w:r w:rsidRPr="00F82B55">
            <w:rPr>
              <w:rStyle w:val="PlaceholderText"/>
              <w:rFonts w:cs="Arial"/>
              <w:sz w:val="20"/>
              <w:szCs w:val="20"/>
            </w:rPr>
            <w:t>Click or tap here to enter text.</w:t>
          </w:r>
        </w:p>
      </w:docPartBody>
    </w:docPart>
    <w:docPart>
      <w:docPartPr>
        <w:name w:val="37C316FD75454EA59D554D8CEEE2FB34"/>
        <w:category>
          <w:name w:val="General"/>
          <w:gallery w:val="placeholder"/>
        </w:category>
        <w:types>
          <w:type w:val="bbPlcHdr"/>
        </w:types>
        <w:behaviors>
          <w:behavior w:val="content"/>
        </w:behaviors>
        <w:guid w:val="{8D116BF3-208F-4263-8608-63020E83AE43}"/>
      </w:docPartPr>
      <w:docPartBody>
        <w:p w:rsidR="005A4499" w:rsidRDefault="000B23EB" w:rsidP="000B23EB">
          <w:pPr>
            <w:pStyle w:val="37C316FD75454EA59D554D8CEEE2FB34"/>
          </w:pPr>
          <w:r w:rsidRPr="00F82B55">
            <w:rPr>
              <w:rStyle w:val="PlaceholderText"/>
              <w:rFonts w:cs="Arial"/>
              <w:sz w:val="20"/>
              <w:szCs w:val="20"/>
            </w:rPr>
            <w:t>Click or tap here to enter text.</w:t>
          </w:r>
        </w:p>
      </w:docPartBody>
    </w:docPart>
    <w:docPart>
      <w:docPartPr>
        <w:name w:val="9B97A76A075B4BC99DD2FB52EDDEC76D"/>
        <w:category>
          <w:name w:val="General"/>
          <w:gallery w:val="placeholder"/>
        </w:category>
        <w:types>
          <w:type w:val="bbPlcHdr"/>
        </w:types>
        <w:behaviors>
          <w:behavior w:val="content"/>
        </w:behaviors>
        <w:guid w:val="{1FC1B891-B0B3-4238-9EF2-FE31543E1026}"/>
      </w:docPartPr>
      <w:docPartBody>
        <w:p w:rsidR="005A4499" w:rsidRDefault="000B23EB" w:rsidP="000B23EB">
          <w:pPr>
            <w:pStyle w:val="9B97A76A075B4BC99DD2FB52EDDEC76D"/>
          </w:pPr>
          <w:r w:rsidRPr="00D75A0D">
            <w:rPr>
              <w:rStyle w:val="PlaceholderText"/>
              <w:rFonts w:cs="Arial"/>
              <w:sz w:val="20"/>
              <w:szCs w:val="20"/>
            </w:rPr>
            <w:t>X,XXX,XXX</w:t>
          </w:r>
        </w:p>
      </w:docPartBody>
    </w:docPart>
    <w:docPart>
      <w:docPartPr>
        <w:name w:val="D0F1712AB0F2497E871B1F3835641E12"/>
        <w:category>
          <w:name w:val="General"/>
          <w:gallery w:val="placeholder"/>
        </w:category>
        <w:types>
          <w:type w:val="bbPlcHdr"/>
        </w:types>
        <w:behaviors>
          <w:behavior w:val="content"/>
        </w:behaviors>
        <w:guid w:val="{39FAB37A-1C8E-4716-A294-B5299CCB0908}"/>
      </w:docPartPr>
      <w:docPartBody>
        <w:p w:rsidR="005A4499" w:rsidRDefault="000B23EB" w:rsidP="000B23EB">
          <w:pPr>
            <w:pStyle w:val="D0F1712AB0F2497E871B1F3835641E12"/>
          </w:pPr>
          <w:r w:rsidRPr="00407C6D">
            <w:rPr>
              <w:rStyle w:val="PlaceholderText"/>
              <w:rFonts w:cs="Arial"/>
              <w:sz w:val="20"/>
              <w:szCs w:val="20"/>
              <w:highlight w:val="cyan"/>
            </w:rPr>
            <w:t>Click or tap to enter a date.</w:t>
          </w:r>
        </w:p>
      </w:docPartBody>
    </w:docPart>
    <w:docPart>
      <w:docPartPr>
        <w:name w:val="BAE8DBFCD69E413996A05340FBE8AF1C"/>
        <w:category>
          <w:name w:val="General"/>
          <w:gallery w:val="placeholder"/>
        </w:category>
        <w:types>
          <w:type w:val="bbPlcHdr"/>
        </w:types>
        <w:behaviors>
          <w:behavior w:val="content"/>
        </w:behaviors>
        <w:guid w:val="{8093AA80-FA69-43BB-9989-F6B5BF4D4896}"/>
      </w:docPartPr>
      <w:docPartBody>
        <w:p w:rsidR="005A4499" w:rsidRDefault="000B23EB" w:rsidP="000B23EB">
          <w:pPr>
            <w:pStyle w:val="BAE8DBFCD69E413996A05340FBE8AF1C"/>
          </w:pPr>
          <w:r w:rsidRPr="00407C6D">
            <w:rPr>
              <w:rStyle w:val="PlaceholderText"/>
              <w:rFonts w:cs="Arial"/>
              <w:sz w:val="20"/>
              <w:szCs w:val="20"/>
              <w:highlight w:val="cyan"/>
            </w:rPr>
            <w:t>Click or tap to enter a date.</w:t>
          </w:r>
        </w:p>
      </w:docPartBody>
    </w:docPart>
    <w:docPart>
      <w:docPartPr>
        <w:name w:val="7B34CBF400694ACAB949DE09FA90E059"/>
        <w:category>
          <w:name w:val="General"/>
          <w:gallery w:val="placeholder"/>
        </w:category>
        <w:types>
          <w:type w:val="bbPlcHdr"/>
        </w:types>
        <w:behaviors>
          <w:behavior w:val="content"/>
        </w:behaviors>
        <w:guid w:val="{BC65AAD9-1D2F-440F-8F45-99907EF8B57A}"/>
      </w:docPartPr>
      <w:docPartBody>
        <w:p w:rsidR="005A4499" w:rsidRDefault="000B23EB" w:rsidP="000B23EB">
          <w:pPr>
            <w:pStyle w:val="7B34CBF400694ACAB949DE09FA90E059"/>
          </w:pPr>
          <w:r w:rsidRPr="00291CC6">
            <w:rPr>
              <w:rStyle w:val="PlaceholderText"/>
              <w:rFonts w:cs="Arial"/>
              <w:szCs w:val="24"/>
            </w:rPr>
            <w:t>Click or tap here to enter text.</w:t>
          </w:r>
        </w:p>
      </w:docPartBody>
    </w:docPart>
    <w:docPart>
      <w:docPartPr>
        <w:name w:val="D96747E427354F0591D84FDE02C13CE1"/>
        <w:category>
          <w:name w:val="General"/>
          <w:gallery w:val="placeholder"/>
        </w:category>
        <w:types>
          <w:type w:val="bbPlcHdr"/>
        </w:types>
        <w:behaviors>
          <w:behavior w:val="content"/>
        </w:behaviors>
        <w:guid w:val="{EEEF5292-1855-4919-A254-AB51C068D3BA}"/>
      </w:docPartPr>
      <w:docPartBody>
        <w:p w:rsidR="005A4499" w:rsidRDefault="000B23EB" w:rsidP="000B23EB">
          <w:pPr>
            <w:pStyle w:val="D96747E427354F0591D84FDE02C13CE1"/>
          </w:pPr>
          <w:r w:rsidRPr="00291CC6">
            <w:rPr>
              <w:rStyle w:val="PlaceholderText"/>
              <w:rFonts w:cs="Arial"/>
              <w:szCs w:val="24"/>
            </w:rPr>
            <w:t>Click or tap here to enter text.</w:t>
          </w:r>
        </w:p>
      </w:docPartBody>
    </w:docPart>
    <w:docPart>
      <w:docPartPr>
        <w:name w:val="351A35EAA0874BF898A7F5294DEC5658"/>
        <w:category>
          <w:name w:val="General"/>
          <w:gallery w:val="placeholder"/>
        </w:category>
        <w:types>
          <w:type w:val="bbPlcHdr"/>
        </w:types>
        <w:behaviors>
          <w:behavior w:val="content"/>
        </w:behaviors>
        <w:guid w:val="{1DEB75D1-C1EB-47F7-909A-EAB42448604A}"/>
      </w:docPartPr>
      <w:docPartBody>
        <w:p w:rsidR="005A4499" w:rsidRDefault="000B23EB" w:rsidP="000B23EB">
          <w:pPr>
            <w:pStyle w:val="351A35EAA0874BF898A7F5294DEC5658"/>
          </w:pPr>
          <w:r w:rsidRPr="005D22CB">
            <w:rPr>
              <w:rStyle w:val="PlaceholderText"/>
              <w:rFonts w:cs="Arial"/>
              <w:szCs w:val="24"/>
            </w:rPr>
            <w:t>Choose an item.</w:t>
          </w:r>
        </w:p>
      </w:docPartBody>
    </w:docPart>
    <w:docPart>
      <w:docPartPr>
        <w:name w:val="44CB2E9D3DE149539F3E2C2C92064A45"/>
        <w:category>
          <w:name w:val="General"/>
          <w:gallery w:val="placeholder"/>
        </w:category>
        <w:types>
          <w:type w:val="bbPlcHdr"/>
        </w:types>
        <w:behaviors>
          <w:behavior w:val="content"/>
        </w:behaviors>
        <w:guid w:val="{28A7F761-A3F9-4F2A-8F7E-60E09F5E3F57}"/>
      </w:docPartPr>
      <w:docPartBody>
        <w:p w:rsidR="005A4499" w:rsidRDefault="000B23EB" w:rsidP="000B23EB">
          <w:pPr>
            <w:pStyle w:val="44CB2E9D3DE149539F3E2C2C92064A45"/>
          </w:pPr>
          <w:r w:rsidRPr="00291CC6">
            <w:rPr>
              <w:rStyle w:val="PlaceholderText"/>
              <w:rFonts w:cs="Arial"/>
              <w:szCs w:val="24"/>
            </w:rPr>
            <w:t>Click or tap here to enter text.</w:t>
          </w:r>
        </w:p>
      </w:docPartBody>
    </w:docPart>
    <w:docPart>
      <w:docPartPr>
        <w:name w:val="73647878E47A4D5AA5BB68C0132716EA"/>
        <w:category>
          <w:name w:val="General"/>
          <w:gallery w:val="placeholder"/>
        </w:category>
        <w:types>
          <w:type w:val="bbPlcHdr"/>
        </w:types>
        <w:behaviors>
          <w:behavior w:val="content"/>
        </w:behaviors>
        <w:guid w:val="{34495B50-E758-4D21-9A28-851394037409}"/>
      </w:docPartPr>
      <w:docPartBody>
        <w:p w:rsidR="005A4499" w:rsidRDefault="000B23EB" w:rsidP="000B23EB">
          <w:pPr>
            <w:pStyle w:val="73647878E47A4D5AA5BB68C0132716EA"/>
          </w:pPr>
          <w:r w:rsidRPr="00291CC6">
            <w:rPr>
              <w:rStyle w:val="PlaceholderText"/>
              <w:rFonts w:cs="Arial"/>
              <w:szCs w:val="24"/>
            </w:rPr>
            <w:t>Click or tap here to enter text.</w:t>
          </w:r>
        </w:p>
      </w:docPartBody>
    </w:docPart>
    <w:docPart>
      <w:docPartPr>
        <w:name w:val="8071FBAD7DB044409FA46F91267CC54F"/>
        <w:category>
          <w:name w:val="General"/>
          <w:gallery w:val="placeholder"/>
        </w:category>
        <w:types>
          <w:type w:val="bbPlcHdr"/>
        </w:types>
        <w:behaviors>
          <w:behavior w:val="content"/>
        </w:behaviors>
        <w:guid w:val="{CDDC765A-1E82-4064-ADD8-7CA163CBB60A}"/>
      </w:docPartPr>
      <w:docPartBody>
        <w:p w:rsidR="005A4499" w:rsidRDefault="000B23EB" w:rsidP="000B23EB">
          <w:pPr>
            <w:pStyle w:val="8071FBAD7DB044409FA46F91267CC54F"/>
          </w:pPr>
          <w:r w:rsidRPr="00291CC6">
            <w:rPr>
              <w:rStyle w:val="PlaceholderText"/>
              <w:rFonts w:cs="Arial"/>
              <w:szCs w:val="24"/>
            </w:rPr>
            <w:t>Click or tap here to enter text.</w:t>
          </w:r>
        </w:p>
      </w:docPartBody>
    </w:docPart>
    <w:docPart>
      <w:docPartPr>
        <w:name w:val="C994B7AF3E754650A9C9669B70451207"/>
        <w:category>
          <w:name w:val="General"/>
          <w:gallery w:val="placeholder"/>
        </w:category>
        <w:types>
          <w:type w:val="bbPlcHdr"/>
        </w:types>
        <w:behaviors>
          <w:behavior w:val="content"/>
        </w:behaviors>
        <w:guid w:val="{B01A2FF9-A61E-487B-8647-33931E9DBD0B}"/>
      </w:docPartPr>
      <w:docPartBody>
        <w:p w:rsidR="005A4499" w:rsidRDefault="000B23EB" w:rsidP="000B23EB">
          <w:pPr>
            <w:pStyle w:val="C994B7AF3E754650A9C9669B70451207"/>
          </w:pPr>
          <w:r w:rsidRPr="005D22CB">
            <w:rPr>
              <w:rStyle w:val="PlaceholderText"/>
              <w:rFonts w:cs="Arial"/>
              <w:szCs w:val="24"/>
            </w:rPr>
            <w:t>Choose an item.</w:t>
          </w:r>
        </w:p>
      </w:docPartBody>
    </w:docPart>
    <w:docPart>
      <w:docPartPr>
        <w:name w:val="62E37ECEE20B460783D3A328CB7BE203"/>
        <w:category>
          <w:name w:val="General"/>
          <w:gallery w:val="placeholder"/>
        </w:category>
        <w:types>
          <w:type w:val="bbPlcHdr"/>
        </w:types>
        <w:behaviors>
          <w:behavior w:val="content"/>
        </w:behaviors>
        <w:guid w:val="{308CA487-820B-458B-BAAB-618B40E06802}"/>
      </w:docPartPr>
      <w:docPartBody>
        <w:p w:rsidR="005A4499" w:rsidRDefault="000B23EB" w:rsidP="000B23EB">
          <w:pPr>
            <w:pStyle w:val="62E37ECEE20B460783D3A328CB7BE203"/>
          </w:pPr>
          <w:r w:rsidRPr="00291CC6">
            <w:rPr>
              <w:rStyle w:val="PlaceholderText"/>
              <w:rFonts w:cs="Arial"/>
              <w:szCs w:val="24"/>
            </w:rPr>
            <w:t>Click or tap here to enter text.</w:t>
          </w:r>
        </w:p>
      </w:docPartBody>
    </w:docPart>
    <w:docPart>
      <w:docPartPr>
        <w:name w:val="9130D643F85742338621A7FF35688088"/>
        <w:category>
          <w:name w:val="General"/>
          <w:gallery w:val="placeholder"/>
        </w:category>
        <w:types>
          <w:type w:val="bbPlcHdr"/>
        </w:types>
        <w:behaviors>
          <w:behavior w:val="content"/>
        </w:behaviors>
        <w:guid w:val="{C4A3D5C0-CE35-487B-BD5B-855227F47824}"/>
      </w:docPartPr>
      <w:docPartBody>
        <w:p w:rsidR="005A4499" w:rsidRDefault="000B23EB" w:rsidP="000B23EB">
          <w:pPr>
            <w:pStyle w:val="9130D643F85742338621A7FF35688088"/>
          </w:pPr>
          <w:r w:rsidRPr="00291CC6">
            <w:rPr>
              <w:rStyle w:val="PlaceholderText"/>
              <w:rFonts w:cs="Arial"/>
              <w:szCs w:val="24"/>
            </w:rPr>
            <w:t>Click or tap here to enter text.</w:t>
          </w:r>
        </w:p>
      </w:docPartBody>
    </w:docPart>
    <w:docPart>
      <w:docPartPr>
        <w:name w:val="FA5E4344BB754A27A7C32E73F901523B"/>
        <w:category>
          <w:name w:val="General"/>
          <w:gallery w:val="placeholder"/>
        </w:category>
        <w:types>
          <w:type w:val="bbPlcHdr"/>
        </w:types>
        <w:behaviors>
          <w:behavior w:val="content"/>
        </w:behaviors>
        <w:guid w:val="{AE6DAFB1-B19D-4521-AB42-8CC28E8C30D8}"/>
      </w:docPartPr>
      <w:docPartBody>
        <w:p w:rsidR="005A4499" w:rsidRDefault="000B23EB" w:rsidP="000B23EB">
          <w:pPr>
            <w:pStyle w:val="FA5E4344BB754A27A7C32E73F901523B"/>
          </w:pPr>
          <w:r w:rsidRPr="00291CC6">
            <w:rPr>
              <w:rStyle w:val="PlaceholderText"/>
              <w:rFonts w:cs="Arial"/>
              <w:szCs w:val="24"/>
            </w:rPr>
            <w:t>Click or tap here to enter text.</w:t>
          </w:r>
        </w:p>
      </w:docPartBody>
    </w:docPart>
    <w:docPart>
      <w:docPartPr>
        <w:name w:val="38C6898DA8B5455F9D744A4E0552328C"/>
        <w:category>
          <w:name w:val="General"/>
          <w:gallery w:val="placeholder"/>
        </w:category>
        <w:types>
          <w:type w:val="bbPlcHdr"/>
        </w:types>
        <w:behaviors>
          <w:behavior w:val="content"/>
        </w:behaviors>
        <w:guid w:val="{7CA348D6-A174-4D01-9D26-9C4CA4BFC37B}"/>
      </w:docPartPr>
      <w:docPartBody>
        <w:p w:rsidR="005A4499" w:rsidRDefault="000B23EB" w:rsidP="000B23EB">
          <w:pPr>
            <w:pStyle w:val="38C6898DA8B5455F9D744A4E0552328C"/>
          </w:pPr>
          <w:r w:rsidRPr="005D22CB">
            <w:rPr>
              <w:rStyle w:val="PlaceholderText"/>
              <w:rFonts w:cs="Arial"/>
              <w:szCs w:val="24"/>
            </w:rPr>
            <w:t>Choose an item.</w:t>
          </w:r>
        </w:p>
      </w:docPartBody>
    </w:docPart>
    <w:docPart>
      <w:docPartPr>
        <w:name w:val="BA6A9E58CB164DA8930B735ADF8F07A8"/>
        <w:category>
          <w:name w:val="General"/>
          <w:gallery w:val="placeholder"/>
        </w:category>
        <w:types>
          <w:type w:val="bbPlcHdr"/>
        </w:types>
        <w:behaviors>
          <w:behavior w:val="content"/>
        </w:behaviors>
        <w:guid w:val="{70A06622-DD84-4479-B424-C7C28E13382B}"/>
      </w:docPartPr>
      <w:docPartBody>
        <w:p w:rsidR="005A4499" w:rsidRDefault="000B23EB" w:rsidP="000B23EB">
          <w:pPr>
            <w:pStyle w:val="BA6A9E58CB164DA8930B735ADF8F07A8"/>
          </w:pPr>
          <w:r w:rsidRPr="00291CC6">
            <w:rPr>
              <w:rStyle w:val="PlaceholderText"/>
              <w:rFonts w:cs="Arial"/>
              <w:szCs w:val="24"/>
            </w:rPr>
            <w:t>Click or tap here to enter text.</w:t>
          </w:r>
        </w:p>
      </w:docPartBody>
    </w:docPart>
    <w:docPart>
      <w:docPartPr>
        <w:name w:val="2DF1AD8800044552910A78AF57DACC77"/>
        <w:category>
          <w:name w:val="General"/>
          <w:gallery w:val="placeholder"/>
        </w:category>
        <w:types>
          <w:type w:val="bbPlcHdr"/>
        </w:types>
        <w:behaviors>
          <w:behavior w:val="content"/>
        </w:behaviors>
        <w:guid w:val="{20C256C2-EE90-4382-BA4F-4D9914F32E2A}"/>
      </w:docPartPr>
      <w:docPartBody>
        <w:p w:rsidR="00EA208F" w:rsidRDefault="00561654" w:rsidP="00561654">
          <w:pPr>
            <w:pStyle w:val="2DF1AD8800044552910A78AF57DACC77"/>
          </w:pPr>
          <w:r w:rsidRPr="00A467D4">
            <w:rPr>
              <w:rStyle w:val="PlaceholderText"/>
              <w:rFonts w:cs="Arial"/>
              <w:szCs w:val="24"/>
            </w:rPr>
            <w:t>Click or tap here to enter text.</w:t>
          </w:r>
        </w:p>
      </w:docPartBody>
    </w:docPart>
    <w:docPart>
      <w:docPartPr>
        <w:name w:val="3CA9A04714C140E8B4491FDBA3049FF5"/>
        <w:category>
          <w:name w:val="General"/>
          <w:gallery w:val="placeholder"/>
        </w:category>
        <w:types>
          <w:type w:val="bbPlcHdr"/>
        </w:types>
        <w:behaviors>
          <w:behavior w:val="content"/>
        </w:behaviors>
        <w:guid w:val="{6F49DB8E-F7F3-49BE-B489-EC25C8F12813}"/>
      </w:docPartPr>
      <w:docPartBody>
        <w:p w:rsidR="00EA208F" w:rsidRDefault="00561654" w:rsidP="00561654">
          <w:pPr>
            <w:pStyle w:val="3CA9A04714C140E8B4491FDBA3049FF5"/>
          </w:pPr>
          <w:r w:rsidRPr="00A467D4">
            <w:rPr>
              <w:rStyle w:val="PlaceholderText"/>
              <w:rFonts w:cs="Arial"/>
              <w:szCs w:val="24"/>
            </w:rPr>
            <w:t>Click or tap here to enter text.</w:t>
          </w:r>
        </w:p>
      </w:docPartBody>
    </w:docPart>
    <w:docPart>
      <w:docPartPr>
        <w:name w:val="ADD2AC3F997A444DA5F76D1E7B54DE44"/>
        <w:category>
          <w:name w:val="General"/>
          <w:gallery w:val="placeholder"/>
        </w:category>
        <w:types>
          <w:type w:val="bbPlcHdr"/>
        </w:types>
        <w:behaviors>
          <w:behavior w:val="content"/>
        </w:behaviors>
        <w:guid w:val="{80330F06-670F-4930-8DAE-30638B566F16}"/>
      </w:docPartPr>
      <w:docPartBody>
        <w:p w:rsidR="00EA208F" w:rsidRDefault="00561654" w:rsidP="00561654">
          <w:pPr>
            <w:pStyle w:val="ADD2AC3F997A444DA5F76D1E7B54DE44"/>
          </w:pPr>
          <w:r w:rsidRPr="00A467D4">
            <w:rPr>
              <w:rStyle w:val="PlaceholderText"/>
              <w:rFonts w:cs="Arial"/>
              <w:szCs w:val="24"/>
            </w:rPr>
            <w:t>Click or tap here to enter text.</w:t>
          </w:r>
        </w:p>
      </w:docPartBody>
    </w:docPart>
    <w:docPart>
      <w:docPartPr>
        <w:name w:val="B7B9A71567BF47B688AFB7C55A32FD67"/>
        <w:category>
          <w:name w:val="General"/>
          <w:gallery w:val="placeholder"/>
        </w:category>
        <w:types>
          <w:type w:val="bbPlcHdr"/>
        </w:types>
        <w:behaviors>
          <w:behavior w:val="content"/>
        </w:behaviors>
        <w:guid w:val="{609869BA-412A-436C-ADD1-1CA038E86DB2}"/>
      </w:docPartPr>
      <w:docPartBody>
        <w:p w:rsidR="00EA208F" w:rsidRDefault="00561654" w:rsidP="00561654">
          <w:pPr>
            <w:pStyle w:val="B7B9A71567BF47B688AFB7C55A32FD67"/>
          </w:pPr>
          <w:r w:rsidRPr="00A467D4">
            <w:rPr>
              <w:rStyle w:val="PlaceholderText"/>
              <w:rFonts w:cs="Arial"/>
              <w:szCs w:val="24"/>
            </w:rPr>
            <w:t>Click or tap here to enter text.</w:t>
          </w:r>
        </w:p>
      </w:docPartBody>
    </w:docPart>
    <w:docPart>
      <w:docPartPr>
        <w:name w:val="B90F1E30DD114D57A290E0C43245C2BB"/>
        <w:category>
          <w:name w:val="General"/>
          <w:gallery w:val="placeholder"/>
        </w:category>
        <w:types>
          <w:type w:val="bbPlcHdr"/>
        </w:types>
        <w:behaviors>
          <w:behavior w:val="content"/>
        </w:behaviors>
        <w:guid w:val="{D3BD561E-B068-4707-9E11-5E1F8FC15F32}"/>
      </w:docPartPr>
      <w:docPartBody>
        <w:p w:rsidR="00EA208F" w:rsidRDefault="00561654" w:rsidP="00561654">
          <w:pPr>
            <w:pStyle w:val="B90F1E30DD114D57A290E0C43245C2BB"/>
          </w:pPr>
          <w:r w:rsidRPr="00045460">
            <w:rPr>
              <w:rStyle w:val="PlaceholderText"/>
              <w:rFonts w:cs="Arial"/>
            </w:rPr>
            <w:t>Choose an item.</w:t>
          </w:r>
        </w:p>
      </w:docPartBody>
    </w:docPart>
    <w:docPart>
      <w:docPartPr>
        <w:name w:val="8AC58987FE9C4E8E956BA631BED366D1"/>
        <w:category>
          <w:name w:val="General"/>
          <w:gallery w:val="placeholder"/>
        </w:category>
        <w:types>
          <w:type w:val="bbPlcHdr"/>
        </w:types>
        <w:behaviors>
          <w:behavior w:val="content"/>
        </w:behaviors>
        <w:guid w:val="{8F7D5206-1003-4AAB-B07D-F713267A94FC}"/>
      </w:docPartPr>
      <w:docPartBody>
        <w:p w:rsidR="00EA208F" w:rsidRDefault="00561654" w:rsidP="00561654">
          <w:pPr>
            <w:pStyle w:val="8AC58987FE9C4E8E956BA631BED366D1"/>
          </w:pPr>
          <w:r w:rsidRPr="00045460">
            <w:rPr>
              <w:rStyle w:val="PlaceholderText"/>
              <w:rFonts w:cs="Arial"/>
            </w:rPr>
            <w:t>Choose an item.</w:t>
          </w:r>
        </w:p>
      </w:docPartBody>
    </w:docPart>
    <w:docPart>
      <w:docPartPr>
        <w:name w:val="CA53677AB1A140079290A52B49470EDD"/>
        <w:category>
          <w:name w:val="General"/>
          <w:gallery w:val="placeholder"/>
        </w:category>
        <w:types>
          <w:type w:val="bbPlcHdr"/>
        </w:types>
        <w:behaviors>
          <w:behavior w:val="content"/>
        </w:behaviors>
        <w:guid w:val="{0E004B33-8CF1-4228-A349-59C9B42913D1}"/>
      </w:docPartPr>
      <w:docPartBody>
        <w:p w:rsidR="00EA208F" w:rsidRDefault="00561654" w:rsidP="00561654">
          <w:pPr>
            <w:pStyle w:val="CA53677AB1A140079290A52B49470EDD"/>
          </w:pPr>
          <w:r w:rsidRPr="00045460">
            <w:rPr>
              <w:rStyle w:val="PlaceholderText"/>
              <w:rFonts w:cs="Arial"/>
            </w:rPr>
            <w:t>Choose an item.</w:t>
          </w:r>
        </w:p>
      </w:docPartBody>
    </w:docPart>
    <w:docPart>
      <w:docPartPr>
        <w:name w:val="BF9D1EB95161496B9D411CF4D382BD01"/>
        <w:category>
          <w:name w:val="General"/>
          <w:gallery w:val="placeholder"/>
        </w:category>
        <w:types>
          <w:type w:val="bbPlcHdr"/>
        </w:types>
        <w:behaviors>
          <w:behavior w:val="content"/>
        </w:behaviors>
        <w:guid w:val="{C9FDDB77-FB79-4217-B7D5-E512217F93A5}"/>
      </w:docPartPr>
      <w:docPartBody>
        <w:p w:rsidR="00EA208F" w:rsidRDefault="00561654" w:rsidP="00561654">
          <w:pPr>
            <w:pStyle w:val="BF9D1EB95161496B9D411CF4D382BD01"/>
          </w:pPr>
          <w:r w:rsidRPr="00A467D4">
            <w:rPr>
              <w:rStyle w:val="PlaceholderText"/>
              <w:rFonts w:cs="Arial"/>
              <w:szCs w:val="24"/>
            </w:rPr>
            <w:t>Click or tap here to enter text.</w:t>
          </w:r>
        </w:p>
      </w:docPartBody>
    </w:docPart>
    <w:docPart>
      <w:docPartPr>
        <w:name w:val="C80DF18AB7D74D4D8CA58964EB6914E1"/>
        <w:category>
          <w:name w:val="General"/>
          <w:gallery w:val="placeholder"/>
        </w:category>
        <w:types>
          <w:type w:val="bbPlcHdr"/>
        </w:types>
        <w:behaviors>
          <w:behavior w:val="content"/>
        </w:behaviors>
        <w:guid w:val="{447A8779-29B7-4FD2-88A0-D0F465067F0C}"/>
      </w:docPartPr>
      <w:docPartBody>
        <w:p w:rsidR="00EA208F" w:rsidRDefault="00561654" w:rsidP="00561654">
          <w:pPr>
            <w:pStyle w:val="C80DF18AB7D74D4D8CA58964EB6914E1"/>
          </w:pPr>
          <w:r w:rsidRPr="00A467D4">
            <w:rPr>
              <w:rStyle w:val="PlaceholderText"/>
              <w:rFonts w:cs="Arial"/>
              <w:szCs w:val="24"/>
            </w:rPr>
            <w:t>Click or tap here to enter text.</w:t>
          </w:r>
        </w:p>
      </w:docPartBody>
    </w:docPart>
    <w:docPart>
      <w:docPartPr>
        <w:name w:val="E825F5DA395B4942A1F42BB8BDFDEB43"/>
        <w:category>
          <w:name w:val="General"/>
          <w:gallery w:val="placeholder"/>
        </w:category>
        <w:types>
          <w:type w:val="bbPlcHdr"/>
        </w:types>
        <w:behaviors>
          <w:behavior w:val="content"/>
        </w:behaviors>
        <w:guid w:val="{2B40813E-65FD-4316-8DB0-2B099D8ACAEE}"/>
      </w:docPartPr>
      <w:docPartBody>
        <w:p w:rsidR="00EA208F" w:rsidRDefault="00561654" w:rsidP="00561654">
          <w:pPr>
            <w:pStyle w:val="E825F5DA395B4942A1F42BB8BDFDEB43"/>
          </w:pPr>
          <w:r w:rsidRPr="00A467D4">
            <w:rPr>
              <w:rStyle w:val="PlaceholderText"/>
              <w:rFonts w:cs="Arial"/>
              <w:szCs w:val="24"/>
            </w:rPr>
            <w:t>Click or tap here to enter text.</w:t>
          </w:r>
        </w:p>
      </w:docPartBody>
    </w:docPart>
    <w:docPart>
      <w:docPartPr>
        <w:name w:val="19641C58CBB842099EACD7FF1B546D52"/>
        <w:category>
          <w:name w:val="General"/>
          <w:gallery w:val="placeholder"/>
        </w:category>
        <w:types>
          <w:type w:val="bbPlcHdr"/>
        </w:types>
        <w:behaviors>
          <w:behavior w:val="content"/>
        </w:behaviors>
        <w:guid w:val="{8BA8C335-BEA2-4B24-9967-6955F95FF36F}"/>
      </w:docPartPr>
      <w:docPartBody>
        <w:p w:rsidR="00EA208F" w:rsidRDefault="00561654" w:rsidP="00561654">
          <w:pPr>
            <w:pStyle w:val="19641C58CBB842099EACD7FF1B546D52"/>
          </w:pPr>
          <w:r w:rsidRPr="00A467D4">
            <w:rPr>
              <w:rStyle w:val="PlaceholderText"/>
              <w:rFonts w:cs="Arial"/>
              <w:szCs w:val="24"/>
            </w:rPr>
            <w:t>Click or tap here to enter text.</w:t>
          </w:r>
        </w:p>
      </w:docPartBody>
    </w:docPart>
    <w:docPart>
      <w:docPartPr>
        <w:name w:val="339856B14E9049C5843D082BA919C034"/>
        <w:category>
          <w:name w:val="General"/>
          <w:gallery w:val="placeholder"/>
        </w:category>
        <w:types>
          <w:type w:val="bbPlcHdr"/>
        </w:types>
        <w:behaviors>
          <w:behavior w:val="content"/>
        </w:behaviors>
        <w:guid w:val="{CE4DB386-69A6-4804-9006-17A560622E8C}"/>
      </w:docPartPr>
      <w:docPartBody>
        <w:p w:rsidR="00EA208F" w:rsidRDefault="00561654" w:rsidP="00561654">
          <w:pPr>
            <w:pStyle w:val="339856B14E9049C5843D082BA919C034"/>
          </w:pPr>
          <w:r w:rsidRPr="00A467D4">
            <w:rPr>
              <w:rStyle w:val="PlaceholderText"/>
              <w:rFonts w:cs="Arial"/>
              <w:szCs w:val="24"/>
            </w:rPr>
            <w:t>Click or tap here to enter text.</w:t>
          </w:r>
        </w:p>
      </w:docPartBody>
    </w:docPart>
    <w:docPart>
      <w:docPartPr>
        <w:name w:val="1473FD20A3F04E4BA9789C6413EC0177"/>
        <w:category>
          <w:name w:val="General"/>
          <w:gallery w:val="placeholder"/>
        </w:category>
        <w:types>
          <w:type w:val="bbPlcHdr"/>
        </w:types>
        <w:behaviors>
          <w:behavior w:val="content"/>
        </w:behaviors>
        <w:guid w:val="{64DC9B59-55A9-4AE4-BDFC-2514227831C4}"/>
      </w:docPartPr>
      <w:docPartBody>
        <w:p w:rsidR="00EA208F" w:rsidRDefault="00561654" w:rsidP="00561654">
          <w:pPr>
            <w:pStyle w:val="1473FD20A3F04E4BA9789C6413EC0177"/>
          </w:pPr>
          <w:r w:rsidRPr="006201F9">
            <w:rPr>
              <w:rStyle w:val="PlaceholderText"/>
              <w:rFonts w:cs="Arial"/>
            </w:rPr>
            <w:t>Choose an item.</w:t>
          </w:r>
        </w:p>
      </w:docPartBody>
    </w:docPart>
    <w:docPart>
      <w:docPartPr>
        <w:name w:val="9F5901F6E5674D36B712B91601F8AC5A"/>
        <w:category>
          <w:name w:val="General"/>
          <w:gallery w:val="placeholder"/>
        </w:category>
        <w:types>
          <w:type w:val="bbPlcHdr"/>
        </w:types>
        <w:behaviors>
          <w:behavior w:val="content"/>
        </w:behaviors>
        <w:guid w:val="{A507679D-35E5-40AA-A735-C43D5BD1705B}"/>
      </w:docPartPr>
      <w:docPartBody>
        <w:p w:rsidR="00EA208F" w:rsidRDefault="00561654" w:rsidP="00561654">
          <w:pPr>
            <w:pStyle w:val="9F5901F6E5674D36B712B91601F8AC5A"/>
          </w:pPr>
          <w:r w:rsidRPr="000D2B82">
            <w:rPr>
              <w:rStyle w:val="PlaceholderText"/>
              <w:rFonts w:cs="Arial"/>
            </w:rPr>
            <w:t>Choose an item.</w:t>
          </w:r>
        </w:p>
      </w:docPartBody>
    </w:docPart>
    <w:docPart>
      <w:docPartPr>
        <w:name w:val="9AA50031D00F4E41ACAA6DCAC54C803B"/>
        <w:category>
          <w:name w:val="General"/>
          <w:gallery w:val="placeholder"/>
        </w:category>
        <w:types>
          <w:type w:val="bbPlcHdr"/>
        </w:types>
        <w:behaviors>
          <w:behavior w:val="content"/>
        </w:behaviors>
        <w:guid w:val="{13D16E3E-0E75-4E83-ACB7-570D8B881A16}"/>
      </w:docPartPr>
      <w:docPartBody>
        <w:p w:rsidR="00EA208F" w:rsidRDefault="00561654" w:rsidP="00561654">
          <w:pPr>
            <w:pStyle w:val="9AA50031D00F4E41ACAA6DCAC54C803B"/>
          </w:pPr>
          <w:r w:rsidRPr="000D2B82">
            <w:rPr>
              <w:rStyle w:val="PlaceholderText"/>
              <w:rFonts w:cs="Arial"/>
            </w:rPr>
            <w:t>Choose an item.</w:t>
          </w:r>
        </w:p>
      </w:docPartBody>
    </w:docPart>
    <w:docPart>
      <w:docPartPr>
        <w:name w:val="1CC84EEEEB224F188DC9FE7BBEF6DF60"/>
        <w:category>
          <w:name w:val="General"/>
          <w:gallery w:val="placeholder"/>
        </w:category>
        <w:types>
          <w:type w:val="bbPlcHdr"/>
        </w:types>
        <w:behaviors>
          <w:behavior w:val="content"/>
        </w:behaviors>
        <w:guid w:val="{C58D8D28-2247-4138-80D6-9CAA785335BE}"/>
      </w:docPartPr>
      <w:docPartBody>
        <w:p w:rsidR="00EA208F" w:rsidRDefault="00561654" w:rsidP="00561654">
          <w:pPr>
            <w:pStyle w:val="1CC84EEEEB224F188DC9FE7BBEF6DF60"/>
          </w:pPr>
          <w:r w:rsidRPr="00A467D4">
            <w:rPr>
              <w:rStyle w:val="PlaceholderText"/>
              <w:rFonts w:cs="Arial"/>
              <w:szCs w:val="24"/>
            </w:rPr>
            <w:t>Click or tap here to enter text.</w:t>
          </w:r>
        </w:p>
      </w:docPartBody>
    </w:docPart>
    <w:docPart>
      <w:docPartPr>
        <w:name w:val="AB5A9A3E6D634D55B6AD7EB21571346C"/>
        <w:category>
          <w:name w:val="General"/>
          <w:gallery w:val="placeholder"/>
        </w:category>
        <w:types>
          <w:type w:val="bbPlcHdr"/>
        </w:types>
        <w:behaviors>
          <w:behavior w:val="content"/>
        </w:behaviors>
        <w:guid w:val="{17FE744A-4473-449E-AA09-2D72A3D6AC62}"/>
      </w:docPartPr>
      <w:docPartBody>
        <w:p w:rsidR="00EA208F" w:rsidRDefault="00561654" w:rsidP="00561654">
          <w:pPr>
            <w:pStyle w:val="AB5A9A3E6D634D55B6AD7EB21571346C"/>
          </w:pPr>
          <w:r w:rsidRPr="00A467D4">
            <w:rPr>
              <w:rStyle w:val="PlaceholderText"/>
              <w:rFonts w:cs="Arial"/>
              <w:szCs w:val="24"/>
            </w:rPr>
            <w:t>Click or tap here to enter text.</w:t>
          </w:r>
        </w:p>
      </w:docPartBody>
    </w:docPart>
    <w:docPart>
      <w:docPartPr>
        <w:name w:val="68290080CF624825AB6DEDE64B82C7D5"/>
        <w:category>
          <w:name w:val="General"/>
          <w:gallery w:val="placeholder"/>
        </w:category>
        <w:types>
          <w:type w:val="bbPlcHdr"/>
        </w:types>
        <w:behaviors>
          <w:behavior w:val="content"/>
        </w:behaviors>
        <w:guid w:val="{BA2A0D35-F7B0-4FB5-9862-99F0513A3CC9}"/>
      </w:docPartPr>
      <w:docPartBody>
        <w:p w:rsidR="00EA208F" w:rsidRDefault="00561654" w:rsidP="00561654">
          <w:pPr>
            <w:pStyle w:val="68290080CF624825AB6DEDE64B82C7D5"/>
          </w:pPr>
          <w:r w:rsidRPr="00A467D4">
            <w:rPr>
              <w:rStyle w:val="PlaceholderText"/>
              <w:rFonts w:cs="Arial"/>
              <w:szCs w:val="24"/>
            </w:rPr>
            <w:t>Click or tap here to enter text.</w:t>
          </w:r>
        </w:p>
      </w:docPartBody>
    </w:docPart>
    <w:docPart>
      <w:docPartPr>
        <w:name w:val="ACF48B5F01CC430392E8EA6100D9C3DA"/>
        <w:category>
          <w:name w:val="General"/>
          <w:gallery w:val="placeholder"/>
        </w:category>
        <w:types>
          <w:type w:val="bbPlcHdr"/>
        </w:types>
        <w:behaviors>
          <w:behavior w:val="content"/>
        </w:behaviors>
        <w:guid w:val="{81F8B4CD-9444-4A78-9D92-20C2D7C775C4}"/>
      </w:docPartPr>
      <w:docPartBody>
        <w:p w:rsidR="00EA208F" w:rsidRDefault="00561654" w:rsidP="00561654">
          <w:pPr>
            <w:pStyle w:val="ACF48B5F01CC430392E8EA6100D9C3DA"/>
          </w:pPr>
          <w:r w:rsidRPr="00A467D4">
            <w:rPr>
              <w:rStyle w:val="PlaceholderText"/>
              <w:rFonts w:cs="Arial"/>
              <w:szCs w:val="24"/>
            </w:rPr>
            <w:t>Click or tap here to enter text.</w:t>
          </w:r>
        </w:p>
      </w:docPartBody>
    </w:docPart>
    <w:docPart>
      <w:docPartPr>
        <w:name w:val="DB3E909AB9B5448D9354F77C0FCE761B"/>
        <w:category>
          <w:name w:val="General"/>
          <w:gallery w:val="placeholder"/>
        </w:category>
        <w:types>
          <w:type w:val="bbPlcHdr"/>
        </w:types>
        <w:behaviors>
          <w:behavior w:val="content"/>
        </w:behaviors>
        <w:guid w:val="{B9BBB811-4DA7-4D75-8F92-3721E712D1CB}"/>
      </w:docPartPr>
      <w:docPartBody>
        <w:p w:rsidR="00EA208F" w:rsidRDefault="00561654" w:rsidP="00561654">
          <w:pPr>
            <w:pStyle w:val="DB3E909AB9B5448D9354F77C0FCE761B"/>
          </w:pPr>
          <w:r w:rsidRPr="00A467D4">
            <w:rPr>
              <w:rStyle w:val="PlaceholderText"/>
              <w:rFonts w:cs="Arial"/>
              <w:szCs w:val="24"/>
            </w:rPr>
            <w:t>Click or tap here to enter text.</w:t>
          </w:r>
        </w:p>
      </w:docPartBody>
    </w:docPart>
    <w:docPart>
      <w:docPartPr>
        <w:name w:val="EFE679CFC5E64DD5BFD1099C83AC8561"/>
        <w:category>
          <w:name w:val="General"/>
          <w:gallery w:val="placeholder"/>
        </w:category>
        <w:types>
          <w:type w:val="bbPlcHdr"/>
        </w:types>
        <w:behaviors>
          <w:behavior w:val="content"/>
        </w:behaviors>
        <w:guid w:val="{ACE57FB7-192B-467F-A84B-45054DF54057}"/>
      </w:docPartPr>
      <w:docPartBody>
        <w:p w:rsidR="00EA208F" w:rsidRDefault="00561654" w:rsidP="00561654">
          <w:pPr>
            <w:pStyle w:val="EFE679CFC5E64DD5BFD1099C83AC8561"/>
          </w:pPr>
          <w:r w:rsidRPr="006201F9">
            <w:rPr>
              <w:rStyle w:val="PlaceholderText"/>
              <w:rFonts w:cs="Arial"/>
            </w:rPr>
            <w:t>Choose an item.</w:t>
          </w:r>
        </w:p>
      </w:docPartBody>
    </w:docPart>
    <w:docPart>
      <w:docPartPr>
        <w:name w:val="3BED8E5E2F194AB794752029A8999D43"/>
        <w:category>
          <w:name w:val="General"/>
          <w:gallery w:val="placeholder"/>
        </w:category>
        <w:types>
          <w:type w:val="bbPlcHdr"/>
        </w:types>
        <w:behaviors>
          <w:behavior w:val="content"/>
        </w:behaviors>
        <w:guid w:val="{D23BDA6A-72C8-42E3-94CE-56E2D2831964}"/>
      </w:docPartPr>
      <w:docPartBody>
        <w:p w:rsidR="00EA208F" w:rsidRDefault="00561654" w:rsidP="00561654">
          <w:pPr>
            <w:pStyle w:val="3BED8E5E2F194AB794752029A8999D43"/>
          </w:pPr>
          <w:r w:rsidRPr="000D2B82">
            <w:rPr>
              <w:rStyle w:val="PlaceholderText"/>
              <w:rFonts w:cs="Arial"/>
            </w:rPr>
            <w:t>Choose an item.</w:t>
          </w:r>
        </w:p>
      </w:docPartBody>
    </w:docPart>
    <w:docPart>
      <w:docPartPr>
        <w:name w:val="82209E24213F4ABB9F43DD50C84328C3"/>
        <w:category>
          <w:name w:val="General"/>
          <w:gallery w:val="placeholder"/>
        </w:category>
        <w:types>
          <w:type w:val="bbPlcHdr"/>
        </w:types>
        <w:behaviors>
          <w:behavior w:val="content"/>
        </w:behaviors>
        <w:guid w:val="{13C598A0-D827-463E-A514-961A6CEE3712}"/>
      </w:docPartPr>
      <w:docPartBody>
        <w:p w:rsidR="00EA208F" w:rsidRDefault="00561654" w:rsidP="00561654">
          <w:pPr>
            <w:pStyle w:val="82209E24213F4ABB9F43DD50C84328C3"/>
          </w:pPr>
          <w:r w:rsidRPr="000D2B82">
            <w:rPr>
              <w:rStyle w:val="PlaceholderText"/>
              <w:rFonts w:cs="Arial"/>
            </w:rPr>
            <w:t>Choose an item.</w:t>
          </w:r>
        </w:p>
      </w:docPartBody>
    </w:docPart>
    <w:docPart>
      <w:docPartPr>
        <w:name w:val="9CBA5ECDEF59496B9A0F7FBC67011C9B"/>
        <w:category>
          <w:name w:val="General"/>
          <w:gallery w:val="placeholder"/>
        </w:category>
        <w:types>
          <w:type w:val="bbPlcHdr"/>
        </w:types>
        <w:behaviors>
          <w:behavior w:val="content"/>
        </w:behaviors>
        <w:guid w:val="{421F5686-5183-4E4D-A824-3BD48E0FC75A}"/>
      </w:docPartPr>
      <w:docPartBody>
        <w:p w:rsidR="00EA208F" w:rsidRDefault="00561654" w:rsidP="00561654">
          <w:pPr>
            <w:pStyle w:val="9CBA5ECDEF59496B9A0F7FBC67011C9B"/>
          </w:pPr>
          <w:r w:rsidRPr="00A467D4">
            <w:rPr>
              <w:rStyle w:val="PlaceholderText"/>
              <w:rFonts w:cs="Arial"/>
              <w:szCs w:val="24"/>
            </w:rPr>
            <w:t>Click or tap here to enter text.</w:t>
          </w:r>
        </w:p>
      </w:docPartBody>
    </w:docPart>
    <w:docPart>
      <w:docPartPr>
        <w:name w:val="D6FBD79CA1404D8BAEB39097CB8ADB6B"/>
        <w:category>
          <w:name w:val="General"/>
          <w:gallery w:val="placeholder"/>
        </w:category>
        <w:types>
          <w:type w:val="bbPlcHdr"/>
        </w:types>
        <w:behaviors>
          <w:behavior w:val="content"/>
        </w:behaviors>
        <w:guid w:val="{E431E166-C51E-474C-B611-4E601CB1C28D}"/>
      </w:docPartPr>
      <w:docPartBody>
        <w:p w:rsidR="00EA208F" w:rsidRDefault="00561654" w:rsidP="00561654">
          <w:pPr>
            <w:pStyle w:val="D6FBD79CA1404D8BAEB39097CB8ADB6B"/>
          </w:pPr>
          <w:r w:rsidRPr="00A467D4">
            <w:rPr>
              <w:rStyle w:val="PlaceholderText"/>
              <w:rFonts w:cs="Arial"/>
              <w:szCs w:val="24"/>
            </w:rPr>
            <w:t>Click or tap here to enter text.</w:t>
          </w:r>
        </w:p>
      </w:docPartBody>
    </w:docPart>
    <w:docPart>
      <w:docPartPr>
        <w:name w:val="AE789D6757154499A4EE61BACB54DD72"/>
        <w:category>
          <w:name w:val="General"/>
          <w:gallery w:val="placeholder"/>
        </w:category>
        <w:types>
          <w:type w:val="bbPlcHdr"/>
        </w:types>
        <w:behaviors>
          <w:behavior w:val="content"/>
        </w:behaviors>
        <w:guid w:val="{63150CAA-EA3A-4B02-894A-EA365F6CF266}"/>
      </w:docPartPr>
      <w:docPartBody>
        <w:p w:rsidR="00EA208F" w:rsidRDefault="00561654" w:rsidP="00561654">
          <w:pPr>
            <w:pStyle w:val="AE789D6757154499A4EE61BACB54DD72"/>
          </w:pPr>
          <w:r w:rsidRPr="00A467D4">
            <w:rPr>
              <w:rStyle w:val="PlaceholderText"/>
              <w:rFonts w:cs="Arial"/>
              <w:szCs w:val="24"/>
            </w:rPr>
            <w:t>Click or tap here to enter text.</w:t>
          </w:r>
        </w:p>
      </w:docPartBody>
    </w:docPart>
    <w:docPart>
      <w:docPartPr>
        <w:name w:val="A2F8A0BBF49A4D4387A0526EE5717AE8"/>
        <w:category>
          <w:name w:val="General"/>
          <w:gallery w:val="placeholder"/>
        </w:category>
        <w:types>
          <w:type w:val="bbPlcHdr"/>
        </w:types>
        <w:behaviors>
          <w:behavior w:val="content"/>
        </w:behaviors>
        <w:guid w:val="{B6759F18-58DC-44E3-A962-D78512A065A7}"/>
      </w:docPartPr>
      <w:docPartBody>
        <w:p w:rsidR="00EA208F" w:rsidRDefault="00561654" w:rsidP="00561654">
          <w:pPr>
            <w:pStyle w:val="A2F8A0BBF49A4D4387A0526EE5717AE8"/>
          </w:pPr>
          <w:r w:rsidRPr="00A467D4">
            <w:rPr>
              <w:rStyle w:val="PlaceholderText"/>
              <w:rFonts w:cs="Arial"/>
              <w:szCs w:val="24"/>
            </w:rPr>
            <w:t>Click or tap here to enter text.</w:t>
          </w:r>
        </w:p>
      </w:docPartBody>
    </w:docPart>
    <w:docPart>
      <w:docPartPr>
        <w:name w:val="7EB2BEA6913047E481773D7CC17A8E14"/>
        <w:category>
          <w:name w:val="General"/>
          <w:gallery w:val="placeholder"/>
        </w:category>
        <w:types>
          <w:type w:val="bbPlcHdr"/>
        </w:types>
        <w:behaviors>
          <w:behavior w:val="content"/>
        </w:behaviors>
        <w:guid w:val="{41A17ED0-A1F9-45F2-AD95-31FD39016EAE}"/>
      </w:docPartPr>
      <w:docPartBody>
        <w:p w:rsidR="00EA208F" w:rsidRDefault="00561654" w:rsidP="00561654">
          <w:pPr>
            <w:pStyle w:val="7EB2BEA6913047E481773D7CC17A8E14"/>
          </w:pPr>
          <w:r w:rsidRPr="00A467D4">
            <w:rPr>
              <w:rStyle w:val="PlaceholderText"/>
              <w:rFonts w:cs="Arial"/>
              <w:szCs w:val="24"/>
            </w:rPr>
            <w:t>Click or tap here to enter text.</w:t>
          </w:r>
        </w:p>
      </w:docPartBody>
    </w:docPart>
    <w:docPart>
      <w:docPartPr>
        <w:name w:val="67062BB497F54D70899D199528E8E255"/>
        <w:category>
          <w:name w:val="General"/>
          <w:gallery w:val="placeholder"/>
        </w:category>
        <w:types>
          <w:type w:val="bbPlcHdr"/>
        </w:types>
        <w:behaviors>
          <w:behavior w:val="content"/>
        </w:behaviors>
        <w:guid w:val="{A398DAB9-53FA-4461-B600-7672086573A9}"/>
      </w:docPartPr>
      <w:docPartBody>
        <w:p w:rsidR="00EA208F" w:rsidRDefault="00561654" w:rsidP="00561654">
          <w:pPr>
            <w:pStyle w:val="67062BB497F54D70899D199528E8E255"/>
          </w:pPr>
          <w:r w:rsidRPr="006201F9">
            <w:rPr>
              <w:rStyle w:val="PlaceholderText"/>
              <w:rFonts w:cs="Arial"/>
            </w:rPr>
            <w:t>Choose an item.</w:t>
          </w:r>
        </w:p>
      </w:docPartBody>
    </w:docPart>
    <w:docPart>
      <w:docPartPr>
        <w:name w:val="072BAD3B725A43B9AE24F3FE319422C8"/>
        <w:category>
          <w:name w:val="General"/>
          <w:gallery w:val="placeholder"/>
        </w:category>
        <w:types>
          <w:type w:val="bbPlcHdr"/>
        </w:types>
        <w:behaviors>
          <w:behavior w:val="content"/>
        </w:behaviors>
        <w:guid w:val="{C85E28C0-AC8F-459A-869F-3DCC73BE6C2C}"/>
      </w:docPartPr>
      <w:docPartBody>
        <w:p w:rsidR="00EA208F" w:rsidRDefault="00561654" w:rsidP="00561654">
          <w:pPr>
            <w:pStyle w:val="072BAD3B725A43B9AE24F3FE319422C8"/>
          </w:pPr>
          <w:r w:rsidRPr="000D2B82">
            <w:rPr>
              <w:rStyle w:val="PlaceholderText"/>
              <w:rFonts w:cs="Arial"/>
            </w:rPr>
            <w:t>Choose an item.</w:t>
          </w:r>
        </w:p>
      </w:docPartBody>
    </w:docPart>
    <w:docPart>
      <w:docPartPr>
        <w:name w:val="CB43F9D1CD64428F8B9EE29C614B34F4"/>
        <w:category>
          <w:name w:val="General"/>
          <w:gallery w:val="placeholder"/>
        </w:category>
        <w:types>
          <w:type w:val="bbPlcHdr"/>
        </w:types>
        <w:behaviors>
          <w:behavior w:val="content"/>
        </w:behaviors>
        <w:guid w:val="{135A594A-F365-48EA-9814-CFA54A9831E5}"/>
      </w:docPartPr>
      <w:docPartBody>
        <w:p w:rsidR="00EA208F" w:rsidRDefault="00561654" w:rsidP="00561654">
          <w:pPr>
            <w:pStyle w:val="CB43F9D1CD64428F8B9EE29C614B34F4"/>
          </w:pPr>
          <w:r w:rsidRPr="000D2B82">
            <w:rPr>
              <w:rStyle w:val="PlaceholderText"/>
              <w:rFonts w:cs="Arial"/>
            </w:rPr>
            <w:t>Choose an item.</w:t>
          </w:r>
        </w:p>
      </w:docPartBody>
    </w:docPart>
    <w:docPart>
      <w:docPartPr>
        <w:name w:val="9CE57B52299C486387A33617258BFB04"/>
        <w:category>
          <w:name w:val="General"/>
          <w:gallery w:val="placeholder"/>
        </w:category>
        <w:types>
          <w:type w:val="bbPlcHdr"/>
        </w:types>
        <w:behaviors>
          <w:behavior w:val="content"/>
        </w:behaviors>
        <w:guid w:val="{48B47C4A-F69D-4A92-91E5-1500FA64CA9D}"/>
      </w:docPartPr>
      <w:docPartBody>
        <w:p w:rsidR="00EA208F" w:rsidRDefault="00561654" w:rsidP="00561654">
          <w:pPr>
            <w:pStyle w:val="9CE57B52299C486387A33617258BFB04"/>
          </w:pPr>
          <w:r w:rsidRPr="00A467D4">
            <w:rPr>
              <w:rStyle w:val="PlaceholderText"/>
              <w:rFonts w:cs="Arial"/>
              <w:szCs w:val="24"/>
            </w:rPr>
            <w:t>Click or tap here to enter text.</w:t>
          </w:r>
        </w:p>
      </w:docPartBody>
    </w:docPart>
    <w:docPart>
      <w:docPartPr>
        <w:name w:val="3CB6AFE91A8D49F08BF9F7ABB9453781"/>
        <w:category>
          <w:name w:val="General"/>
          <w:gallery w:val="placeholder"/>
        </w:category>
        <w:types>
          <w:type w:val="bbPlcHdr"/>
        </w:types>
        <w:behaviors>
          <w:behavior w:val="content"/>
        </w:behaviors>
        <w:guid w:val="{7FF66212-B921-4B06-BCC4-2D1938999D75}"/>
      </w:docPartPr>
      <w:docPartBody>
        <w:p w:rsidR="00EA208F" w:rsidRDefault="00561654" w:rsidP="00561654">
          <w:pPr>
            <w:pStyle w:val="3CB6AFE91A8D49F08BF9F7ABB9453781"/>
          </w:pPr>
          <w:r w:rsidRPr="00A467D4">
            <w:rPr>
              <w:rStyle w:val="PlaceholderText"/>
              <w:rFonts w:cs="Arial"/>
              <w:szCs w:val="24"/>
            </w:rPr>
            <w:t>Click or tap here to enter text.</w:t>
          </w:r>
        </w:p>
      </w:docPartBody>
    </w:docPart>
    <w:docPart>
      <w:docPartPr>
        <w:name w:val="318C183904C54EA18F8995172FAF90BB"/>
        <w:category>
          <w:name w:val="General"/>
          <w:gallery w:val="placeholder"/>
        </w:category>
        <w:types>
          <w:type w:val="bbPlcHdr"/>
        </w:types>
        <w:behaviors>
          <w:behavior w:val="content"/>
        </w:behaviors>
        <w:guid w:val="{42C655BF-5939-4CC0-94EA-B412B1796EF0}"/>
      </w:docPartPr>
      <w:docPartBody>
        <w:p w:rsidR="00EA208F" w:rsidRDefault="00561654" w:rsidP="00561654">
          <w:pPr>
            <w:pStyle w:val="318C183904C54EA18F8995172FAF90BB"/>
          </w:pPr>
          <w:r w:rsidRPr="00A467D4">
            <w:rPr>
              <w:rStyle w:val="PlaceholderText"/>
              <w:rFonts w:cs="Arial"/>
              <w:szCs w:val="24"/>
            </w:rPr>
            <w:t>Click or tap here to enter text.</w:t>
          </w:r>
        </w:p>
      </w:docPartBody>
    </w:docPart>
    <w:docPart>
      <w:docPartPr>
        <w:name w:val="EE12DA40D24142659691D4B57217A222"/>
        <w:category>
          <w:name w:val="General"/>
          <w:gallery w:val="placeholder"/>
        </w:category>
        <w:types>
          <w:type w:val="bbPlcHdr"/>
        </w:types>
        <w:behaviors>
          <w:behavior w:val="content"/>
        </w:behaviors>
        <w:guid w:val="{E280E287-F679-4AF3-9FCF-E505AAF42DD9}"/>
      </w:docPartPr>
      <w:docPartBody>
        <w:p w:rsidR="00EA208F" w:rsidRDefault="00561654" w:rsidP="00561654">
          <w:pPr>
            <w:pStyle w:val="EE12DA40D24142659691D4B57217A222"/>
          </w:pPr>
          <w:r w:rsidRPr="00A467D4">
            <w:rPr>
              <w:rStyle w:val="PlaceholderText"/>
              <w:rFonts w:cs="Arial"/>
              <w:szCs w:val="24"/>
            </w:rPr>
            <w:t>Click or tap here to enter text.</w:t>
          </w:r>
        </w:p>
      </w:docPartBody>
    </w:docPart>
    <w:docPart>
      <w:docPartPr>
        <w:name w:val="C3F663467BD1413586F9EB8C2D3F49B9"/>
        <w:category>
          <w:name w:val="General"/>
          <w:gallery w:val="placeholder"/>
        </w:category>
        <w:types>
          <w:type w:val="bbPlcHdr"/>
        </w:types>
        <w:behaviors>
          <w:behavior w:val="content"/>
        </w:behaviors>
        <w:guid w:val="{3486E152-EB3C-4B4C-8639-3645C1462ACB}"/>
      </w:docPartPr>
      <w:docPartBody>
        <w:p w:rsidR="00EA208F" w:rsidRDefault="00561654" w:rsidP="00561654">
          <w:pPr>
            <w:pStyle w:val="C3F663467BD1413586F9EB8C2D3F49B9"/>
          </w:pPr>
          <w:r w:rsidRPr="00A467D4">
            <w:rPr>
              <w:rStyle w:val="PlaceholderText"/>
              <w:rFonts w:cs="Arial"/>
              <w:szCs w:val="24"/>
            </w:rPr>
            <w:t>Click or tap here to enter text.</w:t>
          </w:r>
        </w:p>
      </w:docPartBody>
    </w:docPart>
    <w:docPart>
      <w:docPartPr>
        <w:name w:val="90831491DCD3426696BC9331AFFCA8EA"/>
        <w:category>
          <w:name w:val="General"/>
          <w:gallery w:val="placeholder"/>
        </w:category>
        <w:types>
          <w:type w:val="bbPlcHdr"/>
        </w:types>
        <w:behaviors>
          <w:behavior w:val="content"/>
        </w:behaviors>
        <w:guid w:val="{2F6E3D8E-8AB7-418A-AB46-F1749F87D0F8}"/>
      </w:docPartPr>
      <w:docPartBody>
        <w:p w:rsidR="00EA208F" w:rsidRDefault="00561654" w:rsidP="00561654">
          <w:pPr>
            <w:pStyle w:val="90831491DCD3426696BC9331AFFCA8EA"/>
          </w:pPr>
          <w:r w:rsidRPr="006201F9">
            <w:rPr>
              <w:rStyle w:val="PlaceholderText"/>
              <w:rFonts w:cs="Arial"/>
            </w:rPr>
            <w:t>Choose an item.</w:t>
          </w:r>
        </w:p>
      </w:docPartBody>
    </w:docPart>
    <w:docPart>
      <w:docPartPr>
        <w:name w:val="DA11B88C960A414282A0817190088A26"/>
        <w:category>
          <w:name w:val="General"/>
          <w:gallery w:val="placeholder"/>
        </w:category>
        <w:types>
          <w:type w:val="bbPlcHdr"/>
        </w:types>
        <w:behaviors>
          <w:behavior w:val="content"/>
        </w:behaviors>
        <w:guid w:val="{721D0D1E-8DDD-4B9B-9D58-2CDF4A842D2C}"/>
      </w:docPartPr>
      <w:docPartBody>
        <w:p w:rsidR="00EA208F" w:rsidRDefault="00561654" w:rsidP="00561654">
          <w:pPr>
            <w:pStyle w:val="DA11B88C960A414282A0817190088A26"/>
          </w:pPr>
          <w:r w:rsidRPr="000D2B82">
            <w:rPr>
              <w:rStyle w:val="PlaceholderText"/>
              <w:rFonts w:cs="Arial"/>
            </w:rPr>
            <w:t>Choose an item.</w:t>
          </w:r>
        </w:p>
      </w:docPartBody>
    </w:docPart>
    <w:docPart>
      <w:docPartPr>
        <w:name w:val="11AF9B0AC45342388974F65ED6783246"/>
        <w:category>
          <w:name w:val="General"/>
          <w:gallery w:val="placeholder"/>
        </w:category>
        <w:types>
          <w:type w:val="bbPlcHdr"/>
        </w:types>
        <w:behaviors>
          <w:behavior w:val="content"/>
        </w:behaviors>
        <w:guid w:val="{765EEBDC-2534-43B3-9A7A-BD6D273948CE}"/>
      </w:docPartPr>
      <w:docPartBody>
        <w:p w:rsidR="00EA208F" w:rsidRDefault="00561654" w:rsidP="00561654">
          <w:pPr>
            <w:pStyle w:val="11AF9B0AC45342388974F65ED6783246"/>
          </w:pPr>
          <w:r w:rsidRPr="000D2B82">
            <w:rPr>
              <w:rStyle w:val="PlaceholderText"/>
              <w:rFonts w:cs="Arial"/>
            </w:rPr>
            <w:t>Choose an item.</w:t>
          </w:r>
        </w:p>
      </w:docPartBody>
    </w:docPart>
    <w:docPart>
      <w:docPartPr>
        <w:name w:val="58EBD9EC541B4EDD9E6F3A8477F9C348"/>
        <w:category>
          <w:name w:val="General"/>
          <w:gallery w:val="placeholder"/>
        </w:category>
        <w:types>
          <w:type w:val="bbPlcHdr"/>
        </w:types>
        <w:behaviors>
          <w:behavior w:val="content"/>
        </w:behaviors>
        <w:guid w:val="{0C7246EE-6146-45D3-917B-10F6A00A2F32}"/>
      </w:docPartPr>
      <w:docPartBody>
        <w:p w:rsidR="00EA208F" w:rsidRDefault="00561654" w:rsidP="00561654">
          <w:pPr>
            <w:pStyle w:val="58EBD9EC541B4EDD9E6F3A8477F9C348"/>
          </w:pPr>
          <w:r w:rsidRPr="00A467D4">
            <w:rPr>
              <w:rStyle w:val="PlaceholderText"/>
              <w:rFonts w:cs="Arial"/>
              <w:szCs w:val="24"/>
            </w:rPr>
            <w:t>Click or tap here to enter text.</w:t>
          </w:r>
        </w:p>
      </w:docPartBody>
    </w:docPart>
    <w:docPart>
      <w:docPartPr>
        <w:name w:val="68AF214EFB1B405399B18D2AD4B36677"/>
        <w:category>
          <w:name w:val="General"/>
          <w:gallery w:val="placeholder"/>
        </w:category>
        <w:types>
          <w:type w:val="bbPlcHdr"/>
        </w:types>
        <w:behaviors>
          <w:behavior w:val="content"/>
        </w:behaviors>
        <w:guid w:val="{DE004FBD-E165-42F4-AD11-AE01A784BEB6}"/>
      </w:docPartPr>
      <w:docPartBody>
        <w:p w:rsidR="00EA208F" w:rsidRDefault="00561654" w:rsidP="00561654">
          <w:pPr>
            <w:pStyle w:val="68AF214EFB1B405399B18D2AD4B36677"/>
          </w:pPr>
          <w:r w:rsidRPr="00A467D4">
            <w:rPr>
              <w:rStyle w:val="PlaceholderText"/>
              <w:rFonts w:cs="Arial"/>
              <w:szCs w:val="24"/>
            </w:rPr>
            <w:t>Click or tap here to enter text.</w:t>
          </w:r>
        </w:p>
      </w:docPartBody>
    </w:docPart>
    <w:docPart>
      <w:docPartPr>
        <w:name w:val="E497306874D84C88A9A65B64EA51698E"/>
        <w:category>
          <w:name w:val="General"/>
          <w:gallery w:val="placeholder"/>
        </w:category>
        <w:types>
          <w:type w:val="bbPlcHdr"/>
        </w:types>
        <w:behaviors>
          <w:behavior w:val="content"/>
        </w:behaviors>
        <w:guid w:val="{7DADC1C3-2089-4D5C-A9F5-89B068A3C5C4}"/>
      </w:docPartPr>
      <w:docPartBody>
        <w:p w:rsidR="00EA208F" w:rsidRDefault="00561654" w:rsidP="00561654">
          <w:pPr>
            <w:pStyle w:val="E497306874D84C88A9A65B64EA51698E"/>
          </w:pPr>
          <w:r w:rsidRPr="00A467D4">
            <w:rPr>
              <w:rStyle w:val="PlaceholderText"/>
              <w:rFonts w:cs="Arial"/>
              <w:szCs w:val="24"/>
            </w:rPr>
            <w:t>Click or tap here to enter text.</w:t>
          </w:r>
        </w:p>
      </w:docPartBody>
    </w:docPart>
    <w:docPart>
      <w:docPartPr>
        <w:name w:val="23B9749CD4674028ACEDEA3180444C36"/>
        <w:category>
          <w:name w:val="General"/>
          <w:gallery w:val="placeholder"/>
        </w:category>
        <w:types>
          <w:type w:val="bbPlcHdr"/>
        </w:types>
        <w:behaviors>
          <w:behavior w:val="content"/>
        </w:behaviors>
        <w:guid w:val="{D4985ABA-34CC-4A8D-A4AD-5FFA321B017D}"/>
      </w:docPartPr>
      <w:docPartBody>
        <w:p w:rsidR="00EA208F" w:rsidRDefault="00561654" w:rsidP="00561654">
          <w:pPr>
            <w:pStyle w:val="23B9749CD4674028ACEDEA3180444C36"/>
          </w:pPr>
          <w:r w:rsidRPr="00A467D4">
            <w:rPr>
              <w:rStyle w:val="PlaceholderText"/>
              <w:rFonts w:cs="Arial"/>
              <w:szCs w:val="24"/>
            </w:rPr>
            <w:t>Click or tap here to enter text.</w:t>
          </w:r>
        </w:p>
      </w:docPartBody>
    </w:docPart>
    <w:docPart>
      <w:docPartPr>
        <w:name w:val="8998D633DD8845C4A315E84A3F74AB86"/>
        <w:category>
          <w:name w:val="General"/>
          <w:gallery w:val="placeholder"/>
        </w:category>
        <w:types>
          <w:type w:val="bbPlcHdr"/>
        </w:types>
        <w:behaviors>
          <w:behavior w:val="content"/>
        </w:behaviors>
        <w:guid w:val="{C28F9287-F322-48A5-8BA6-65A298917A73}"/>
      </w:docPartPr>
      <w:docPartBody>
        <w:p w:rsidR="00EA208F" w:rsidRDefault="00561654" w:rsidP="00561654">
          <w:pPr>
            <w:pStyle w:val="8998D633DD8845C4A315E84A3F74AB86"/>
          </w:pPr>
          <w:r w:rsidRPr="00A467D4">
            <w:rPr>
              <w:rStyle w:val="PlaceholderText"/>
              <w:rFonts w:cs="Arial"/>
              <w:szCs w:val="24"/>
            </w:rPr>
            <w:t>Click or tap here to enter text.</w:t>
          </w:r>
        </w:p>
      </w:docPartBody>
    </w:docPart>
    <w:docPart>
      <w:docPartPr>
        <w:name w:val="3955B0F8D082445E9D1BC89A23BFF79E"/>
        <w:category>
          <w:name w:val="General"/>
          <w:gallery w:val="placeholder"/>
        </w:category>
        <w:types>
          <w:type w:val="bbPlcHdr"/>
        </w:types>
        <w:behaviors>
          <w:behavior w:val="content"/>
        </w:behaviors>
        <w:guid w:val="{C8FA1FA9-05B3-49FE-B2E2-22BB7A200FBB}"/>
      </w:docPartPr>
      <w:docPartBody>
        <w:p w:rsidR="00EA208F" w:rsidRDefault="00561654" w:rsidP="00561654">
          <w:pPr>
            <w:pStyle w:val="3955B0F8D082445E9D1BC89A23BFF79E"/>
          </w:pPr>
          <w:r w:rsidRPr="006201F9">
            <w:rPr>
              <w:rStyle w:val="PlaceholderText"/>
              <w:rFonts w:cs="Arial"/>
            </w:rPr>
            <w:t>Choose an item.</w:t>
          </w:r>
        </w:p>
      </w:docPartBody>
    </w:docPart>
    <w:docPart>
      <w:docPartPr>
        <w:name w:val="1CEBCA0109A74F48A54A507258F89BF9"/>
        <w:category>
          <w:name w:val="General"/>
          <w:gallery w:val="placeholder"/>
        </w:category>
        <w:types>
          <w:type w:val="bbPlcHdr"/>
        </w:types>
        <w:behaviors>
          <w:behavior w:val="content"/>
        </w:behaviors>
        <w:guid w:val="{7A74E23C-70A7-46AE-91D0-2D38D31AB2EA}"/>
      </w:docPartPr>
      <w:docPartBody>
        <w:p w:rsidR="00EA208F" w:rsidRDefault="00561654" w:rsidP="00561654">
          <w:pPr>
            <w:pStyle w:val="1CEBCA0109A74F48A54A507258F89BF9"/>
          </w:pPr>
          <w:r w:rsidRPr="000D2B82">
            <w:rPr>
              <w:rStyle w:val="PlaceholderText"/>
              <w:rFonts w:cs="Arial"/>
            </w:rPr>
            <w:t>Choose an item.</w:t>
          </w:r>
        </w:p>
      </w:docPartBody>
    </w:docPart>
    <w:docPart>
      <w:docPartPr>
        <w:name w:val="55971C3C6E4A4354960E0C52B6574635"/>
        <w:category>
          <w:name w:val="General"/>
          <w:gallery w:val="placeholder"/>
        </w:category>
        <w:types>
          <w:type w:val="bbPlcHdr"/>
        </w:types>
        <w:behaviors>
          <w:behavior w:val="content"/>
        </w:behaviors>
        <w:guid w:val="{0528E233-8F5F-423D-B6C3-4C4594076805}"/>
      </w:docPartPr>
      <w:docPartBody>
        <w:p w:rsidR="00EA208F" w:rsidRDefault="00561654" w:rsidP="00561654">
          <w:pPr>
            <w:pStyle w:val="55971C3C6E4A4354960E0C52B6574635"/>
          </w:pPr>
          <w:r w:rsidRPr="000D2B82">
            <w:rPr>
              <w:rStyle w:val="PlaceholderText"/>
              <w:rFonts w:cs="Arial"/>
            </w:rPr>
            <w:t>Choose an item.</w:t>
          </w:r>
        </w:p>
      </w:docPartBody>
    </w:docPart>
    <w:docPart>
      <w:docPartPr>
        <w:name w:val="35E9E71A3C1F4B799E967D1D865BB603"/>
        <w:category>
          <w:name w:val="General"/>
          <w:gallery w:val="placeholder"/>
        </w:category>
        <w:types>
          <w:type w:val="bbPlcHdr"/>
        </w:types>
        <w:behaviors>
          <w:behavior w:val="content"/>
        </w:behaviors>
        <w:guid w:val="{77B8E832-27A5-4B1B-9FFD-333DB7D4D409}"/>
      </w:docPartPr>
      <w:docPartBody>
        <w:p w:rsidR="00EA208F" w:rsidRDefault="00561654" w:rsidP="00561654">
          <w:pPr>
            <w:pStyle w:val="35E9E71A3C1F4B799E967D1D865BB603"/>
          </w:pPr>
          <w:r w:rsidRPr="00A467D4">
            <w:rPr>
              <w:rStyle w:val="PlaceholderText"/>
              <w:rFonts w:cs="Arial"/>
              <w:szCs w:val="24"/>
            </w:rPr>
            <w:t>Click or tap here to enter text.</w:t>
          </w:r>
        </w:p>
      </w:docPartBody>
    </w:docPart>
    <w:docPart>
      <w:docPartPr>
        <w:name w:val="70200BEA221940F29B3E48A8077426EF"/>
        <w:category>
          <w:name w:val="General"/>
          <w:gallery w:val="placeholder"/>
        </w:category>
        <w:types>
          <w:type w:val="bbPlcHdr"/>
        </w:types>
        <w:behaviors>
          <w:behavior w:val="content"/>
        </w:behaviors>
        <w:guid w:val="{81042BEC-BEC0-419F-ABEF-97320CF08F78}"/>
      </w:docPartPr>
      <w:docPartBody>
        <w:p w:rsidR="00EA208F" w:rsidRDefault="00561654" w:rsidP="00561654">
          <w:pPr>
            <w:pStyle w:val="70200BEA221940F29B3E48A8077426EF"/>
          </w:pPr>
          <w:r w:rsidRPr="00A467D4">
            <w:rPr>
              <w:rStyle w:val="PlaceholderText"/>
              <w:rFonts w:cs="Arial"/>
              <w:szCs w:val="24"/>
            </w:rPr>
            <w:t>Click or tap here to enter text.</w:t>
          </w:r>
        </w:p>
      </w:docPartBody>
    </w:docPart>
    <w:docPart>
      <w:docPartPr>
        <w:name w:val="C82B81755DDC4DA5BB5E6B567BAA781A"/>
        <w:category>
          <w:name w:val="General"/>
          <w:gallery w:val="placeholder"/>
        </w:category>
        <w:types>
          <w:type w:val="bbPlcHdr"/>
        </w:types>
        <w:behaviors>
          <w:behavior w:val="content"/>
        </w:behaviors>
        <w:guid w:val="{0E78DC98-A915-4AD8-BB7F-23A3041E261A}"/>
      </w:docPartPr>
      <w:docPartBody>
        <w:p w:rsidR="00EA208F" w:rsidRDefault="00561654" w:rsidP="00561654">
          <w:pPr>
            <w:pStyle w:val="C82B81755DDC4DA5BB5E6B567BAA781A"/>
          </w:pPr>
          <w:r w:rsidRPr="00A467D4">
            <w:rPr>
              <w:rStyle w:val="PlaceholderText"/>
              <w:rFonts w:cs="Arial"/>
              <w:szCs w:val="24"/>
            </w:rPr>
            <w:t>Click or tap here to enter text.</w:t>
          </w:r>
        </w:p>
      </w:docPartBody>
    </w:docPart>
    <w:docPart>
      <w:docPartPr>
        <w:name w:val="497462892E41475EB9F5C057933318B0"/>
        <w:category>
          <w:name w:val="General"/>
          <w:gallery w:val="placeholder"/>
        </w:category>
        <w:types>
          <w:type w:val="bbPlcHdr"/>
        </w:types>
        <w:behaviors>
          <w:behavior w:val="content"/>
        </w:behaviors>
        <w:guid w:val="{55C8547A-902B-4A86-AF6A-4D8435F0A959}"/>
      </w:docPartPr>
      <w:docPartBody>
        <w:p w:rsidR="00EA208F" w:rsidRDefault="00561654" w:rsidP="00561654">
          <w:pPr>
            <w:pStyle w:val="497462892E41475EB9F5C057933318B0"/>
          </w:pPr>
          <w:r w:rsidRPr="00A467D4">
            <w:rPr>
              <w:rStyle w:val="PlaceholderText"/>
              <w:rFonts w:cs="Arial"/>
              <w:szCs w:val="24"/>
            </w:rPr>
            <w:t>Click or tap here to enter text.</w:t>
          </w:r>
        </w:p>
      </w:docPartBody>
    </w:docPart>
    <w:docPart>
      <w:docPartPr>
        <w:name w:val="B3CB9EA1A02F45B6AA75CF23490A99A7"/>
        <w:category>
          <w:name w:val="General"/>
          <w:gallery w:val="placeholder"/>
        </w:category>
        <w:types>
          <w:type w:val="bbPlcHdr"/>
        </w:types>
        <w:behaviors>
          <w:behavior w:val="content"/>
        </w:behaviors>
        <w:guid w:val="{517DD978-E963-48EF-BA1A-7F3ADE644A32}"/>
      </w:docPartPr>
      <w:docPartBody>
        <w:p w:rsidR="00EA208F" w:rsidRDefault="00561654" w:rsidP="00561654">
          <w:pPr>
            <w:pStyle w:val="B3CB9EA1A02F45B6AA75CF23490A99A7"/>
          </w:pPr>
          <w:r w:rsidRPr="00A467D4">
            <w:rPr>
              <w:rStyle w:val="PlaceholderText"/>
              <w:rFonts w:cs="Arial"/>
              <w:szCs w:val="24"/>
            </w:rPr>
            <w:t>Click or tap here to enter text.</w:t>
          </w:r>
        </w:p>
      </w:docPartBody>
    </w:docPart>
    <w:docPart>
      <w:docPartPr>
        <w:name w:val="A2CCE25F1D4B41E8B3C79911E04398EB"/>
        <w:category>
          <w:name w:val="General"/>
          <w:gallery w:val="placeholder"/>
        </w:category>
        <w:types>
          <w:type w:val="bbPlcHdr"/>
        </w:types>
        <w:behaviors>
          <w:behavior w:val="content"/>
        </w:behaviors>
        <w:guid w:val="{343087A7-F363-4A17-9ADE-572CFE6A2448}"/>
      </w:docPartPr>
      <w:docPartBody>
        <w:p w:rsidR="00EA208F" w:rsidRDefault="00561654" w:rsidP="00561654">
          <w:pPr>
            <w:pStyle w:val="A2CCE25F1D4B41E8B3C79911E04398EB"/>
          </w:pPr>
          <w:r w:rsidRPr="006201F9">
            <w:rPr>
              <w:rStyle w:val="PlaceholderText"/>
              <w:rFonts w:cs="Arial"/>
            </w:rPr>
            <w:t>Choose an item.</w:t>
          </w:r>
        </w:p>
      </w:docPartBody>
    </w:docPart>
    <w:docPart>
      <w:docPartPr>
        <w:name w:val="318E51AC97BC46CCA19B3CD4DF73B0EC"/>
        <w:category>
          <w:name w:val="General"/>
          <w:gallery w:val="placeholder"/>
        </w:category>
        <w:types>
          <w:type w:val="bbPlcHdr"/>
        </w:types>
        <w:behaviors>
          <w:behavior w:val="content"/>
        </w:behaviors>
        <w:guid w:val="{754CB019-D2F0-497C-BEE2-450AAECD5C7B}"/>
      </w:docPartPr>
      <w:docPartBody>
        <w:p w:rsidR="00EA208F" w:rsidRDefault="00561654" w:rsidP="00561654">
          <w:pPr>
            <w:pStyle w:val="318E51AC97BC46CCA19B3CD4DF73B0EC"/>
          </w:pPr>
          <w:r w:rsidRPr="000D2B82">
            <w:rPr>
              <w:rStyle w:val="PlaceholderText"/>
              <w:rFonts w:cs="Arial"/>
            </w:rPr>
            <w:t>Choose an item.</w:t>
          </w:r>
        </w:p>
      </w:docPartBody>
    </w:docPart>
    <w:docPart>
      <w:docPartPr>
        <w:name w:val="9C60F7DA2AEE49DC9780D4B0A6B42ADA"/>
        <w:category>
          <w:name w:val="General"/>
          <w:gallery w:val="placeholder"/>
        </w:category>
        <w:types>
          <w:type w:val="bbPlcHdr"/>
        </w:types>
        <w:behaviors>
          <w:behavior w:val="content"/>
        </w:behaviors>
        <w:guid w:val="{5B493E5F-0F79-4ADF-BA2D-1D124C68B42D}"/>
      </w:docPartPr>
      <w:docPartBody>
        <w:p w:rsidR="00EA208F" w:rsidRDefault="00561654" w:rsidP="00561654">
          <w:pPr>
            <w:pStyle w:val="9C60F7DA2AEE49DC9780D4B0A6B42ADA"/>
          </w:pPr>
          <w:r w:rsidRPr="000D2B82">
            <w:rPr>
              <w:rStyle w:val="PlaceholderText"/>
              <w:rFonts w:cs="Arial"/>
            </w:rPr>
            <w:t>Choose an item.</w:t>
          </w:r>
        </w:p>
      </w:docPartBody>
    </w:docPart>
    <w:docPart>
      <w:docPartPr>
        <w:name w:val="1F628C040AAD4EB29B47083746A55784"/>
        <w:category>
          <w:name w:val="General"/>
          <w:gallery w:val="placeholder"/>
        </w:category>
        <w:types>
          <w:type w:val="bbPlcHdr"/>
        </w:types>
        <w:behaviors>
          <w:behavior w:val="content"/>
        </w:behaviors>
        <w:guid w:val="{596F12AC-760A-4B76-86D6-B17165B1D106}"/>
      </w:docPartPr>
      <w:docPartBody>
        <w:p w:rsidR="00EA208F" w:rsidRDefault="00561654" w:rsidP="00561654">
          <w:pPr>
            <w:pStyle w:val="1F628C040AAD4EB29B47083746A55784"/>
          </w:pPr>
          <w:r w:rsidRPr="00A467D4">
            <w:rPr>
              <w:rStyle w:val="PlaceholderText"/>
              <w:rFonts w:cs="Arial"/>
              <w:szCs w:val="24"/>
            </w:rPr>
            <w:t>Click or tap here to enter text.</w:t>
          </w:r>
        </w:p>
      </w:docPartBody>
    </w:docPart>
    <w:docPart>
      <w:docPartPr>
        <w:name w:val="4E62157CBE544B00BE2E64EBC652DB1D"/>
        <w:category>
          <w:name w:val="General"/>
          <w:gallery w:val="placeholder"/>
        </w:category>
        <w:types>
          <w:type w:val="bbPlcHdr"/>
        </w:types>
        <w:behaviors>
          <w:behavior w:val="content"/>
        </w:behaviors>
        <w:guid w:val="{89392A9C-C7FD-4266-8970-A2EC5512D6A4}"/>
      </w:docPartPr>
      <w:docPartBody>
        <w:p w:rsidR="00EA208F" w:rsidRDefault="00561654" w:rsidP="00561654">
          <w:pPr>
            <w:pStyle w:val="4E62157CBE544B00BE2E64EBC652DB1D"/>
          </w:pPr>
          <w:r w:rsidRPr="00A467D4">
            <w:rPr>
              <w:rStyle w:val="PlaceholderText"/>
              <w:rFonts w:cs="Arial"/>
              <w:szCs w:val="24"/>
            </w:rPr>
            <w:t>Click or tap here to enter text.</w:t>
          </w:r>
        </w:p>
      </w:docPartBody>
    </w:docPart>
    <w:docPart>
      <w:docPartPr>
        <w:name w:val="8DEC7BF23831489E84C530C391671364"/>
        <w:category>
          <w:name w:val="General"/>
          <w:gallery w:val="placeholder"/>
        </w:category>
        <w:types>
          <w:type w:val="bbPlcHdr"/>
        </w:types>
        <w:behaviors>
          <w:behavior w:val="content"/>
        </w:behaviors>
        <w:guid w:val="{0D32817F-2E05-4356-A324-9369B35694E9}"/>
      </w:docPartPr>
      <w:docPartBody>
        <w:p w:rsidR="00EA208F" w:rsidRDefault="00561654" w:rsidP="00561654">
          <w:pPr>
            <w:pStyle w:val="8DEC7BF23831489E84C530C391671364"/>
          </w:pPr>
          <w:r w:rsidRPr="00A467D4">
            <w:rPr>
              <w:rStyle w:val="PlaceholderText"/>
              <w:rFonts w:cs="Arial"/>
              <w:szCs w:val="24"/>
            </w:rPr>
            <w:t>Click or tap here to enter text.</w:t>
          </w:r>
        </w:p>
      </w:docPartBody>
    </w:docPart>
    <w:docPart>
      <w:docPartPr>
        <w:name w:val="5CD184E5906D44F9BA320543651BA897"/>
        <w:category>
          <w:name w:val="General"/>
          <w:gallery w:val="placeholder"/>
        </w:category>
        <w:types>
          <w:type w:val="bbPlcHdr"/>
        </w:types>
        <w:behaviors>
          <w:behavior w:val="content"/>
        </w:behaviors>
        <w:guid w:val="{19E80C9D-BA46-47AE-9EF0-664150E00613}"/>
      </w:docPartPr>
      <w:docPartBody>
        <w:p w:rsidR="00EA208F" w:rsidRDefault="00561654" w:rsidP="00561654">
          <w:pPr>
            <w:pStyle w:val="5CD184E5906D44F9BA320543651BA897"/>
          </w:pPr>
          <w:r w:rsidRPr="00A467D4">
            <w:rPr>
              <w:rStyle w:val="PlaceholderText"/>
              <w:rFonts w:cs="Arial"/>
              <w:szCs w:val="24"/>
            </w:rPr>
            <w:t>Click or tap here to enter text.</w:t>
          </w:r>
        </w:p>
      </w:docPartBody>
    </w:docPart>
    <w:docPart>
      <w:docPartPr>
        <w:name w:val="3C537EF230F344EB9CE1563EF4C03D2E"/>
        <w:category>
          <w:name w:val="General"/>
          <w:gallery w:val="placeholder"/>
        </w:category>
        <w:types>
          <w:type w:val="bbPlcHdr"/>
        </w:types>
        <w:behaviors>
          <w:behavior w:val="content"/>
        </w:behaviors>
        <w:guid w:val="{E038C795-D786-42C7-A500-A09B8394C9C1}"/>
      </w:docPartPr>
      <w:docPartBody>
        <w:p w:rsidR="00EA208F" w:rsidRDefault="00561654" w:rsidP="00561654">
          <w:pPr>
            <w:pStyle w:val="3C537EF230F344EB9CE1563EF4C03D2E"/>
          </w:pPr>
          <w:r w:rsidRPr="00A467D4">
            <w:rPr>
              <w:rStyle w:val="PlaceholderText"/>
              <w:rFonts w:cs="Arial"/>
              <w:szCs w:val="24"/>
            </w:rPr>
            <w:t>Click or tap here to enter text.</w:t>
          </w:r>
        </w:p>
      </w:docPartBody>
    </w:docPart>
    <w:docPart>
      <w:docPartPr>
        <w:name w:val="C866CA7DA3534539B3C3BA9EA6E08811"/>
        <w:category>
          <w:name w:val="General"/>
          <w:gallery w:val="placeholder"/>
        </w:category>
        <w:types>
          <w:type w:val="bbPlcHdr"/>
        </w:types>
        <w:behaviors>
          <w:behavior w:val="content"/>
        </w:behaviors>
        <w:guid w:val="{09CB68AC-F7C5-4AA7-8923-081C252685D0}"/>
      </w:docPartPr>
      <w:docPartBody>
        <w:p w:rsidR="00EA208F" w:rsidRDefault="00561654" w:rsidP="00561654">
          <w:pPr>
            <w:pStyle w:val="C866CA7DA3534539B3C3BA9EA6E08811"/>
          </w:pPr>
          <w:r w:rsidRPr="006201F9">
            <w:rPr>
              <w:rStyle w:val="PlaceholderText"/>
              <w:rFonts w:cs="Arial"/>
            </w:rPr>
            <w:t>Choose an item.</w:t>
          </w:r>
        </w:p>
      </w:docPartBody>
    </w:docPart>
    <w:docPart>
      <w:docPartPr>
        <w:name w:val="A642901EC8C24F33AD84D30DA7F91868"/>
        <w:category>
          <w:name w:val="General"/>
          <w:gallery w:val="placeholder"/>
        </w:category>
        <w:types>
          <w:type w:val="bbPlcHdr"/>
        </w:types>
        <w:behaviors>
          <w:behavior w:val="content"/>
        </w:behaviors>
        <w:guid w:val="{71DC176C-CDE3-4EC8-92C4-940627E91058}"/>
      </w:docPartPr>
      <w:docPartBody>
        <w:p w:rsidR="00EA208F" w:rsidRDefault="00561654" w:rsidP="00561654">
          <w:pPr>
            <w:pStyle w:val="A642901EC8C24F33AD84D30DA7F91868"/>
          </w:pPr>
          <w:r w:rsidRPr="000D2B82">
            <w:rPr>
              <w:rStyle w:val="PlaceholderText"/>
              <w:rFonts w:cs="Arial"/>
            </w:rPr>
            <w:t>Choose an item.</w:t>
          </w:r>
        </w:p>
      </w:docPartBody>
    </w:docPart>
    <w:docPart>
      <w:docPartPr>
        <w:name w:val="218D88DD7C3F451B82589B493D23F36D"/>
        <w:category>
          <w:name w:val="General"/>
          <w:gallery w:val="placeholder"/>
        </w:category>
        <w:types>
          <w:type w:val="bbPlcHdr"/>
        </w:types>
        <w:behaviors>
          <w:behavior w:val="content"/>
        </w:behaviors>
        <w:guid w:val="{36444E3B-3895-4643-8C50-CCAE0E151EC0}"/>
      </w:docPartPr>
      <w:docPartBody>
        <w:p w:rsidR="00EA208F" w:rsidRDefault="00561654" w:rsidP="00561654">
          <w:pPr>
            <w:pStyle w:val="218D88DD7C3F451B82589B493D23F36D"/>
          </w:pPr>
          <w:r w:rsidRPr="000D2B82">
            <w:rPr>
              <w:rStyle w:val="PlaceholderText"/>
              <w:rFonts w:cs="Arial"/>
            </w:rPr>
            <w:t>Choose an item.</w:t>
          </w:r>
        </w:p>
      </w:docPartBody>
    </w:docPart>
    <w:docPart>
      <w:docPartPr>
        <w:name w:val="F825CBE6FCBC499EA860D24700674101"/>
        <w:category>
          <w:name w:val="General"/>
          <w:gallery w:val="placeholder"/>
        </w:category>
        <w:types>
          <w:type w:val="bbPlcHdr"/>
        </w:types>
        <w:behaviors>
          <w:behavior w:val="content"/>
        </w:behaviors>
        <w:guid w:val="{80B517CF-10F0-44FE-A054-8E385668D076}"/>
      </w:docPartPr>
      <w:docPartBody>
        <w:p w:rsidR="00EA208F" w:rsidRDefault="00561654" w:rsidP="00561654">
          <w:pPr>
            <w:pStyle w:val="F825CBE6FCBC499EA860D24700674101"/>
          </w:pPr>
          <w:r w:rsidRPr="00A467D4">
            <w:rPr>
              <w:rStyle w:val="PlaceholderText"/>
              <w:rFonts w:cs="Arial"/>
              <w:szCs w:val="24"/>
            </w:rPr>
            <w:t>Click or tap here to enter text.</w:t>
          </w:r>
        </w:p>
      </w:docPartBody>
    </w:docPart>
    <w:docPart>
      <w:docPartPr>
        <w:name w:val="9E3FA91BF37C4394B8288E81C002BECE"/>
        <w:category>
          <w:name w:val="General"/>
          <w:gallery w:val="placeholder"/>
        </w:category>
        <w:types>
          <w:type w:val="bbPlcHdr"/>
        </w:types>
        <w:behaviors>
          <w:behavior w:val="content"/>
        </w:behaviors>
        <w:guid w:val="{5B39497F-0472-46DB-9DBA-5B984D4E6182}"/>
      </w:docPartPr>
      <w:docPartBody>
        <w:p w:rsidR="00EA208F" w:rsidRDefault="00561654" w:rsidP="00561654">
          <w:pPr>
            <w:pStyle w:val="9E3FA91BF37C4394B8288E81C002BECE"/>
          </w:pPr>
          <w:r w:rsidRPr="00A467D4">
            <w:rPr>
              <w:rStyle w:val="PlaceholderText"/>
              <w:rFonts w:cs="Arial"/>
              <w:szCs w:val="24"/>
            </w:rPr>
            <w:t>Click or tap here to enter text.</w:t>
          </w:r>
        </w:p>
      </w:docPartBody>
    </w:docPart>
    <w:docPart>
      <w:docPartPr>
        <w:name w:val="1618F2C754894C8292A972169AFDF941"/>
        <w:category>
          <w:name w:val="General"/>
          <w:gallery w:val="placeholder"/>
        </w:category>
        <w:types>
          <w:type w:val="bbPlcHdr"/>
        </w:types>
        <w:behaviors>
          <w:behavior w:val="content"/>
        </w:behaviors>
        <w:guid w:val="{93D2D818-942B-4167-A33F-BF15440144E2}"/>
      </w:docPartPr>
      <w:docPartBody>
        <w:p w:rsidR="00EA208F" w:rsidRDefault="00561654" w:rsidP="00561654">
          <w:pPr>
            <w:pStyle w:val="1618F2C754894C8292A972169AFDF941"/>
          </w:pPr>
          <w:r w:rsidRPr="00A467D4">
            <w:rPr>
              <w:rStyle w:val="PlaceholderText"/>
              <w:rFonts w:cs="Arial"/>
              <w:szCs w:val="24"/>
            </w:rPr>
            <w:t>Click or tap here to enter text.</w:t>
          </w:r>
        </w:p>
      </w:docPartBody>
    </w:docPart>
    <w:docPart>
      <w:docPartPr>
        <w:name w:val="A9BC4941762E4133A0E375A7292CB8F6"/>
        <w:category>
          <w:name w:val="General"/>
          <w:gallery w:val="placeholder"/>
        </w:category>
        <w:types>
          <w:type w:val="bbPlcHdr"/>
        </w:types>
        <w:behaviors>
          <w:behavior w:val="content"/>
        </w:behaviors>
        <w:guid w:val="{7FAD8038-E76A-4B8A-B6C9-64B3843471C8}"/>
      </w:docPartPr>
      <w:docPartBody>
        <w:p w:rsidR="00EA208F" w:rsidRDefault="00561654" w:rsidP="00561654">
          <w:pPr>
            <w:pStyle w:val="A9BC4941762E4133A0E375A7292CB8F6"/>
          </w:pPr>
          <w:r w:rsidRPr="00A467D4">
            <w:rPr>
              <w:rStyle w:val="PlaceholderText"/>
              <w:rFonts w:cs="Arial"/>
              <w:szCs w:val="24"/>
            </w:rPr>
            <w:t>Click or tap here to enter text.</w:t>
          </w:r>
        </w:p>
      </w:docPartBody>
    </w:docPart>
    <w:docPart>
      <w:docPartPr>
        <w:name w:val="198FB78FC3F940409A0F50813DA06DFA"/>
        <w:category>
          <w:name w:val="General"/>
          <w:gallery w:val="placeholder"/>
        </w:category>
        <w:types>
          <w:type w:val="bbPlcHdr"/>
        </w:types>
        <w:behaviors>
          <w:behavior w:val="content"/>
        </w:behaviors>
        <w:guid w:val="{40DCACA8-F448-42DF-9594-538E768A149F}"/>
      </w:docPartPr>
      <w:docPartBody>
        <w:p w:rsidR="00EA208F" w:rsidRDefault="00561654" w:rsidP="00561654">
          <w:pPr>
            <w:pStyle w:val="198FB78FC3F940409A0F50813DA06DFA"/>
          </w:pPr>
          <w:r w:rsidRPr="00A467D4">
            <w:rPr>
              <w:rStyle w:val="PlaceholderText"/>
              <w:rFonts w:cs="Arial"/>
              <w:szCs w:val="24"/>
            </w:rPr>
            <w:t>Click or tap here to enter text.</w:t>
          </w:r>
        </w:p>
      </w:docPartBody>
    </w:docPart>
    <w:docPart>
      <w:docPartPr>
        <w:name w:val="A9A6ACCFC6B741AD966E2C37308DADC1"/>
        <w:category>
          <w:name w:val="General"/>
          <w:gallery w:val="placeholder"/>
        </w:category>
        <w:types>
          <w:type w:val="bbPlcHdr"/>
        </w:types>
        <w:behaviors>
          <w:behavior w:val="content"/>
        </w:behaviors>
        <w:guid w:val="{B8888760-4757-420E-ADE3-830C04911B69}"/>
      </w:docPartPr>
      <w:docPartBody>
        <w:p w:rsidR="00EA208F" w:rsidRDefault="00561654" w:rsidP="00561654">
          <w:pPr>
            <w:pStyle w:val="A9A6ACCFC6B741AD966E2C37308DADC1"/>
          </w:pPr>
          <w:r w:rsidRPr="006201F9">
            <w:rPr>
              <w:rStyle w:val="PlaceholderText"/>
              <w:rFonts w:cs="Arial"/>
            </w:rPr>
            <w:t>Choose an item.</w:t>
          </w:r>
        </w:p>
      </w:docPartBody>
    </w:docPart>
    <w:docPart>
      <w:docPartPr>
        <w:name w:val="9D5537C5669A444DB9A4FFC453DD9ED6"/>
        <w:category>
          <w:name w:val="General"/>
          <w:gallery w:val="placeholder"/>
        </w:category>
        <w:types>
          <w:type w:val="bbPlcHdr"/>
        </w:types>
        <w:behaviors>
          <w:behavior w:val="content"/>
        </w:behaviors>
        <w:guid w:val="{8420FE2E-52F5-4D59-BF34-556EE3884125}"/>
      </w:docPartPr>
      <w:docPartBody>
        <w:p w:rsidR="00EA208F" w:rsidRDefault="00561654" w:rsidP="00561654">
          <w:pPr>
            <w:pStyle w:val="9D5537C5669A444DB9A4FFC453DD9ED6"/>
          </w:pPr>
          <w:r w:rsidRPr="000D2B82">
            <w:rPr>
              <w:rStyle w:val="PlaceholderText"/>
              <w:rFonts w:cs="Arial"/>
            </w:rPr>
            <w:t>Choose an item.</w:t>
          </w:r>
        </w:p>
      </w:docPartBody>
    </w:docPart>
    <w:docPart>
      <w:docPartPr>
        <w:name w:val="3AB4B72D48474B0F8207A7B8692513D4"/>
        <w:category>
          <w:name w:val="General"/>
          <w:gallery w:val="placeholder"/>
        </w:category>
        <w:types>
          <w:type w:val="bbPlcHdr"/>
        </w:types>
        <w:behaviors>
          <w:behavior w:val="content"/>
        </w:behaviors>
        <w:guid w:val="{5378D9B1-803E-4116-B004-85EC0E50EECD}"/>
      </w:docPartPr>
      <w:docPartBody>
        <w:p w:rsidR="00EA208F" w:rsidRDefault="00561654" w:rsidP="00561654">
          <w:pPr>
            <w:pStyle w:val="3AB4B72D48474B0F8207A7B8692513D4"/>
          </w:pPr>
          <w:r w:rsidRPr="000D2B82">
            <w:rPr>
              <w:rStyle w:val="PlaceholderText"/>
              <w:rFonts w:cs="Arial"/>
            </w:rPr>
            <w:t>Choose an item.</w:t>
          </w:r>
        </w:p>
      </w:docPartBody>
    </w:docPart>
    <w:docPart>
      <w:docPartPr>
        <w:name w:val="233FE96135BF427E8670CD71C31608D2"/>
        <w:category>
          <w:name w:val="General"/>
          <w:gallery w:val="placeholder"/>
        </w:category>
        <w:types>
          <w:type w:val="bbPlcHdr"/>
        </w:types>
        <w:behaviors>
          <w:behavior w:val="content"/>
        </w:behaviors>
        <w:guid w:val="{F876C8A9-61CA-4660-A546-E25CD40BBD56}"/>
      </w:docPartPr>
      <w:docPartBody>
        <w:p w:rsidR="00EA208F" w:rsidRDefault="00561654" w:rsidP="00561654">
          <w:pPr>
            <w:pStyle w:val="233FE96135BF427E8670CD71C31608D2"/>
          </w:pPr>
          <w:r w:rsidRPr="00A467D4">
            <w:rPr>
              <w:rStyle w:val="PlaceholderText"/>
              <w:rFonts w:cs="Arial"/>
              <w:szCs w:val="24"/>
            </w:rPr>
            <w:t>Click or tap here to enter text.</w:t>
          </w:r>
        </w:p>
      </w:docPartBody>
    </w:docPart>
    <w:docPart>
      <w:docPartPr>
        <w:name w:val="2BA7EC875E314A4195A014ED8799D301"/>
        <w:category>
          <w:name w:val="General"/>
          <w:gallery w:val="placeholder"/>
        </w:category>
        <w:types>
          <w:type w:val="bbPlcHdr"/>
        </w:types>
        <w:behaviors>
          <w:behavior w:val="content"/>
        </w:behaviors>
        <w:guid w:val="{2A34885F-9A22-46FF-A213-FFBCA47A3B11}"/>
      </w:docPartPr>
      <w:docPartBody>
        <w:p w:rsidR="00EA208F" w:rsidRDefault="00561654" w:rsidP="00561654">
          <w:pPr>
            <w:pStyle w:val="2BA7EC875E314A4195A014ED8799D301"/>
          </w:pPr>
          <w:r w:rsidRPr="00A467D4">
            <w:rPr>
              <w:rStyle w:val="PlaceholderText"/>
              <w:rFonts w:cs="Arial"/>
              <w:szCs w:val="24"/>
            </w:rPr>
            <w:t>Click or tap here to enter text.</w:t>
          </w:r>
        </w:p>
      </w:docPartBody>
    </w:docPart>
    <w:docPart>
      <w:docPartPr>
        <w:name w:val="3EFCC87C1F90430CB56CB211B24DA5F0"/>
        <w:category>
          <w:name w:val="General"/>
          <w:gallery w:val="placeholder"/>
        </w:category>
        <w:types>
          <w:type w:val="bbPlcHdr"/>
        </w:types>
        <w:behaviors>
          <w:behavior w:val="content"/>
        </w:behaviors>
        <w:guid w:val="{C2AB2E63-F693-44DF-9B23-D3BF3D69A280}"/>
      </w:docPartPr>
      <w:docPartBody>
        <w:p w:rsidR="00EA208F" w:rsidRDefault="00561654" w:rsidP="00561654">
          <w:pPr>
            <w:pStyle w:val="3EFCC87C1F90430CB56CB211B24DA5F0"/>
          </w:pPr>
          <w:r w:rsidRPr="00A467D4">
            <w:rPr>
              <w:rStyle w:val="PlaceholderText"/>
              <w:rFonts w:cs="Arial"/>
              <w:szCs w:val="24"/>
            </w:rPr>
            <w:t>Click or tap here to enter text.</w:t>
          </w:r>
        </w:p>
      </w:docPartBody>
    </w:docPart>
    <w:docPart>
      <w:docPartPr>
        <w:name w:val="5739ED70DBBB41D782E7367F2E8DEC21"/>
        <w:category>
          <w:name w:val="General"/>
          <w:gallery w:val="placeholder"/>
        </w:category>
        <w:types>
          <w:type w:val="bbPlcHdr"/>
        </w:types>
        <w:behaviors>
          <w:behavior w:val="content"/>
        </w:behaviors>
        <w:guid w:val="{42DC2152-F0DF-428D-8F9A-DD9A175D3F50}"/>
      </w:docPartPr>
      <w:docPartBody>
        <w:p w:rsidR="00EA208F" w:rsidRDefault="00561654" w:rsidP="00561654">
          <w:pPr>
            <w:pStyle w:val="5739ED70DBBB41D782E7367F2E8DEC21"/>
          </w:pPr>
          <w:r w:rsidRPr="00A467D4">
            <w:rPr>
              <w:rStyle w:val="PlaceholderText"/>
              <w:rFonts w:cs="Arial"/>
              <w:szCs w:val="24"/>
            </w:rPr>
            <w:t>Click or tap here to enter text.</w:t>
          </w:r>
        </w:p>
      </w:docPartBody>
    </w:docPart>
    <w:docPart>
      <w:docPartPr>
        <w:name w:val="196E6D6003F445D788B6240C00D2EF4D"/>
        <w:category>
          <w:name w:val="General"/>
          <w:gallery w:val="placeholder"/>
        </w:category>
        <w:types>
          <w:type w:val="bbPlcHdr"/>
        </w:types>
        <w:behaviors>
          <w:behavior w:val="content"/>
        </w:behaviors>
        <w:guid w:val="{BA0357A6-F72E-4072-9DE2-9984BB92BEAC}"/>
      </w:docPartPr>
      <w:docPartBody>
        <w:p w:rsidR="00EA208F" w:rsidRDefault="00561654" w:rsidP="00561654">
          <w:pPr>
            <w:pStyle w:val="196E6D6003F445D788B6240C00D2EF4D"/>
          </w:pPr>
          <w:r w:rsidRPr="00A467D4">
            <w:rPr>
              <w:rStyle w:val="PlaceholderText"/>
              <w:rFonts w:cs="Arial"/>
              <w:szCs w:val="24"/>
            </w:rPr>
            <w:t>Click or tap here to enter text.</w:t>
          </w:r>
        </w:p>
      </w:docPartBody>
    </w:docPart>
    <w:docPart>
      <w:docPartPr>
        <w:name w:val="581EF0CB334D4A578E99E4540FFAED58"/>
        <w:category>
          <w:name w:val="General"/>
          <w:gallery w:val="placeholder"/>
        </w:category>
        <w:types>
          <w:type w:val="bbPlcHdr"/>
        </w:types>
        <w:behaviors>
          <w:behavior w:val="content"/>
        </w:behaviors>
        <w:guid w:val="{AF88F448-40C1-44EE-A2E7-72C9788644F6}"/>
      </w:docPartPr>
      <w:docPartBody>
        <w:p w:rsidR="00EA208F" w:rsidRDefault="00561654" w:rsidP="00561654">
          <w:pPr>
            <w:pStyle w:val="581EF0CB334D4A578E99E4540FFAED58"/>
          </w:pPr>
          <w:r w:rsidRPr="006201F9">
            <w:rPr>
              <w:rStyle w:val="PlaceholderText"/>
              <w:rFonts w:cs="Arial"/>
            </w:rPr>
            <w:t>Choose an item.</w:t>
          </w:r>
        </w:p>
      </w:docPartBody>
    </w:docPart>
    <w:docPart>
      <w:docPartPr>
        <w:name w:val="3B1BE9D7D12943A6BF95813AF3E39252"/>
        <w:category>
          <w:name w:val="General"/>
          <w:gallery w:val="placeholder"/>
        </w:category>
        <w:types>
          <w:type w:val="bbPlcHdr"/>
        </w:types>
        <w:behaviors>
          <w:behavior w:val="content"/>
        </w:behaviors>
        <w:guid w:val="{1B6965E9-9E9D-4DFC-B9F6-FBA88BF3B718}"/>
      </w:docPartPr>
      <w:docPartBody>
        <w:p w:rsidR="00EA208F" w:rsidRDefault="00561654" w:rsidP="00561654">
          <w:pPr>
            <w:pStyle w:val="3B1BE9D7D12943A6BF95813AF3E39252"/>
          </w:pPr>
          <w:r w:rsidRPr="000D2B82">
            <w:rPr>
              <w:rStyle w:val="PlaceholderText"/>
              <w:rFonts w:cs="Arial"/>
            </w:rPr>
            <w:t>Choose an item.</w:t>
          </w:r>
        </w:p>
      </w:docPartBody>
    </w:docPart>
    <w:docPart>
      <w:docPartPr>
        <w:name w:val="0B8614A265414470A3885C696465D0D5"/>
        <w:category>
          <w:name w:val="General"/>
          <w:gallery w:val="placeholder"/>
        </w:category>
        <w:types>
          <w:type w:val="bbPlcHdr"/>
        </w:types>
        <w:behaviors>
          <w:behavior w:val="content"/>
        </w:behaviors>
        <w:guid w:val="{B00891D6-7618-49EF-AC33-E671110F2FD9}"/>
      </w:docPartPr>
      <w:docPartBody>
        <w:p w:rsidR="00EA208F" w:rsidRDefault="00561654" w:rsidP="00561654">
          <w:pPr>
            <w:pStyle w:val="0B8614A265414470A3885C696465D0D5"/>
          </w:pPr>
          <w:r w:rsidRPr="000D2B82">
            <w:rPr>
              <w:rStyle w:val="PlaceholderText"/>
              <w:rFonts w:cs="Arial"/>
            </w:rPr>
            <w:t>Choose an item.</w:t>
          </w:r>
        </w:p>
      </w:docPartBody>
    </w:docPart>
    <w:docPart>
      <w:docPartPr>
        <w:name w:val="1A5D6CBDE87B451AB0948B2C32E904A7"/>
        <w:category>
          <w:name w:val="General"/>
          <w:gallery w:val="placeholder"/>
        </w:category>
        <w:types>
          <w:type w:val="bbPlcHdr"/>
        </w:types>
        <w:behaviors>
          <w:behavior w:val="content"/>
        </w:behaviors>
        <w:guid w:val="{96110041-5573-4AAD-BA4F-C0CA7DFD0B7C}"/>
      </w:docPartPr>
      <w:docPartBody>
        <w:p w:rsidR="00EA208F" w:rsidRDefault="00561654" w:rsidP="00561654">
          <w:pPr>
            <w:pStyle w:val="1A5D6CBDE87B451AB0948B2C32E904A7"/>
          </w:pPr>
          <w:r w:rsidRPr="00A467D4">
            <w:rPr>
              <w:rStyle w:val="PlaceholderText"/>
              <w:rFonts w:cs="Arial"/>
              <w:szCs w:val="24"/>
            </w:rPr>
            <w:t>Click or tap here to enter text.</w:t>
          </w:r>
        </w:p>
      </w:docPartBody>
    </w:docPart>
    <w:docPart>
      <w:docPartPr>
        <w:name w:val="14C41C0139E34516B66281F39A5B1305"/>
        <w:category>
          <w:name w:val="General"/>
          <w:gallery w:val="placeholder"/>
        </w:category>
        <w:types>
          <w:type w:val="bbPlcHdr"/>
        </w:types>
        <w:behaviors>
          <w:behavior w:val="content"/>
        </w:behaviors>
        <w:guid w:val="{72C4B6E4-66FB-40FC-9F98-6BA6A6FC14CC}"/>
      </w:docPartPr>
      <w:docPartBody>
        <w:p w:rsidR="00EA208F" w:rsidRDefault="00561654" w:rsidP="00561654">
          <w:pPr>
            <w:pStyle w:val="14C41C0139E34516B66281F39A5B1305"/>
          </w:pPr>
          <w:r w:rsidRPr="00A467D4">
            <w:rPr>
              <w:rStyle w:val="PlaceholderText"/>
              <w:rFonts w:cs="Arial"/>
              <w:szCs w:val="24"/>
            </w:rPr>
            <w:t>Click or tap here to enter text.</w:t>
          </w:r>
        </w:p>
      </w:docPartBody>
    </w:docPart>
    <w:docPart>
      <w:docPartPr>
        <w:name w:val="551609F9B43B46C29B85A74714A53F30"/>
        <w:category>
          <w:name w:val="General"/>
          <w:gallery w:val="placeholder"/>
        </w:category>
        <w:types>
          <w:type w:val="bbPlcHdr"/>
        </w:types>
        <w:behaviors>
          <w:behavior w:val="content"/>
        </w:behaviors>
        <w:guid w:val="{ED97E05F-2295-4ADB-A419-EDDED85270C5}"/>
      </w:docPartPr>
      <w:docPartBody>
        <w:p w:rsidR="00EA208F" w:rsidRDefault="00561654" w:rsidP="00561654">
          <w:pPr>
            <w:pStyle w:val="551609F9B43B46C29B85A74714A53F30"/>
          </w:pPr>
          <w:r w:rsidRPr="00A467D4">
            <w:rPr>
              <w:rStyle w:val="PlaceholderText"/>
              <w:rFonts w:cs="Arial"/>
              <w:szCs w:val="24"/>
            </w:rPr>
            <w:t>Click or tap here to enter text.</w:t>
          </w:r>
        </w:p>
      </w:docPartBody>
    </w:docPart>
    <w:docPart>
      <w:docPartPr>
        <w:name w:val="E58C7C5569724AA1ABD8F211E66CCB9B"/>
        <w:category>
          <w:name w:val="General"/>
          <w:gallery w:val="placeholder"/>
        </w:category>
        <w:types>
          <w:type w:val="bbPlcHdr"/>
        </w:types>
        <w:behaviors>
          <w:behavior w:val="content"/>
        </w:behaviors>
        <w:guid w:val="{961A81CA-2E2F-4426-BACA-577D95121B6C}"/>
      </w:docPartPr>
      <w:docPartBody>
        <w:p w:rsidR="00EA208F" w:rsidRDefault="00561654" w:rsidP="00561654">
          <w:pPr>
            <w:pStyle w:val="E58C7C5569724AA1ABD8F211E66CCB9B"/>
          </w:pPr>
          <w:r w:rsidRPr="00A467D4">
            <w:rPr>
              <w:rStyle w:val="PlaceholderText"/>
              <w:rFonts w:cs="Arial"/>
              <w:szCs w:val="24"/>
            </w:rPr>
            <w:t>Click or tap here to enter text.</w:t>
          </w:r>
        </w:p>
      </w:docPartBody>
    </w:docPart>
    <w:docPart>
      <w:docPartPr>
        <w:name w:val="11C8ECB57B4D4D8FA557A89B7DBF7FAE"/>
        <w:category>
          <w:name w:val="General"/>
          <w:gallery w:val="placeholder"/>
        </w:category>
        <w:types>
          <w:type w:val="bbPlcHdr"/>
        </w:types>
        <w:behaviors>
          <w:behavior w:val="content"/>
        </w:behaviors>
        <w:guid w:val="{38C0E26F-BCBD-4C1D-931B-3EDBBD908791}"/>
      </w:docPartPr>
      <w:docPartBody>
        <w:p w:rsidR="00EA208F" w:rsidRDefault="00561654" w:rsidP="00561654">
          <w:pPr>
            <w:pStyle w:val="11C8ECB57B4D4D8FA557A89B7DBF7FAE"/>
          </w:pPr>
          <w:r w:rsidRPr="00A467D4">
            <w:rPr>
              <w:rStyle w:val="PlaceholderText"/>
              <w:rFonts w:cs="Arial"/>
              <w:szCs w:val="24"/>
            </w:rPr>
            <w:t>Click or tap here to enter text.</w:t>
          </w:r>
        </w:p>
      </w:docPartBody>
    </w:docPart>
    <w:docPart>
      <w:docPartPr>
        <w:name w:val="7581F4A156D6444A8679916BFD02D007"/>
        <w:category>
          <w:name w:val="General"/>
          <w:gallery w:val="placeholder"/>
        </w:category>
        <w:types>
          <w:type w:val="bbPlcHdr"/>
        </w:types>
        <w:behaviors>
          <w:behavior w:val="content"/>
        </w:behaviors>
        <w:guid w:val="{03192A0A-8607-47B3-8EAD-6D274B7C84CB}"/>
      </w:docPartPr>
      <w:docPartBody>
        <w:p w:rsidR="00EA208F" w:rsidRDefault="00561654" w:rsidP="00561654">
          <w:pPr>
            <w:pStyle w:val="7581F4A156D6444A8679916BFD02D007"/>
          </w:pPr>
          <w:r w:rsidRPr="006201F9">
            <w:rPr>
              <w:rStyle w:val="PlaceholderText"/>
              <w:rFonts w:cs="Arial"/>
            </w:rPr>
            <w:t>Choose an item.</w:t>
          </w:r>
        </w:p>
      </w:docPartBody>
    </w:docPart>
    <w:docPart>
      <w:docPartPr>
        <w:name w:val="41D873AB61A9486DB7F9D68BFC27F6AE"/>
        <w:category>
          <w:name w:val="General"/>
          <w:gallery w:val="placeholder"/>
        </w:category>
        <w:types>
          <w:type w:val="bbPlcHdr"/>
        </w:types>
        <w:behaviors>
          <w:behavior w:val="content"/>
        </w:behaviors>
        <w:guid w:val="{A925D326-E7E9-4CB2-93DD-36215A8780C8}"/>
      </w:docPartPr>
      <w:docPartBody>
        <w:p w:rsidR="00EA208F" w:rsidRDefault="00561654" w:rsidP="00561654">
          <w:pPr>
            <w:pStyle w:val="41D873AB61A9486DB7F9D68BFC27F6AE"/>
          </w:pPr>
          <w:r w:rsidRPr="000D2B82">
            <w:rPr>
              <w:rStyle w:val="PlaceholderText"/>
              <w:rFonts w:cs="Arial"/>
            </w:rPr>
            <w:t>Choose an item.</w:t>
          </w:r>
        </w:p>
      </w:docPartBody>
    </w:docPart>
    <w:docPart>
      <w:docPartPr>
        <w:name w:val="04E2CA87A17746B69A977F9AF37B4C26"/>
        <w:category>
          <w:name w:val="General"/>
          <w:gallery w:val="placeholder"/>
        </w:category>
        <w:types>
          <w:type w:val="bbPlcHdr"/>
        </w:types>
        <w:behaviors>
          <w:behavior w:val="content"/>
        </w:behaviors>
        <w:guid w:val="{8D5432AA-B8B8-4EB1-A48F-650742992D58}"/>
      </w:docPartPr>
      <w:docPartBody>
        <w:p w:rsidR="00EA208F" w:rsidRDefault="00561654" w:rsidP="00561654">
          <w:pPr>
            <w:pStyle w:val="04E2CA87A17746B69A977F9AF37B4C26"/>
          </w:pPr>
          <w:r w:rsidRPr="000D2B82">
            <w:rPr>
              <w:rStyle w:val="PlaceholderText"/>
              <w:rFonts w:cs="Arial"/>
            </w:rPr>
            <w:t>Choose an item.</w:t>
          </w:r>
        </w:p>
      </w:docPartBody>
    </w:docPart>
    <w:docPart>
      <w:docPartPr>
        <w:name w:val="C0F93F9E941F4B679291C0CB8263BF3D"/>
        <w:category>
          <w:name w:val="General"/>
          <w:gallery w:val="placeholder"/>
        </w:category>
        <w:types>
          <w:type w:val="bbPlcHdr"/>
        </w:types>
        <w:behaviors>
          <w:behavior w:val="content"/>
        </w:behaviors>
        <w:guid w:val="{D2F4BD86-6CFA-4564-BCDB-C8A8B90F7A13}"/>
      </w:docPartPr>
      <w:docPartBody>
        <w:p w:rsidR="00EA208F" w:rsidRDefault="00561654" w:rsidP="00561654">
          <w:pPr>
            <w:pStyle w:val="C0F93F9E941F4B679291C0CB8263BF3D"/>
          </w:pPr>
          <w:r w:rsidRPr="00A467D4">
            <w:rPr>
              <w:rStyle w:val="PlaceholderText"/>
              <w:rFonts w:cs="Arial"/>
              <w:szCs w:val="24"/>
            </w:rPr>
            <w:t>Click or tap here to enter text.</w:t>
          </w:r>
        </w:p>
      </w:docPartBody>
    </w:docPart>
    <w:docPart>
      <w:docPartPr>
        <w:name w:val="F6092E2DE76E4AD98C2A201BCC09DA88"/>
        <w:category>
          <w:name w:val="General"/>
          <w:gallery w:val="placeholder"/>
        </w:category>
        <w:types>
          <w:type w:val="bbPlcHdr"/>
        </w:types>
        <w:behaviors>
          <w:behavior w:val="content"/>
        </w:behaviors>
        <w:guid w:val="{50186600-A9F0-4A94-9198-C5F85931F3AD}"/>
      </w:docPartPr>
      <w:docPartBody>
        <w:p w:rsidR="00531EAE" w:rsidRDefault="00531EAE" w:rsidP="00531EAE">
          <w:pPr>
            <w:pStyle w:val="F6092E2DE76E4AD98C2A201BCC09DA88"/>
          </w:pPr>
          <w:r w:rsidRPr="00F82B55">
            <w:rPr>
              <w:rStyle w:val="PlaceholderText"/>
              <w:rFonts w:cs="Arial"/>
              <w:szCs w:val="24"/>
            </w:rPr>
            <w:t>Click or tap here to enter text.</w:t>
          </w:r>
        </w:p>
      </w:docPartBody>
    </w:docPart>
    <w:docPart>
      <w:docPartPr>
        <w:name w:val="B8BFE289A8E14BC8B94A2FBC8B9B5B4A"/>
        <w:category>
          <w:name w:val="General"/>
          <w:gallery w:val="placeholder"/>
        </w:category>
        <w:types>
          <w:type w:val="bbPlcHdr"/>
        </w:types>
        <w:behaviors>
          <w:behavior w:val="content"/>
        </w:behaviors>
        <w:guid w:val="{5EEA8E7B-B8E8-479D-9750-578F10D48A2E}"/>
      </w:docPartPr>
      <w:docPartBody>
        <w:p w:rsidR="00531EAE" w:rsidRDefault="00531EAE" w:rsidP="00531EAE">
          <w:pPr>
            <w:pStyle w:val="B8BFE289A8E14BC8B94A2FBC8B9B5B4A"/>
          </w:pPr>
          <w:r w:rsidRPr="00F82B55">
            <w:rPr>
              <w:rStyle w:val="PlaceholderText"/>
              <w:rFonts w:cs="Arial"/>
              <w:szCs w:val="24"/>
            </w:rPr>
            <w:t>Click or tap here to enter text.</w:t>
          </w:r>
        </w:p>
      </w:docPartBody>
    </w:docPart>
    <w:docPart>
      <w:docPartPr>
        <w:name w:val="D7286D2A5CFF408E93C831AB3788B415"/>
        <w:category>
          <w:name w:val="General"/>
          <w:gallery w:val="placeholder"/>
        </w:category>
        <w:types>
          <w:type w:val="bbPlcHdr"/>
        </w:types>
        <w:behaviors>
          <w:behavior w:val="content"/>
        </w:behaviors>
        <w:guid w:val="{46C10BB1-D9C3-43BD-979A-D5B160157250}"/>
      </w:docPartPr>
      <w:docPartBody>
        <w:p w:rsidR="00177948" w:rsidRDefault="00177948" w:rsidP="00177948">
          <w:pPr>
            <w:pStyle w:val="D7286D2A5CFF408E93C831AB3788B415"/>
          </w:pPr>
          <w:r w:rsidRPr="00E730AD">
            <w:rPr>
              <w:rStyle w:val="PlaceholderText"/>
              <w:rFonts w:cs="Arial"/>
              <w:szCs w:val="24"/>
            </w:rPr>
            <w:t xml:space="preserve">Choose TRL </w:t>
          </w:r>
        </w:p>
      </w:docPartBody>
    </w:docPart>
    <w:docPart>
      <w:docPartPr>
        <w:name w:val="6DA9A1BC2F54490C943A235530395413"/>
        <w:category>
          <w:name w:val="General"/>
          <w:gallery w:val="placeholder"/>
        </w:category>
        <w:types>
          <w:type w:val="bbPlcHdr"/>
        </w:types>
        <w:behaviors>
          <w:behavior w:val="content"/>
        </w:behaviors>
        <w:guid w:val="{0F987C06-545B-4589-9C80-E25B2EC494E5}"/>
      </w:docPartPr>
      <w:docPartBody>
        <w:p w:rsidR="00177948" w:rsidRDefault="00177948" w:rsidP="00177948">
          <w:pPr>
            <w:pStyle w:val="6DA9A1BC2F54490C943A235530395413"/>
          </w:pPr>
          <w:r w:rsidRPr="00E730AD">
            <w:rPr>
              <w:rStyle w:val="PlaceholderText"/>
              <w:rFonts w:cs="Arial"/>
              <w:szCs w:val="24"/>
            </w:rPr>
            <w:t xml:space="preserve">Choose TRL </w:t>
          </w:r>
        </w:p>
      </w:docPartBody>
    </w:docPart>
    <w:docPart>
      <w:docPartPr>
        <w:name w:val="A812319C84444C41BE1FF7A5FBB917E4"/>
        <w:category>
          <w:name w:val="General"/>
          <w:gallery w:val="placeholder"/>
        </w:category>
        <w:types>
          <w:type w:val="bbPlcHdr"/>
        </w:types>
        <w:behaviors>
          <w:behavior w:val="content"/>
        </w:behaviors>
        <w:guid w:val="{A346FDB3-15FE-4359-B1A2-844214C8A040}"/>
      </w:docPartPr>
      <w:docPartBody>
        <w:p w:rsidR="00177948" w:rsidRDefault="00177948" w:rsidP="00177948">
          <w:pPr>
            <w:pStyle w:val="A812319C84444C41BE1FF7A5FBB917E4"/>
          </w:pPr>
          <w:r w:rsidRPr="00E730AD">
            <w:rPr>
              <w:rStyle w:val="PlaceholderText"/>
              <w:rFonts w:cs="Arial"/>
              <w:szCs w:val="24"/>
            </w:rPr>
            <w:t xml:space="preserve">Choose TRL </w:t>
          </w:r>
        </w:p>
      </w:docPartBody>
    </w:docPart>
    <w:docPart>
      <w:docPartPr>
        <w:name w:val="033BD7A03F1C436BBB7BA9CBD006AF21"/>
        <w:category>
          <w:name w:val="General"/>
          <w:gallery w:val="placeholder"/>
        </w:category>
        <w:types>
          <w:type w:val="bbPlcHdr"/>
        </w:types>
        <w:behaviors>
          <w:behavior w:val="content"/>
        </w:behaviors>
        <w:guid w:val="{1DA6A4D0-797F-45B6-88B8-6597A14E3A9B}"/>
      </w:docPartPr>
      <w:docPartBody>
        <w:p w:rsidR="00177948" w:rsidRDefault="00177948" w:rsidP="00177948">
          <w:pPr>
            <w:pStyle w:val="033BD7A03F1C436BBB7BA9CBD006AF21"/>
          </w:pPr>
          <w:r w:rsidRPr="00E730AD">
            <w:rPr>
              <w:rStyle w:val="PlaceholderText"/>
              <w:rFonts w:cs="Arial"/>
              <w:szCs w:val="24"/>
            </w:rPr>
            <w:t xml:space="preserve">Choose TRL </w:t>
          </w:r>
        </w:p>
      </w:docPartBody>
    </w:docPart>
    <w:docPart>
      <w:docPartPr>
        <w:name w:val="7FF4CD0F31E74EAB80A7469B6A2A50DB"/>
        <w:category>
          <w:name w:val="General"/>
          <w:gallery w:val="placeholder"/>
        </w:category>
        <w:types>
          <w:type w:val="bbPlcHdr"/>
        </w:types>
        <w:behaviors>
          <w:behavior w:val="content"/>
        </w:behaviors>
        <w:guid w:val="{4360157D-46BF-417C-ABEC-77E45B704120}"/>
      </w:docPartPr>
      <w:docPartBody>
        <w:p w:rsidR="00177948" w:rsidRDefault="00177948" w:rsidP="00177948">
          <w:pPr>
            <w:pStyle w:val="7FF4CD0F31E74EAB80A7469B6A2A50DB"/>
          </w:pPr>
          <w:r w:rsidRPr="00E730AD">
            <w:rPr>
              <w:rStyle w:val="PlaceholderText"/>
              <w:rFonts w:cs="Arial"/>
              <w:szCs w:val="24"/>
            </w:rPr>
            <w:t xml:space="preserve">Choose TRL </w:t>
          </w:r>
        </w:p>
      </w:docPartBody>
    </w:docPart>
    <w:docPart>
      <w:docPartPr>
        <w:name w:val="7B1F082E42EE408490BBA2126772F013"/>
        <w:category>
          <w:name w:val="General"/>
          <w:gallery w:val="placeholder"/>
        </w:category>
        <w:types>
          <w:type w:val="bbPlcHdr"/>
        </w:types>
        <w:behaviors>
          <w:behavior w:val="content"/>
        </w:behaviors>
        <w:guid w:val="{3C78664D-B8CE-49E0-AE90-7E58EA8603BF}"/>
      </w:docPartPr>
      <w:docPartBody>
        <w:p w:rsidR="00E07748" w:rsidRDefault="00E07748" w:rsidP="00E07748">
          <w:pPr>
            <w:pStyle w:val="7B1F082E42EE408490BBA2126772F013"/>
          </w:pPr>
          <w:r w:rsidRPr="00291CC6">
            <w:rPr>
              <w:rStyle w:val="PlaceholderText"/>
              <w:rFonts w:cs="Arial"/>
              <w:szCs w:val="24"/>
            </w:rPr>
            <w:t>Click or tap here to enter text.</w:t>
          </w:r>
        </w:p>
      </w:docPartBody>
    </w:docPart>
    <w:docPart>
      <w:docPartPr>
        <w:name w:val="6CE7CE1DE0E647009DA17B019DB3B208"/>
        <w:category>
          <w:name w:val="General"/>
          <w:gallery w:val="placeholder"/>
        </w:category>
        <w:types>
          <w:type w:val="bbPlcHdr"/>
        </w:types>
        <w:behaviors>
          <w:behavior w:val="content"/>
        </w:behaviors>
        <w:guid w:val="{903634D5-D22E-4B59-9172-A57161459B9E}"/>
      </w:docPartPr>
      <w:docPartBody>
        <w:p w:rsidR="00E07748" w:rsidRDefault="00E07748" w:rsidP="00E07748">
          <w:pPr>
            <w:pStyle w:val="6CE7CE1DE0E647009DA17B019DB3B208"/>
          </w:pPr>
          <w:r w:rsidRPr="00D75A0D">
            <w:rPr>
              <w:rStyle w:val="PlaceholderText"/>
              <w:rFonts w:cs="Arial"/>
              <w:sz w:val="20"/>
              <w:szCs w:val="20"/>
            </w:rPr>
            <w:t>CAPEX</w:t>
          </w:r>
        </w:p>
      </w:docPartBody>
    </w:docPart>
    <w:docPart>
      <w:docPartPr>
        <w:name w:val="3438A2DB38B842439B7AA1010447F36A"/>
        <w:category>
          <w:name w:val="General"/>
          <w:gallery w:val="placeholder"/>
        </w:category>
        <w:types>
          <w:type w:val="bbPlcHdr"/>
        </w:types>
        <w:behaviors>
          <w:behavior w:val="content"/>
        </w:behaviors>
        <w:guid w:val="{4106537B-D1A1-4C55-8FF5-A349D6225950}"/>
      </w:docPartPr>
      <w:docPartBody>
        <w:p w:rsidR="00E07748" w:rsidRDefault="00E07748" w:rsidP="00E07748">
          <w:pPr>
            <w:pStyle w:val="3438A2DB38B842439B7AA1010447F36A"/>
          </w:pPr>
          <w:r w:rsidRPr="00F82B55">
            <w:rPr>
              <w:rStyle w:val="PlaceholderText"/>
              <w:rFonts w:cs="Arial"/>
              <w:sz w:val="20"/>
              <w:szCs w:val="20"/>
            </w:rPr>
            <w:t>Click or tap here to enter text.</w:t>
          </w:r>
        </w:p>
      </w:docPartBody>
    </w:docPart>
    <w:docPart>
      <w:docPartPr>
        <w:name w:val="B2C9D748F08148ACAA0F96D87403845D"/>
        <w:category>
          <w:name w:val="General"/>
          <w:gallery w:val="placeholder"/>
        </w:category>
        <w:types>
          <w:type w:val="bbPlcHdr"/>
        </w:types>
        <w:behaviors>
          <w:behavior w:val="content"/>
        </w:behaviors>
        <w:guid w:val="{63DBDD48-8807-4945-8972-950B89D59D37}"/>
      </w:docPartPr>
      <w:docPartBody>
        <w:p w:rsidR="00E07748" w:rsidRDefault="00E07748" w:rsidP="00E07748">
          <w:pPr>
            <w:pStyle w:val="B2C9D748F08148ACAA0F96D87403845D"/>
          </w:pPr>
          <w:r w:rsidRPr="00D75A0D">
            <w:rPr>
              <w:rStyle w:val="PlaceholderText"/>
              <w:rFonts w:cs="Arial"/>
              <w:sz w:val="20"/>
              <w:szCs w:val="20"/>
            </w:rPr>
            <w:t>X,XXX,XXX</w:t>
          </w:r>
        </w:p>
      </w:docPartBody>
    </w:docPart>
    <w:docPart>
      <w:docPartPr>
        <w:name w:val="D527BF6EC08F4537A8D60B7580961EB7"/>
        <w:category>
          <w:name w:val="General"/>
          <w:gallery w:val="placeholder"/>
        </w:category>
        <w:types>
          <w:type w:val="bbPlcHdr"/>
        </w:types>
        <w:behaviors>
          <w:behavior w:val="content"/>
        </w:behaviors>
        <w:guid w:val="{B68F53C5-13CF-46D2-A459-FF96031B2AEB}"/>
      </w:docPartPr>
      <w:docPartBody>
        <w:p w:rsidR="00E07748" w:rsidRDefault="00E07748" w:rsidP="00E07748">
          <w:pPr>
            <w:pStyle w:val="D527BF6EC08F4537A8D60B7580961EB7"/>
          </w:pPr>
          <w:r w:rsidRPr="00EE088E">
            <w:rPr>
              <w:rStyle w:val="PlaceholderText"/>
              <w:rFonts w:cs="Arial"/>
              <w:sz w:val="20"/>
              <w:szCs w:val="20"/>
            </w:rPr>
            <w:t>Land cost</w:t>
          </w:r>
        </w:p>
      </w:docPartBody>
    </w:docPart>
    <w:docPart>
      <w:docPartPr>
        <w:name w:val="E33A0628A98F4BBEB20F5332E63CD326"/>
        <w:category>
          <w:name w:val="General"/>
          <w:gallery w:val="placeholder"/>
        </w:category>
        <w:types>
          <w:type w:val="bbPlcHdr"/>
        </w:types>
        <w:behaviors>
          <w:behavior w:val="content"/>
        </w:behaviors>
        <w:guid w:val="{CBFD42A0-0ACC-4AFC-B5B0-4F5E1E385BE1}"/>
      </w:docPartPr>
      <w:docPartBody>
        <w:p w:rsidR="00E07748" w:rsidRDefault="00E07748" w:rsidP="00E07748">
          <w:pPr>
            <w:pStyle w:val="E33A0628A98F4BBEB20F5332E63CD326"/>
          </w:pPr>
          <w:r w:rsidRPr="00EE088E">
            <w:rPr>
              <w:rStyle w:val="PlaceholderText"/>
              <w:rFonts w:cs="Arial"/>
              <w:sz w:val="20"/>
              <w:szCs w:val="20"/>
            </w:rPr>
            <w:t>Quantity</w:t>
          </w:r>
        </w:p>
      </w:docPartBody>
    </w:docPart>
    <w:docPart>
      <w:docPartPr>
        <w:name w:val="77BB42627514480D884C93FF9B1AA22B"/>
        <w:category>
          <w:name w:val="General"/>
          <w:gallery w:val="placeholder"/>
        </w:category>
        <w:types>
          <w:type w:val="bbPlcHdr"/>
        </w:types>
        <w:behaviors>
          <w:behavior w:val="content"/>
        </w:behaviors>
        <w:guid w:val="{BBE9AE40-8EB7-4FCA-86C4-6D4C455A2035}"/>
      </w:docPartPr>
      <w:docPartBody>
        <w:p w:rsidR="00E07748" w:rsidRDefault="00E07748" w:rsidP="00E07748">
          <w:pPr>
            <w:pStyle w:val="77BB42627514480D884C93FF9B1AA22B"/>
          </w:pPr>
          <w:r w:rsidRPr="00EE088E">
            <w:rPr>
              <w:rStyle w:val="PlaceholderText"/>
              <w:rFonts w:cs="Arial"/>
              <w:sz w:val="20"/>
              <w:szCs w:val="20"/>
            </w:rPr>
            <w:t>unit</w:t>
          </w:r>
        </w:p>
      </w:docPartBody>
    </w:docPart>
    <w:docPart>
      <w:docPartPr>
        <w:name w:val="99E9BE291C634226A894AA4CFE5F2055"/>
        <w:category>
          <w:name w:val="General"/>
          <w:gallery w:val="placeholder"/>
        </w:category>
        <w:types>
          <w:type w:val="bbPlcHdr"/>
        </w:types>
        <w:behaviors>
          <w:behavior w:val="content"/>
        </w:behaviors>
        <w:guid w:val="{D44BB9F5-319A-4853-A749-05E5C7F3E380}"/>
      </w:docPartPr>
      <w:docPartBody>
        <w:p w:rsidR="00E07748" w:rsidRDefault="00E07748" w:rsidP="00E07748">
          <w:pPr>
            <w:pStyle w:val="99E9BE291C634226A894AA4CFE5F2055"/>
          </w:pPr>
          <w:r w:rsidRPr="00D75A0D">
            <w:rPr>
              <w:rStyle w:val="PlaceholderText"/>
              <w:rFonts w:cs="Arial"/>
              <w:sz w:val="20"/>
              <w:szCs w:val="20"/>
            </w:rPr>
            <w:t>X,XXX,XXX</w:t>
          </w:r>
        </w:p>
      </w:docPartBody>
    </w:docPart>
    <w:docPart>
      <w:docPartPr>
        <w:name w:val="C46DF6DE147B4CF4945CB87415CAAB8A"/>
        <w:category>
          <w:name w:val="General"/>
          <w:gallery w:val="placeholder"/>
        </w:category>
        <w:types>
          <w:type w:val="bbPlcHdr"/>
        </w:types>
        <w:behaviors>
          <w:behavior w:val="content"/>
        </w:behaviors>
        <w:guid w:val="{E181C0EE-13F5-48FE-9CD6-A1BBDEFA4C6D}"/>
      </w:docPartPr>
      <w:docPartBody>
        <w:p w:rsidR="00E07748" w:rsidRDefault="00E07748" w:rsidP="00E07748">
          <w:pPr>
            <w:pStyle w:val="C46DF6DE147B4CF4945CB87415CAAB8A"/>
          </w:pPr>
          <w:r w:rsidRPr="00EE088E">
            <w:rPr>
              <w:rStyle w:val="PlaceholderText"/>
              <w:rFonts w:cs="Arial"/>
              <w:sz w:val="20"/>
              <w:szCs w:val="20"/>
            </w:rPr>
            <w:t>unit</w:t>
          </w:r>
        </w:p>
      </w:docPartBody>
    </w:docPart>
    <w:docPart>
      <w:docPartPr>
        <w:name w:val="499C27DE463B4610BE3DEF4A9C00642F"/>
        <w:category>
          <w:name w:val="General"/>
          <w:gallery w:val="placeholder"/>
        </w:category>
        <w:types>
          <w:type w:val="bbPlcHdr"/>
        </w:types>
        <w:behaviors>
          <w:behavior w:val="content"/>
        </w:behaviors>
        <w:guid w:val="{A3A5B9C7-9050-49EE-8396-621BD6FB03BD}"/>
      </w:docPartPr>
      <w:docPartBody>
        <w:p w:rsidR="00E07748" w:rsidRDefault="00E07748" w:rsidP="00E07748">
          <w:pPr>
            <w:pStyle w:val="499C27DE463B4610BE3DEF4A9C00642F"/>
          </w:pPr>
          <w:r w:rsidRPr="00D75A0D">
            <w:rPr>
              <w:rStyle w:val="PlaceholderText"/>
              <w:rFonts w:cs="Arial"/>
              <w:sz w:val="20"/>
              <w:szCs w:val="20"/>
            </w:rPr>
            <w:t>X,XXX,XXX</w:t>
          </w:r>
        </w:p>
      </w:docPartBody>
    </w:docPart>
    <w:docPart>
      <w:docPartPr>
        <w:name w:val="CB23E21A213946D5A0362805821AB2D3"/>
        <w:category>
          <w:name w:val="General"/>
          <w:gallery w:val="placeholder"/>
        </w:category>
        <w:types>
          <w:type w:val="bbPlcHdr"/>
        </w:types>
        <w:behaviors>
          <w:behavior w:val="content"/>
        </w:behaviors>
        <w:guid w:val="{02105775-41C0-4A50-9C80-1A30A8AAF271}"/>
      </w:docPartPr>
      <w:docPartBody>
        <w:p w:rsidR="00E07748" w:rsidRDefault="00E07748" w:rsidP="00E07748">
          <w:pPr>
            <w:pStyle w:val="CB23E21A213946D5A0362805821AB2D3"/>
          </w:pPr>
          <w:r w:rsidRPr="00D75A0D">
            <w:rPr>
              <w:rStyle w:val="PlaceholderText"/>
              <w:rFonts w:cs="Arial"/>
              <w:sz w:val="20"/>
              <w:szCs w:val="20"/>
            </w:rPr>
            <w:t>OPEX-Energy</w:t>
          </w:r>
        </w:p>
      </w:docPartBody>
    </w:docPart>
    <w:docPart>
      <w:docPartPr>
        <w:name w:val="599C10604D8D4075B6153CDD68CE2995"/>
        <w:category>
          <w:name w:val="General"/>
          <w:gallery w:val="placeholder"/>
        </w:category>
        <w:types>
          <w:type w:val="bbPlcHdr"/>
        </w:types>
        <w:behaviors>
          <w:behavior w:val="content"/>
        </w:behaviors>
        <w:guid w:val="{66A91D3A-C6F8-46CB-81F4-B72714AE3FDD}"/>
      </w:docPartPr>
      <w:docPartBody>
        <w:p w:rsidR="00E07748" w:rsidRDefault="00E07748" w:rsidP="00E07748">
          <w:pPr>
            <w:pStyle w:val="599C10604D8D4075B6153CDD68CE2995"/>
          </w:pPr>
          <w:r w:rsidRPr="007759D2">
            <w:rPr>
              <w:rStyle w:val="PlaceholderText"/>
              <w:rFonts w:cs="Arial"/>
              <w:sz w:val="20"/>
              <w:szCs w:val="20"/>
            </w:rPr>
            <w:t>Quantity</w:t>
          </w:r>
        </w:p>
      </w:docPartBody>
    </w:docPart>
    <w:docPart>
      <w:docPartPr>
        <w:name w:val="46B7DA705B5F4E09A34322051AF794E4"/>
        <w:category>
          <w:name w:val="General"/>
          <w:gallery w:val="placeholder"/>
        </w:category>
        <w:types>
          <w:type w:val="bbPlcHdr"/>
        </w:types>
        <w:behaviors>
          <w:behavior w:val="content"/>
        </w:behaviors>
        <w:guid w:val="{97A2FAD3-6F4F-4A44-A8AD-139505973BFC}"/>
      </w:docPartPr>
      <w:docPartBody>
        <w:p w:rsidR="00E07748" w:rsidRDefault="00E07748" w:rsidP="00E07748">
          <w:pPr>
            <w:pStyle w:val="46B7DA705B5F4E09A34322051AF794E4"/>
          </w:pPr>
          <w:r w:rsidRPr="007759D2">
            <w:rPr>
              <w:rStyle w:val="PlaceholderText"/>
              <w:rFonts w:cs="Arial"/>
              <w:sz w:val="20"/>
              <w:szCs w:val="20"/>
            </w:rPr>
            <w:t>unit</w:t>
          </w:r>
        </w:p>
      </w:docPartBody>
    </w:docPart>
    <w:docPart>
      <w:docPartPr>
        <w:name w:val="088C0C53FBA940C2ACF599A08428C335"/>
        <w:category>
          <w:name w:val="General"/>
          <w:gallery w:val="placeholder"/>
        </w:category>
        <w:types>
          <w:type w:val="bbPlcHdr"/>
        </w:types>
        <w:behaviors>
          <w:behavior w:val="content"/>
        </w:behaviors>
        <w:guid w:val="{2352C8C4-DB59-4E56-AAE3-F24FC87C3CE0}"/>
      </w:docPartPr>
      <w:docPartBody>
        <w:p w:rsidR="00E07748" w:rsidRDefault="00E07748" w:rsidP="00E07748">
          <w:pPr>
            <w:pStyle w:val="088C0C53FBA940C2ACF599A08428C335"/>
          </w:pPr>
          <w:r w:rsidRPr="003D3891">
            <w:rPr>
              <w:rStyle w:val="PlaceholderText"/>
              <w:rFonts w:cs="Arial"/>
              <w:sz w:val="20"/>
              <w:szCs w:val="20"/>
            </w:rPr>
            <w:t>X,XXX,XXX</w:t>
          </w:r>
        </w:p>
      </w:docPartBody>
    </w:docPart>
    <w:docPart>
      <w:docPartPr>
        <w:name w:val="7390612DB1264DA19AF359E0687D1D32"/>
        <w:category>
          <w:name w:val="General"/>
          <w:gallery w:val="placeholder"/>
        </w:category>
        <w:types>
          <w:type w:val="bbPlcHdr"/>
        </w:types>
        <w:behaviors>
          <w:behavior w:val="content"/>
        </w:behaviors>
        <w:guid w:val="{70181104-D3EF-4309-B358-9C304A77E588}"/>
      </w:docPartPr>
      <w:docPartBody>
        <w:p w:rsidR="00E07748" w:rsidRDefault="00E07748" w:rsidP="00E07748">
          <w:pPr>
            <w:pStyle w:val="7390612DB1264DA19AF359E0687D1D32"/>
          </w:pPr>
          <w:r w:rsidRPr="003D3891">
            <w:rPr>
              <w:rStyle w:val="PlaceholderText"/>
              <w:rFonts w:cs="Arial"/>
              <w:sz w:val="20"/>
              <w:szCs w:val="20"/>
            </w:rPr>
            <w:t>unit</w:t>
          </w:r>
        </w:p>
      </w:docPartBody>
    </w:docPart>
    <w:docPart>
      <w:docPartPr>
        <w:name w:val="CC799816FD044FE3892BE7BAB8C142E4"/>
        <w:category>
          <w:name w:val="General"/>
          <w:gallery w:val="placeholder"/>
        </w:category>
        <w:types>
          <w:type w:val="bbPlcHdr"/>
        </w:types>
        <w:behaviors>
          <w:behavior w:val="content"/>
        </w:behaviors>
        <w:guid w:val="{ABACC203-605A-4DB7-BE42-539EA72E7118}"/>
      </w:docPartPr>
      <w:docPartBody>
        <w:p w:rsidR="00E07748" w:rsidRDefault="00E07748" w:rsidP="00E07748">
          <w:pPr>
            <w:pStyle w:val="CC799816FD044FE3892BE7BAB8C142E4"/>
          </w:pPr>
          <w:r w:rsidRPr="00D75A0D">
            <w:rPr>
              <w:rStyle w:val="PlaceholderText"/>
              <w:rFonts w:cs="Arial"/>
              <w:sz w:val="20"/>
              <w:szCs w:val="20"/>
            </w:rPr>
            <w:t>X,XXX,XXX</w:t>
          </w:r>
        </w:p>
      </w:docPartBody>
    </w:docPart>
    <w:docPart>
      <w:docPartPr>
        <w:name w:val="158C1C5B336B4F09A7AA4209D6F83053"/>
        <w:category>
          <w:name w:val="General"/>
          <w:gallery w:val="placeholder"/>
        </w:category>
        <w:types>
          <w:type w:val="bbPlcHdr"/>
        </w:types>
        <w:behaviors>
          <w:behavior w:val="content"/>
        </w:behaviors>
        <w:guid w:val="{ABEFF6EE-D410-4762-9F59-4AC304E7C184}"/>
      </w:docPartPr>
      <w:docPartBody>
        <w:p w:rsidR="00E07748" w:rsidRDefault="00E07748" w:rsidP="00E07748">
          <w:pPr>
            <w:pStyle w:val="158C1C5B336B4F09A7AA4209D6F83053"/>
          </w:pPr>
          <w:r w:rsidRPr="00D75A0D">
            <w:rPr>
              <w:rStyle w:val="PlaceholderText"/>
              <w:rFonts w:cs="Arial"/>
              <w:sz w:val="20"/>
              <w:szCs w:val="20"/>
            </w:rPr>
            <w:t>OPEX-Chemical/Material</w:t>
          </w:r>
        </w:p>
      </w:docPartBody>
    </w:docPart>
    <w:docPart>
      <w:docPartPr>
        <w:name w:val="F292B5B7FC6340358A6497FC612C4B83"/>
        <w:category>
          <w:name w:val="General"/>
          <w:gallery w:val="placeholder"/>
        </w:category>
        <w:types>
          <w:type w:val="bbPlcHdr"/>
        </w:types>
        <w:behaviors>
          <w:behavior w:val="content"/>
        </w:behaviors>
        <w:guid w:val="{91049A41-C6B1-49D0-B6B9-0BA4E3EB72FF}"/>
      </w:docPartPr>
      <w:docPartBody>
        <w:p w:rsidR="00E07748" w:rsidRDefault="00E07748" w:rsidP="00E07748">
          <w:pPr>
            <w:pStyle w:val="F292B5B7FC6340358A6497FC612C4B83"/>
          </w:pPr>
          <w:r w:rsidRPr="007759D2">
            <w:rPr>
              <w:rStyle w:val="PlaceholderText"/>
              <w:rFonts w:cs="Arial"/>
              <w:sz w:val="20"/>
              <w:szCs w:val="20"/>
            </w:rPr>
            <w:t>Quantity</w:t>
          </w:r>
        </w:p>
      </w:docPartBody>
    </w:docPart>
    <w:docPart>
      <w:docPartPr>
        <w:name w:val="45C4C20D7E26447E94D61351CF134C98"/>
        <w:category>
          <w:name w:val="General"/>
          <w:gallery w:val="placeholder"/>
        </w:category>
        <w:types>
          <w:type w:val="bbPlcHdr"/>
        </w:types>
        <w:behaviors>
          <w:behavior w:val="content"/>
        </w:behaviors>
        <w:guid w:val="{C851818E-D1CD-48A6-9E97-C6B1063A5E16}"/>
      </w:docPartPr>
      <w:docPartBody>
        <w:p w:rsidR="00E07748" w:rsidRDefault="00E07748" w:rsidP="00E07748">
          <w:pPr>
            <w:pStyle w:val="45C4C20D7E26447E94D61351CF134C98"/>
          </w:pPr>
          <w:r w:rsidRPr="007759D2">
            <w:rPr>
              <w:rStyle w:val="PlaceholderText"/>
              <w:rFonts w:cs="Arial"/>
              <w:sz w:val="20"/>
              <w:szCs w:val="20"/>
            </w:rPr>
            <w:t>unit</w:t>
          </w:r>
        </w:p>
      </w:docPartBody>
    </w:docPart>
    <w:docPart>
      <w:docPartPr>
        <w:name w:val="774AE51587D04C2CACBCD2EB4610B789"/>
        <w:category>
          <w:name w:val="General"/>
          <w:gallery w:val="placeholder"/>
        </w:category>
        <w:types>
          <w:type w:val="bbPlcHdr"/>
        </w:types>
        <w:behaviors>
          <w:behavior w:val="content"/>
        </w:behaviors>
        <w:guid w:val="{33A35ABD-0C37-48B5-A67E-36B9DBC07E17}"/>
      </w:docPartPr>
      <w:docPartBody>
        <w:p w:rsidR="00E07748" w:rsidRDefault="00E07748" w:rsidP="00E07748">
          <w:pPr>
            <w:pStyle w:val="774AE51587D04C2CACBCD2EB4610B789"/>
          </w:pPr>
          <w:r w:rsidRPr="003D3891">
            <w:rPr>
              <w:rStyle w:val="PlaceholderText"/>
              <w:rFonts w:cs="Arial"/>
              <w:sz w:val="20"/>
              <w:szCs w:val="20"/>
            </w:rPr>
            <w:t>X,XXX,XXX</w:t>
          </w:r>
        </w:p>
      </w:docPartBody>
    </w:docPart>
    <w:docPart>
      <w:docPartPr>
        <w:name w:val="DF2BBC68526F4A5EA80008957BD4BB20"/>
        <w:category>
          <w:name w:val="General"/>
          <w:gallery w:val="placeholder"/>
        </w:category>
        <w:types>
          <w:type w:val="bbPlcHdr"/>
        </w:types>
        <w:behaviors>
          <w:behavior w:val="content"/>
        </w:behaviors>
        <w:guid w:val="{EF45526A-8360-4D68-A1C8-3A01015D2F3B}"/>
      </w:docPartPr>
      <w:docPartBody>
        <w:p w:rsidR="00E07748" w:rsidRDefault="00E07748" w:rsidP="00E07748">
          <w:pPr>
            <w:pStyle w:val="DF2BBC68526F4A5EA80008957BD4BB20"/>
          </w:pPr>
          <w:r w:rsidRPr="003D3891">
            <w:rPr>
              <w:rStyle w:val="PlaceholderText"/>
              <w:rFonts w:cs="Arial"/>
              <w:sz w:val="20"/>
              <w:szCs w:val="20"/>
            </w:rPr>
            <w:t>unit</w:t>
          </w:r>
        </w:p>
      </w:docPartBody>
    </w:docPart>
    <w:docPart>
      <w:docPartPr>
        <w:name w:val="D66DB3FB4EE641A0BE565C48F9A49DD4"/>
        <w:category>
          <w:name w:val="General"/>
          <w:gallery w:val="placeholder"/>
        </w:category>
        <w:types>
          <w:type w:val="bbPlcHdr"/>
        </w:types>
        <w:behaviors>
          <w:behavior w:val="content"/>
        </w:behaviors>
        <w:guid w:val="{F5D9CFA2-48C7-4E07-999A-3C3947555606}"/>
      </w:docPartPr>
      <w:docPartBody>
        <w:p w:rsidR="00E07748" w:rsidRDefault="00E07748" w:rsidP="00E07748">
          <w:pPr>
            <w:pStyle w:val="D66DB3FB4EE641A0BE565C48F9A49DD4"/>
          </w:pPr>
          <w:r w:rsidRPr="00394655">
            <w:rPr>
              <w:rStyle w:val="PlaceholderText"/>
              <w:rFonts w:cs="Arial"/>
              <w:sz w:val="20"/>
              <w:szCs w:val="20"/>
            </w:rPr>
            <w:t>X,XXX,XXX</w:t>
          </w:r>
        </w:p>
      </w:docPartBody>
    </w:docPart>
    <w:docPart>
      <w:docPartPr>
        <w:name w:val="50C521D42A504988A64B359FFA68F626"/>
        <w:category>
          <w:name w:val="General"/>
          <w:gallery w:val="placeholder"/>
        </w:category>
        <w:types>
          <w:type w:val="bbPlcHdr"/>
        </w:types>
        <w:behaviors>
          <w:behavior w:val="content"/>
        </w:behaviors>
        <w:guid w:val="{14D264FE-A890-4612-A9D5-BE28EACB68A5}"/>
      </w:docPartPr>
      <w:docPartBody>
        <w:p w:rsidR="00E07748" w:rsidRDefault="00E07748" w:rsidP="00E07748">
          <w:pPr>
            <w:pStyle w:val="50C521D42A504988A64B359FFA68F626"/>
          </w:pPr>
          <w:r w:rsidRPr="00D75A0D">
            <w:rPr>
              <w:rStyle w:val="PlaceholderText"/>
              <w:rFonts w:cs="Arial"/>
              <w:sz w:val="20"/>
              <w:szCs w:val="20"/>
            </w:rPr>
            <w:t>OPEX-Maintenance</w:t>
          </w:r>
        </w:p>
      </w:docPartBody>
    </w:docPart>
    <w:docPart>
      <w:docPartPr>
        <w:name w:val="A5519DB9A34A4572880B8618BF868391"/>
        <w:category>
          <w:name w:val="General"/>
          <w:gallery w:val="placeholder"/>
        </w:category>
        <w:types>
          <w:type w:val="bbPlcHdr"/>
        </w:types>
        <w:behaviors>
          <w:behavior w:val="content"/>
        </w:behaviors>
        <w:guid w:val="{ED85821A-9DEE-48A9-A47F-906FB0F7BD84}"/>
      </w:docPartPr>
      <w:docPartBody>
        <w:p w:rsidR="00E07748" w:rsidRDefault="00E07748" w:rsidP="00E07748">
          <w:pPr>
            <w:pStyle w:val="A5519DB9A34A4572880B8618BF868391"/>
          </w:pPr>
          <w:r w:rsidRPr="007759D2">
            <w:rPr>
              <w:rStyle w:val="PlaceholderText"/>
              <w:rFonts w:cs="Arial"/>
              <w:sz w:val="20"/>
              <w:szCs w:val="20"/>
            </w:rPr>
            <w:t>Quantity</w:t>
          </w:r>
        </w:p>
      </w:docPartBody>
    </w:docPart>
    <w:docPart>
      <w:docPartPr>
        <w:name w:val="C5DBC2779BDD4F979A5DDD838D519AB4"/>
        <w:category>
          <w:name w:val="General"/>
          <w:gallery w:val="placeholder"/>
        </w:category>
        <w:types>
          <w:type w:val="bbPlcHdr"/>
        </w:types>
        <w:behaviors>
          <w:behavior w:val="content"/>
        </w:behaviors>
        <w:guid w:val="{0BACE64B-2CAB-4E35-BB3C-A80F4902E892}"/>
      </w:docPartPr>
      <w:docPartBody>
        <w:p w:rsidR="00E07748" w:rsidRDefault="00E07748" w:rsidP="00E07748">
          <w:pPr>
            <w:pStyle w:val="C5DBC2779BDD4F979A5DDD838D519AB4"/>
          </w:pPr>
          <w:r w:rsidRPr="007759D2">
            <w:rPr>
              <w:rStyle w:val="PlaceholderText"/>
              <w:rFonts w:cs="Arial"/>
              <w:sz w:val="20"/>
              <w:szCs w:val="20"/>
            </w:rPr>
            <w:t>unit</w:t>
          </w:r>
        </w:p>
      </w:docPartBody>
    </w:docPart>
    <w:docPart>
      <w:docPartPr>
        <w:name w:val="C6FC62F0C51C4CFC91D9E9A9DE45D1E0"/>
        <w:category>
          <w:name w:val="General"/>
          <w:gallery w:val="placeholder"/>
        </w:category>
        <w:types>
          <w:type w:val="bbPlcHdr"/>
        </w:types>
        <w:behaviors>
          <w:behavior w:val="content"/>
        </w:behaviors>
        <w:guid w:val="{AE57A1F5-B0BE-4488-8A56-D39EA9242EE5}"/>
      </w:docPartPr>
      <w:docPartBody>
        <w:p w:rsidR="00E07748" w:rsidRDefault="00E07748" w:rsidP="00E07748">
          <w:pPr>
            <w:pStyle w:val="C6FC62F0C51C4CFC91D9E9A9DE45D1E0"/>
          </w:pPr>
          <w:r w:rsidRPr="003D3891">
            <w:rPr>
              <w:rStyle w:val="PlaceholderText"/>
              <w:rFonts w:cs="Arial"/>
              <w:sz w:val="20"/>
              <w:szCs w:val="20"/>
            </w:rPr>
            <w:t>X,XXX,XXX</w:t>
          </w:r>
        </w:p>
      </w:docPartBody>
    </w:docPart>
    <w:docPart>
      <w:docPartPr>
        <w:name w:val="00C3316530714FDB956D750C31AD6E54"/>
        <w:category>
          <w:name w:val="General"/>
          <w:gallery w:val="placeholder"/>
        </w:category>
        <w:types>
          <w:type w:val="bbPlcHdr"/>
        </w:types>
        <w:behaviors>
          <w:behavior w:val="content"/>
        </w:behaviors>
        <w:guid w:val="{CB579632-6C74-4611-BBE6-160363B89EBF}"/>
      </w:docPartPr>
      <w:docPartBody>
        <w:p w:rsidR="00E07748" w:rsidRDefault="00E07748" w:rsidP="00E07748">
          <w:pPr>
            <w:pStyle w:val="00C3316530714FDB956D750C31AD6E54"/>
          </w:pPr>
          <w:r w:rsidRPr="003D3891">
            <w:rPr>
              <w:rStyle w:val="PlaceholderText"/>
              <w:rFonts w:cs="Arial"/>
              <w:sz w:val="20"/>
              <w:szCs w:val="20"/>
            </w:rPr>
            <w:t>unit</w:t>
          </w:r>
        </w:p>
      </w:docPartBody>
    </w:docPart>
    <w:docPart>
      <w:docPartPr>
        <w:name w:val="10ECB6FD1FDC46DDB7A39EDE831A1F72"/>
        <w:category>
          <w:name w:val="General"/>
          <w:gallery w:val="placeholder"/>
        </w:category>
        <w:types>
          <w:type w:val="bbPlcHdr"/>
        </w:types>
        <w:behaviors>
          <w:behavior w:val="content"/>
        </w:behaviors>
        <w:guid w:val="{7D365CC2-B172-4273-BEE8-1E5C88DE40AF}"/>
      </w:docPartPr>
      <w:docPartBody>
        <w:p w:rsidR="00E07748" w:rsidRDefault="00E07748" w:rsidP="00E07748">
          <w:pPr>
            <w:pStyle w:val="10ECB6FD1FDC46DDB7A39EDE831A1F72"/>
          </w:pPr>
          <w:r w:rsidRPr="00394655">
            <w:rPr>
              <w:rStyle w:val="PlaceholderText"/>
              <w:rFonts w:cs="Arial"/>
              <w:sz w:val="20"/>
              <w:szCs w:val="20"/>
            </w:rPr>
            <w:t>X,XXX,XXX</w:t>
          </w:r>
        </w:p>
      </w:docPartBody>
    </w:docPart>
    <w:docPart>
      <w:docPartPr>
        <w:name w:val="068BAF767978492399D0A97599C2EF63"/>
        <w:category>
          <w:name w:val="General"/>
          <w:gallery w:val="placeholder"/>
        </w:category>
        <w:types>
          <w:type w:val="bbPlcHdr"/>
        </w:types>
        <w:behaviors>
          <w:behavior w:val="content"/>
        </w:behaviors>
        <w:guid w:val="{6F8D1457-726D-4A92-9BE8-9A0EC8DA88F4}"/>
      </w:docPartPr>
      <w:docPartBody>
        <w:p w:rsidR="00E07748" w:rsidRDefault="00E07748" w:rsidP="00E07748">
          <w:pPr>
            <w:pStyle w:val="068BAF767978492399D0A97599C2EF63"/>
          </w:pPr>
          <w:r w:rsidRPr="00D75A0D">
            <w:rPr>
              <w:rStyle w:val="PlaceholderText"/>
              <w:rFonts w:cs="Arial"/>
              <w:sz w:val="20"/>
              <w:szCs w:val="20"/>
            </w:rPr>
            <w:t>OPEX-M</w:t>
          </w:r>
          <w:r w:rsidRPr="00D75A0D">
            <w:rPr>
              <w:rStyle w:val="PlaceholderText"/>
              <w:sz w:val="20"/>
              <w:szCs w:val="20"/>
            </w:rPr>
            <w:t>anpower (Executive)</w:t>
          </w:r>
        </w:p>
      </w:docPartBody>
    </w:docPart>
    <w:docPart>
      <w:docPartPr>
        <w:name w:val="3C47E3C474CE43B8AB94F282F6B5C9C7"/>
        <w:category>
          <w:name w:val="General"/>
          <w:gallery w:val="placeholder"/>
        </w:category>
        <w:types>
          <w:type w:val="bbPlcHdr"/>
        </w:types>
        <w:behaviors>
          <w:behavior w:val="content"/>
        </w:behaviors>
        <w:guid w:val="{67919E9C-D0BC-4966-AD7F-64B2723FC95B}"/>
      </w:docPartPr>
      <w:docPartBody>
        <w:p w:rsidR="00E07748" w:rsidRDefault="00E07748" w:rsidP="00E07748">
          <w:pPr>
            <w:pStyle w:val="3C47E3C474CE43B8AB94F282F6B5C9C7"/>
          </w:pPr>
          <w:r w:rsidRPr="007759D2">
            <w:rPr>
              <w:rStyle w:val="PlaceholderText"/>
              <w:rFonts w:cs="Arial"/>
              <w:sz w:val="20"/>
              <w:szCs w:val="20"/>
            </w:rPr>
            <w:t>Quantity</w:t>
          </w:r>
        </w:p>
      </w:docPartBody>
    </w:docPart>
    <w:docPart>
      <w:docPartPr>
        <w:name w:val="6C0EBCDCD0804F12A347AE21F12B3B91"/>
        <w:category>
          <w:name w:val="General"/>
          <w:gallery w:val="placeholder"/>
        </w:category>
        <w:types>
          <w:type w:val="bbPlcHdr"/>
        </w:types>
        <w:behaviors>
          <w:behavior w:val="content"/>
        </w:behaviors>
        <w:guid w:val="{CC6AE68D-0435-4A86-979A-BA3471F87BD9}"/>
      </w:docPartPr>
      <w:docPartBody>
        <w:p w:rsidR="00E07748" w:rsidRDefault="00E07748" w:rsidP="00E07748">
          <w:pPr>
            <w:pStyle w:val="6C0EBCDCD0804F12A347AE21F12B3B91"/>
          </w:pPr>
          <w:r w:rsidRPr="007759D2">
            <w:rPr>
              <w:rStyle w:val="PlaceholderText"/>
              <w:rFonts w:cs="Arial"/>
              <w:sz w:val="20"/>
              <w:szCs w:val="20"/>
            </w:rPr>
            <w:t>unit</w:t>
          </w:r>
        </w:p>
      </w:docPartBody>
    </w:docPart>
    <w:docPart>
      <w:docPartPr>
        <w:name w:val="59EA9804F4CF4828854D859318FD7EBA"/>
        <w:category>
          <w:name w:val="General"/>
          <w:gallery w:val="placeholder"/>
        </w:category>
        <w:types>
          <w:type w:val="bbPlcHdr"/>
        </w:types>
        <w:behaviors>
          <w:behavior w:val="content"/>
        </w:behaviors>
        <w:guid w:val="{BF651BB4-DC19-428F-9AC5-D4EC3414C48E}"/>
      </w:docPartPr>
      <w:docPartBody>
        <w:p w:rsidR="00E07748" w:rsidRDefault="00E07748" w:rsidP="00E07748">
          <w:pPr>
            <w:pStyle w:val="59EA9804F4CF4828854D859318FD7EBA"/>
          </w:pPr>
          <w:r w:rsidRPr="003D3891">
            <w:rPr>
              <w:rStyle w:val="PlaceholderText"/>
              <w:rFonts w:cs="Arial"/>
              <w:sz w:val="20"/>
              <w:szCs w:val="20"/>
            </w:rPr>
            <w:t>X,XXX,XXX</w:t>
          </w:r>
        </w:p>
      </w:docPartBody>
    </w:docPart>
    <w:docPart>
      <w:docPartPr>
        <w:name w:val="9438164F39C0428481462F816924320D"/>
        <w:category>
          <w:name w:val="General"/>
          <w:gallery w:val="placeholder"/>
        </w:category>
        <w:types>
          <w:type w:val="bbPlcHdr"/>
        </w:types>
        <w:behaviors>
          <w:behavior w:val="content"/>
        </w:behaviors>
        <w:guid w:val="{31884E4C-B27E-4913-9A5E-FE3CDC903188}"/>
      </w:docPartPr>
      <w:docPartBody>
        <w:p w:rsidR="00E07748" w:rsidRDefault="00E07748" w:rsidP="00E07748">
          <w:pPr>
            <w:pStyle w:val="9438164F39C0428481462F816924320D"/>
          </w:pPr>
          <w:r w:rsidRPr="003D3891">
            <w:rPr>
              <w:rStyle w:val="PlaceholderText"/>
              <w:rFonts w:cs="Arial"/>
              <w:sz w:val="20"/>
              <w:szCs w:val="20"/>
            </w:rPr>
            <w:t>unit</w:t>
          </w:r>
        </w:p>
      </w:docPartBody>
    </w:docPart>
    <w:docPart>
      <w:docPartPr>
        <w:name w:val="8131A9F95592420780B5AAAD64BBA437"/>
        <w:category>
          <w:name w:val="General"/>
          <w:gallery w:val="placeholder"/>
        </w:category>
        <w:types>
          <w:type w:val="bbPlcHdr"/>
        </w:types>
        <w:behaviors>
          <w:behavior w:val="content"/>
        </w:behaviors>
        <w:guid w:val="{A0996CA3-916E-4A21-BDD6-E8ED6F935DF2}"/>
      </w:docPartPr>
      <w:docPartBody>
        <w:p w:rsidR="00E07748" w:rsidRDefault="00E07748" w:rsidP="00E07748">
          <w:pPr>
            <w:pStyle w:val="8131A9F95592420780B5AAAD64BBA437"/>
          </w:pPr>
          <w:r w:rsidRPr="00394655">
            <w:rPr>
              <w:rStyle w:val="PlaceholderText"/>
              <w:rFonts w:cs="Arial"/>
              <w:sz w:val="20"/>
              <w:szCs w:val="20"/>
            </w:rPr>
            <w:t>X,XXX,XXX</w:t>
          </w:r>
        </w:p>
      </w:docPartBody>
    </w:docPart>
    <w:docPart>
      <w:docPartPr>
        <w:name w:val="19A656B1E35046D79D49EE95AB6B96E7"/>
        <w:category>
          <w:name w:val="General"/>
          <w:gallery w:val="placeholder"/>
        </w:category>
        <w:types>
          <w:type w:val="bbPlcHdr"/>
        </w:types>
        <w:behaviors>
          <w:behavior w:val="content"/>
        </w:behaviors>
        <w:guid w:val="{1D4A29A1-CBDF-4AF0-A7F2-6C9B8F437A13}"/>
      </w:docPartPr>
      <w:docPartBody>
        <w:p w:rsidR="00E07748" w:rsidRDefault="00E07748" w:rsidP="00E07748">
          <w:pPr>
            <w:pStyle w:val="19A656B1E35046D79D49EE95AB6B96E7"/>
          </w:pPr>
          <w:r w:rsidRPr="00D75A0D">
            <w:rPr>
              <w:rStyle w:val="PlaceholderText"/>
              <w:rFonts w:cs="Arial"/>
              <w:sz w:val="20"/>
              <w:szCs w:val="20"/>
            </w:rPr>
            <w:t>OPEX-M</w:t>
          </w:r>
          <w:r w:rsidRPr="00D75A0D">
            <w:rPr>
              <w:rStyle w:val="PlaceholderText"/>
              <w:sz w:val="20"/>
              <w:szCs w:val="20"/>
            </w:rPr>
            <w:t>anpower (Non-Executive)</w:t>
          </w:r>
        </w:p>
      </w:docPartBody>
    </w:docPart>
    <w:docPart>
      <w:docPartPr>
        <w:name w:val="938BDDF262A24061B4A608256450A7C0"/>
        <w:category>
          <w:name w:val="General"/>
          <w:gallery w:val="placeholder"/>
        </w:category>
        <w:types>
          <w:type w:val="bbPlcHdr"/>
        </w:types>
        <w:behaviors>
          <w:behavior w:val="content"/>
        </w:behaviors>
        <w:guid w:val="{5A64EC3F-7F3E-4FC5-9075-0218B04819AF}"/>
      </w:docPartPr>
      <w:docPartBody>
        <w:p w:rsidR="00E07748" w:rsidRDefault="00E07748" w:rsidP="00E07748">
          <w:pPr>
            <w:pStyle w:val="938BDDF262A24061B4A608256450A7C0"/>
          </w:pPr>
          <w:r w:rsidRPr="007759D2">
            <w:rPr>
              <w:rStyle w:val="PlaceholderText"/>
              <w:rFonts w:cs="Arial"/>
              <w:sz w:val="20"/>
              <w:szCs w:val="20"/>
            </w:rPr>
            <w:t>Quantity</w:t>
          </w:r>
        </w:p>
      </w:docPartBody>
    </w:docPart>
    <w:docPart>
      <w:docPartPr>
        <w:name w:val="B05A025B9B7540B08F3E3787575454A5"/>
        <w:category>
          <w:name w:val="General"/>
          <w:gallery w:val="placeholder"/>
        </w:category>
        <w:types>
          <w:type w:val="bbPlcHdr"/>
        </w:types>
        <w:behaviors>
          <w:behavior w:val="content"/>
        </w:behaviors>
        <w:guid w:val="{CFD2A079-A152-4D30-AC40-286AF7BAFBC7}"/>
      </w:docPartPr>
      <w:docPartBody>
        <w:p w:rsidR="00E07748" w:rsidRDefault="00E07748" w:rsidP="00E07748">
          <w:pPr>
            <w:pStyle w:val="B05A025B9B7540B08F3E3787575454A5"/>
          </w:pPr>
          <w:r w:rsidRPr="007759D2">
            <w:rPr>
              <w:rStyle w:val="PlaceholderText"/>
              <w:rFonts w:cs="Arial"/>
              <w:sz w:val="20"/>
              <w:szCs w:val="20"/>
            </w:rPr>
            <w:t>unit</w:t>
          </w:r>
        </w:p>
      </w:docPartBody>
    </w:docPart>
    <w:docPart>
      <w:docPartPr>
        <w:name w:val="47D195B70BF647FE84C1EA8288EF16D6"/>
        <w:category>
          <w:name w:val="General"/>
          <w:gallery w:val="placeholder"/>
        </w:category>
        <w:types>
          <w:type w:val="bbPlcHdr"/>
        </w:types>
        <w:behaviors>
          <w:behavior w:val="content"/>
        </w:behaviors>
        <w:guid w:val="{F6A1AEA2-C777-4489-9DD6-1FF3A0C57D25}"/>
      </w:docPartPr>
      <w:docPartBody>
        <w:p w:rsidR="00E07748" w:rsidRDefault="00E07748" w:rsidP="00E07748">
          <w:pPr>
            <w:pStyle w:val="47D195B70BF647FE84C1EA8288EF16D6"/>
          </w:pPr>
          <w:r w:rsidRPr="003D3891">
            <w:rPr>
              <w:rStyle w:val="PlaceholderText"/>
              <w:rFonts w:cs="Arial"/>
              <w:sz w:val="20"/>
              <w:szCs w:val="20"/>
            </w:rPr>
            <w:t>X,XXX,XXX</w:t>
          </w:r>
        </w:p>
      </w:docPartBody>
    </w:docPart>
    <w:docPart>
      <w:docPartPr>
        <w:name w:val="0A30DC0F769E458596EDCD01EC15540D"/>
        <w:category>
          <w:name w:val="General"/>
          <w:gallery w:val="placeholder"/>
        </w:category>
        <w:types>
          <w:type w:val="bbPlcHdr"/>
        </w:types>
        <w:behaviors>
          <w:behavior w:val="content"/>
        </w:behaviors>
        <w:guid w:val="{B35ED1EF-D176-47E7-8AFC-A090EEEA641F}"/>
      </w:docPartPr>
      <w:docPartBody>
        <w:p w:rsidR="00E07748" w:rsidRDefault="00E07748" w:rsidP="00E07748">
          <w:pPr>
            <w:pStyle w:val="0A30DC0F769E458596EDCD01EC15540D"/>
          </w:pPr>
          <w:r w:rsidRPr="003D3891">
            <w:rPr>
              <w:rStyle w:val="PlaceholderText"/>
              <w:rFonts w:cs="Arial"/>
              <w:sz w:val="20"/>
              <w:szCs w:val="20"/>
            </w:rPr>
            <w:t>unit</w:t>
          </w:r>
        </w:p>
      </w:docPartBody>
    </w:docPart>
    <w:docPart>
      <w:docPartPr>
        <w:name w:val="6175155CA73341359B8056BF2DF1F3FC"/>
        <w:category>
          <w:name w:val="General"/>
          <w:gallery w:val="placeholder"/>
        </w:category>
        <w:types>
          <w:type w:val="bbPlcHdr"/>
        </w:types>
        <w:behaviors>
          <w:behavior w:val="content"/>
        </w:behaviors>
        <w:guid w:val="{3899ABDA-7D15-42C8-B66F-E87DFB3CE960}"/>
      </w:docPartPr>
      <w:docPartBody>
        <w:p w:rsidR="00E07748" w:rsidRDefault="00E07748" w:rsidP="00E07748">
          <w:pPr>
            <w:pStyle w:val="6175155CA73341359B8056BF2DF1F3FC"/>
          </w:pPr>
          <w:r w:rsidRPr="00394655">
            <w:rPr>
              <w:rStyle w:val="PlaceholderText"/>
              <w:rFonts w:cs="Arial"/>
              <w:sz w:val="20"/>
              <w:szCs w:val="20"/>
            </w:rPr>
            <w:t>X,XXX,XXX</w:t>
          </w:r>
        </w:p>
      </w:docPartBody>
    </w:docPart>
    <w:docPart>
      <w:docPartPr>
        <w:name w:val="6D65764E84DD4FC18C0DDBA7DC97CE8A"/>
        <w:category>
          <w:name w:val="General"/>
          <w:gallery w:val="placeholder"/>
        </w:category>
        <w:types>
          <w:type w:val="bbPlcHdr"/>
        </w:types>
        <w:behaviors>
          <w:behavior w:val="content"/>
        </w:behaviors>
        <w:guid w:val="{64D989CF-E9FB-4B29-A0CE-F83754F424EF}"/>
      </w:docPartPr>
      <w:docPartBody>
        <w:p w:rsidR="00E07748" w:rsidRDefault="00E07748" w:rsidP="00E07748">
          <w:pPr>
            <w:pStyle w:val="6D65764E84DD4FC18C0DDBA7DC97CE8A"/>
          </w:pPr>
          <w:r w:rsidRPr="00D75A0D">
            <w:rPr>
              <w:rStyle w:val="PlaceholderText"/>
              <w:rFonts w:cs="Arial"/>
              <w:sz w:val="20"/>
              <w:szCs w:val="20"/>
            </w:rPr>
            <w:t>X,XXX,XXX</w:t>
          </w:r>
        </w:p>
      </w:docPartBody>
    </w:docPart>
    <w:docPart>
      <w:docPartPr>
        <w:name w:val="B3C7F37A59964A95A4B769714C764839"/>
        <w:category>
          <w:name w:val="General"/>
          <w:gallery w:val="placeholder"/>
        </w:category>
        <w:types>
          <w:type w:val="bbPlcHdr"/>
        </w:types>
        <w:behaviors>
          <w:behavior w:val="content"/>
        </w:behaviors>
        <w:guid w:val="{AAC2F646-B0A0-466C-99D6-C93F3151CA6A}"/>
      </w:docPartPr>
      <w:docPartBody>
        <w:p w:rsidR="00E07748" w:rsidRDefault="00E07748" w:rsidP="00E07748">
          <w:pPr>
            <w:pStyle w:val="B3C7F37A59964A95A4B769714C764839"/>
          </w:pPr>
          <w:r w:rsidRPr="00D75A0D">
            <w:rPr>
              <w:rStyle w:val="PlaceholderText"/>
              <w:rFonts w:cs="Arial"/>
              <w:sz w:val="20"/>
              <w:szCs w:val="20"/>
            </w:rPr>
            <w:t>Cost saving from avoiding landfilling</w:t>
          </w:r>
        </w:p>
      </w:docPartBody>
    </w:docPart>
    <w:docPart>
      <w:docPartPr>
        <w:name w:val="C28574E5EAB74F41A08AE0BA5AB820C8"/>
        <w:category>
          <w:name w:val="General"/>
          <w:gallery w:val="placeholder"/>
        </w:category>
        <w:types>
          <w:type w:val="bbPlcHdr"/>
        </w:types>
        <w:behaviors>
          <w:behavior w:val="content"/>
        </w:behaviors>
        <w:guid w:val="{653571E7-4E44-4D8C-816D-4BA8C4D482EC}"/>
      </w:docPartPr>
      <w:docPartBody>
        <w:p w:rsidR="00E07748" w:rsidRDefault="00E07748" w:rsidP="00E07748">
          <w:pPr>
            <w:pStyle w:val="C28574E5EAB74F41A08AE0BA5AB820C8"/>
          </w:pPr>
          <w:r w:rsidRPr="0072245B">
            <w:rPr>
              <w:rStyle w:val="PlaceholderText"/>
              <w:rFonts w:cs="Arial"/>
              <w:sz w:val="20"/>
              <w:szCs w:val="20"/>
            </w:rPr>
            <w:t>Quantity</w:t>
          </w:r>
        </w:p>
      </w:docPartBody>
    </w:docPart>
    <w:docPart>
      <w:docPartPr>
        <w:name w:val="CC7420DCEA324DC5B9CE7B57B9FFB472"/>
        <w:category>
          <w:name w:val="General"/>
          <w:gallery w:val="placeholder"/>
        </w:category>
        <w:types>
          <w:type w:val="bbPlcHdr"/>
        </w:types>
        <w:behaviors>
          <w:behavior w:val="content"/>
        </w:behaviors>
        <w:guid w:val="{09B1415A-7152-4746-A25E-543DA939A8F5}"/>
      </w:docPartPr>
      <w:docPartBody>
        <w:p w:rsidR="00E07748" w:rsidRDefault="00E07748" w:rsidP="00E07748">
          <w:pPr>
            <w:pStyle w:val="CC7420DCEA324DC5B9CE7B57B9FFB472"/>
          </w:pPr>
          <w:r w:rsidRPr="0072245B">
            <w:rPr>
              <w:rStyle w:val="PlaceholderText"/>
              <w:rFonts w:cs="Arial"/>
              <w:sz w:val="20"/>
              <w:szCs w:val="20"/>
            </w:rPr>
            <w:t>unit</w:t>
          </w:r>
        </w:p>
      </w:docPartBody>
    </w:docPart>
    <w:docPart>
      <w:docPartPr>
        <w:name w:val="E59AD28C22E9444B8C6ECA18B2DC948B"/>
        <w:category>
          <w:name w:val="General"/>
          <w:gallery w:val="placeholder"/>
        </w:category>
        <w:types>
          <w:type w:val="bbPlcHdr"/>
        </w:types>
        <w:behaviors>
          <w:behavior w:val="content"/>
        </w:behaviors>
        <w:guid w:val="{41C32A9E-F6CB-48E2-B758-5A15A233926D}"/>
      </w:docPartPr>
      <w:docPartBody>
        <w:p w:rsidR="00E07748" w:rsidRDefault="00E07748" w:rsidP="00E07748">
          <w:pPr>
            <w:pStyle w:val="E59AD28C22E9444B8C6ECA18B2DC948B"/>
          </w:pPr>
          <w:r w:rsidRPr="00C808D3">
            <w:rPr>
              <w:rStyle w:val="PlaceholderText"/>
              <w:rFonts w:cs="Arial"/>
              <w:sz w:val="20"/>
              <w:szCs w:val="20"/>
            </w:rPr>
            <w:t>X,XXX,XXX</w:t>
          </w:r>
        </w:p>
      </w:docPartBody>
    </w:docPart>
    <w:docPart>
      <w:docPartPr>
        <w:name w:val="607BBFB6D72A405BBDD6BDDD6B9CEC91"/>
        <w:category>
          <w:name w:val="General"/>
          <w:gallery w:val="placeholder"/>
        </w:category>
        <w:types>
          <w:type w:val="bbPlcHdr"/>
        </w:types>
        <w:behaviors>
          <w:behavior w:val="content"/>
        </w:behaviors>
        <w:guid w:val="{5A4699C7-46C8-4364-9E1E-24DF719621AA}"/>
      </w:docPartPr>
      <w:docPartBody>
        <w:p w:rsidR="00E07748" w:rsidRDefault="00E07748" w:rsidP="00E07748">
          <w:pPr>
            <w:pStyle w:val="607BBFB6D72A405BBDD6BDDD6B9CEC91"/>
          </w:pPr>
          <w:r w:rsidRPr="00C808D3">
            <w:rPr>
              <w:rStyle w:val="PlaceholderText"/>
              <w:rFonts w:cs="Arial"/>
              <w:sz w:val="20"/>
              <w:szCs w:val="20"/>
            </w:rPr>
            <w:t>unit</w:t>
          </w:r>
        </w:p>
      </w:docPartBody>
    </w:docPart>
    <w:docPart>
      <w:docPartPr>
        <w:name w:val="1BFA88425F6742EE84A2709375FEA47F"/>
        <w:category>
          <w:name w:val="General"/>
          <w:gallery w:val="placeholder"/>
        </w:category>
        <w:types>
          <w:type w:val="bbPlcHdr"/>
        </w:types>
        <w:behaviors>
          <w:behavior w:val="content"/>
        </w:behaviors>
        <w:guid w:val="{7A866B0B-5672-4374-8DA6-C2AE0CC2B101}"/>
      </w:docPartPr>
      <w:docPartBody>
        <w:p w:rsidR="00E07748" w:rsidRDefault="00E07748" w:rsidP="00E07748">
          <w:pPr>
            <w:pStyle w:val="1BFA88425F6742EE84A2709375FEA47F"/>
          </w:pPr>
          <w:r w:rsidRPr="00394655">
            <w:rPr>
              <w:rStyle w:val="PlaceholderText"/>
              <w:rFonts w:cs="Arial"/>
              <w:sz w:val="20"/>
              <w:szCs w:val="20"/>
            </w:rPr>
            <w:t>X,XXX,XXX</w:t>
          </w:r>
        </w:p>
      </w:docPartBody>
    </w:docPart>
    <w:docPart>
      <w:docPartPr>
        <w:name w:val="99620CE6653244A2AACF1F0E43A08448"/>
        <w:category>
          <w:name w:val="General"/>
          <w:gallery w:val="placeholder"/>
        </w:category>
        <w:types>
          <w:type w:val="bbPlcHdr"/>
        </w:types>
        <w:behaviors>
          <w:behavior w:val="content"/>
        </w:behaviors>
        <w:guid w:val="{A96EB7E2-CCB3-4237-AF04-9544895DCE35}"/>
      </w:docPartPr>
      <w:docPartBody>
        <w:p w:rsidR="00E07748" w:rsidRDefault="00E07748" w:rsidP="00E07748">
          <w:pPr>
            <w:pStyle w:val="99620CE6653244A2AACF1F0E43A08448"/>
          </w:pPr>
          <w:r w:rsidRPr="00D75A0D">
            <w:rPr>
              <w:rStyle w:val="PlaceholderText"/>
              <w:rFonts w:cs="Arial"/>
              <w:sz w:val="20"/>
              <w:szCs w:val="20"/>
            </w:rPr>
            <w:t>Material disposal</w:t>
          </w:r>
        </w:p>
      </w:docPartBody>
    </w:docPart>
    <w:docPart>
      <w:docPartPr>
        <w:name w:val="CFECC19175FF4C078EE158C418B5E2D6"/>
        <w:category>
          <w:name w:val="General"/>
          <w:gallery w:val="placeholder"/>
        </w:category>
        <w:types>
          <w:type w:val="bbPlcHdr"/>
        </w:types>
        <w:behaviors>
          <w:behavior w:val="content"/>
        </w:behaviors>
        <w:guid w:val="{601F6728-C101-459F-93BC-176796A0E77D}"/>
      </w:docPartPr>
      <w:docPartBody>
        <w:p w:rsidR="00E07748" w:rsidRDefault="00E07748" w:rsidP="00E07748">
          <w:pPr>
            <w:pStyle w:val="CFECC19175FF4C078EE158C418B5E2D6"/>
          </w:pPr>
          <w:r w:rsidRPr="0072245B">
            <w:rPr>
              <w:rStyle w:val="PlaceholderText"/>
              <w:rFonts w:cs="Arial"/>
              <w:sz w:val="20"/>
              <w:szCs w:val="20"/>
            </w:rPr>
            <w:t>Quantity</w:t>
          </w:r>
        </w:p>
      </w:docPartBody>
    </w:docPart>
    <w:docPart>
      <w:docPartPr>
        <w:name w:val="AC57C647856E43DC845F549BCF39DBE9"/>
        <w:category>
          <w:name w:val="General"/>
          <w:gallery w:val="placeholder"/>
        </w:category>
        <w:types>
          <w:type w:val="bbPlcHdr"/>
        </w:types>
        <w:behaviors>
          <w:behavior w:val="content"/>
        </w:behaviors>
        <w:guid w:val="{8B39D9A0-9B3F-4601-999F-3E76CEDA24F1}"/>
      </w:docPartPr>
      <w:docPartBody>
        <w:p w:rsidR="00E07748" w:rsidRDefault="00E07748" w:rsidP="00E07748">
          <w:pPr>
            <w:pStyle w:val="AC57C647856E43DC845F549BCF39DBE9"/>
          </w:pPr>
          <w:r w:rsidRPr="0072245B">
            <w:rPr>
              <w:rStyle w:val="PlaceholderText"/>
              <w:rFonts w:cs="Arial"/>
              <w:sz w:val="20"/>
              <w:szCs w:val="20"/>
            </w:rPr>
            <w:t>unit</w:t>
          </w:r>
        </w:p>
      </w:docPartBody>
    </w:docPart>
    <w:docPart>
      <w:docPartPr>
        <w:name w:val="F44858A98DBA4D5E95FEC50547DDBF6A"/>
        <w:category>
          <w:name w:val="General"/>
          <w:gallery w:val="placeholder"/>
        </w:category>
        <w:types>
          <w:type w:val="bbPlcHdr"/>
        </w:types>
        <w:behaviors>
          <w:behavior w:val="content"/>
        </w:behaviors>
        <w:guid w:val="{243B1EAD-ACCD-4B96-9ED4-E19099A2F74F}"/>
      </w:docPartPr>
      <w:docPartBody>
        <w:p w:rsidR="00E07748" w:rsidRDefault="00E07748" w:rsidP="00E07748">
          <w:pPr>
            <w:pStyle w:val="F44858A98DBA4D5E95FEC50547DDBF6A"/>
          </w:pPr>
          <w:r w:rsidRPr="00C808D3">
            <w:rPr>
              <w:rStyle w:val="PlaceholderText"/>
              <w:rFonts w:cs="Arial"/>
              <w:sz w:val="20"/>
              <w:szCs w:val="20"/>
            </w:rPr>
            <w:t>X,XXX,XXX</w:t>
          </w:r>
        </w:p>
      </w:docPartBody>
    </w:docPart>
    <w:docPart>
      <w:docPartPr>
        <w:name w:val="773A4B1D909F434C82960198C77DD236"/>
        <w:category>
          <w:name w:val="General"/>
          <w:gallery w:val="placeholder"/>
        </w:category>
        <w:types>
          <w:type w:val="bbPlcHdr"/>
        </w:types>
        <w:behaviors>
          <w:behavior w:val="content"/>
        </w:behaviors>
        <w:guid w:val="{99B3AD02-0951-4320-A50A-C8212DB220A1}"/>
      </w:docPartPr>
      <w:docPartBody>
        <w:p w:rsidR="00E07748" w:rsidRDefault="00E07748" w:rsidP="00E07748">
          <w:pPr>
            <w:pStyle w:val="773A4B1D909F434C82960198C77DD236"/>
          </w:pPr>
          <w:r w:rsidRPr="00C808D3">
            <w:rPr>
              <w:rStyle w:val="PlaceholderText"/>
              <w:rFonts w:cs="Arial"/>
              <w:sz w:val="20"/>
              <w:szCs w:val="20"/>
            </w:rPr>
            <w:t>unit</w:t>
          </w:r>
        </w:p>
      </w:docPartBody>
    </w:docPart>
    <w:docPart>
      <w:docPartPr>
        <w:name w:val="81642328D7C348E889A79DAED9808B64"/>
        <w:category>
          <w:name w:val="General"/>
          <w:gallery w:val="placeholder"/>
        </w:category>
        <w:types>
          <w:type w:val="bbPlcHdr"/>
        </w:types>
        <w:behaviors>
          <w:behavior w:val="content"/>
        </w:behaviors>
        <w:guid w:val="{489B0BD6-3B64-4F2B-904D-AC8E8A1DDFD6}"/>
      </w:docPartPr>
      <w:docPartBody>
        <w:p w:rsidR="00E07748" w:rsidRDefault="00E07748" w:rsidP="00E07748">
          <w:pPr>
            <w:pStyle w:val="81642328D7C348E889A79DAED9808B64"/>
          </w:pPr>
          <w:r w:rsidRPr="00394655">
            <w:rPr>
              <w:rStyle w:val="PlaceholderText"/>
              <w:rFonts w:cs="Arial"/>
              <w:sz w:val="20"/>
              <w:szCs w:val="20"/>
            </w:rPr>
            <w:t>X,XXX,XXX</w:t>
          </w:r>
        </w:p>
      </w:docPartBody>
    </w:docPart>
    <w:docPart>
      <w:docPartPr>
        <w:name w:val="CB7CDCE7BF9D4B8F8F24D928A1599507"/>
        <w:category>
          <w:name w:val="General"/>
          <w:gallery w:val="placeholder"/>
        </w:category>
        <w:types>
          <w:type w:val="bbPlcHdr"/>
        </w:types>
        <w:behaviors>
          <w:behavior w:val="content"/>
        </w:behaviors>
        <w:guid w:val="{CE1E919C-FC26-4019-B14F-33978FC692DA}"/>
      </w:docPartPr>
      <w:docPartBody>
        <w:p w:rsidR="00E07748" w:rsidRDefault="00E07748" w:rsidP="00E07748">
          <w:pPr>
            <w:pStyle w:val="CB7CDCE7BF9D4B8F8F24D928A1599507"/>
          </w:pPr>
          <w:r w:rsidRPr="00D75A0D">
            <w:rPr>
              <w:rStyle w:val="PlaceholderText"/>
              <w:rFonts w:cs="Arial"/>
              <w:sz w:val="20"/>
              <w:szCs w:val="20"/>
            </w:rPr>
            <w:t>Others</w:t>
          </w:r>
        </w:p>
      </w:docPartBody>
    </w:docPart>
    <w:docPart>
      <w:docPartPr>
        <w:name w:val="24E4A340833346BF9E5F994A53CEE546"/>
        <w:category>
          <w:name w:val="General"/>
          <w:gallery w:val="placeholder"/>
        </w:category>
        <w:types>
          <w:type w:val="bbPlcHdr"/>
        </w:types>
        <w:behaviors>
          <w:behavior w:val="content"/>
        </w:behaviors>
        <w:guid w:val="{4551E159-2021-4B3C-8913-6C12BA0E09E5}"/>
      </w:docPartPr>
      <w:docPartBody>
        <w:p w:rsidR="00E07748" w:rsidRDefault="00E07748" w:rsidP="00E07748">
          <w:pPr>
            <w:pStyle w:val="24E4A340833346BF9E5F994A53CEE546"/>
          </w:pPr>
          <w:r w:rsidRPr="0072245B">
            <w:rPr>
              <w:rStyle w:val="PlaceholderText"/>
              <w:rFonts w:cs="Arial"/>
              <w:sz w:val="20"/>
              <w:szCs w:val="20"/>
            </w:rPr>
            <w:t>Quantity</w:t>
          </w:r>
        </w:p>
      </w:docPartBody>
    </w:docPart>
    <w:docPart>
      <w:docPartPr>
        <w:name w:val="F89EDC239D5248159A0DF676D56D08E8"/>
        <w:category>
          <w:name w:val="General"/>
          <w:gallery w:val="placeholder"/>
        </w:category>
        <w:types>
          <w:type w:val="bbPlcHdr"/>
        </w:types>
        <w:behaviors>
          <w:behavior w:val="content"/>
        </w:behaviors>
        <w:guid w:val="{179608C4-D84D-4396-9249-EE7FF8A2BF29}"/>
      </w:docPartPr>
      <w:docPartBody>
        <w:p w:rsidR="00E07748" w:rsidRDefault="00E07748" w:rsidP="00E07748">
          <w:pPr>
            <w:pStyle w:val="F89EDC239D5248159A0DF676D56D08E8"/>
          </w:pPr>
          <w:r w:rsidRPr="0072245B">
            <w:rPr>
              <w:rStyle w:val="PlaceholderText"/>
              <w:rFonts w:cs="Arial"/>
              <w:sz w:val="20"/>
              <w:szCs w:val="20"/>
            </w:rPr>
            <w:t>unit</w:t>
          </w:r>
        </w:p>
      </w:docPartBody>
    </w:docPart>
    <w:docPart>
      <w:docPartPr>
        <w:name w:val="AD2B4CF40CB9484D88C0B6780C89D30A"/>
        <w:category>
          <w:name w:val="General"/>
          <w:gallery w:val="placeholder"/>
        </w:category>
        <w:types>
          <w:type w:val="bbPlcHdr"/>
        </w:types>
        <w:behaviors>
          <w:behavior w:val="content"/>
        </w:behaviors>
        <w:guid w:val="{6EFB23A7-0571-4D1A-93D0-51E6B60D9225}"/>
      </w:docPartPr>
      <w:docPartBody>
        <w:p w:rsidR="00E07748" w:rsidRDefault="00E07748" w:rsidP="00E07748">
          <w:pPr>
            <w:pStyle w:val="AD2B4CF40CB9484D88C0B6780C89D30A"/>
          </w:pPr>
          <w:r w:rsidRPr="00C808D3">
            <w:rPr>
              <w:rStyle w:val="PlaceholderText"/>
              <w:rFonts w:cs="Arial"/>
              <w:sz w:val="20"/>
              <w:szCs w:val="20"/>
            </w:rPr>
            <w:t>X,XXX,XXX</w:t>
          </w:r>
        </w:p>
      </w:docPartBody>
    </w:docPart>
    <w:docPart>
      <w:docPartPr>
        <w:name w:val="BD8A3096B37348349E310A07C1D6A987"/>
        <w:category>
          <w:name w:val="General"/>
          <w:gallery w:val="placeholder"/>
        </w:category>
        <w:types>
          <w:type w:val="bbPlcHdr"/>
        </w:types>
        <w:behaviors>
          <w:behavior w:val="content"/>
        </w:behaviors>
        <w:guid w:val="{A19B30CE-E7D2-412A-B69A-099777866D78}"/>
      </w:docPartPr>
      <w:docPartBody>
        <w:p w:rsidR="00E07748" w:rsidRDefault="00E07748" w:rsidP="00E07748">
          <w:pPr>
            <w:pStyle w:val="BD8A3096B37348349E310A07C1D6A987"/>
          </w:pPr>
          <w:r w:rsidRPr="00C808D3">
            <w:rPr>
              <w:rStyle w:val="PlaceholderText"/>
              <w:rFonts w:cs="Arial"/>
              <w:sz w:val="20"/>
              <w:szCs w:val="20"/>
            </w:rPr>
            <w:t>unit</w:t>
          </w:r>
        </w:p>
      </w:docPartBody>
    </w:docPart>
    <w:docPart>
      <w:docPartPr>
        <w:name w:val="6164331811F64C7A8213517158AEA117"/>
        <w:category>
          <w:name w:val="General"/>
          <w:gallery w:val="placeholder"/>
        </w:category>
        <w:types>
          <w:type w:val="bbPlcHdr"/>
        </w:types>
        <w:behaviors>
          <w:behavior w:val="content"/>
        </w:behaviors>
        <w:guid w:val="{FB71CEF3-FF3F-4345-B9D9-A82B255E7B05}"/>
      </w:docPartPr>
      <w:docPartBody>
        <w:p w:rsidR="00E07748" w:rsidRDefault="00E07748" w:rsidP="00E07748">
          <w:pPr>
            <w:pStyle w:val="6164331811F64C7A8213517158AEA117"/>
          </w:pPr>
          <w:r w:rsidRPr="00394655">
            <w:rPr>
              <w:rStyle w:val="PlaceholderText"/>
              <w:rFonts w:cs="Arial"/>
              <w:sz w:val="20"/>
              <w:szCs w:val="20"/>
            </w:rPr>
            <w:t>X,XXX,XXX</w:t>
          </w:r>
        </w:p>
      </w:docPartBody>
    </w:docPart>
    <w:docPart>
      <w:docPartPr>
        <w:name w:val="AB3B9F7F635A4DF686057B2BA5E7362F"/>
        <w:category>
          <w:name w:val="General"/>
          <w:gallery w:val="placeholder"/>
        </w:category>
        <w:types>
          <w:type w:val="bbPlcHdr"/>
        </w:types>
        <w:behaviors>
          <w:behavior w:val="content"/>
        </w:behaviors>
        <w:guid w:val="{BA0CBBF6-A9F1-494A-B328-513E9B7FC925}"/>
      </w:docPartPr>
      <w:docPartBody>
        <w:p w:rsidR="00E07748" w:rsidRDefault="00E07748" w:rsidP="00E07748">
          <w:pPr>
            <w:pStyle w:val="AB3B9F7F635A4DF686057B2BA5E7362F"/>
          </w:pPr>
          <w:r w:rsidRPr="00D75A0D">
            <w:rPr>
              <w:rStyle w:val="PlaceholderText"/>
              <w:rFonts w:cs="Arial"/>
              <w:sz w:val="20"/>
              <w:szCs w:val="20"/>
            </w:rPr>
            <w:t>X,XXX,XXX</w:t>
          </w:r>
        </w:p>
      </w:docPartBody>
    </w:docPart>
    <w:docPart>
      <w:docPartPr>
        <w:name w:val="5276BE6A363F49FE831967BBEB3FE3C5"/>
        <w:category>
          <w:name w:val="General"/>
          <w:gallery w:val="placeholder"/>
        </w:category>
        <w:types>
          <w:type w:val="bbPlcHdr"/>
        </w:types>
        <w:behaviors>
          <w:behavior w:val="content"/>
        </w:behaviors>
        <w:guid w:val="{737BB7F9-06B6-4125-9656-0D72E3CFEB32}"/>
      </w:docPartPr>
      <w:docPartBody>
        <w:p w:rsidR="00E07748" w:rsidRDefault="00E07748" w:rsidP="00E07748">
          <w:pPr>
            <w:pStyle w:val="5276BE6A363F49FE831967BBEB3FE3C5"/>
          </w:pPr>
          <w:r w:rsidRPr="00D75A0D">
            <w:rPr>
              <w:rStyle w:val="PlaceholderText"/>
              <w:rFonts w:cs="Arial"/>
              <w:sz w:val="20"/>
              <w:szCs w:val="20"/>
            </w:rPr>
            <w:t>Sales revenue from resource recovered</w:t>
          </w:r>
        </w:p>
      </w:docPartBody>
    </w:docPart>
    <w:docPart>
      <w:docPartPr>
        <w:name w:val="1627896E82314DEC87027DB281E98810"/>
        <w:category>
          <w:name w:val="General"/>
          <w:gallery w:val="placeholder"/>
        </w:category>
        <w:types>
          <w:type w:val="bbPlcHdr"/>
        </w:types>
        <w:behaviors>
          <w:behavior w:val="content"/>
        </w:behaviors>
        <w:guid w:val="{9EE9F767-4D61-45C8-8284-B9CD47FE448C}"/>
      </w:docPartPr>
      <w:docPartBody>
        <w:p w:rsidR="00E07748" w:rsidRDefault="00E07748" w:rsidP="00E07748">
          <w:pPr>
            <w:pStyle w:val="1627896E82314DEC87027DB281E98810"/>
          </w:pPr>
          <w:r w:rsidRPr="00CE2F18">
            <w:rPr>
              <w:rStyle w:val="PlaceholderText"/>
              <w:rFonts w:cs="Arial"/>
              <w:sz w:val="20"/>
              <w:szCs w:val="20"/>
            </w:rPr>
            <w:t>Quantity</w:t>
          </w:r>
        </w:p>
      </w:docPartBody>
    </w:docPart>
    <w:docPart>
      <w:docPartPr>
        <w:name w:val="B38CC98EFF094C6AA2197F476C5616B2"/>
        <w:category>
          <w:name w:val="General"/>
          <w:gallery w:val="placeholder"/>
        </w:category>
        <w:types>
          <w:type w:val="bbPlcHdr"/>
        </w:types>
        <w:behaviors>
          <w:behavior w:val="content"/>
        </w:behaviors>
        <w:guid w:val="{956119E6-4D8F-4D07-BB88-B2713A8DE148}"/>
      </w:docPartPr>
      <w:docPartBody>
        <w:p w:rsidR="00E07748" w:rsidRDefault="00E07748" w:rsidP="00E07748">
          <w:pPr>
            <w:pStyle w:val="B38CC98EFF094C6AA2197F476C5616B2"/>
          </w:pPr>
          <w:r w:rsidRPr="00CE2F18">
            <w:rPr>
              <w:rStyle w:val="PlaceholderText"/>
              <w:rFonts w:cs="Arial"/>
              <w:sz w:val="20"/>
              <w:szCs w:val="20"/>
            </w:rPr>
            <w:t>unit</w:t>
          </w:r>
        </w:p>
      </w:docPartBody>
    </w:docPart>
    <w:docPart>
      <w:docPartPr>
        <w:name w:val="2417106560AA4AE0AD84B1D1FAFB5D22"/>
        <w:category>
          <w:name w:val="General"/>
          <w:gallery w:val="placeholder"/>
        </w:category>
        <w:types>
          <w:type w:val="bbPlcHdr"/>
        </w:types>
        <w:behaviors>
          <w:behavior w:val="content"/>
        </w:behaviors>
        <w:guid w:val="{845F2D99-61F9-4656-AAEB-FCD1A5C9EBCC}"/>
      </w:docPartPr>
      <w:docPartBody>
        <w:p w:rsidR="00E07748" w:rsidRDefault="00E07748" w:rsidP="00E07748">
          <w:pPr>
            <w:pStyle w:val="2417106560AA4AE0AD84B1D1FAFB5D22"/>
          </w:pPr>
          <w:r w:rsidRPr="00775740">
            <w:rPr>
              <w:rStyle w:val="PlaceholderText"/>
              <w:rFonts w:cs="Arial"/>
              <w:sz w:val="20"/>
              <w:szCs w:val="20"/>
            </w:rPr>
            <w:t>X,XXX,XXX</w:t>
          </w:r>
        </w:p>
      </w:docPartBody>
    </w:docPart>
    <w:docPart>
      <w:docPartPr>
        <w:name w:val="FDCBE9BEBDFB4C2F8921FBEA102634F9"/>
        <w:category>
          <w:name w:val="General"/>
          <w:gallery w:val="placeholder"/>
        </w:category>
        <w:types>
          <w:type w:val="bbPlcHdr"/>
        </w:types>
        <w:behaviors>
          <w:behavior w:val="content"/>
        </w:behaviors>
        <w:guid w:val="{67DF0A25-396A-46AB-B918-A4C5E831F5CC}"/>
      </w:docPartPr>
      <w:docPartBody>
        <w:p w:rsidR="00E07748" w:rsidRDefault="00E07748" w:rsidP="00E07748">
          <w:pPr>
            <w:pStyle w:val="FDCBE9BEBDFB4C2F8921FBEA102634F9"/>
          </w:pPr>
          <w:r w:rsidRPr="00775740">
            <w:rPr>
              <w:rStyle w:val="PlaceholderText"/>
              <w:rFonts w:cs="Arial"/>
              <w:sz w:val="20"/>
              <w:szCs w:val="20"/>
            </w:rPr>
            <w:t>unit</w:t>
          </w:r>
        </w:p>
      </w:docPartBody>
    </w:docPart>
    <w:docPart>
      <w:docPartPr>
        <w:name w:val="E1BE18B454AD43B99A19FC76DBFC860E"/>
        <w:category>
          <w:name w:val="General"/>
          <w:gallery w:val="placeholder"/>
        </w:category>
        <w:types>
          <w:type w:val="bbPlcHdr"/>
        </w:types>
        <w:behaviors>
          <w:behavior w:val="content"/>
        </w:behaviors>
        <w:guid w:val="{706C3CBB-0607-49F6-80E5-55944D497E6F}"/>
      </w:docPartPr>
      <w:docPartBody>
        <w:p w:rsidR="00E07748" w:rsidRDefault="00E07748" w:rsidP="00E07748">
          <w:pPr>
            <w:pStyle w:val="E1BE18B454AD43B99A19FC76DBFC860E"/>
          </w:pPr>
          <w:r w:rsidRPr="00394655">
            <w:rPr>
              <w:rStyle w:val="PlaceholderText"/>
              <w:rFonts w:cs="Arial"/>
              <w:sz w:val="20"/>
              <w:szCs w:val="20"/>
            </w:rPr>
            <w:t>X,XXX,XXX</w:t>
          </w:r>
        </w:p>
      </w:docPartBody>
    </w:docPart>
    <w:docPart>
      <w:docPartPr>
        <w:name w:val="435E217A6F3C4DDF83B9AB26A605D42E"/>
        <w:category>
          <w:name w:val="General"/>
          <w:gallery w:val="placeholder"/>
        </w:category>
        <w:types>
          <w:type w:val="bbPlcHdr"/>
        </w:types>
        <w:behaviors>
          <w:behavior w:val="content"/>
        </w:behaviors>
        <w:guid w:val="{DE30DFF7-FF90-44E1-9C3C-FA110FA92F4A}"/>
      </w:docPartPr>
      <w:docPartBody>
        <w:p w:rsidR="00E07748" w:rsidRDefault="00E07748" w:rsidP="00E07748">
          <w:pPr>
            <w:pStyle w:val="435E217A6F3C4DDF83B9AB26A605D42E"/>
          </w:pPr>
          <w:r w:rsidRPr="00D75A0D">
            <w:rPr>
              <w:rStyle w:val="PlaceholderText"/>
              <w:rFonts w:cs="Arial"/>
              <w:sz w:val="20"/>
              <w:szCs w:val="20"/>
            </w:rPr>
            <w:t>Sales of product/services</w:t>
          </w:r>
        </w:p>
      </w:docPartBody>
    </w:docPart>
    <w:docPart>
      <w:docPartPr>
        <w:name w:val="05490CD364FD42FFA3A224606C5E5C24"/>
        <w:category>
          <w:name w:val="General"/>
          <w:gallery w:val="placeholder"/>
        </w:category>
        <w:types>
          <w:type w:val="bbPlcHdr"/>
        </w:types>
        <w:behaviors>
          <w:behavior w:val="content"/>
        </w:behaviors>
        <w:guid w:val="{5AD64642-9B79-4CA9-8979-B1623AB53FC6}"/>
      </w:docPartPr>
      <w:docPartBody>
        <w:p w:rsidR="00E07748" w:rsidRDefault="00E07748" w:rsidP="00E07748">
          <w:pPr>
            <w:pStyle w:val="05490CD364FD42FFA3A224606C5E5C24"/>
          </w:pPr>
          <w:r w:rsidRPr="00CE2F18">
            <w:rPr>
              <w:rStyle w:val="PlaceholderText"/>
              <w:rFonts w:cs="Arial"/>
              <w:sz w:val="20"/>
              <w:szCs w:val="20"/>
            </w:rPr>
            <w:t>Quantity</w:t>
          </w:r>
        </w:p>
      </w:docPartBody>
    </w:docPart>
    <w:docPart>
      <w:docPartPr>
        <w:name w:val="1AB1FE197E8F49E4B0B2A169799DFE1D"/>
        <w:category>
          <w:name w:val="General"/>
          <w:gallery w:val="placeholder"/>
        </w:category>
        <w:types>
          <w:type w:val="bbPlcHdr"/>
        </w:types>
        <w:behaviors>
          <w:behavior w:val="content"/>
        </w:behaviors>
        <w:guid w:val="{110ED3B9-3BFF-4725-AE9A-8B77BF6D644F}"/>
      </w:docPartPr>
      <w:docPartBody>
        <w:p w:rsidR="00E07748" w:rsidRDefault="00E07748" w:rsidP="00E07748">
          <w:pPr>
            <w:pStyle w:val="1AB1FE197E8F49E4B0B2A169799DFE1D"/>
          </w:pPr>
          <w:r w:rsidRPr="00CE2F18">
            <w:rPr>
              <w:rStyle w:val="PlaceholderText"/>
              <w:rFonts w:cs="Arial"/>
              <w:sz w:val="20"/>
              <w:szCs w:val="20"/>
            </w:rPr>
            <w:t>unit</w:t>
          </w:r>
        </w:p>
      </w:docPartBody>
    </w:docPart>
    <w:docPart>
      <w:docPartPr>
        <w:name w:val="01B7276094C04EC78B73325FCD9739C1"/>
        <w:category>
          <w:name w:val="General"/>
          <w:gallery w:val="placeholder"/>
        </w:category>
        <w:types>
          <w:type w:val="bbPlcHdr"/>
        </w:types>
        <w:behaviors>
          <w:behavior w:val="content"/>
        </w:behaviors>
        <w:guid w:val="{801C82B7-98A7-437D-B34F-43F48658C66C}"/>
      </w:docPartPr>
      <w:docPartBody>
        <w:p w:rsidR="00E07748" w:rsidRDefault="00E07748" w:rsidP="00E07748">
          <w:pPr>
            <w:pStyle w:val="01B7276094C04EC78B73325FCD9739C1"/>
          </w:pPr>
          <w:r w:rsidRPr="00775740">
            <w:rPr>
              <w:rStyle w:val="PlaceholderText"/>
              <w:rFonts w:cs="Arial"/>
              <w:sz w:val="20"/>
              <w:szCs w:val="20"/>
            </w:rPr>
            <w:t>X,XXX,XXX</w:t>
          </w:r>
        </w:p>
      </w:docPartBody>
    </w:docPart>
    <w:docPart>
      <w:docPartPr>
        <w:name w:val="8AB90A80DED049A5A6C6B56B5C553D32"/>
        <w:category>
          <w:name w:val="General"/>
          <w:gallery w:val="placeholder"/>
        </w:category>
        <w:types>
          <w:type w:val="bbPlcHdr"/>
        </w:types>
        <w:behaviors>
          <w:behavior w:val="content"/>
        </w:behaviors>
        <w:guid w:val="{83F16C6B-6A93-4D72-865C-30887975A59F}"/>
      </w:docPartPr>
      <w:docPartBody>
        <w:p w:rsidR="00E07748" w:rsidRDefault="00E07748" w:rsidP="00E07748">
          <w:pPr>
            <w:pStyle w:val="8AB90A80DED049A5A6C6B56B5C553D32"/>
          </w:pPr>
          <w:r w:rsidRPr="00775740">
            <w:rPr>
              <w:rStyle w:val="PlaceholderText"/>
              <w:rFonts w:cs="Arial"/>
              <w:sz w:val="20"/>
              <w:szCs w:val="20"/>
            </w:rPr>
            <w:t>unit</w:t>
          </w:r>
        </w:p>
      </w:docPartBody>
    </w:docPart>
    <w:docPart>
      <w:docPartPr>
        <w:name w:val="67357F256BAE4974ABFEA3DA95E49441"/>
        <w:category>
          <w:name w:val="General"/>
          <w:gallery w:val="placeholder"/>
        </w:category>
        <w:types>
          <w:type w:val="bbPlcHdr"/>
        </w:types>
        <w:behaviors>
          <w:behavior w:val="content"/>
        </w:behaviors>
        <w:guid w:val="{4932867A-3F33-4410-B4FF-DBE7BC79ABDF}"/>
      </w:docPartPr>
      <w:docPartBody>
        <w:p w:rsidR="00E07748" w:rsidRDefault="00E07748" w:rsidP="00E07748">
          <w:pPr>
            <w:pStyle w:val="67357F256BAE4974ABFEA3DA95E49441"/>
          </w:pPr>
          <w:r w:rsidRPr="00394655">
            <w:rPr>
              <w:rStyle w:val="PlaceholderText"/>
              <w:rFonts w:cs="Arial"/>
              <w:sz w:val="20"/>
              <w:szCs w:val="20"/>
            </w:rPr>
            <w:t>X,XXX,XXX</w:t>
          </w:r>
        </w:p>
      </w:docPartBody>
    </w:docPart>
    <w:docPart>
      <w:docPartPr>
        <w:name w:val="7D36389F72EE45DB99B2C69ED4F0CC3E"/>
        <w:category>
          <w:name w:val="General"/>
          <w:gallery w:val="placeholder"/>
        </w:category>
        <w:types>
          <w:type w:val="bbPlcHdr"/>
        </w:types>
        <w:behaviors>
          <w:behavior w:val="content"/>
        </w:behaviors>
        <w:guid w:val="{4BBDA242-4BEE-4F8E-8181-0B762A026539}"/>
      </w:docPartPr>
      <w:docPartBody>
        <w:p w:rsidR="00E07748" w:rsidRDefault="00E07748" w:rsidP="00E07748">
          <w:pPr>
            <w:pStyle w:val="7D36389F72EE45DB99B2C69ED4F0CC3E"/>
          </w:pPr>
          <w:r w:rsidRPr="00D75A0D">
            <w:rPr>
              <w:rStyle w:val="PlaceholderText"/>
              <w:rFonts w:cs="Arial"/>
              <w:sz w:val="20"/>
              <w:szCs w:val="20"/>
            </w:rPr>
            <w:t>Others</w:t>
          </w:r>
        </w:p>
      </w:docPartBody>
    </w:docPart>
    <w:docPart>
      <w:docPartPr>
        <w:name w:val="B2206CB668F3480093C00C8B39C68630"/>
        <w:category>
          <w:name w:val="General"/>
          <w:gallery w:val="placeholder"/>
        </w:category>
        <w:types>
          <w:type w:val="bbPlcHdr"/>
        </w:types>
        <w:behaviors>
          <w:behavior w:val="content"/>
        </w:behaviors>
        <w:guid w:val="{274C4CD4-D071-467A-A174-B345794E54CD}"/>
      </w:docPartPr>
      <w:docPartBody>
        <w:p w:rsidR="00E07748" w:rsidRDefault="00E07748" w:rsidP="00E07748">
          <w:pPr>
            <w:pStyle w:val="B2206CB668F3480093C00C8B39C68630"/>
          </w:pPr>
          <w:r w:rsidRPr="00CE2F18">
            <w:rPr>
              <w:rStyle w:val="PlaceholderText"/>
              <w:rFonts w:cs="Arial"/>
              <w:sz w:val="20"/>
              <w:szCs w:val="20"/>
            </w:rPr>
            <w:t>Quantity</w:t>
          </w:r>
        </w:p>
      </w:docPartBody>
    </w:docPart>
    <w:docPart>
      <w:docPartPr>
        <w:name w:val="31E6895C39474626BEB8F8D524B5289C"/>
        <w:category>
          <w:name w:val="General"/>
          <w:gallery w:val="placeholder"/>
        </w:category>
        <w:types>
          <w:type w:val="bbPlcHdr"/>
        </w:types>
        <w:behaviors>
          <w:behavior w:val="content"/>
        </w:behaviors>
        <w:guid w:val="{805AD038-84AB-48E2-95B3-091A2639B462}"/>
      </w:docPartPr>
      <w:docPartBody>
        <w:p w:rsidR="00E07748" w:rsidRDefault="00E07748" w:rsidP="00E07748">
          <w:pPr>
            <w:pStyle w:val="31E6895C39474626BEB8F8D524B5289C"/>
          </w:pPr>
          <w:r w:rsidRPr="00CE2F18">
            <w:rPr>
              <w:rStyle w:val="PlaceholderText"/>
              <w:rFonts w:cs="Arial"/>
              <w:sz w:val="20"/>
              <w:szCs w:val="20"/>
            </w:rPr>
            <w:t>unit</w:t>
          </w:r>
        </w:p>
      </w:docPartBody>
    </w:docPart>
    <w:docPart>
      <w:docPartPr>
        <w:name w:val="F3DC98FB38F54EF590652CD3804586CB"/>
        <w:category>
          <w:name w:val="General"/>
          <w:gallery w:val="placeholder"/>
        </w:category>
        <w:types>
          <w:type w:val="bbPlcHdr"/>
        </w:types>
        <w:behaviors>
          <w:behavior w:val="content"/>
        </w:behaviors>
        <w:guid w:val="{2057C9C4-6326-4768-865F-8272BB988339}"/>
      </w:docPartPr>
      <w:docPartBody>
        <w:p w:rsidR="00E07748" w:rsidRDefault="00E07748" w:rsidP="00E07748">
          <w:pPr>
            <w:pStyle w:val="F3DC98FB38F54EF590652CD3804586CB"/>
          </w:pPr>
          <w:r w:rsidRPr="00775740">
            <w:rPr>
              <w:rStyle w:val="PlaceholderText"/>
              <w:rFonts w:cs="Arial"/>
              <w:sz w:val="20"/>
              <w:szCs w:val="20"/>
            </w:rPr>
            <w:t>X,XXX,XXX</w:t>
          </w:r>
        </w:p>
      </w:docPartBody>
    </w:docPart>
    <w:docPart>
      <w:docPartPr>
        <w:name w:val="EDA788287EA845F99969E9FBE2A1D2F1"/>
        <w:category>
          <w:name w:val="General"/>
          <w:gallery w:val="placeholder"/>
        </w:category>
        <w:types>
          <w:type w:val="bbPlcHdr"/>
        </w:types>
        <w:behaviors>
          <w:behavior w:val="content"/>
        </w:behaviors>
        <w:guid w:val="{9C7A0C55-1267-4378-8871-8E77AAE4E3A6}"/>
      </w:docPartPr>
      <w:docPartBody>
        <w:p w:rsidR="00E07748" w:rsidRDefault="00E07748" w:rsidP="00E07748">
          <w:pPr>
            <w:pStyle w:val="EDA788287EA845F99969E9FBE2A1D2F1"/>
          </w:pPr>
          <w:r w:rsidRPr="00775740">
            <w:rPr>
              <w:rStyle w:val="PlaceholderText"/>
              <w:rFonts w:cs="Arial"/>
              <w:sz w:val="20"/>
              <w:szCs w:val="20"/>
            </w:rPr>
            <w:t>unit</w:t>
          </w:r>
        </w:p>
      </w:docPartBody>
    </w:docPart>
    <w:docPart>
      <w:docPartPr>
        <w:name w:val="870EDB8CD55448F087AAD56527699CDE"/>
        <w:category>
          <w:name w:val="General"/>
          <w:gallery w:val="placeholder"/>
        </w:category>
        <w:types>
          <w:type w:val="bbPlcHdr"/>
        </w:types>
        <w:behaviors>
          <w:behavior w:val="content"/>
        </w:behaviors>
        <w:guid w:val="{72030222-68E9-4BBD-A0E2-E61FE1280BB7}"/>
      </w:docPartPr>
      <w:docPartBody>
        <w:p w:rsidR="00E07748" w:rsidRDefault="00E07748" w:rsidP="00E07748">
          <w:pPr>
            <w:pStyle w:val="870EDB8CD55448F087AAD56527699CDE"/>
          </w:pPr>
          <w:r w:rsidRPr="00394655">
            <w:rPr>
              <w:rStyle w:val="PlaceholderText"/>
              <w:rFonts w:cs="Arial"/>
              <w:sz w:val="20"/>
              <w:szCs w:val="20"/>
            </w:rPr>
            <w:t>X,XXX,XXX</w:t>
          </w:r>
        </w:p>
      </w:docPartBody>
    </w:docPart>
    <w:docPart>
      <w:docPartPr>
        <w:name w:val="EBDEE98960374B62AE86457B795E607B"/>
        <w:category>
          <w:name w:val="General"/>
          <w:gallery w:val="placeholder"/>
        </w:category>
        <w:types>
          <w:type w:val="bbPlcHdr"/>
        </w:types>
        <w:behaviors>
          <w:behavior w:val="content"/>
        </w:behaviors>
        <w:guid w:val="{0CA1F8B0-C876-4F5B-85FD-88B9AF63C72A}"/>
      </w:docPartPr>
      <w:docPartBody>
        <w:p w:rsidR="00E07748" w:rsidRDefault="00E07748" w:rsidP="00E07748">
          <w:pPr>
            <w:pStyle w:val="EBDEE98960374B62AE86457B795E607B"/>
          </w:pPr>
          <w:r w:rsidRPr="00D75A0D">
            <w:rPr>
              <w:rStyle w:val="PlaceholderText"/>
              <w:rFonts w:cs="Arial"/>
              <w:sz w:val="20"/>
              <w:szCs w:val="20"/>
            </w:rPr>
            <w:t>Health benefits</w:t>
          </w:r>
        </w:p>
      </w:docPartBody>
    </w:docPart>
    <w:docPart>
      <w:docPartPr>
        <w:name w:val="06B24EF88A504E5BA44E208696136021"/>
        <w:category>
          <w:name w:val="General"/>
          <w:gallery w:val="placeholder"/>
        </w:category>
        <w:types>
          <w:type w:val="bbPlcHdr"/>
        </w:types>
        <w:behaviors>
          <w:behavior w:val="content"/>
        </w:behaviors>
        <w:guid w:val="{3E5E7708-5167-400E-A926-F0FB1ED6405B}"/>
      </w:docPartPr>
      <w:docPartBody>
        <w:p w:rsidR="00E07748" w:rsidRDefault="00E07748" w:rsidP="00E07748">
          <w:pPr>
            <w:pStyle w:val="06B24EF88A504E5BA44E208696136021"/>
          </w:pPr>
          <w:r w:rsidRPr="002D216A">
            <w:rPr>
              <w:rStyle w:val="PlaceholderText"/>
              <w:rFonts w:cs="Arial"/>
              <w:sz w:val="20"/>
              <w:szCs w:val="20"/>
            </w:rPr>
            <w:t>Click or tap here to enter text.</w:t>
          </w:r>
        </w:p>
      </w:docPartBody>
    </w:docPart>
    <w:docPart>
      <w:docPartPr>
        <w:name w:val="A6F4AF26E08E46B2B6EF128A722E3A6E"/>
        <w:category>
          <w:name w:val="General"/>
          <w:gallery w:val="placeholder"/>
        </w:category>
        <w:types>
          <w:type w:val="bbPlcHdr"/>
        </w:types>
        <w:behaviors>
          <w:behavior w:val="content"/>
        </w:behaviors>
        <w:guid w:val="{AB507962-E6A7-4ACC-B810-BCDECF1292C9}"/>
      </w:docPartPr>
      <w:docPartBody>
        <w:p w:rsidR="00E07748" w:rsidRDefault="00E07748" w:rsidP="00E07748">
          <w:pPr>
            <w:pStyle w:val="A6F4AF26E08E46B2B6EF128A722E3A6E"/>
          </w:pPr>
          <w:r w:rsidRPr="00394655">
            <w:rPr>
              <w:rStyle w:val="PlaceholderText"/>
              <w:rFonts w:cs="Arial"/>
              <w:sz w:val="20"/>
              <w:szCs w:val="20"/>
            </w:rPr>
            <w:t>X,XXX,XXX</w:t>
          </w:r>
        </w:p>
      </w:docPartBody>
    </w:docPart>
    <w:docPart>
      <w:docPartPr>
        <w:name w:val="2FCDBD8FFAA64C049AB34FC895BA1618"/>
        <w:category>
          <w:name w:val="General"/>
          <w:gallery w:val="placeholder"/>
        </w:category>
        <w:types>
          <w:type w:val="bbPlcHdr"/>
        </w:types>
        <w:behaviors>
          <w:behavior w:val="content"/>
        </w:behaviors>
        <w:guid w:val="{8FB7958A-3EAD-460F-BC96-F5F1DFEE5EC5}"/>
      </w:docPartPr>
      <w:docPartBody>
        <w:p w:rsidR="00E07748" w:rsidRDefault="00E07748" w:rsidP="00E07748">
          <w:pPr>
            <w:pStyle w:val="2FCDBD8FFAA64C049AB34FC895BA1618"/>
          </w:pPr>
          <w:r w:rsidRPr="00D75A0D">
            <w:rPr>
              <w:rStyle w:val="PlaceholderText"/>
              <w:rFonts w:cs="Arial"/>
              <w:sz w:val="20"/>
              <w:szCs w:val="20"/>
            </w:rPr>
            <w:t>Others</w:t>
          </w:r>
        </w:p>
      </w:docPartBody>
    </w:docPart>
    <w:docPart>
      <w:docPartPr>
        <w:name w:val="9A692E93E19A4EF397A930A5EE620DED"/>
        <w:category>
          <w:name w:val="General"/>
          <w:gallery w:val="placeholder"/>
        </w:category>
        <w:types>
          <w:type w:val="bbPlcHdr"/>
        </w:types>
        <w:behaviors>
          <w:behavior w:val="content"/>
        </w:behaviors>
        <w:guid w:val="{AC4E3AD9-0223-4B34-BEFB-6ADECCA826BB}"/>
      </w:docPartPr>
      <w:docPartBody>
        <w:p w:rsidR="00E07748" w:rsidRDefault="00E07748" w:rsidP="00E07748">
          <w:pPr>
            <w:pStyle w:val="9A692E93E19A4EF397A930A5EE620DED"/>
          </w:pPr>
          <w:r w:rsidRPr="002D216A">
            <w:rPr>
              <w:rStyle w:val="PlaceholderText"/>
              <w:rFonts w:cs="Arial"/>
              <w:sz w:val="20"/>
              <w:szCs w:val="20"/>
            </w:rPr>
            <w:t>Click or tap here to enter text.</w:t>
          </w:r>
        </w:p>
      </w:docPartBody>
    </w:docPart>
    <w:docPart>
      <w:docPartPr>
        <w:name w:val="39CD84788EDB4D75B338EDC77A601DC9"/>
        <w:category>
          <w:name w:val="General"/>
          <w:gallery w:val="placeholder"/>
        </w:category>
        <w:types>
          <w:type w:val="bbPlcHdr"/>
        </w:types>
        <w:behaviors>
          <w:behavior w:val="content"/>
        </w:behaviors>
        <w:guid w:val="{7243057F-6E67-4A65-81EE-47ABE4E0B201}"/>
      </w:docPartPr>
      <w:docPartBody>
        <w:p w:rsidR="00E07748" w:rsidRDefault="00E07748" w:rsidP="00E07748">
          <w:pPr>
            <w:pStyle w:val="39CD84788EDB4D75B338EDC77A601DC9"/>
          </w:pPr>
          <w:r w:rsidRPr="00394655">
            <w:rPr>
              <w:rStyle w:val="PlaceholderText"/>
              <w:rFonts w:cs="Arial"/>
              <w:sz w:val="20"/>
              <w:szCs w:val="20"/>
            </w:rPr>
            <w:t>X,XXX,XXX</w:t>
          </w:r>
        </w:p>
      </w:docPartBody>
    </w:docPart>
    <w:docPart>
      <w:docPartPr>
        <w:name w:val="D3189877C9914B3282BDF8BE8C22EAE5"/>
        <w:category>
          <w:name w:val="General"/>
          <w:gallery w:val="placeholder"/>
        </w:category>
        <w:types>
          <w:type w:val="bbPlcHdr"/>
        </w:types>
        <w:behaviors>
          <w:behavior w:val="content"/>
        </w:behaviors>
        <w:guid w:val="{9E0810C2-250B-4224-B413-2626950F4481}"/>
      </w:docPartPr>
      <w:docPartBody>
        <w:p w:rsidR="00E07748" w:rsidRDefault="00E07748" w:rsidP="00E07748">
          <w:pPr>
            <w:pStyle w:val="D3189877C9914B3282BDF8BE8C22EAE5"/>
          </w:pPr>
          <w:r w:rsidRPr="00D75A0D">
            <w:rPr>
              <w:rStyle w:val="PlaceholderText"/>
              <w:rFonts w:cs="Arial"/>
              <w:sz w:val="20"/>
              <w:szCs w:val="20"/>
            </w:rPr>
            <w:t>Choose an item.</w:t>
          </w:r>
        </w:p>
      </w:docPartBody>
    </w:docPart>
    <w:docPart>
      <w:docPartPr>
        <w:name w:val="178219084C8B4DD88CD48D06B2E84325"/>
        <w:category>
          <w:name w:val="General"/>
          <w:gallery w:val="placeholder"/>
        </w:category>
        <w:types>
          <w:type w:val="bbPlcHdr"/>
        </w:types>
        <w:behaviors>
          <w:behavior w:val="content"/>
        </w:behaviors>
        <w:guid w:val="{F84DC97E-F632-4A63-B18D-83C224B671A7}"/>
      </w:docPartPr>
      <w:docPartBody>
        <w:p w:rsidR="00E07748" w:rsidRDefault="00E07748" w:rsidP="00E07748">
          <w:pPr>
            <w:pStyle w:val="178219084C8B4DD88CD48D06B2E84325"/>
          </w:pPr>
          <w:r w:rsidRPr="00D75A0D">
            <w:rPr>
              <w:rStyle w:val="PlaceholderText"/>
              <w:rFonts w:cs="Arial"/>
              <w:sz w:val="20"/>
              <w:szCs w:val="20"/>
            </w:rPr>
            <w:t>Choose an item.</w:t>
          </w:r>
        </w:p>
      </w:docPartBody>
    </w:docPart>
    <w:docPart>
      <w:docPartPr>
        <w:name w:val="E7230665945F4560A85A1D3BD7E1FE9D"/>
        <w:category>
          <w:name w:val="General"/>
          <w:gallery w:val="placeholder"/>
        </w:category>
        <w:types>
          <w:type w:val="bbPlcHdr"/>
        </w:types>
        <w:behaviors>
          <w:behavior w:val="content"/>
        </w:behaviors>
        <w:guid w:val="{50F8D785-F2A6-4F7E-85E9-800514270E05}"/>
      </w:docPartPr>
      <w:docPartBody>
        <w:p w:rsidR="00E07748" w:rsidRDefault="00E07748" w:rsidP="00E07748">
          <w:pPr>
            <w:pStyle w:val="E7230665945F4560A85A1D3BD7E1FE9D"/>
          </w:pPr>
          <w:r w:rsidRPr="00D75A0D">
            <w:rPr>
              <w:rStyle w:val="PlaceholderText"/>
              <w:rFonts w:cs="Arial"/>
              <w:sz w:val="20"/>
              <w:szCs w:val="20"/>
            </w:rPr>
            <w:t>X,XXX,XXX</w:t>
          </w:r>
        </w:p>
      </w:docPartBody>
    </w:docPart>
    <w:docPart>
      <w:docPartPr>
        <w:name w:val="EEAF85372E71420091D3EF5361EA8D21"/>
        <w:category>
          <w:name w:val="General"/>
          <w:gallery w:val="placeholder"/>
        </w:category>
        <w:types>
          <w:type w:val="bbPlcHdr"/>
        </w:types>
        <w:behaviors>
          <w:behavior w:val="content"/>
        </w:behaviors>
        <w:guid w:val="{140B8534-56CA-473B-B055-67679BB91117}"/>
      </w:docPartPr>
      <w:docPartBody>
        <w:p w:rsidR="00E07748" w:rsidRDefault="00E07748" w:rsidP="00E07748">
          <w:pPr>
            <w:pStyle w:val="EEAF85372E71420091D3EF5361EA8D21"/>
          </w:pPr>
          <w:r w:rsidRPr="00D75A0D">
            <w:rPr>
              <w:rStyle w:val="PlaceholderText"/>
              <w:rFonts w:cs="Arial"/>
              <w:sz w:val="20"/>
              <w:szCs w:val="20"/>
            </w:rPr>
            <w:t>X,XXX,XXX</w:t>
          </w:r>
        </w:p>
      </w:docPartBody>
    </w:docPart>
    <w:docPart>
      <w:docPartPr>
        <w:name w:val="F00F32E41955467D90072D956B3DB954"/>
        <w:category>
          <w:name w:val="General"/>
          <w:gallery w:val="placeholder"/>
        </w:category>
        <w:types>
          <w:type w:val="bbPlcHdr"/>
        </w:types>
        <w:behaviors>
          <w:behavior w:val="content"/>
        </w:behaviors>
        <w:guid w:val="{FAFFBB2F-5E09-48F0-BDB6-871C937691B3}"/>
      </w:docPartPr>
      <w:docPartBody>
        <w:p w:rsidR="00E07748" w:rsidRDefault="00E07748" w:rsidP="00E07748">
          <w:pPr>
            <w:pStyle w:val="F00F32E41955467D90072D956B3DB954"/>
          </w:pPr>
          <w:r w:rsidRPr="00D75A0D">
            <w:rPr>
              <w:rStyle w:val="PlaceholderText"/>
              <w:rFonts w:cs="Arial"/>
              <w:sz w:val="20"/>
              <w:szCs w:val="20"/>
            </w:rPr>
            <w:t>X,XXX,XXX</w:t>
          </w:r>
        </w:p>
      </w:docPartBody>
    </w:docPart>
    <w:docPart>
      <w:docPartPr>
        <w:name w:val="2F03715EDB454FE6A12C8BB30DF8A6A9"/>
        <w:category>
          <w:name w:val="General"/>
          <w:gallery w:val="placeholder"/>
        </w:category>
        <w:types>
          <w:type w:val="bbPlcHdr"/>
        </w:types>
        <w:behaviors>
          <w:behavior w:val="content"/>
        </w:behaviors>
        <w:guid w:val="{0E349B29-8924-4A1B-B193-C5A17899279D}"/>
      </w:docPartPr>
      <w:docPartBody>
        <w:p w:rsidR="00E07748" w:rsidRDefault="00E07748" w:rsidP="00E07748">
          <w:pPr>
            <w:pStyle w:val="2F03715EDB454FE6A12C8BB30DF8A6A9"/>
          </w:pPr>
          <w:r w:rsidRPr="00D75A0D">
            <w:rPr>
              <w:rStyle w:val="PlaceholderText"/>
              <w:rFonts w:cs="Arial"/>
              <w:sz w:val="20"/>
              <w:szCs w:val="20"/>
            </w:rPr>
            <w:t>X,XXX,XXX</w:t>
          </w:r>
        </w:p>
      </w:docPartBody>
    </w:docPart>
    <w:docPart>
      <w:docPartPr>
        <w:name w:val="16278842D1824533B988C9B77A75E66B"/>
        <w:category>
          <w:name w:val="General"/>
          <w:gallery w:val="placeholder"/>
        </w:category>
        <w:types>
          <w:type w:val="bbPlcHdr"/>
        </w:types>
        <w:behaviors>
          <w:behavior w:val="content"/>
        </w:behaviors>
        <w:guid w:val="{A5158BF0-116D-47BC-B135-E1B0B6BC29C7}"/>
      </w:docPartPr>
      <w:docPartBody>
        <w:p w:rsidR="00E07748" w:rsidRDefault="00E07748" w:rsidP="00E07748">
          <w:pPr>
            <w:pStyle w:val="16278842D1824533B988C9B77A75E66B"/>
          </w:pPr>
          <w:r w:rsidRPr="00D75A0D">
            <w:rPr>
              <w:rStyle w:val="PlaceholderText"/>
              <w:rFonts w:cs="Arial"/>
              <w:sz w:val="20"/>
              <w:szCs w:val="20"/>
            </w:rPr>
            <w:t>X,XXX,XXX</w:t>
          </w:r>
        </w:p>
      </w:docPartBody>
    </w:docPart>
    <w:docPart>
      <w:docPartPr>
        <w:name w:val="79E68856C6DB4B60B6F96B93B1161709"/>
        <w:category>
          <w:name w:val="General"/>
          <w:gallery w:val="placeholder"/>
        </w:category>
        <w:types>
          <w:type w:val="bbPlcHdr"/>
        </w:types>
        <w:behaviors>
          <w:behavior w:val="content"/>
        </w:behaviors>
        <w:guid w:val="{EF0102DD-D6D0-426C-8318-A7D59145D2E6}"/>
      </w:docPartPr>
      <w:docPartBody>
        <w:p w:rsidR="00E07748" w:rsidRDefault="00E07748" w:rsidP="00E07748">
          <w:pPr>
            <w:pStyle w:val="79E68856C6DB4B60B6F96B93B1161709"/>
          </w:pPr>
          <w:r w:rsidRPr="00D75A0D">
            <w:rPr>
              <w:rStyle w:val="PlaceholderText"/>
              <w:rFonts w:cs="Arial"/>
              <w:sz w:val="20"/>
              <w:szCs w:val="20"/>
            </w:rPr>
            <w:t>X,XXX,XXX</w:t>
          </w:r>
        </w:p>
      </w:docPartBody>
    </w:docPart>
    <w:docPart>
      <w:docPartPr>
        <w:name w:val="A619C623B56F493290875E05A5152D5E"/>
        <w:category>
          <w:name w:val="General"/>
          <w:gallery w:val="placeholder"/>
        </w:category>
        <w:types>
          <w:type w:val="bbPlcHdr"/>
        </w:types>
        <w:behaviors>
          <w:behavior w:val="content"/>
        </w:behaviors>
        <w:guid w:val="{9217D62D-EDC2-49B7-8E88-09DECC5E1CA0}"/>
      </w:docPartPr>
      <w:docPartBody>
        <w:p w:rsidR="00E07748" w:rsidRDefault="00E07748" w:rsidP="00E07748">
          <w:pPr>
            <w:pStyle w:val="A619C623B56F493290875E05A5152D5E"/>
          </w:pPr>
          <w:r w:rsidRPr="00D75A0D">
            <w:rPr>
              <w:rStyle w:val="PlaceholderText"/>
              <w:rFonts w:cs="Arial"/>
              <w:sz w:val="20"/>
              <w:szCs w:val="20"/>
            </w:rPr>
            <w:t>X,XXX,XXX</w:t>
          </w:r>
        </w:p>
      </w:docPartBody>
    </w:docPart>
    <w:docPart>
      <w:docPartPr>
        <w:name w:val="D9C093F6550346FF8E1D80B03E6C92D7"/>
        <w:category>
          <w:name w:val="General"/>
          <w:gallery w:val="placeholder"/>
        </w:category>
        <w:types>
          <w:type w:val="bbPlcHdr"/>
        </w:types>
        <w:behaviors>
          <w:behavior w:val="content"/>
        </w:behaviors>
        <w:guid w:val="{9BE06F69-8890-4B3D-A998-3F948D7B64D8}"/>
      </w:docPartPr>
      <w:docPartBody>
        <w:p w:rsidR="00E07748" w:rsidRDefault="00E07748" w:rsidP="00E07748">
          <w:pPr>
            <w:pStyle w:val="D9C093F6550346FF8E1D80B03E6C92D7"/>
          </w:pPr>
          <w:r w:rsidRPr="00D75A0D">
            <w:rPr>
              <w:rStyle w:val="PlaceholderText"/>
              <w:rFonts w:cs="Arial"/>
              <w:sz w:val="20"/>
              <w:szCs w:val="20"/>
            </w:rPr>
            <w:t>X,XXX,XXX</w:t>
          </w:r>
        </w:p>
      </w:docPartBody>
    </w:docPart>
    <w:docPart>
      <w:docPartPr>
        <w:name w:val="E3D34AA418DA44C4B21D6DAE32138140"/>
        <w:category>
          <w:name w:val="General"/>
          <w:gallery w:val="placeholder"/>
        </w:category>
        <w:types>
          <w:type w:val="bbPlcHdr"/>
        </w:types>
        <w:behaviors>
          <w:behavior w:val="content"/>
        </w:behaviors>
        <w:guid w:val="{C0254D95-5E0C-4418-9843-83BA3AA1B3B6}"/>
      </w:docPartPr>
      <w:docPartBody>
        <w:p w:rsidR="00E07748" w:rsidRDefault="00E07748" w:rsidP="00E07748">
          <w:pPr>
            <w:pStyle w:val="E3D34AA418DA44C4B21D6DAE32138140"/>
          </w:pPr>
          <w:r w:rsidRPr="00D75A0D">
            <w:rPr>
              <w:rStyle w:val="PlaceholderText"/>
              <w:rFonts w:cs="Arial"/>
              <w:sz w:val="20"/>
              <w:szCs w:val="20"/>
            </w:rPr>
            <w:t>X,XXX,XXX</w:t>
          </w:r>
        </w:p>
      </w:docPartBody>
    </w:docPart>
    <w:docPart>
      <w:docPartPr>
        <w:name w:val="D1E2731861494D0AB113566C777258D3"/>
        <w:category>
          <w:name w:val="General"/>
          <w:gallery w:val="placeholder"/>
        </w:category>
        <w:types>
          <w:type w:val="bbPlcHdr"/>
        </w:types>
        <w:behaviors>
          <w:behavior w:val="content"/>
        </w:behaviors>
        <w:guid w:val="{664B4E27-6BFE-48E8-89A5-85C5AD6D0BA5}"/>
      </w:docPartPr>
      <w:docPartBody>
        <w:p w:rsidR="00E07748" w:rsidRDefault="00E07748" w:rsidP="00E07748">
          <w:pPr>
            <w:pStyle w:val="D1E2731861494D0AB113566C777258D3"/>
          </w:pPr>
          <w:r w:rsidRPr="00D75A0D">
            <w:rPr>
              <w:rStyle w:val="PlaceholderText"/>
              <w:rFonts w:cs="Arial"/>
              <w:sz w:val="20"/>
              <w:szCs w:val="20"/>
            </w:rPr>
            <w:t>X,XXX,XXX</w:t>
          </w:r>
        </w:p>
      </w:docPartBody>
    </w:docPart>
    <w:docPart>
      <w:docPartPr>
        <w:name w:val="EE7E7834A4174B6EA5FB15DF4656682A"/>
        <w:category>
          <w:name w:val="General"/>
          <w:gallery w:val="placeholder"/>
        </w:category>
        <w:types>
          <w:type w:val="bbPlcHdr"/>
        </w:types>
        <w:behaviors>
          <w:behavior w:val="content"/>
        </w:behaviors>
        <w:guid w:val="{438880DB-688A-4372-A972-2D86184A8EE7}"/>
      </w:docPartPr>
      <w:docPartBody>
        <w:p w:rsidR="00E07748" w:rsidRDefault="00E07748" w:rsidP="00E07748">
          <w:pPr>
            <w:pStyle w:val="EE7E7834A4174B6EA5FB15DF4656682A"/>
          </w:pPr>
          <w:r w:rsidRPr="00D75A0D">
            <w:rPr>
              <w:rStyle w:val="PlaceholderText"/>
              <w:rFonts w:cs="Arial"/>
              <w:sz w:val="20"/>
              <w:szCs w:val="20"/>
            </w:rPr>
            <w:t>X,XXX,XXX</w:t>
          </w:r>
        </w:p>
      </w:docPartBody>
    </w:docPart>
    <w:docPart>
      <w:docPartPr>
        <w:name w:val="494E6333AECE48ADBE32934587FB5908"/>
        <w:category>
          <w:name w:val="General"/>
          <w:gallery w:val="placeholder"/>
        </w:category>
        <w:types>
          <w:type w:val="bbPlcHdr"/>
        </w:types>
        <w:behaviors>
          <w:behavior w:val="content"/>
        </w:behaviors>
        <w:guid w:val="{F6800DEB-0EFF-451C-B1F1-72F6436AF6B1}"/>
      </w:docPartPr>
      <w:docPartBody>
        <w:p w:rsidR="00E07748" w:rsidRDefault="00E07748" w:rsidP="00E07748">
          <w:pPr>
            <w:pStyle w:val="494E6333AECE48ADBE32934587FB5908"/>
          </w:pPr>
          <w:r w:rsidRPr="00D75A0D">
            <w:rPr>
              <w:rStyle w:val="PlaceholderText"/>
              <w:rFonts w:cs="Arial"/>
              <w:sz w:val="20"/>
              <w:szCs w:val="20"/>
            </w:rPr>
            <w:t>X,XXX,XXX</w:t>
          </w:r>
        </w:p>
      </w:docPartBody>
    </w:docPart>
    <w:docPart>
      <w:docPartPr>
        <w:name w:val="ADA688DA970E49959D92856A97A70B25"/>
        <w:category>
          <w:name w:val="General"/>
          <w:gallery w:val="placeholder"/>
        </w:category>
        <w:types>
          <w:type w:val="bbPlcHdr"/>
        </w:types>
        <w:behaviors>
          <w:behavior w:val="content"/>
        </w:behaviors>
        <w:guid w:val="{1011233C-6FB3-429E-A1D8-1DE5AEB74A5E}"/>
      </w:docPartPr>
      <w:docPartBody>
        <w:p w:rsidR="00E07748" w:rsidRDefault="00E07748" w:rsidP="00E07748">
          <w:pPr>
            <w:pStyle w:val="ADA688DA970E49959D92856A97A70B25"/>
          </w:pPr>
          <w:r w:rsidRPr="00D75A0D">
            <w:rPr>
              <w:rStyle w:val="PlaceholderText"/>
              <w:rFonts w:cs="Arial"/>
              <w:sz w:val="20"/>
              <w:szCs w:val="20"/>
            </w:rPr>
            <w:t>X,XXX,XXX</w:t>
          </w:r>
        </w:p>
      </w:docPartBody>
    </w:docPart>
    <w:docPart>
      <w:docPartPr>
        <w:name w:val="8B6FA76C23F54107A2BBE6906911E327"/>
        <w:category>
          <w:name w:val="General"/>
          <w:gallery w:val="placeholder"/>
        </w:category>
        <w:types>
          <w:type w:val="bbPlcHdr"/>
        </w:types>
        <w:behaviors>
          <w:behavior w:val="content"/>
        </w:behaviors>
        <w:guid w:val="{89CEFBFD-EC5B-43CF-AFCB-FDA4DC5B1C01}"/>
      </w:docPartPr>
      <w:docPartBody>
        <w:p w:rsidR="00E07748" w:rsidRDefault="00E07748" w:rsidP="00E07748">
          <w:pPr>
            <w:pStyle w:val="8B6FA76C23F54107A2BBE6906911E327"/>
          </w:pPr>
          <w:r w:rsidRPr="00D75A0D">
            <w:rPr>
              <w:rStyle w:val="PlaceholderText"/>
              <w:rFonts w:cs="Arial"/>
              <w:sz w:val="20"/>
              <w:szCs w:val="20"/>
            </w:rPr>
            <w:t>X,XXX,XXX</w:t>
          </w:r>
        </w:p>
      </w:docPartBody>
    </w:docPart>
    <w:docPart>
      <w:docPartPr>
        <w:name w:val="000246DD51784D079A0183FEEDE8F891"/>
        <w:category>
          <w:name w:val="General"/>
          <w:gallery w:val="placeholder"/>
        </w:category>
        <w:types>
          <w:type w:val="bbPlcHdr"/>
        </w:types>
        <w:behaviors>
          <w:behavior w:val="content"/>
        </w:behaviors>
        <w:guid w:val="{E9FC7FD8-D2B5-4B9A-9085-ABA8DDF170D0}"/>
      </w:docPartPr>
      <w:docPartBody>
        <w:p w:rsidR="00E07748" w:rsidRDefault="00E07748" w:rsidP="00E07748">
          <w:pPr>
            <w:pStyle w:val="000246DD51784D079A0183FEEDE8F891"/>
          </w:pPr>
          <w:r w:rsidRPr="00D75A0D">
            <w:rPr>
              <w:rStyle w:val="PlaceholderText"/>
              <w:rFonts w:cs="Arial"/>
              <w:sz w:val="20"/>
              <w:szCs w:val="20"/>
            </w:rPr>
            <w:t>X,XXX,XXX</w:t>
          </w:r>
        </w:p>
      </w:docPartBody>
    </w:docPart>
    <w:docPart>
      <w:docPartPr>
        <w:name w:val="FF5ECFDDEF1541DBAE261E8CE24C0B3F"/>
        <w:category>
          <w:name w:val="General"/>
          <w:gallery w:val="placeholder"/>
        </w:category>
        <w:types>
          <w:type w:val="bbPlcHdr"/>
        </w:types>
        <w:behaviors>
          <w:behavior w:val="content"/>
        </w:behaviors>
        <w:guid w:val="{099F231E-74CF-44E8-A867-FEC73C06F68D}"/>
      </w:docPartPr>
      <w:docPartBody>
        <w:p w:rsidR="00E07748" w:rsidRDefault="00E07748" w:rsidP="00E07748">
          <w:pPr>
            <w:pStyle w:val="FF5ECFDDEF1541DBAE261E8CE24C0B3F"/>
          </w:pPr>
          <w:r w:rsidRPr="00D75A0D">
            <w:rPr>
              <w:rStyle w:val="PlaceholderText"/>
              <w:rFonts w:cs="Arial"/>
              <w:sz w:val="20"/>
              <w:szCs w:val="20"/>
            </w:rPr>
            <w:t>X,XXX,XXX</w:t>
          </w:r>
        </w:p>
      </w:docPartBody>
    </w:docPart>
    <w:docPart>
      <w:docPartPr>
        <w:name w:val="471B29EF10BD4471971CE5E82BC6F1BF"/>
        <w:category>
          <w:name w:val="General"/>
          <w:gallery w:val="placeholder"/>
        </w:category>
        <w:types>
          <w:type w:val="bbPlcHdr"/>
        </w:types>
        <w:behaviors>
          <w:behavior w:val="content"/>
        </w:behaviors>
        <w:guid w:val="{D994EEB7-7537-4ACD-835E-15A1FDC27AB9}"/>
      </w:docPartPr>
      <w:docPartBody>
        <w:p w:rsidR="00E07748" w:rsidRDefault="00E07748" w:rsidP="00E07748">
          <w:pPr>
            <w:pStyle w:val="471B29EF10BD4471971CE5E82BC6F1BF"/>
          </w:pPr>
          <w:r w:rsidRPr="00D75A0D">
            <w:rPr>
              <w:rStyle w:val="PlaceholderText"/>
              <w:rFonts w:cs="Arial"/>
              <w:sz w:val="20"/>
              <w:szCs w:val="20"/>
            </w:rPr>
            <w:t>X,XXX,XXX</w:t>
          </w:r>
        </w:p>
      </w:docPartBody>
    </w:docPart>
    <w:docPart>
      <w:docPartPr>
        <w:name w:val="32B526CCD9F7454EB049BAF301861FA7"/>
        <w:category>
          <w:name w:val="General"/>
          <w:gallery w:val="placeholder"/>
        </w:category>
        <w:types>
          <w:type w:val="bbPlcHdr"/>
        </w:types>
        <w:behaviors>
          <w:behavior w:val="content"/>
        </w:behaviors>
        <w:guid w:val="{E7A20E64-9B4A-4776-A093-308DD525AB49}"/>
      </w:docPartPr>
      <w:docPartBody>
        <w:p w:rsidR="00E07748" w:rsidRDefault="00E07748" w:rsidP="00E07748">
          <w:pPr>
            <w:pStyle w:val="32B526CCD9F7454EB049BAF301861FA7"/>
          </w:pPr>
          <w:r w:rsidRPr="00D75A0D">
            <w:rPr>
              <w:rStyle w:val="PlaceholderText"/>
              <w:rFonts w:cs="Arial"/>
              <w:sz w:val="20"/>
              <w:szCs w:val="20"/>
            </w:rPr>
            <w:t>X,XXX,XXX</w:t>
          </w:r>
        </w:p>
      </w:docPartBody>
    </w:docPart>
    <w:docPart>
      <w:docPartPr>
        <w:name w:val="59F78731C05647B2A521A2782CA26EE1"/>
        <w:category>
          <w:name w:val="General"/>
          <w:gallery w:val="placeholder"/>
        </w:category>
        <w:types>
          <w:type w:val="bbPlcHdr"/>
        </w:types>
        <w:behaviors>
          <w:behavior w:val="content"/>
        </w:behaviors>
        <w:guid w:val="{C22B900A-AA65-4289-9292-0E95C0E67700}"/>
      </w:docPartPr>
      <w:docPartBody>
        <w:p w:rsidR="00E07748" w:rsidRDefault="00E07748" w:rsidP="00E07748">
          <w:pPr>
            <w:pStyle w:val="59F78731C05647B2A521A2782CA26EE1"/>
          </w:pPr>
          <w:r w:rsidRPr="00D75A0D">
            <w:rPr>
              <w:rStyle w:val="PlaceholderText"/>
              <w:rFonts w:cs="Arial"/>
              <w:sz w:val="20"/>
              <w:szCs w:val="20"/>
            </w:rPr>
            <w:t>X,XXX,XXX</w:t>
          </w:r>
        </w:p>
      </w:docPartBody>
    </w:docPart>
    <w:docPart>
      <w:docPartPr>
        <w:name w:val="BEE238F8DF064FA2AB253365F6AFB75F"/>
        <w:category>
          <w:name w:val="General"/>
          <w:gallery w:val="placeholder"/>
        </w:category>
        <w:types>
          <w:type w:val="bbPlcHdr"/>
        </w:types>
        <w:behaviors>
          <w:behavior w:val="content"/>
        </w:behaviors>
        <w:guid w:val="{0E7CD815-1ADA-4AE0-B388-63F85BD63ADC}"/>
      </w:docPartPr>
      <w:docPartBody>
        <w:p w:rsidR="00E07748" w:rsidRDefault="00E07748" w:rsidP="00E07748">
          <w:pPr>
            <w:pStyle w:val="BEE238F8DF064FA2AB253365F6AFB75F"/>
          </w:pPr>
          <w:r w:rsidRPr="00D75A0D">
            <w:rPr>
              <w:rStyle w:val="PlaceholderText"/>
              <w:rFonts w:cs="Arial"/>
              <w:sz w:val="20"/>
              <w:szCs w:val="20"/>
            </w:rPr>
            <w:t>X,XXX,XXX</w:t>
          </w:r>
        </w:p>
      </w:docPartBody>
    </w:docPart>
    <w:docPart>
      <w:docPartPr>
        <w:name w:val="26B9E8765E6A4972B16BF6DFBE1F004C"/>
        <w:category>
          <w:name w:val="General"/>
          <w:gallery w:val="placeholder"/>
        </w:category>
        <w:types>
          <w:type w:val="bbPlcHdr"/>
        </w:types>
        <w:behaviors>
          <w:behavior w:val="content"/>
        </w:behaviors>
        <w:guid w:val="{D1373BF5-591E-411E-849A-8C38803E63B7}"/>
      </w:docPartPr>
      <w:docPartBody>
        <w:p w:rsidR="00E07748" w:rsidRDefault="00E07748" w:rsidP="00E07748">
          <w:pPr>
            <w:pStyle w:val="26B9E8765E6A4972B16BF6DFBE1F004C"/>
          </w:pPr>
          <w:r w:rsidRPr="00D75A0D">
            <w:rPr>
              <w:rStyle w:val="PlaceholderText"/>
              <w:rFonts w:cs="Arial"/>
              <w:sz w:val="20"/>
              <w:szCs w:val="20"/>
            </w:rPr>
            <w:t>X,XXX,XXX</w:t>
          </w:r>
        </w:p>
      </w:docPartBody>
    </w:docPart>
    <w:docPart>
      <w:docPartPr>
        <w:name w:val="30B1512241BA48EDB4CE99499A7CFDAB"/>
        <w:category>
          <w:name w:val="General"/>
          <w:gallery w:val="placeholder"/>
        </w:category>
        <w:types>
          <w:type w:val="bbPlcHdr"/>
        </w:types>
        <w:behaviors>
          <w:behavior w:val="content"/>
        </w:behaviors>
        <w:guid w:val="{C0F50076-97AA-4ED8-A066-710915F5D5E7}"/>
      </w:docPartPr>
      <w:docPartBody>
        <w:p w:rsidR="00E07748" w:rsidRDefault="00E07748" w:rsidP="00E07748">
          <w:pPr>
            <w:pStyle w:val="30B1512241BA48EDB4CE99499A7CFDAB"/>
          </w:pPr>
          <w:r w:rsidRPr="00D75A0D">
            <w:rPr>
              <w:rStyle w:val="PlaceholderText"/>
              <w:rFonts w:cs="Arial"/>
              <w:sz w:val="20"/>
              <w:szCs w:val="20"/>
            </w:rPr>
            <w:t>X,XXX,XXX</w:t>
          </w:r>
        </w:p>
      </w:docPartBody>
    </w:docPart>
    <w:docPart>
      <w:docPartPr>
        <w:name w:val="6761509243A44D8AB0A7D83337D8689E"/>
        <w:category>
          <w:name w:val="General"/>
          <w:gallery w:val="placeholder"/>
        </w:category>
        <w:types>
          <w:type w:val="bbPlcHdr"/>
        </w:types>
        <w:behaviors>
          <w:behavior w:val="content"/>
        </w:behaviors>
        <w:guid w:val="{B538B3E3-AAB9-4448-800A-7571B19F547A}"/>
      </w:docPartPr>
      <w:docPartBody>
        <w:p w:rsidR="00E07748" w:rsidRDefault="00E07748" w:rsidP="00E07748">
          <w:pPr>
            <w:pStyle w:val="6761509243A44D8AB0A7D83337D8689E"/>
          </w:pPr>
          <w:r w:rsidRPr="00D75A0D">
            <w:rPr>
              <w:rStyle w:val="PlaceholderText"/>
              <w:rFonts w:cs="Arial"/>
              <w:sz w:val="20"/>
              <w:szCs w:val="20"/>
            </w:rPr>
            <w:t>X,XXX,XXX</w:t>
          </w:r>
        </w:p>
      </w:docPartBody>
    </w:docPart>
    <w:docPart>
      <w:docPartPr>
        <w:name w:val="EDF70472290A45DC90BC642D4D2CEC0A"/>
        <w:category>
          <w:name w:val="General"/>
          <w:gallery w:val="placeholder"/>
        </w:category>
        <w:types>
          <w:type w:val="bbPlcHdr"/>
        </w:types>
        <w:behaviors>
          <w:behavior w:val="content"/>
        </w:behaviors>
        <w:guid w:val="{484FFCC9-DFE2-43D0-82FA-CB1F835DE255}"/>
      </w:docPartPr>
      <w:docPartBody>
        <w:p w:rsidR="00E07748" w:rsidRDefault="00E07748" w:rsidP="00E07748">
          <w:pPr>
            <w:pStyle w:val="EDF70472290A45DC90BC642D4D2CEC0A"/>
          </w:pPr>
          <w:r w:rsidRPr="00D75A0D">
            <w:rPr>
              <w:rStyle w:val="PlaceholderText"/>
              <w:rFonts w:cs="Arial"/>
              <w:sz w:val="20"/>
              <w:szCs w:val="20"/>
            </w:rPr>
            <w:t>X,XXX,XXX</w:t>
          </w:r>
        </w:p>
      </w:docPartBody>
    </w:docPart>
    <w:docPart>
      <w:docPartPr>
        <w:name w:val="B6E1AEE6E5314693A8CDF48D15E45815"/>
        <w:category>
          <w:name w:val="General"/>
          <w:gallery w:val="placeholder"/>
        </w:category>
        <w:types>
          <w:type w:val="bbPlcHdr"/>
        </w:types>
        <w:behaviors>
          <w:behavior w:val="content"/>
        </w:behaviors>
        <w:guid w:val="{95A30118-2196-4AD0-B561-D3C65A626624}"/>
      </w:docPartPr>
      <w:docPartBody>
        <w:p w:rsidR="00E07748" w:rsidRDefault="00E07748" w:rsidP="00E07748">
          <w:pPr>
            <w:pStyle w:val="B6E1AEE6E5314693A8CDF48D15E45815"/>
          </w:pPr>
          <w:r w:rsidRPr="00D75A0D">
            <w:rPr>
              <w:rStyle w:val="PlaceholderText"/>
              <w:rFonts w:cs="Arial"/>
              <w:sz w:val="20"/>
              <w:szCs w:val="20"/>
            </w:rPr>
            <w:t>X,XXX,XXX</w:t>
          </w:r>
        </w:p>
      </w:docPartBody>
    </w:docPart>
    <w:docPart>
      <w:docPartPr>
        <w:name w:val="4508D7B6FD2E49969AACD0DD8BC0A339"/>
        <w:category>
          <w:name w:val="General"/>
          <w:gallery w:val="placeholder"/>
        </w:category>
        <w:types>
          <w:type w:val="bbPlcHdr"/>
        </w:types>
        <w:behaviors>
          <w:behavior w:val="content"/>
        </w:behaviors>
        <w:guid w:val="{C24E11F4-4862-4E57-BE82-13B18553D41E}"/>
      </w:docPartPr>
      <w:docPartBody>
        <w:p w:rsidR="00E07748" w:rsidRDefault="00E07748" w:rsidP="00E07748">
          <w:pPr>
            <w:pStyle w:val="4508D7B6FD2E49969AACD0DD8BC0A339"/>
          </w:pPr>
          <w:r w:rsidRPr="00D75A0D">
            <w:rPr>
              <w:rStyle w:val="PlaceholderText"/>
              <w:rFonts w:cs="Arial"/>
              <w:sz w:val="20"/>
              <w:szCs w:val="20"/>
            </w:rPr>
            <w:t>X,XXX,XXX</w:t>
          </w:r>
        </w:p>
      </w:docPartBody>
    </w:docPart>
    <w:docPart>
      <w:docPartPr>
        <w:name w:val="AA4FBDFD50EE4BEF9899DBF03B1D4732"/>
        <w:category>
          <w:name w:val="General"/>
          <w:gallery w:val="placeholder"/>
        </w:category>
        <w:types>
          <w:type w:val="bbPlcHdr"/>
        </w:types>
        <w:behaviors>
          <w:behavior w:val="content"/>
        </w:behaviors>
        <w:guid w:val="{1507F3AB-7CB8-4348-85DB-87FAA98C0B49}"/>
      </w:docPartPr>
      <w:docPartBody>
        <w:p w:rsidR="00E07748" w:rsidRDefault="00E07748" w:rsidP="00E07748">
          <w:pPr>
            <w:pStyle w:val="AA4FBDFD50EE4BEF9899DBF03B1D4732"/>
          </w:pPr>
          <w:r w:rsidRPr="00D75A0D">
            <w:rPr>
              <w:rStyle w:val="PlaceholderText"/>
              <w:rFonts w:cs="Arial"/>
              <w:sz w:val="20"/>
              <w:szCs w:val="20"/>
            </w:rPr>
            <w:t>X,XXX,XXX</w:t>
          </w:r>
        </w:p>
      </w:docPartBody>
    </w:docPart>
    <w:docPart>
      <w:docPartPr>
        <w:name w:val="7C3E6C60615E44E8B5ADB598B5BF5B6F"/>
        <w:category>
          <w:name w:val="General"/>
          <w:gallery w:val="placeholder"/>
        </w:category>
        <w:types>
          <w:type w:val="bbPlcHdr"/>
        </w:types>
        <w:behaviors>
          <w:behavior w:val="content"/>
        </w:behaviors>
        <w:guid w:val="{A44DA580-D83A-41E5-8A5E-92BC153B7628}"/>
      </w:docPartPr>
      <w:docPartBody>
        <w:p w:rsidR="00E07748" w:rsidRDefault="00E07748" w:rsidP="00E07748">
          <w:pPr>
            <w:pStyle w:val="7C3E6C60615E44E8B5ADB598B5BF5B6F"/>
          </w:pPr>
          <w:r w:rsidRPr="00D75A0D">
            <w:rPr>
              <w:rStyle w:val="PlaceholderText"/>
              <w:rFonts w:cs="Arial"/>
              <w:sz w:val="20"/>
              <w:szCs w:val="20"/>
            </w:rPr>
            <w:t>X,XXX,XXX</w:t>
          </w:r>
        </w:p>
      </w:docPartBody>
    </w:docPart>
    <w:docPart>
      <w:docPartPr>
        <w:name w:val="36A4B8B444F84513996822B4B2EA6BB1"/>
        <w:category>
          <w:name w:val="General"/>
          <w:gallery w:val="placeholder"/>
        </w:category>
        <w:types>
          <w:type w:val="bbPlcHdr"/>
        </w:types>
        <w:behaviors>
          <w:behavior w:val="content"/>
        </w:behaviors>
        <w:guid w:val="{AC2E921A-B3BA-43A7-8714-C277729DB882}"/>
      </w:docPartPr>
      <w:docPartBody>
        <w:p w:rsidR="00E07748" w:rsidRDefault="00E07748" w:rsidP="00E07748">
          <w:pPr>
            <w:pStyle w:val="36A4B8B444F84513996822B4B2EA6BB1"/>
          </w:pPr>
          <w:r w:rsidRPr="00D75A0D">
            <w:rPr>
              <w:rStyle w:val="PlaceholderText"/>
              <w:rFonts w:cs="Arial"/>
              <w:sz w:val="20"/>
              <w:szCs w:val="20"/>
            </w:rPr>
            <w:t>X,XXX,XXX</w:t>
          </w:r>
        </w:p>
      </w:docPartBody>
    </w:docPart>
    <w:docPart>
      <w:docPartPr>
        <w:name w:val="CE5D5A04B9AB41E090B22E2B263E61DD"/>
        <w:category>
          <w:name w:val="General"/>
          <w:gallery w:val="placeholder"/>
        </w:category>
        <w:types>
          <w:type w:val="bbPlcHdr"/>
        </w:types>
        <w:behaviors>
          <w:behavior w:val="content"/>
        </w:behaviors>
        <w:guid w:val="{781EB71E-FE8A-4EE8-A717-73B0845AD056}"/>
      </w:docPartPr>
      <w:docPartBody>
        <w:p w:rsidR="00E07748" w:rsidRDefault="00E07748" w:rsidP="00E07748">
          <w:pPr>
            <w:pStyle w:val="CE5D5A04B9AB41E090B22E2B263E61DD"/>
          </w:pPr>
          <w:r w:rsidRPr="00D75A0D">
            <w:rPr>
              <w:rStyle w:val="PlaceholderText"/>
              <w:rFonts w:cs="Arial"/>
              <w:sz w:val="20"/>
              <w:szCs w:val="20"/>
            </w:rPr>
            <w:t>X,XXX,XXX</w:t>
          </w:r>
        </w:p>
      </w:docPartBody>
    </w:docPart>
    <w:docPart>
      <w:docPartPr>
        <w:name w:val="54431876A1D74E4CBC5F93AC50DACE07"/>
        <w:category>
          <w:name w:val="General"/>
          <w:gallery w:val="placeholder"/>
        </w:category>
        <w:types>
          <w:type w:val="bbPlcHdr"/>
        </w:types>
        <w:behaviors>
          <w:behavior w:val="content"/>
        </w:behaviors>
        <w:guid w:val="{7768AF8A-5759-4349-AFDE-B10FCF4D73F2}"/>
      </w:docPartPr>
      <w:docPartBody>
        <w:p w:rsidR="00E07748" w:rsidRDefault="00E07748" w:rsidP="00E07748">
          <w:pPr>
            <w:pStyle w:val="54431876A1D74E4CBC5F93AC50DACE07"/>
          </w:pPr>
          <w:r w:rsidRPr="00C07151">
            <w:rPr>
              <w:rStyle w:val="PlaceholderText"/>
              <w:rFonts w:cs="Arial"/>
              <w:sz w:val="20"/>
              <w:szCs w:val="20"/>
            </w:rPr>
            <w:t>Choose an item.</w:t>
          </w:r>
        </w:p>
      </w:docPartBody>
    </w:docPart>
    <w:docPart>
      <w:docPartPr>
        <w:name w:val="42C0426EA2E14573A74EA2E4212F19F3"/>
        <w:category>
          <w:name w:val="General"/>
          <w:gallery w:val="placeholder"/>
        </w:category>
        <w:types>
          <w:type w:val="bbPlcHdr"/>
        </w:types>
        <w:behaviors>
          <w:behavior w:val="content"/>
        </w:behaviors>
        <w:guid w:val="{98B2DA44-5241-4333-A407-68870637AE30}"/>
      </w:docPartPr>
      <w:docPartBody>
        <w:p w:rsidR="00E07748" w:rsidRDefault="00E07748" w:rsidP="00E07748">
          <w:pPr>
            <w:pStyle w:val="42C0426EA2E14573A74EA2E4212F19F3"/>
          </w:pPr>
          <w:r w:rsidRPr="00C07151">
            <w:rPr>
              <w:rStyle w:val="PlaceholderText"/>
              <w:rFonts w:cs="Arial"/>
              <w:sz w:val="20"/>
              <w:szCs w:val="20"/>
            </w:rPr>
            <w:t>(+/-)</w:t>
          </w:r>
        </w:p>
      </w:docPartBody>
    </w:docPart>
    <w:docPart>
      <w:docPartPr>
        <w:name w:val="6665D324ECC140BEB66AC0250234A280"/>
        <w:category>
          <w:name w:val="General"/>
          <w:gallery w:val="placeholder"/>
        </w:category>
        <w:types>
          <w:type w:val="bbPlcHdr"/>
        </w:types>
        <w:behaviors>
          <w:behavior w:val="content"/>
        </w:behaviors>
        <w:guid w:val="{C384A537-8289-4875-8C40-7E3C3366570D}"/>
      </w:docPartPr>
      <w:docPartBody>
        <w:p w:rsidR="00E07748" w:rsidRDefault="00E07748" w:rsidP="00E07748">
          <w:pPr>
            <w:pStyle w:val="6665D324ECC140BEB66AC0250234A280"/>
          </w:pPr>
          <w:r w:rsidRPr="00D75A0D">
            <w:rPr>
              <w:rStyle w:val="PlaceholderText"/>
              <w:rFonts w:cs="Arial"/>
              <w:sz w:val="20"/>
              <w:szCs w:val="20"/>
            </w:rPr>
            <w:t>X,XXX,XXX</w:t>
          </w:r>
        </w:p>
      </w:docPartBody>
    </w:docPart>
    <w:docPart>
      <w:docPartPr>
        <w:name w:val="2931CE668BCE4E60A859154E0FEF7250"/>
        <w:category>
          <w:name w:val="General"/>
          <w:gallery w:val="placeholder"/>
        </w:category>
        <w:types>
          <w:type w:val="bbPlcHdr"/>
        </w:types>
        <w:behaviors>
          <w:behavior w:val="content"/>
        </w:behaviors>
        <w:guid w:val="{4C1480C9-F59C-4CF6-B635-88B2C6D57FA2}"/>
      </w:docPartPr>
      <w:docPartBody>
        <w:p w:rsidR="00E07748" w:rsidRDefault="00E07748" w:rsidP="00E07748">
          <w:pPr>
            <w:pStyle w:val="2931CE668BCE4E60A859154E0FEF7250"/>
          </w:pPr>
          <w:r w:rsidRPr="00291CC6">
            <w:rPr>
              <w:rStyle w:val="PlaceholderText"/>
              <w:rFonts w:cs="Arial"/>
              <w:szCs w:val="24"/>
            </w:rPr>
            <w:t>Click or tap here to enter text.</w:t>
          </w:r>
        </w:p>
      </w:docPartBody>
    </w:docPart>
    <w:docPart>
      <w:docPartPr>
        <w:name w:val="9512B416C61D48C5BE9F77D4AA48252F"/>
        <w:category>
          <w:name w:val="General"/>
          <w:gallery w:val="placeholder"/>
        </w:category>
        <w:types>
          <w:type w:val="bbPlcHdr"/>
        </w:types>
        <w:behaviors>
          <w:behavior w:val="content"/>
        </w:behaviors>
        <w:guid w:val="{90F5CDB6-4B88-41A4-8A47-3BB024FF2964}"/>
      </w:docPartPr>
      <w:docPartBody>
        <w:p w:rsidR="00E07748" w:rsidRDefault="00E07748" w:rsidP="00E07748">
          <w:pPr>
            <w:pStyle w:val="9512B416C61D48C5BE9F77D4AA48252F"/>
          </w:pPr>
          <w:r w:rsidRPr="00291CC6">
            <w:rPr>
              <w:rStyle w:val="PlaceholderText"/>
              <w:rFonts w:cs="Arial"/>
              <w:szCs w:val="24"/>
            </w:rPr>
            <w:t>Click or tap here to enter text.</w:t>
          </w:r>
        </w:p>
      </w:docPartBody>
    </w:docPart>
    <w:docPart>
      <w:docPartPr>
        <w:name w:val="ED2B1E50D93C436BBA09EAB82C1818F8"/>
        <w:category>
          <w:name w:val="General"/>
          <w:gallery w:val="placeholder"/>
        </w:category>
        <w:types>
          <w:type w:val="bbPlcHdr"/>
        </w:types>
        <w:behaviors>
          <w:behavior w:val="content"/>
        </w:behaviors>
        <w:guid w:val="{05E7CAE7-C1D0-488A-AED1-06B67DDE224F}"/>
      </w:docPartPr>
      <w:docPartBody>
        <w:p w:rsidR="00E07748" w:rsidRDefault="00E07748" w:rsidP="00E07748">
          <w:pPr>
            <w:pStyle w:val="ED2B1E50D93C436BBA09EAB82C1818F8"/>
          </w:pPr>
          <w:r w:rsidRPr="00291CC6">
            <w:rPr>
              <w:rStyle w:val="PlaceholderText"/>
              <w:rFonts w:cs="Arial"/>
              <w:szCs w:val="24"/>
            </w:rPr>
            <w:t>Click or tap here to enter text.</w:t>
          </w:r>
        </w:p>
      </w:docPartBody>
    </w:docPart>
    <w:docPart>
      <w:docPartPr>
        <w:name w:val="7079988CD64F4F3DB08B4749B525296D"/>
        <w:category>
          <w:name w:val="General"/>
          <w:gallery w:val="placeholder"/>
        </w:category>
        <w:types>
          <w:type w:val="bbPlcHdr"/>
        </w:types>
        <w:behaviors>
          <w:behavior w:val="content"/>
        </w:behaviors>
        <w:guid w:val="{B183B7D6-E35B-452F-A471-B7AC2C718F0D}"/>
      </w:docPartPr>
      <w:docPartBody>
        <w:p w:rsidR="00E07748" w:rsidRDefault="00E07748" w:rsidP="00E07748">
          <w:pPr>
            <w:pStyle w:val="7079988CD64F4F3DB08B4749B525296D"/>
          </w:pPr>
          <w:r w:rsidRPr="00291CC6">
            <w:rPr>
              <w:rStyle w:val="PlaceholderText"/>
              <w:rFonts w:cs="Arial"/>
              <w:szCs w:val="24"/>
            </w:rPr>
            <w:t>Click or tap here to enter text.</w:t>
          </w:r>
        </w:p>
      </w:docPartBody>
    </w:docPart>
    <w:docPart>
      <w:docPartPr>
        <w:name w:val="1B49647D59FD402A963612B4E69E41ED"/>
        <w:category>
          <w:name w:val="General"/>
          <w:gallery w:val="placeholder"/>
        </w:category>
        <w:types>
          <w:type w:val="bbPlcHdr"/>
        </w:types>
        <w:behaviors>
          <w:behavior w:val="content"/>
        </w:behaviors>
        <w:guid w:val="{8A48C956-B3B7-4F6D-9B71-4B0E4951FE6F}"/>
      </w:docPartPr>
      <w:docPartBody>
        <w:p w:rsidR="00E07748" w:rsidRDefault="00E07748" w:rsidP="00E07748">
          <w:pPr>
            <w:pStyle w:val="1B49647D59FD402A963612B4E69E41ED"/>
          </w:pPr>
          <w:r w:rsidRPr="00291CC6">
            <w:rPr>
              <w:rStyle w:val="PlaceholderText"/>
              <w:rFonts w:cs="Arial"/>
              <w:szCs w:val="24"/>
            </w:rPr>
            <w:t>Click or tap here to enter text.</w:t>
          </w:r>
        </w:p>
      </w:docPartBody>
    </w:docPart>
    <w:docPart>
      <w:docPartPr>
        <w:name w:val="C0FFAE15421A4A9EB4626A782432BDC4"/>
        <w:category>
          <w:name w:val="General"/>
          <w:gallery w:val="placeholder"/>
        </w:category>
        <w:types>
          <w:type w:val="bbPlcHdr"/>
        </w:types>
        <w:behaviors>
          <w:behavior w:val="content"/>
        </w:behaviors>
        <w:guid w:val="{52E7EB13-67CF-4811-AF4B-FA18BF8D4501}"/>
      </w:docPartPr>
      <w:docPartBody>
        <w:p w:rsidR="00E07748" w:rsidRDefault="00E07748" w:rsidP="00E07748">
          <w:pPr>
            <w:pStyle w:val="C0FFAE15421A4A9EB4626A782432BDC4"/>
          </w:pPr>
          <w:r w:rsidRPr="00291CC6">
            <w:rPr>
              <w:rStyle w:val="PlaceholderText"/>
              <w:rFonts w:cs="Arial"/>
              <w:szCs w:val="24"/>
            </w:rPr>
            <w:t>Click or tap here to enter text.</w:t>
          </w:r>
        </w:p>
      </w:docPartBody>
    </w:docPart>
    <w:docPart>
      <w:docPartPr>
        <w:name w:val="D5DCBDFE5C464F6981F2AF5B39E2A65B"/>
        <w:category>
          <w:name w:val="General"/>
          <w:gallery w:val="placeholder"/>
        </w:category>
        <w:types>
          <w:type w:val="bbPlcHdr"/>
        </w:types>
        <w:behaviors>
          <w:behavior w:val="content"/>
        </w:behaviors>
        <w:guid w:val="{72A33627-73ED-4806-B761-A26860B7169B}"/>
      </w:docPartPr>
      <w:docPartBody>
        <w:p w:rsidR="00FC01EC" w:rsidRDefault="00FC01EC" w:rsidP="00FC01EC">
          <w:pPr>
            <w:pStyle w:val="D5DCBDFE5C464F6981F2AF5B39E2A65B"/>
          </w:pPr>
          <w:r w:rsidRPr="00A467D4">
            <w:rPr>
              <w:rStyle w:val="PlaceholderText"/>
              <w:rFonts w:cs="Arial"/>
            </w:rPr>
            <w:t>Click or tap here to enter text.</w:t>
          </w:r>
        </w:p>
      </w:docPartBody>
    </w:docPart>
    <w:docPart>
      <w:docPartPr>
        <w:name w:val="F46E8E7B298C431B9B9FCD786812CA60"/>
        <w:category>
          <w:name w:val="General"/>
          <w:gallery w:val="placeholder"/>
        </w:category>
        <w:types>
          <w:type w:val="bbPlcHdr"/>
        </w:types>
        <w:behaviors>
          <w:behavior w:val="content"/>
        </w:behaviors>
        <w:guid w:val="{077CF6DD-B879-4F5F-89B9-0823DCA8CAC5}"/>
      </w:docPartPr>
      <w:docPartBody>
        <w:p w:rsidR="00FC01EC" w:rsidRDefault="00FC01EC" w:rsidP="00FC01EC">
          <w:pPr>
            <w:pStyle w:val="F46E8E7B298C431B9B9FCD786812CA60"/>
          </w:pPr>
          <w:r w:rsidRPr="002C60F4">
            <w:rPr>
              <w:rStyle w:val="PlaceholderText"/>
              <w:rFonts w:cs="Arial"/>
              <w:sz w:val="20"/>
              <w:szCs w:val="20"/>
              <w:highlight w:val="cyan"/>
            </w:rPr>
            <w:t>Choose an item.</w:t>
          </w:r>
        </w:p>
      </w:docPartBody>
    </w:docPart>
    <w:docPart>
      <w:docPartPr>
        <w:name w:val="DEB77003BAC54FB3A59BFE57E6652517"/>
        <w:category>
          <w:name w:val="General"/>
          <w:gallery w:val="placeholder"/>
        </w:category>
        <w:types>
          <w:type w:val="bbPlcHdr"/>
        </w:types>
        <w:behaviors>
          <w:behavior w:val="content"/>
        </w:behaviors>
        <w:guid w:val="{3A91C8EB-8D25-4CC6-ADF5-0079276E35D5}"/>
      </w:docPartPr>
      <w:docPartBody>
        <w:p w:rsidR="00FC01EC" w:rsidRDefault="00FC01EC" w:rsidP="00FC01EC">
          <w:pPr>
            <w:pStyle w:val="DEB77003BAC54FB3A59BFE57E6652517"/>
          </w:pPr>
          <w:r w:rsidRPr="00D75A0D">
            <w:rPr>
              <w:rStyle w:val="PlaceholderText"/>
              <w:rFonts w:cs="Arial"/>
              <w:sz w:val="20"/>
              <w:szCs w:val="20"/>
            </w:rPr>
            <w:t>X,XXX,XXX</w:t>
          </w:r>
        </w:p>
      </w:docPartBody>
    </w:docPart>
    <w:docPart>
      <w:docPartPr>
        <w:name w:val="BA74AB278C8F425CB4FBC10AEE00E083"/>
        <w:category>
          <w:name w:val="General"/>
          <w:gallery w:val="placeholder"/>
        </w:category>
        <w:types>
          <w:type w:val="bbPlcHdr"/>
        </w:types>
        <w:behaviors>
          <w:behavior w:val="content"/>
        </w:behaviors>
        <w:guid w:val="{4281EA2E-8543-4BF1-A075-E83E486A84F2}"/>
      </w:docPartPr>
      <w:docPartBody>
        <w:p w:rsidR="00FC01EC" w:rsidRDefault="00FC01EC" w:rsidP="00FC01EC">
          <w:pPr>
            <w:pStyle w:val="BA74AB278C8F425CB4FBC10AEE00E083"/>
          </w:pPr>
          <w:r w:rsidRPr="002C60F4">
            <w:rPr>
              <w:rStyle w:val="PlaceholderText"/>
              <w:rFonts w:cs="Arial"/>
              <w:sz w:val="20"/>
              <w:szCs w:val="20"/>
              <w:highlight w:val="cyan"/>
            </w:rPr>
            <w:t>X,XXX</w:t>
          </w:r>
        </w:p>
      </w:docPartBody>
    </w:docPart>
    <w:docPart>
      <w:docPartPr>
        <w:name w:val="42E3D284AC0048A99AC0B44EE41F0EDE"/>
        <w:category>
          <w:name w:val="General"/>
          <w:gallery w:val="placeholder"/>
        </w:category>
        <w:types>
          <w:type w:val="bbPlcHdr"/>
        </w:types>
        <w:behaviors>
          <w:behavior w:val="content"/>
        </w:behaviors>
        <w:guid w:val="{7AD626BE-1AD9-405B-99E7-DFD998080331}"/>
      </w:docPartPr>
      <w:docPartBody>
        <w:p w:rsidR="00FC01EC" w:rsidRDefault="00FC01EC" w:rsidP="00FC01EC">
          <w:pPr>
            <w:pStyle w:val="42E3D284AC0048A99AC0B44EE41F0EDE"/>
          </w:pPr>
          <w:r w:rsidRPr="002C60F4">
            <w:rPr>
              <w:rStyle w:val="PlaceholderText"/>
              <w:rFonts w:cs="Arial"/>
              <w:sz w:val="20"/>
              <w:szCs w:val="20"/>
              <w:highlight w:val="cyan"/>
            </w:rPr>
            <w:t>X,XXX</w:t>
          </w:r>
        </w:p>
      </w:docPartBody>
    </w:docPart>
    <w:docPart>
      <w:docPartPr>
        <w:name w:val="4C72C841706C434C87249F8D16637CA8"/>
        <w:category>
          <w:name w:val="General"/>
          <w:gallery w:val="placeholder"/>
        </w:category>
        <w:types>
          <w:type w:val="bbPlcHdr"/>
        </w:types>
        <w:behaviors>
          <w:behavior w:val="content"/>
        </w:behaviors>
        <w:guid w:val="{59FD4C48-7EFE-4219-A532-BB70B6A7B738}"/>
      </w:docPartPr>
      <w:docPartBody>
        <w:p w:rsidR="00FC01EC" w:rsidRDefault="00FC01EC" w:rsidP="00FC01EC">
          <w:pPr>
            <w:pStyle w:val="4C72C841706C434C87249F8D16637CA8"/>
          </w:pPr>
          <w:r w:rsidRPr="002C60F4">
            <w:rPr>
              <w:rStyle w:val="PlaceholderText"/>
              <w:rFonts w:cs="Arial"/>
              <w:sz w:val="20"/>
              <w:szCs w:val="20"/>
              <w:highlight w:val="cyan"/>
            </w:rPr>
            <w:t>X,XXX</w:t>
          </w:r>
        </w:p>
      </w:docPartBody>
    </w:docPart>
    <w:docPart>
      <w:docPartPr>
        <w:name w:val="9A38477CACA74F1D8B78624B9E925FBF"/>
        <w:category>
          <w:name w:val="General"/>
          <w:gallery w:val="placeholder"/>
        </w:category>
        <w:types>
          <w:type w:val="bbPlcHdr"/>
        </w:types>
        <w:behaviors>
          <w:behavior w:val="content"/>
        </w:behaviors>
        <w:guid w:val="{9712A998-86C6-4CE6-BA2E-238489DB0E98}"/>
      </w:docPartPr>
      <w:docPartBody>
        <w:p w:rsidR="00FC01EC" w:rsidRDefault="00FC01EC" w:rsidP="00FC01EC">
          <w:pPr>
            <w:pStyle w:val="9A38477CACA74F1D8B78624B9E925FBF"/>
          </w:pPr>
          <w:r w:rsidRPr="002C60F4">
            <w:rPr>
              <w:rStyle w:val="PlaceholderText"/>
              <w:rFonts w:cs="Arial"/>
              <w:sz w:val="20"/>
              <w:szCs w:val="20"/>
              <w:highlight w:val="cyan"/>
            </w:rPr>
            <w:t>X,XXX</w:t>
          </w:r>
        </w:p>
      </w:docPartBody>
    </w:docPart>
    <w:docPart>
      <w:docPartPr>
        <w:name w:val="53CDDDB49C3741B198E90E981F0318D9"/>
        <w:category>
          <w:name w:val="General"/>
          <w:gallery w:val="placeholder"/>
        </w:category>
        <w:types>
          <w:type w:val="bbPlcHdr"/>
        </w:types>
        <w:behaviors>
          <w:behavior w:val="content"/>
        </w:behaviors>
        <w:guid w:val="{CF286549-6F61-41F1-9E9F-EA52F92BC20B}"/>
      </w:docPartPr>
      <w:docPartBody>
        <w:p w:rsidR="00FC01EC" w:rsidRDefault="00FC01EC" w:rsidP="00FC01EC">
          <w:pPr>
            <w:pStyle w:val="53CDDDB49C3741B198E90E981F0318D9"/>
          </w:pPr>
          <w:r w:rsidRPr="002C60F4">
            <w:rPr>
              <w:rStyle w:val="PlaceholderText"/>
              <w:rFonts w:cs="Arial"/>
              <w:sz w:val="20"/>
              <w:szCs w:val="20"/>
              <w:highlight w:val="cyan"/>
            </w:rPr>
            <w:t>X,XXX</w:t>
          </w:r>
        </w:p>
      </w:docPartBody>
    </w:docPart>
    <w:docPart>
      <w:docPartPr>
        <w:name w:val="9FE36F41A0BF4E1FB411C535B9FC8884"/>
        <w:category>
          <w:name w:val="General"/>
          <w:gallery w:val="placeholder"/>
        </w:category>
        <w:types>
          <w:type w:val="bbPlcHdr"/>
        </w:types>
        <w:behaviors>
          <w:behavior w:val="content"/>
        </w:behaviors>
        <w:guid w:val="{9C0204B0-1479-40B2-948E-630BE02E0B1D}"/>
      </w:docPartPr>
      <w:docPartBody>
        <w:p w:rsidR="00FC01EC" w:rsidRDefault="00FC01EC" w:rsidP="00FC01EC">
          <w:pPr>
            <w:pStyle w:val="9FE36F41A0BF4E1FB411C535B9FC8884"/>
          </w:pPr>
          <w:r w:rsidRPr="00A467D4">
            <w:rPr>
              <w:rStyle w:val="PlaceholderText"/>
              <w:rFonts w:cs="Arial"/>
            </w:rPr>
            <w:t>Click or tap here to enter text.</w:t>
          </w:r>
        </w:p>
      </w:docPartBody>
    </w:docPart>
    <w:docPart>
      <w:docPartPr>
        <w:name w:val="B1171778036A4E9A84AA0C95747C6DD0"/>
        <w:category>
          <w:name w:val="General"/>
          <w:gallery w:val="placeholder"/>
        </w:category>
        <w:types>
          <w:type w:val="bbPlcHdr"/>
        </w:types>
        <w:behaviors>
          <w:behavior w:val="content"/>
        </w:behaviors>
        <w:guid w:val="{47DE3449-BA59-42B4-BC0A-1E6384A49EE5}"/>
      </w:docPartPr>
      <w:docPartBody>
        <w:p w:rsidR="00FC01EC" w:rsidRDefault="00FC01EC" w:rsidP="00FC01EC">
          <w:pPr>
            <w:pStyle w:val="B1171778036A4E9A84AA0C95747C6DD0"/>
          </w:pPr>
          <w:r w:rsidRPr="00A467D4">
            <w:rPr>
              <w:rStyle w:val="PlaceholderText"/>
              <w:rFonts w:cs="Arial"/>
            </w:rPr>
            <w:t>Click or tap here to enter text.</w:t>
          </w:r>
        </w:p>
      </w:docPartBody>
    </w:docPart>
    <w:docPart>
      <w:docPartPr>
        <w:name w:val="1908908F77F6401A990FAD4A6B2A5E96"/>
        <w:category>
          <w:name w:val="General"/>
          <w:gallery w:val="placeholder"/>
        </w:category>
        <w:types>
          <w:type w:val="bbPlcHdr"/>
        </w:types>
        <w:behaviors>
          <w:behavior w:val="content"/>
        </w:behaviors>
        <w:guid w:val="{6A7E6008-660A-4F03-B6EF-80E301D7AD6F}"/>
      </w:docPartPr>
      <w:docPartBody>
        <w:p w:rsidR="00FC01EC" w:rsidRDefault="00FC01EC" w:rsidP="00FC01EC">
          <w:pPr>
            <w:pStyle w:val="1908908F77F6401A990FAD4A6B2A5E96"/>
          </w:pPr>
          <w:r w:rsidRPr="002C60F4">
            <w:rPr>
              <w:rStyle w:val="PlaceholderText"/>
              <w:rFonts w:cs="Arial"/>
              <w:sz w:val="20"/>
              <w:szCs w:val="20"/>
              <w:highlight w:val="cyan"/>
            </w:rPr>
            <w:t>Choose an item.</w:t>
          </w:r>
        </w:p>
      </w:docPartBody>
    </w:docPart>
    <w:docPart>
      <w:docPartPr>
        <w:name w:val="0AC3860DB8384067B059D957906CD6D9"/>
        <w:category>
          <w:name w:val="General"/>
          <w:gallery w:val="placeholder"/>
        </w:category>
        <w:types>
          <w:type w:val="bbPlcHdr"/>
        </w:types>
        <w:behaviors>
          <w:behavior w:val="content"/>
        </w:behaviors>
        <w:guid w:val="{8D7F357C-AA7A-4539-A79C-51A65758056E}"/>
      </w:docPartPr>
      <w:docPartBody>
        <w:p w:rsidR="00FC01EC" w:rsidRDefault="00FC01EC" w:rsidP="00FC01EC">
          <w:pPr>
            <w:pStyle w:val="0AC3860DB8384067B059D957906CD6D9"/>
          </w:pPr>
          <w:r w:rsidRPr="00D75A0D">
            <w:rPr>
              <w:rStyle w:val="PlaceholderText"/>
              <w:rFonts w:cs="Arial"/>
              <w:sz w:val="20"/>
              <w:szCs w:val="20"/>
            </w:rPr>
            <w:t>X,XXX,XXX</w:t>
          </w:r>
        </w:p>
      </w:docPartBody>
    </w:docPart>
    <w:docPart>
      <w:docPartPr>
        <w:name w:val="850E75070EEC46718E9C3FB8E0C22D12"/>
        <w:category>
          <w:name w:val="General"/>
          <w:gallery w:val="placeholder"/>
        </w:category>
        <w:types>
          <w:type w:val="bbPlcHdr"/>
        </w:types>
        <w:behaviors>
          <w:behavior w:val="content"/>
        </w:behaviors>
        <w:guid w:val="{4746DDB0-17C9-4D38-B4AE-E41756D48F94}"/>
      </w:docPartPr>
      <w:docPartBody>
        <w:p w:rsidR="00FC01EC" w:rsidRDefault="00FC01EC" w:rsidP="00FC01EC">
          <w:pPr>
            <w:pStyle w:val="850E75070EEC46718E9C3FB8E0C22D12"/>
          </w:pPr>
          <w:r w:rsidRPr="002C60F4">
            <w:rPr>
              <w:rStyle w:val="PlaceholderText"/>
              <w:rFonts w:cs="Arial"/>
              <w:sz w:val="20"/>
              <w:szCs w:val="20"/>
              <w:highlight w:val="cyan"/>
            </w:rPr>
            <w:t>X,XXX</w:t>
          </w:r>
        </w:p>
      </w:docPartBody>
    </w:docPart>
    <w:docPart>
      <w:docPartPr>
        <w:name w:val="AEC5E323D1B84C50BE118AA30F051B5E"/>
        <w:category>
          <w:name w:val="General"/>
          <w:gallery w:val="placeholder"/>
        </w:category>
        <w:types>
          <w:type w:val="bbPlcHdr"/>
        </w:types>
        <w:behaviors>
          <w:behavior w:val="content"/>
        </w:behaviors>
        <w:guid w:val="{A0EFC395-FA93-460C-961D-7E4864EE7F88}"/>
      </w:docPartPr>
      <w:docPartBody>
        <w:p w:rsidR="00FC01EC" w:rsidRDefault="00FC01EC" w:rsidP="00FC01EC">
          <w:pPr>
            <w:pStyle w:val="AEC5E323D1B84C50BE118AA30F051B5E"/>
          </w:pPr>
          <w:r w:rsidRPr="002C60F4">
            <w:rPr>
              <w:rStyle w:val="PlaceholderText"/>
              <w:rFonts w:cs="Arial"/>
              <w:sz w:val="20"/>
              <w:szCs w:val="20"/>
              <w:highlight w:val="cyan"/>
            </w:rPr>
            <w:t>X,XXX</w:t>
          </w:r>
        </w:p>
      </w:docPartBody>
    </w:docPart>
    <w:docPart>
      <w:docPartPr>
        <w:name w:val="46BF45E56FF342D68E89E4A563CD6504"/>
        <w:category>
          <w:name w:val="General"/>
          <w:gallery w:val="placeholder"/>
        </w:category>
        <w:types>
          <w:type w:val="bbPlcHdr"/>
        </w:types>
        <w:behaviors>
          <w:behavior w:val="content"/>
        </w:behaviors>
        <w:guid w:val="{0893AEA9-5FE7-47B7-9D05-888E0BB77352}"/>
      </w:docPartPr>
      <w:docPartBody>
        <w:p w:rsidR="00FC01EC" w:rsidRDefault="00FC01EC" w:rsidP="00FC01EC">
          <w:pPr>
            <w:pStyle w:val="46BF45E56FF342D68E89E4A563CD6504"/>
          </w:pPr>
          <w:r w:rsidRPr="002C60F4">
            <w:rPr>
              <w:rStyle w:val="PlaceholderText"/>
              <w:rFonts w:cs="Arial"/>
              <w:sz w:val="20"/>
              <w:szCs w:val="20"/>
              <w:highlight w:val="cyan"/>
            </w:rPr>
            <w:t>X,XXX</w:t>
          </w:r>
        </w:p>
      </w:docPartBody>
    </w:docPart>
    <w:docPart>
      <w:docPartPr>
        <w:name w:val="B7FBCCC2A2CA4532B002581325C322FF"/>
        <w:category>
          <w:name w:val="General"/>
          <w:gallery w:val="placeholder"/>
        </w:category>
        <w:types>
          <w:type w:val="bbPlcHdr"/>
        </w:types>
        <w:behaviors>
          <w:behavior w:val="content"/>
        </w:behaviors>
        <w:guid w:val="{485327D1-CF25-4763-8EE2-B28A4F238EF5}"/>
      </w:docPartPr>
      <w:docPartBody>
        <w:p w:rsidR="00FC01EC" w:rsidRDefault="00FC01EC" w:rsidP="00FC01EC">
          <w:pPr>
            <w:pStyle w:val="B7FBCCC2A2CA4532B002581325C322FF"/>
          </w:pPr>
          <w:r w:rsidRPr="002C60F4">
            <w:rPr>
              <w:rStyle w:val="PlaceholderText"/>
              <w:rFonts w:cs="Arial"/>
              <w:sz w:val="20"/>
              <w:szCs w:val="20"/>
              <w:highlight w:val="cyan"/>
            </w:rPr>
            <w:t>X,XXX</w:t>
          </w:r>
        </w:p>
      </w:docPartBody>
    </w:docPart>
    <w:docPart>
      <w:docPartPr>
        <w:name w:val="4C443A5904A44838A83963F00C2435CA"/>
        <w:category>
          <w:name w:val="General"/>
          <w:gallery w:val="placeholder"/>
        </w:category>
        <w:types>
          <w:type w:val="bbPlcHdr"/>
        </w:types>
        <w:behaviors>
          <w:behavior w:val="content"/>
        </w:behaviors>
        <w:guid w:val="{586957DB-7E7C-4C44-816D-55BC35AC6DC8}"/>
      </w:docPartPr>
      <w:docPartBody>
        <w:p w:rsidR="00FC01EC" w:rsidRDefault="00FC01EC" w:rsidP="00FC01EC">
          <w:pPr>
            <w:pStyle w:val="4C443A5904A44838A83963F00C2435CA"/>
          </w:pPr>
          <w:r w:rsidRPr="002C60F4">
            <w:rPr>
              <w:rStyle w:val="PlaceholderText"/>
              <w:rFonts w:cs="Arial"/>
              <w:sz w:val="20"/>
              <w:szCs w:val="20"/>
              <w:highlight w:val="cyan"/>
            </w:rPr>
            <w:t>X,XXX</w:t>
          </w:r>
        </w:p>
      </w:docPartBody>
    </w:docPart>
    <w:docPart>
      <w:docPartPr>
        <w:name w:val="9097146743B14FC9AF298AD432812791"/>
        <w:category>
          <w:name w:val="General"/>
          <w:gallery w:val="placeholder"/>
        </w:category>
        <w:types>
          <w:type w:val="bbPlcHdr"/>
        </w:types>
        <w:behaviors>
          <w:behavior w:val="content"/>
        </w:behaviors>
        <w:guid w:val="{10F2036D-AF38-447B-954A-D0D97FD4FC93}"/>
      </w:docPartPr>
      <w:docPartBody>
        <w:p w:rsidR="00FC01EC" w:rsidRDefault="00FC01EC" w:rsidP="00FC01EC">
          <w:pPr>
            <w:pStyle w:val="9097146743B14FC9AF298AD432812791"/>
          </w:pPr>
          <w:r w:rsidRPr="00A467D4">
            <w:rPr>
              <w:rStyle w:val="PlaceholderText"/>
              <w:rFonts w:cs="Arial"/>
            </w:rPr>
            <w:t>Click or tap here to enter text.</w:t>
          </w:r>
        </w:p>
      </w:docPartBody>
    </w:docPart>
    <w:docPart>
      <w:docPartPr>
        <w:name w:val="006083FD6E7640F0A57504B90FF5EDCD"/>
        <w:category>
          <w:name w:val="General"/>
          <w:gallery w:val="placeholder"/>
        </w:category>
        <w:types>
          <w:type w:val="bbPlcHdr"/>
        </w:types>
        <w:behaviors>
          <w:behavior w:val="content"/>
        </w:behaviors>
        <w:guid w:val="{8104A7D6-D738-41B7-BC10-89D17ADE963D}"/>
      </w:docPartPr>
      <w:docPartBody>
        <w:p w:rsidR="00FC01EC" w:rsidRDefault="00FC01EC" w:rsidP="00FC01EC">
          <w:pPr>
            <w:pStyle w:val="006083FD6E7640F0A57504B90FF5EDCD"/>
          </w:pPr>
          <w:r w:rsidRPr="00A467D4">
            <w:rPr>
              <w:rStyle w:val="PlaceholderText"/>
              <w:rFonts w:cs="Arial"/>
            </w:rPr>
            <w:t>Click or tap here to enter text.</w:t>
          </w:r>
        </w:p>
      </w:docPartBody>
    </w:docPart>
    <w:docPart>
      <w:docPartPr>
        <w:name w:val="6909DB94185A4FE690035A75BF0FD3FF"/>
        <w:category>
          <w:name w:val="General"/>
          <w:gallery w:val="placeholder"/>
        </w:category>
        <w:types>
          <w:type w:val="bbPlcHdr"/>
        </w:types>
        <w:behaviors>
          <w:behavior w:val="content"/>
        </w:behaviors>
        <w:guid w:val="{492688E5-721B-4ECF-85CD-695D5E6F5F18}"/>
      </w:docPartPr>
      <w:docPartBody>
        <w:p w:rsidR="00FC01EC" w:rsidRDefault="00FC01EC" w:rsidP="00FC01EC">
          <w:pPr>
            <w:pStyle w:val="6909DB94185A4FE690035A75BF0FD3FF"/>
          </w:pPr>
          <w:r w:rsidRPr="002C60F4">
            <w:rPr>
              <w:rStyle w:val="PlaceholderText"/>
              <w:rFonts w:cs="Arial"/>
              <w:sz w:val="20"/>
              <w:szCs w:val="20"/>
              <w:highlight w:val="cyan"/>
            </w:rPr>
            <w:t>Choose an item.</w:t>
          </w:r>
        </w:p>
      </w:docPartBody>
    </w:docPart>
    <w:docPart>
      <w:docPartPr>
        <w:name w:val="85975B4293274B9D94379A3AD4FC4078"/>
        <w:category>
          <w:name w:val="General"/>
          <w:gallery w:val="placeholder"/>
        </w:category>
        <w:types>
          <w:type w:val="bbPlcHdr"/>
        </w:types>
        <w:behaviors>
          <w:behavior w:val="content"/>
        </w:behaviors>
        <w:guid w:val="{E43CA6B8-CE9D-4FA6-860A-4F317FDB52C4}"/>
      </w:docPartPr>
      <w:docPartBody>
        <w:p w:rsidR="00FC01EC" w:rsidRDefault="00FC01EC" w:rsidP="00FC01EC">
          <w:pPr>
            <w:pStyle w:val="85975B4293274B9D94379A3AD4FC4078"/>
          </w:pPr>
          <w:r w:rsidRPr="00D75A0D">
            <w:rPr>
              <w:rStyle w:val="PlaceholderText"/>
              <w:rFonts w:cs="Arial"/>
              <w:sz w:val="20"/>
              <w:szCs w:val="20"/>
            </w:rPr>
            <w:t>X,XXX,XXX</w:t>
          </w:r>
        </w:p>
      </w:docPartBody>
    </w:docPart>
    <w:docPart>
      <w:docPartPr>
        <w:name w:val="4DD098BA228E4F02B3639939E6E86461"/>
        <w:category>
          <w:name w:val="General"/>
          <w:gallery w:val="placeholder"/>
        </w:category>
        <w:types>
          <w:type w:val="bbPlcHdr"/>
        </w:types>
        <w:behaviors>
          <w:behavior w:val="content"/>
        </w:behaviors>
        <w:guid w:val="{E7A60728-F554-4985-ABE8-92929E18F357}"/>
      </w:docPartPr>
      <w:docPartBody>
        <w:p w:rsidR="00FC01EC" w:rsidRDefault="00FC01EC" w:rsidP="00FC01EC">
          <w:pPr>
            <w:pStyle w:val="4DD098BA228E4F02B3639939E6E86461"/>
          </w:pPr>
          <w:r w:rsidRPr="002C60F4">
            <w:rPr>
              <w:rStyle w:val="PlaceholderText"/>
              <w:rFonts w:cs="Arial"/>
              <w:sz w:val="20"/>
              <w:szCs w:val="20"/>
              <w:highlight w:val="cyan"/>
            </w:rPr>
            <w:t>X,XXX</w:t>
          </w:r>
        </w:p>
      </w:docPartBody>
    </w:docPart>
    <w:docPart>
      <w:docPartPr>
        <w:name w:val="3469A5FC0C99469198FCAEA4A0345DB5"/>
        <w:category>
          <w:name w:val="General"/>
          <w:gallery w:val="placeholder"/>
        </w:category>
        <w:types>
          <w:type w:val="bbPlcHdr"/>
        </w:types>
        <w:behaviors>
          <w:behavior w:val="content"/>
        </w:behaviors>
        <w:guid w:val="{233E57DB-786E-4572-9888-9E29E5D37835}"/>
      </w:docPartPr>
      <w:docPartBody>
        <w:p w:rsidR="00FC01EC" w:rsidRDefault="00FC01EC" w:rsidP="00FC01EC">
          <w:pPr>
            <w:pStyle w:val="3469A5FC0C99469198FCAEA4A0345DB5"/>
          </w:pPr>
          <w:r w:rsidRPr="002C60F4">
            <w:rPr>
              <w:rStyle w:val="PlaceholderText"/>
              <w:rFonts w:cs="Arial"/>
              <w:sz w:val="20"/>
              <w:szCs w:val="20"/>
              <w:highlight w:val="cyan"/>
            </w:rPr>
            <w:t>X,XXX</w:t>
          </w:r>
        </w:p>
      </w:docPartBody>
    </w:docPart>
    <w:docPart>
      <w:docPartPr>
        <w:name w:val="678FD47EBB5F4E619D4AEF69F25D9EC1"/>
        <w:category>
          <w:name w:val="General"/>
          <w:gallery w:val="placeholder"/>
        </w:category>
        <w:types>
          <w:type w:val="bbPlcHdr"/>
        </w:types>
        <w:behaviors>
          <w:behavior w:val="content"/>
        </w:behaviors>
        <w:guid w:val="{2FB713BE-4FDC-4B11-A4FB-F1084A6D47A8}"/>
      </w:docPartPr>
      <w:docPartBody>
        <w:p w:rsidR="00FC01EC" w:rsidRDefault="00FC01EC" w:rsidP="00FC01EC">
          <w:pPr>
            <w:pStyle w:val="678FD47EBB5F4E619D4AEF69F25D9EC1"/>
          </w:pPr>
          <w:r w:rsidRPr="002C60F4">
            <w:rPr>
              <w:rStyle w:val="PlaceholderText"/>
              <w:rFonts w:cs="Arial"/>
              <w:sz w:val="20"/>
              <w:szCs w:val="20"/>
              <w:highlight w:val="cyan"/>
            </w:rPr>
            <w:t>X,XXX</w:t>
          </w:r>
        </w:p>
      </w:docPartBody>
    </w:docPart>
    <w:docPart>
      <w:docPartPr>
        <w:name w:val="62A33E18B73548498DACAF953308EB48"/>
        <w:category>
          <w:name w:val="General"/>
          <w:gallery w:val="placeholder"/>
        </w:category>
        <w:types>
          <w:type w:val="bbPlcHdr"/>
        </w:types>
        <w:behaviors>
          <w:behavior w:val="content"/>
        </w:behaviors>
        <w:guid w:val="{84140BC8-87DA-44B0-8FEE-004178D7BD03}"/>
      </w:docPartPr>
      <w:docPartBody>
        <w:p w:rsidR="00FC01EC" w:rsidRDefault="00FC01EC" w:rsidP="00FC01EC">
          <w:pPr>
            <w:pStyle w:val="62A33E18B73548498DACAF953308EB48"/>
          </w:pPr>
          <w:r w:rsidRPr="002C60F4">
            <w:rPr>
              <w:rStyle w:val="PlaceholderText"/>
              <w:rFonts w:cs="Arial"/>
              <w:sz w:val="20"/>
              <w:szCs w:val="20"/>
              <w:highlight w:val="cyan"/>
            </w:rPr>
            <w:t>X,XXX</w:t>
          </w:r>
        </w:p>
      </w:docPartBody>
    </w:docPart>
    <w:docPart>
      <w:docPartPr>
        <w:name w:val="6FD7780277F6432382F43731C1C22F0E"/>
        <w:category>
          <w:name w:val="General"/>
          <w:gallery w:val="placeholder"/>
        </w:category>
        <w:types>
          <w:type w:val="bbPlcHdr"/>
        </w:types>
        <w:behaviors>
          <w:behavior w:val="content"/>
        </w:behaviors>
        <w:guid w:val="{B0D9DF82-681D-4F90-96D6-BD31B0C284FD}"/>
      </w:docPartPr>
      <w:docPartBody>
        <w:p w:rsidR="00FC01EC" w:rsidRDefault="00FC01EC" w:rsidP="00FC01EC">
          <w:pPr>
            <w:pStyle w:val="6FD7780277F6432382F43731C1C22F0E"/>
          </w:pPr>
          <w:r w:rsidRPr="002C60F4">
            <w:rPr>
              <w:rStyle w:val="PlaceholderText"/>
              <w:rFonts w:cs="Arial"/>
              <w:sz w:val="20"/>
              <w:szCs w:val="20"/>
              <w:highlight w:val="cyan"/>
            </w:rPr>
            <w:t>X,XXX</w:t>
          </w:r>
        </w:p>
      </w:docPartBody>
    </w:docPart>
    <w:docPart>
      <w:docPartPr>
        <w:name w:val="C5C1B691177B45E7B061F478B2DE33DD"/>
        <w:category>
          <w:name w:val="General"/>
          <w:gallery w:val="placeholder"/>
        </w:category>
        <w:types>
          <w:type w:val="bbPlcHdr"/>
        </w:types>
        <w:behaviors>
          <w:behavior w:val="content"/>
        </w:behaviors>
        <w:guid w:val="{FFDD2354-4A77-459E-ADBF-4BDCAEE5CAE5}"/>
      </w:docPartPr>
      <w:docPartBody>
        <w:p w:rsidR="00FC01EC" w:rsidRDefault="00FC01EC" w:rsidP="00FC01EC">
          <w:pPr>
            <w:pStyle w:val="C5C1B691177B45E7B061F478B2DE33DD"/>
          </w:pPr>
          <w:r w:rsidRPr="00A467D4">
            <w:rPr>
              <w:rStyle w:val="PlaceholderText"/>
              <w:rFonts w:cs="Arial"/>
            </w:rPr>
            <w:t>Click or tap here to enter text.</w:t>
          </w:r>
        </w:p>
      </w:docPartBody>
    </w:docPart>
    <w:docPart>
      <w:docPartPr>
        <w:name w:val="D1C6F8C45ADE4C2892458924E92080CD"/>
        <w:category>
          <w:name w:val="General"/>
          <w:gallery w:val="placeholder"/>
        </w:category>
        <w:types>
          <w:type w:val="bbPlcHdr"/>
        </w:types>
        <w:behaviors>
          <w:behavior w:val="content"/>
        </w:behaviors>
        <w:guid w:val="{1940FC4C-6816-4AF7-BC88-E7ABB4E4EE77}"/>
      </w:docPartPr>
      <w:docPartBody>
        <w:p w:rsidR="00FC01EC" w:rsidRDefault="00FC01EC" w:rsidP="00FC01EC">
          <w:pPr>
            <w:pStyle w:val="D1C6F8C45ADE4C2892458924E92080CD"/>
          </w:pPr>
          <w:r w:rsidRPr="00A467D4">
            <w:rPr>
              <w:rStyle w:val="PlaceholderText"/>
              <w:rFonts w:cs="Arial"/>
            </w:rPr>
            <w:t>Click or tap here to enter text.</w:t>
          </w:r>
        </w:p>
      </w:docPartBody>
    </w:docPart>
    <w:docPart>
      <w:docPartPr>
        <w:name w:val="A0F5CA0F686A4409B92C42D9C837996F"/>
        <w:category>
          <w:name w:val="General"/>
          <w:gallery w:val="placeholder"/>
        </w:category>
        <w:types>
          <w:type w:val="bbPlcHdr"/>
        </w:types>
        <w:behaviors>
          <w:behavior w:val="content"/>
        </w:behaviors>
        <w:guid w:val="{888B7AEA-98B4-42A2-8848-52C65E2A99A2}"/>
      </w:docPartPr>
      <w:docPartBody>
        <w:p w:rsidR="00FC01EC" w:rsidRDefault="00FC01EC" w:rsidP="00FC01EC">
          <w:pPr>
            <w:pStyle w:val="A0F5CA0F686A4409B92C42D9C837996F"/>
          </w:pPr>
          <w:r w:rsidRPr="002C60F4">
            <w:rPr>
              <w:rStyle w:val="PlaceholderText"/>
              <w:rFonts w:cs="Arial"/>
              <w:sz w:val="20"/>
              <w:szCs w:val="20"/>
              <w:highlight w:val="cyan"/>
            </w:rPr>
            <w:t>Choose an item.</w:t>
          </w:r>
        </w:p>
      </w:docPartBody>
    </w:docPart>
    <w:docPart>
      <w:docPartPr>
        <w:name w:val="91042765E705428E82BB5CF6EA1E944B"/>
        <w:category>
          <w:name w:val="General"/>
          <w:gallery w:val="placeholder"/>
        </w:category>
        <w:types>
          <w:type w:val="bbPlcHdr"/>
        </w:types>
        <w:behaviors>
          <w:behavior w:val="content"/>
        </w:behaviors>
        <w:guid w:val="{9B83FE22-E6E9-44B5-A042-B833CA6BC028}"/>
      </w:docPartPr>
      <w:docPartBody>
        <w:p w:rsidR="00FC01EC" w:rsidRDefault="00FC01EC" w:rsidP="00FC01EC">
          <w:pPr>
            <w:pStyle w:val="91042765E705428E82BB5CF6EA1E944B"/>
          </w:pPr>
          <w:r w:rsidRPr="00D75A0D">
            <w:rPr>
              <w:rStyle w:val="PlaceholderText"/>
              <w:rFonts w:cs="Arial"/>
              <w:sz w:val="20"/>
              <w:szCs w:val="20"/>
            </w:rPr>
            <w:t>X,XXX,XXX</w:t>
          </w:r>
        </w:p>
      </w:docPartBody>
    </w:docPart>
    <w:docPart>
      <w:docPartPr>
        <w:name w:val="B0761D0074A94F0DAC8EF8140E0DD4BA"/>
        <w:category>
          <w:name w:val="General"/>
          <w:gallery w:val="placeholder"/>
        </w:category>
        <w:types>
          <w:type w:val="bbPlcHdr"/>
        </w:types>
        <w:behaviors>
          <w:behavior w:val="content"/>
        </w:behaviors>
        <w:guid w:val="{4EFBF7BC-2960-4EDC-9511-E7DDE104D45E}"/>
      </w:docPartPr>
      <w:docPartBody>
        <w:p w:rsidR="00FC01EC" w:rsidRDefault="00FC01EC" w:rsidP="00FC01EC">
          <w:pPr>
            <w:pStyle w:val="B0761D0074A94F0DAC8EF8140E0DD4BA"/>
          </w:pPr>
          <w:r w:rsidRPr="002C60F4">
            <w:rPr>
              <w:rStyle w:val="PlaceholderText"/>
              <w:rFonts w:cs="Arial"/>
              <w:sz w:val="20"/>
              <w:szCs w:val="20"/>
              <w:highlight w:val="cyan"/>
            </w:rPr>
            <w:t>X,XXX</w:t>
          </w:r>
        </w:p>
      </w:docPartBody>
    </w:docPart>
    <w:docPart>
      <w:docPartPr>
        <w:name w:val="AEC6147F66B84B5F95C21EBE432A5C02"/>
        <w:category>
          <w:name w:val="General"/>
          <w:gallery w:val="placeholder"/>
        </w:category>
        <w:types>
          <w:type w:val="bbPlcHdr"/>
        </w:types>
        <w:behaviors>
          <w:behavior w:val="content"/>
        </w:behaviors>
        <w:guid w:val="{1B0F42A3-E2B0-4F80-A647-FE32F2F6E377}"/>
      </w:docPartPr>
      <w:docPartBody>
        <w:p w:rsidR="00FC01EC" w:rsidRDefault="00FC01EC" w:rsidP="00FC01EC">
          <w:pPr>
            <w:pStyle w:val="AEC6147F66B84B5F95C21EBE432A5C02"/>
          </w:pPr>
          <w:r w:rsidRPr="002C60F4">
            <w:rPr>
              <w:rStyle w:val="PlaceholderText"/>
              <w:rFonts w:cs="Arial"/>
              <w:sz w:val="20"/>
              <w:szCs w:val="20"/>
              <w:highlight w:val="cyan"/>
            </w:rPr>
            <w:t>X,XXX</w:t>
          </w:r>
        </w:p>
      </w:docPartBody>
    </w:docPart>
    <w:docPart>
      <w:docPartPr>
        <w:name w:val="BDE2EC34010D4305841C5D2CB4C5FA9F"/>
        <w:category>
          <w:name w:val="General"/>
          <w:gallery w:val="placeholder"/>
        </w:category>
        <w:types>
          <w:type w:val="bbPlcHdr"/>
        </w:types>
        <w:behaviors>
          <w:behavior w:val="content"/>
        </w:behaviors>
        <w:guid w:val="{4B2689AB-6DF2-4315-8DE3-4D333C5E0232}"/>
      </w:docPartPr>
      <w:docPartBody>
        <w:p w:rsidR="00FC01EC" w:rsidRDefault="00FC01EC" w:rsidP="00FC01EC">
          <w:pPr>
            <w:pStyle w:val="BDE2EC34010D4305841C5D2CB4C5FA9F"/>
          </w:pPr>
          <w:r w:rsidRPr="002C60F4">
            <w:rPr>
              <w:rStyle w:val="PlaceholderText"/>
              <w:rFonts w:cs="Arial"/>
              <w:sz w:val="20"/>
              <w:szCs w:val="20"/>
              <w:highlight w:val="cyan"/>
            </w:rPr>
            <w:t>X,XXX</w:t>
          </w:r>
        </w:p>
      </w:docPartBody>
    </w:docPart>
    <w:docPart>
      <w:docPartPr>
        <w:name w:val="C43D59DBC7D340058AB39EF843A15731"/>
        <w:category>
          <w:name w:val="General"/>
          <w:gallery w:val="placeholder"/>
        </w:category>
        <w:types>
          <w:type w:val="bbPlcHdr"/>
        </w:types>
        <w:behaviors>
          <w:behavior w:val="content"/>
        </w:behaviors>
        <w:guid w:val="{FC265A7F-19BA-4B7D-98B8-05C1BA71E77D}"/>
      </w:docPartPr>
      <w:docPartBody>
        <w:p w:rsidR="00FC01EC" w:rsidRDefault="00FC01EC" w:rsidP="00FC01EC">
          <w:pPr>
            <w:pStyle w:val="C43D59DBC7D340058AB39EF843A15731"/>
          </w:pPr>
          <w:r w:rsidRPr="002C60F4">
            <w:rPr>
              <w:rStyle w:val="PlaceholderText"/>
              <w:rFonts w:cs="Arial"/>
              <w:sz w:val="20"/>
              <w:szCs w:val="20"/>
              <w:highlight w:val="cyan"/>
            </w:rPr>
            <w:t>X,XXX</w:t>
          </w:r>
        </w:p>
      </w:docPartBody>
    </w:docPart>
    <w:docPart>
      <w:docPartPr>
        <w:name w:val="340288153D314229804951E84FA79555"/>
        <w:category>
          <w:name w:val="General"/>
          <w:gallery w:val="placeholder"/>
        </w:category>
        <w:types>
          <w:type w:val="bbPlcHdr"/>
        </w:types>
        <w:behaviors>
          <w:behavior w:val="content"/>
        </w:behaviors>
        <w:guid w:val="{F0EF4938-460D-4F44-9E44-6908A022E608}"/>
      </w:docPartPr>
      <w:docPartBody>
        <w:p w:rsidR="00FC01EC" w:rsidRDefault="00FC01EC" w:rsidP="00FC01EC">
          <w:pPr>
            <w:pStyle w:val="340288153D314229804951E84FA79555"/>
          </w:pPr>
          <w:r w:rsidRPr="002C60F4">
            <w:rPr>
              <w:rStyle w:val="PlaceholderText"/>
              <w:rFonts w:cs="Arial"/>
              <w:sz w:val="20"/>
              <w:szCs w:val="20"/>
              <w:highlight w:val="cyan"/>
            </w:rPr>
            <w:t>X,XXX</w:t>
          </w:r>
        </w:p>
      </w:docPartBody>
    </w:docPart>
    <w:docPart>
      <w:docPartPr>
        <w:name w:val="083D6DB9E4874374B34CBDE54ECA7722"/>
        <w:category>
          <w:name w:val="General"/>
          <w:gallery w:val="placeholder"/>
        </w:category>
        <w:types>
          <w:type w:val="bbPlcHdr"/>
        </w:types>
        <w:behaviors>
          <w:behavior w:val="content"/>
        </w:behaviors>
        <w:guid w:val="{9CFF6243-7940-4608-893D-7F184FA39E68}"/>
      </w:docPartPr>
      <w:docPartBody>
        <w:p w:rsidR="00FC01EC" w:rsidRDefault="00FC01EC" w:rsidP="00FC01EC">
          <w:pPr>
            <w:pStyle w:val="083D6DB9E4874374B34CBDE54ECA7722"/>
          </w:pPr>
          <w:r w:rsidRPr="00A467D4">
            <w:rPr>
              <w:rStyle w:val="PlaceholderText"/>
              <w:rFonts w:cs="Arial"/>
            </w:rPr>
            <w:t>Click or tap here to enter text.</w:t>
          </w:r>
        </w:p>
      </w:docPartBody>
    </w:docPart>
    <w:docPart>
      <w:docPartPr>
        <w:name w:val="EA8BE5ADDA9E4BD0A9927E4A924A1277"/>
        <w:category>
          <w:name w:val="General"/>
          <w:gallery w:val="placeholder"/>
        </w:category>
        <w:types>
          <w:type w:val="bbPlcHdr"/>
        </w:types>
        <w:behaviors>
          <w:behavior w:val="content"/>
        </w:behaviors>
        <w:guid w:val="{38DAD7DB-0C3E-4E41-878B-2194381111F0}"/>
      </w:docPartPr>
      <w:docPartBody>
        <w:p w:rsidR="00FC01EC" w:rsidRDefault="00FC01EC" w:rsidP="00FC01EC">
          <w:pPr>
            <w:pStyle w:val="EA8BE5ADDA9E4BD0A9927E4A924A1277"/>
          </w:pPr>
          <w:r w:rsidRPr="00A467D4">
            <w:rPr>
              <w:rStyle w:val="PlaceholderText"/>
              <w:rFonts w:cs="Arial"/>
            </w:rPr>
            <w:t>Click or tap here to enter text.</w:t>
          </w:r>
        </w:p>
      </w:docPartBody>
    </w:docPart>
    <w:docPart>
      <w:docPartPr>
        <w:name w:val="8557F00869E845E5BE1B7C17AEB811E2"/>
        <w:category>
          <w:name w:val="General"/>
          <w:gallery w:val="placeholder"/>
        </w:category>
        <w:types>
          <w:type w:val="bbPlcHdr"/>
        </w:types>
        <w:behaviors>
          <w:behavior w:val="content"/>
        </w:behaviors>
        <w:guid w:val="{A8B7F9BD-181D-4038-B601-7A4EB9F26F0B}"/>
      </w:docPartPr>
      <w:docPartBody>
        <w:p w:rsidR="00FC01EC" w:rsidRDefault="00FC01EC" w:rsidP="00FC01EC">
          <w:pPr>
            <w:pStyle w:val="8557F00869E845E5BE1B7C17AEB811E2"/>
          </w:pPr>
          <w:r w:rsidRPr="002C60F4">
            <w:rPr>
              <w:rStyle w:val="PlaceholderText"/>
              <w:rFonts w:cs="Arial"/>
              <w:sz w:val="20"/>
              <w:szCs w:val="20"/>
              <w:highlight w:val="cyan"/>
            </w:rPr>
            <w:t>Choose an item.</w:t>
          </w:r>
        </w:p>
      </w:docPartBody>
    </w:docPart>
    <w:docPart>
      <w:docPartPr>
        <w:name w:val="BA1ED9465A1F4F01B74D4E53B127FD21"/>
        <w:category>
          <w:name w:val="General"/>
          <w:gallery w:val="placeholder"/>
        </w:category>
        <w:types>
          <w:type w:val="bbPlcHdr"/>
        </w:types>
        <w:behaviors>
          <w:behavior w:val="content"/>
        </w:behaviors>
        <w:guid w:val="{FC1A09A7-5D29-477E-94B9-70C34DB21983}"/>
      </w:docPartPr>
      <w:docPartBody>
        <w:p w:rsidR="00FC01EC" w:rsidRDefault="00FC01EC" w:rsidP="00FC01EC">
          <w:pPr>
            <w:pStyle w:val="BA1ED9465A1F4F01B74D4E53B127FD21"/>
          </w:pPr>
          <w:r w:rsidRPr="00D75A0D">
            <w:rPr>
              <w:rStyle w:val="PlaceholderText"/>
              <w:rFonts w:cs="Arial"/>
              <w:sz w:val="20"/>
              <w:szCs w:val="20"/>
            </w:rPr>
            <w:t>X,XXX,XXX</w:t>
          </w:r>
        </w:p>
      </w:docPartBody>
    </w:docPart>
    <w:docPart>
      <w:docPartPr>
        <w:name w:val="EB9D9EABB1804573BFED942C3437A3F4"/>
        <w:category>
          <w:name w:val="General"/>
          <w:gallery w:val="placeholder"/>
        </w:category>
        <w:types>
          <w:type w:val="bbPlcHdr"/>
        </w:types>
        <w:behaviors>
          <w:behavior w:val="content"/>
        </w:behaviors>
        <w:guid w:val="{D38847C0-061A-471E-A932-55DD8F0FA6A1}"/>
      </w:docPartPr>
      <w:docPartBody>
        <w:p w:rsidR="00FC01EC" w:rsidRDefault="00FC01EC" w:rsidP="00FC01EC">
          <w:pPr>
            <w:pStyle w:val="EB9D9EABB1804573BFED942C3437A3F4"/>
          </w:pPr>
          <w:r w:rsidRPr="002C60F4">
            <w:rPr>
              <w:rStyle w:val="PlaceholderText"/>
              <w:rFonts w:cs="Arial"/>
              <w:sz w:val="20"/>
              <w:szCs w:val="20"/>
              <w:highlight w:val="cyan"/>
            </w:rPr>
            <w:t>X,XXX</w:t>
          </w:r>
        </w:p>
      </w:docPartBody>
    </w:docPart>
    <w:docPart>
      <w:docPartPr>
        <w:name w:val="5777E93E787C4911BB4D18D2061CB9A2"/>
        <w:category>
          <w:name w:val="General"/>
          <w:gallery w:val="placeholder"/>
        </w:category>
        <w:types>
          <w:type w:val="bbPlcHdr"/>
        </w:types>
        <w:behaviors>
          <w:behavior w:val="content"/>
        </w:behaviors>
        <w:guid w:val="{ED949F94-C07E-425F-B1D2-D5FD7DA81036}"/>
      </w:docPartPr>
      <w:docPartBody>
        <w:p w:rsidR="00FC01EC" w:rsidRDefault="00FC01EC" w:rsidP="00FC01EC">
          <w:pPr>
            <w:pStyle w:val="5777E93E787C4911BB4D18D2061CB9A2"/>
          </w:pPr>
          <w:r w:rsidRPr="002C60F4">
            <w:rPr>
              <w:rStyle w:val="PlaceholderText"/>
              <w:rFonts w:cs="Arial"/>
              <w:sz w:val="20"/>
              <w:szCs w:val="20"/>
              <w:highlight w:val="cyan"/>
            </w:rPr>
            <w:t>X,XXX</w:t>
          </w:r>
        </w:p>
      </w:docPartBody>
    </w:docPart>
    <w:docPart>
      <w:docPartPr>
        <w:name w:val="8757341EEF7245069DC11B222F179C56"/>
        <w:category>
          <w:name w:val="General"/>
          <w:gallery w:val="placeholder"/>
        </w:category>
        <w:types>
          <w:type w:val="bbPlcHdr"/>
        </w:types>
        <w:behaviors>
          <w:behavior w:val="content"/>
        </w:behaviors>
        <w:guid w:val="{B83DC671-29B0-44E6-913A-C0921C237A0C}"/>
      </w:docPartPr>
      <w:docPartBody>
        <w:p w:rsidR="00FC01EC" w:rsidRDefault="00FC01EC" w:rsidP="00FC01EC">
          <w:pPr>
            <w:pStyle w:val="8757341EEF7245069DC11B222F179C56"/>
          </w:pPr>
          <w:r w:rsidRPr="002C60F4">
            <w:rPr>
              <w:rStyle w:val="PlaceholderText"/>
              <w:rFonts w:cs="Arial"/>
              <w:sz w:val="20"/>
              <w:szCs w:val="20"/>
              <w:highlight w:val="cyan"/>
            </w:rPr>
            <w:t>X,XXX</w:t>
          </w:r>
        </w:p>
      </w:docPartBody>
    </w:docPart>
    <w:docPart>
      <w:docPartPr>
        <w:name w:val="ED78915FBDA144A69570364CF15B762B"/>
        <w:category>
          <w:name w:val="General"/>
          <w:gallery w:val="placeholder"/>
        </w:category>
        <w:types>
          <w:type w:val="bbPlcHdr"/>
        </w:types>
        <w:behaviors>
          <w:behavior w:val="content"/>
        </w:behaviors>
        <w:guid w:val="{19A545A4-E390-469D-89DD-61A50BCE1378}"/>
      </w:docPartPr>
      <w:docPartBody>
        <w:p w:rsidR="00FC01EC" w:rsidRDefault="00FC01EC" w:rsidP="00FC01EC">
          <w:pPr>
            <w:pStyle w:val="ED78915FBDA144A69570364CF15B762B"/>
          </w:pPr>
          <w:r w:rsidRPr="002C60F4">
            <w:rPr>
              <w:rStyle w:val="PlaceholderText"/>
              <w:rFonts w:cs="Arial"/>
              <w:sz w:val="20"/>
              <w:szCs w:val="20"/>
              <w:highlight w:val="cyan"/>
            </w:rPr>
            <w:t>X,XXX</w:t>
          </w:r>
        </w:p>
      </w:docPartBody>
    </w:docPart>
    <w:docPart>
      <w:docPartPr>
        <w:name w:val="0EFB4C945E764959A95E40B50E89676F"/>
        <w:category>
          <w:name w:val="General"/>
          <w:gallery w:val="placeholder"/>
        </w:category>
        <w:types>
          <w:type w:val="bbPlcHdr"/>
        </w:types>
        <w:behaviors>
          <w:behavior w:val="content"/>
        </w:behaviors>
        <w:guid w:val="{BC348F76-5D8F-4AA4-B39B-FBCB7074E9C4}"/>
      </w:docPartPr>
      <w:docPartBody>
        <w:p w:rsidR="00FC01EC" w:rsidRDefault="00FC01EC" w:rsidP="00FC01EC">
          <w:pPr>
            <w:pStyle w:val="0EFB4C945E764959A95E40B50E89676F"/>
          </w:pPr>
          <w:r w:rsidRPr="002C60F4">
            <w:rPr>
              <w:rStyle w:val="PlaceholderText"/>
              <w:rFonts w:cs="Arial"/>
              <w:sz w:val="20"/>
              <w:szCs w:val="20"/>
              <w:highlight w:val="cyan"/>
            </w:rPr>
            <w:t>X,XXX</w:t>
          </w:r>
        </w:p>
      </w:docPartBody>
    </w:docPart>
    <w:docPart>
      <w:docPartPr>
        <w:name w:val="EE0F03ACEE024E7CB8B73313A4CA64BA"/>
        <w:category>
          <w:name w:val="General"/>
          <w:gallery w:val="placeholder"/>
        </w:category>
        <w:types>
          <w:type w:val="bbPlcHdr"/>
        </w:types>
        <w:behaviors>
          <w:behavior w:val="content"/>
        </w:behaviors>
        <w:guid w:val="{43E1B085-6294-4B87-B6C7-867F5528C84F}"/>
      </w:docPartPr>
      <w:docPartBody>
        <w:p w:rsidR="00FC01EC" w:rsidRDefault="00FC01EC" w:rsidP="00FC01EC">
          <w:pPr>
            <w:pStyle w:val="EE0F03ACEE024E7CB8B73313A4CA64BA"/>
          </w:pPr>
          <w:r w:rsidRPr="00A467D4">
            <w:rPr>
              <w:rStyle w:val="PlaceholderText"/>
              <w:rFonts w:cs="Arial"/>
            </w:rPr>
            <w:t>Click or tap here to enter text.</w:t>
          </w:r>
        </w:p>
      </w:docPartBody>
    </w:docPart>
    <w:docPart>
      <w:docPartPr>
        <w:name w:val="046B7C6385C74FF08ADAA9A930A018D0"/>
        <w:category>
          <w:name w:val="General"/>
          <w:gallery w:val="placeholder"/>
        </w:category>
        <w:types>
          <w:type w:val="bbPlcHdr"/>
        </w:types>
        <w:behaviors>
          <w:behavior w:val="content"/>
        </w:behaviors>
        <w:guid w:val="{57A1DA2C-9F42-4B95-9C2B-E3317683068A}"/>
      </w:docPartPr>
      <w:docPartBody>
        <w:p w:rsidR="00FC01EC" w:rsidRDefault="00FC01EC" w:rsidP="00FC01EC">
          <w:pPr>
            <w:pStyle w:val="046B7C6385C74FF08ADAA9A930A018D0"/>
          </w:pPr>
          <w:r w:rsidRPr="00D75A0D">
            <w:rPr>
              <w:rStyle w:val="PlaceholderText"/>
              <w:rFonts w:cs="Arial"/>
              <w:sz w:val="20"/>
              <w:szCs w:val="20"/>
            </w:rPr>
            <w:t>X,XXX,XXX</w:t>
          </w:r>
        </w:p>
      </w:docPartBody>
    </w:docPart>
    <w:docPart>
      <w:docPartPr>
        <w:name w:val="48BC7D3B5E964272A22B3C030A77DE80"/>
        <w:category>
          <w:name w:val="General"/>
          <w:gallery w:val="placeholder"/>
        </w:category>
        <w:types>
          <w:type w:val="bbPlcHdr"/>
        </w:types>
        <w:behaviors>
          <w:behavior w:val="content"/>
        </w:behaviors>
        <w:guid w:val="{FC9DA15B-4916-437E-BA3D-1514E15963DF}"/>
      </w:docPartPr>
      <w:docPartBody>
        <w:p w:rsidR="00FC01EC" w:rsidRDefault="00FC01EC" w:rsidP="00FC01EC">
          <w:pPr>
            <w:pStyle w:val="48BC7D3B5E964272A22B3C030A77DE80"/>
          </w:pPr>
          <w:r w:rsidRPr="002C60F4">
            <w:rPr>
              <w:rStyle w:val="PlaceholderText"/>
              <w:highlight w:val="cyan"/>
            </w:rPr>
            <w:t>Choose an item.</w:t>
          </w:r>
        </w:p>
      </w:docPartBody>
    </w:docPart>
    <w:docPart>
      <w:docPartPr>
        <w:name w:val="A07F7C0E443947D18BE87FF0704E6467"/>
        <w:category>
          <w:name w:val="General"/>
          <w:gallery w:val="placeholder"/>
        </w:category>
        <w:types>
          <w:type w:val="bbPlcHdr"/>
        </w:types>
        <w:behaviors>
          <w:behavior w:val="content"/>
        </w:behaviors>
        <w:guid w:val="{3F69FB35-18B0-43A2-987F-348D4276AD8D}"/>
      </w:docPartPr>
      <w:docPartBody>
        <w:p w:rsidR="00FC01EC" w:rsidRDefault="00FC01EC" w:rsidP="00FC01EC">
          <w:pPr>
            <w:pStyle w:val="A07F7C0E443947D18BE87FF0704E6467"/>
          </w:pPr>
          <w:r w:rsidRPr="002C60F4">
            <w:rPr>
              <w:rStyle w:val="PlaceholderText"/>
              <w:rFonts w:cs="Arial"/>
              <w:sz w:val="20"/>
              <w:szCs w:val="20"/>
              <w:highlight w:val="cyan"/>
            </w:rPr>
            <w:t>Choose an item.</w:t>
          </w:r>
        </w:p>
      </w:docPartBody>
    </w:docPart>
    <w:docPart>
      <w:docPartPr>
        <w:name w:val="CB854871FFC04CFCA5F5DDABC7C30C1C"/>
        <w:category>
          <w:name w:val="General"/>
          <w:gallery w:val="placeholder"/>
        </w:category>
        <w:types>
          <w:type w:val="bbPlcHdr"/>
        </w:types>
        <w:behaviors>
          <w:behavior w:val="content"/>
        </w:behaviors>
        <w:guid w:val="{E7DFD29C-4BB3-4919-AB85-C96100A2EC28}"/>
      </w:docPartPr>
      <w:docPartBody>
        <w:p w:rsidR="00FC01EC" w:rsidRDefault="00FC01EC" w:rsidP="00FC01EC">
          <w:pPr>
            <w:pStyle w:val="CB854871FFC04CFCA5F5DDABC7C30C1C"/>
          </w:pPr>
          <w:r w:rsidRPr="00D75A0D">
            <w:rPr>
              <w:rStyle w:val="PlaceholderText"/>
              <w:rFonts w:cs="Arial"/>
              <w:sz w:val="20"/>
              <w:szCs w:val="20"/>
            </w:rPr>
            <w:t>X,XXX,XXX</w:t>
          </w:r>
        </w:p>
      </w:docPartBody>
    </w:docPart>
    <w:docPart>
      <w:docPartPr>
        <w:name w:val="C64E1F9DDD864D358CED5BE6E7599F95"/>
        <w:category>
          <w:name w:val="General"/>
          <w:gallery w:val="placeholder"/>
        </w:category>
        <w:types>
          <w:type w:val="bbPlcHdr"/>
        </w:types>
        <w:behaviors>
          <w:behavior w:val="content"/>
        </w:behaviors>
        <w:guid w:val="{594A1672-F456-49F7-96E6-CED5CFCD9D3D}"/>
      </w:docPartPr>
      <w:docPartBody>
        <w:p w:rsidR="00FC01EC" w:rsidRDefault="00FC01EC" w:rsidP="00FC01EC">
          <w:pPr>
            <w:pStyle w:val="C64E1F9DDD864D358CED5BE6E7599F95"/>
          </w:pPr>
          <w:r w:rsidRPr="002C60F4">
            <w:rPr>
              <w:rStyle w:val="PlaceholderText"/>
              <w:rFonts w:cs="Arial"/>
              <w:sz w:val="20"/>
              <w:szCs w:val="20"/>
              <w:highlight w:val="cyan"/>
            </w:rPr>
            <w:t>X,XXX</w:t>
          </w:r>
        </w:p>
      </w:docPartBody>
    </w:docPart>
    <w:docPart>
      <w:docPartPr>
        <w:name w:val="C0626192EEA649358AA7AF71B2633B91"/>
        <w:category>
          <w:name w:val="General"/>
          <w:gallery w:val="placeholder"/>
        </w:category>
        <w:types>
          <w:type w:val="bbPlcHdr"/>
        </w:types>
        <w:behaviors>
          <w:behavior w:val="content"/>
        </w:behaviors>
        <w:guid w:val="{5C841EE8-2DF2-498F-8C4D-802912D39CB6}"/>
      </w:docPartPr>
      <w:docPartBody>
        <w:p w:rsidR="00FC01EC" w:rsidRDefault="00FC01EC" w:rsidP="00FC01EC">
          <w:pPr>
            <w:pStyle w:val="C0626192EEA649358AA7AF71B2633B91"/>
          </w:pPr>
          <w:r w:rsidRPr="002C60F4">
            <w:rPr>
              <w:rStyle w:val="PlaceholderText"/>
              <w:rFonts w:cs="Arial"/>
              <w:sz w:val="20"/>
              <w:szCs w:val="20"/>
              <w:highlight w:val="cyan"/>
            </w:rPr>
            <w:t>X,XXX</w:t>
          </w:r>
        </w:p>
      </w:docPartBody>
    </w:docPart>
    <w:docPart>
      <w:docPartPr>
        <w:name w:val="D4919B97DCCB40428352B56A922B8AC3"/>
        <w:category>
          <w:name w:val="General"/>
          <w:gallery w:val="placeholder"/>
        </w:category>
        <w:types>
          <w:type w:val="bbPlcHdr"/>
        </w:types>
        <w:behaviors>
          <w:behavior w:val="content"/>
        </w:behaviors>
        <w:guid w:val="{D6278BB8-1C1C-49D7-A8D5-3776A1769675}"/>
      </w:docPartPr>
      <w:docPartBody>
        <w:p w:rsidR="00FC01EC" w:rsidRDefault="00FC01EC" w:rsidP="00FC01EC">
          <w:pPr>
            <w:pStyle w:val="D4919B97DCCB40428352B56A922B8AC3"/>
          </w:pPr>
          <w:r w:rsidRPr="002C60F4">
            <w:rPr>
              <w:rStyle w:val="PlaceholderText"/>
              <w:rFonts w:cs="Arial"/>
              <w:sz w:val="20"/>
              <w:szCs w:val="20"/>
              <w:highlight w:val="cyan"/>
            </w:rPr>
            <w:t>X,XXX</w:t>
          </w:r>
        </w:p>
      </w:docPartBody>
    </w:docPart>
    <w:docPart>
      <w:docPartPr>
        <w:name w:val="373FE86D14854F28B8EA40DFB364EBDB"/>
        <w:category>
          <w:name w:val="General"/>
          <w:gallery w:val="placeholder"/>
        </w:category>
        <w:types>
          <w:type w:val="bbPlcHdr"/>
        </w:types>
        <w:behaviors>
          <w:behavior w:val="content"/>
        </w:behaviors>
        <w:guid w:val="{F3DC72BE-132C-45E1-B3D9-812E32207654}"/>
      </w:docPartPr>
      <w:docPartBody>
        <w:p w:rsidR="00FC01EC" w:rsidRDefault="00FC01EC" w:rsidP="00FC01EC">
          <w:pPr>
            <w:pStyle w:val="373FE86D14854F28B8EA40DFB364EBDB"/>
          </w:pPr>
          <w:r w:rsidRPr="002C60F4">
            <w:rPr>
              <w:rStyle w:val="PlaceholderText"/>
              <w:rFonts w:cs="Arial"/>
              <w:sz w:val="20"/>
              <w:szCs w:val="20"/>
              <w:highlight w:val="cyan"/>
            </w:rPr>
            <w:t>X,XXX</w:t>
          </w:r>
        </w:p>
      </w:docPartBody>
    </w:docPart>
    <w:docPart>
      <w:docPartPr>
        <w:name w:val="4BEDD845DA444071AF8B215764DFB16B"/>
        <w:category>
          <w:name w:val="General"/>
          <w:gallery w:val="placeholder"/>
        </w:category>
        <w:types>
          <w:type w:val="bbPlcHdr"/>
        </w:types>
        <w:behaviors>
          <w:behavior w:val="content"/>
        </w:behaviors>
        <w:guid w:val="{DB6253A6-E06B-4DA6-A7EA-162CC39A4057}"/>
      </w:docPartPr>
      <w:docPartBody>
        <w:p w:rsidR="00FC01EC" w:rsidRDefault="00FC01EC" w:rsidP="00FC01EC">
          <w:pPr>
            <w:pStyle w:val="4BEDD845DA444071AF8B215764DFB16B"/>
          </w:pPr>
          <w:r w:rsidRPr="002C60F4">
            <w:rPr>
              <w:rStyle w:val="PlaceholderText"/>
              <w:rFonts w:cs="Arial"/>
              <w:sz w:val="20"/>
              <w:szCs w:val="20"/>
              <w:highlight w:val="cyan"/>
            </w:rPr>
            <w:t>X,XXX</w:t>
          </w:r>
        </w:p>
      </w:docPartBody>
    </w:docPart>
    <w:docPart>
      <w:docPartPr>
        <w:name w:val="4B0875FA9D674B48B94FE63F7D2F06A4"/>
        <w:category>
          <w:name w:val="General"/>
          <w:gallery w:val="placeholder"/>
        </w:category>
        <w:types>
          <w:type w:val="bbPlcHdr"/>
        </w:types>
        <w:behaviors>
          <w:behavior w:val="content"/>
        </w:behaviors>
        <w:guid w:val="{155E48B2-39D4-4AF2-A9BA-0BAA029A80F1}"/>
      </w:docPartPr>
      <w:docPartBody>
        <w:p w:rsidR="00FC01EC" w:rsidRDefault="00FC01EC" w:rsidP="00FC01EC">
          <w:pPr>
            <w:pStyle w:val="4B0875FA9D674B48B94FE63F7D2F06A4"/>
          </w:pPr>
          <w:r w:rsidRPr="00A467D4">
            <w:rPr>
              <w:rStyle w:val="PlaceholderText"/>
              <w:rFonts w:cs="Arial"/>
            </w:rPr>
            <w:t>Click or tap here to enter text.</w:t>
          </w:r>
        </w:p>
      </w:docPartBody>
    </w:docPart>
    <w:docPart>
      <w:docPartPr>
        <w:name w:val="CEFE532C525944AA8A7676C008A35884"/>
        <w:category>
          <w:name w:val="General"/>
          <w:gallery w:val="placeholder"/>
        </w:category>
        <w:types>
          <w:type w:val="bbPlcHdr"/>
        </w:types>
        <w:behaviors>
          <w:behavior w:val="content"/>
        </w:behaviors>
        <w:guid w:val="{1D0BC5F6-CCA5-425D-A381-7D4C868AC33E}"/>
      </w:docPartPr>
      <w:docPartBody>
        <w:p w:rsidR="00FC01EC" w:rsidRDefault="00FC01EC" w:rsidP="00FC01EC">
          <w:pPr>
            <w:pStyle w:val="CEFE532C525944AA8A7676C008A35884"/>
          </w:pPr>
          <w:r w:rsidRPr="003A7080">
            <w:rPr>
              <w:rStyle w:val="PlaceholderText"/>
              <w:rFonts w:cs="Arial"/>
              <w:sz w:val="20"/>
              <w:szCs w:val="20"/>
              <w:highlight w:val="cyan"/>
            </w:rPr>
            <w:t>Choose an item.</w:t>
          </w:r>
        </w:p>
      </w:docPartBody>
    </w:docPart>
    <w:docPart>
      <w:docPartPr>
        <w:name w:val="C146FEDC565C4EC8984E772CAFAB5653"/>
        <w:category>
          <w:name w:val="General"/>
          <w:gallery w:val="placeholder"/>
        </w:category>
        <w:types>
          <w:type w:val="bbPlcHdr"/>
        </w:types>
        <w:behaviors>
          <w:behavior w:val="content"/>
        </w:behaviors>
        <w:guid w:val="{0B677A5D-1DEC-4360-8C85-3A29EB20D6F0}"/>
      </w:docPartPr>
      <w:docPartBody>
        <w:p w:rsidR="00FC01EC" w:rsidRDefault="00FC01EC" w:rsidP="00FC01EC">
          <w:pPr>
            <w:pStyle w:val="C146FEDC565C4EC8984E772CAFAB5653"/>
          </w:pPr>
          <w:r w:rsidRPr="002C60F4">
            <w:rPr>
              <w:rStyle w:val="PlaceholderText"/>
              <w:rFonts w:cs="Arial"/>
              <w:sz w:val="20"/>
              <w:szCs w:val="20"/>
              <w:highlight w:val="cyan"/>
            </w:rPr>
            <w:t>Choose an item.</w:t>
          </w:r>
        </w:p>
      </w:docPartBody>
    </w:docPart>
    <w:docPart>
      <w:docPartPr>
        <w:name w:val="5320E00E88ED4645B6F30B603E5E2596"/>
        <w:category>
          <w:name w:val="General"/>
          <w:gallery w:val="placeholder"/>
        </w:category>
        <w:types>
          <w:type w:val="bbPlcHdr"/>
        </w:types>
        <w:behaviors>
          <w:behavior w:val="content"/>
        </w:behaviors>
        <w:guid w:val="{2E932697-324E-4A4C-97E2-66340168ECB8}"/>
      </w:docPartPr>
      <w:docPartBody>
        <w:p w:rsidR="00FC01EC" w:rsidRDefault="00FC01EC" w:rsidP="00FC01EC">
          <w:pPr>
            <w:pStyle w:val="5320E00E88ED4645B6F30B603E5E2596"/>
          </w:pPr>
          <w:r w:rsidRPr="00D75A0D">
            <w:rPr>
              <w:rStyle w:val="PlaceholderText"/>
              <w:rFonts w:cs="Arial"/>
              <w:sz w:val="20"/>
              <w:szCs w:val="20"/>
            </w:rPr>
            <w:t>X,XXX,XXX</w:t>
          </w:r>
        </w:p>
      </w:docPartBody>
    </w:docPart>
    <w:docPart>
      <w:docPartPr>
        <w:name w:val="934579466C2D4267B0277111E071EAAD"/>
        <w:category>
          <w:name w:val="General"/>
          <w:gallery w:val="placeholder"/>
        </w:category>
        <w:types>
          <w:type w:val="bbPlcHdr"/>
        </w:types>
        <w:behaviors>
          <w:behavior w:val="content"/>
        </w:behaviors>
        <w:guid w:val="{05A1E04F-B4FC-40E4-8EB7-A559972B6CCC}"/>
      </w:docPartPr>
      <w:docPartBody>
        <w:p w:rsidR="00FC01EC" w:rsidRDefault="00FC01EC" w:rsidP="00FC01EC">
          <w:pPr>
            <w:pStyle w:val="934579466C2D4267B0277111E071EAAD"/>
          </w:pPr>
          <w:r w:rsidRPr="002C60F4">
            <w:rPr>
              <w:rStyle w:val="PlaceholderText"/>
              <w:rFonts w:cs="Arial"/>
              <w:sz w:val="20"/>
              <w:szCs w:val="20"/>
              <w:highlight w:val="cyan"/>
            </w:rPr>
            <w:t>X,XXX</w:t>
          </w:r>
        </w:p>
      </w:docPartBody>
    </w:docPart>
    <w:docPart>
      <w:docPartPr>
        <w:name w:val="E690A9DD7FAC46A8A4E0E53CD9C532CD"/>
        <w:category>
          <w:name w:val="General"/>
          <w:gallery w:val="placeholder"/>
        </w:category>
        <w:types>
          <w:type w:val="bbPlcHdr"/>
        </w:types>
        <w:behaviors>
          <w:behavior w:val="content"/>
        </w:behaviors>
        <w:guid w:val="{E51EE936-70CF-4393-9B5E-9190953C745D}"/>
      </w:docPartPr>
      <w:docPartBody>
        <w:p w:rsidR="00FC01EC" w:rsidRDefault="00FC01EC" w:rsidP="00FC01EC">
          <w:pPr>
            <w:pStyle w:val="E690A9DD7FAC46A8A4E0E53CD9C532CD"/>
          </w:pPr>
          <w:r w:rsidRPr="002C60F4">
            <w:rPr>
              <w:rStyle w:val="PlaceholderText"/>
              <w:rFonts w:cs="Arial"/>
              <w:sz w:val="20"/>
              <w:szCs w:val="20"/>
              <w:highlight w:val="cyan"/>
            </w:rPr>
            <w:t>X,XXX</w:t>
          </w:r>
        </w:p>
      </w:docPartBody>
    </w:docPart>
    <w:docPart>
      <w:docPartPr>
        <w:name w:val="1776276A31974F8697CEF75801135B87"/>
        <w:category>
          <w:name w:val="General"/>
          <w:gallery w:val="placeholder"/>
        </w:category>
        <w:types>
          <w:type w:val="bbPlcHdr"/>
        </w:types>
        <w:behaviors>
          <w:behavior w:val="content"/>
        </w:behaviors>
        <w:guid w:val="{5E042734-8478-459C-8340-3B07EFD3ACC6}"/>
      </w:docPartPr>
      <w:docPartBody>
        <w:p w:rsidR="00FC01EC" w:rsidRDefault="00FC01EC" w:rsidP="00FC01EC">
          <w:pPr>
            <w:pStyle w:val="1776276A31974F8697CEF75801135B87"/>
          </w:pPr>
          <w:r w:rsidRPr="002C60F4">
            <w:rPr>
              <w:rStyle w:val="PlaceholderText"/>
              <w:rFonts w:cs="Arial"/>
              <w:sz w:val="20"/>
              <w:szCs w:val="20"/>
              <w:highlight w:val="cyan"/>
            </w:rPr>
            <w:t>X,XXX</w:t>
          </w:r>
        </w:p>
      </w:docPartBody>
    </w:docPart>
    <w:docPart>
      <w:docPartPr>
        <w:name w:val="8EE1148338BC4E518A3B801BA1EDBC8D"/>
        <w:category>
          <w:name w:val="General"/>
          <w:gallery w:val="placeholder"/>
        </w:category>
        <w:types>
          <w:type w:val="bbPlcHdr"/>
        </w:types>
        <w:behaviors>
          <w:behavior w:val="content"/>
        </w:behaviors>
        <w:guid w:val="{4AFF8580-A6E2-40CE-92A0-0E87D3B24C42}"/>
      </w:docPartPr>
      <w:docPartBody>
        <w:p w:rsidR="00FC01EC" w:rsidRDefault="00FC01EC" w:rsidP="00FC01EC">
          <w:pPr>
            <w:pStyle w:val="8EE1148338BC4E518A3B801BA1EDBC8D"/>
          </w:pPr>
          <w:r w:rsidRPr="002C60F4">
            <w:rPr>
              <w:rStyle w:val="PlaceholderText"/>
              <w:rFonts w:cs="Arial"/>
              <w:sz w:val="20"/>
              <w:szCs w:val="20"/>
              <w:highlight w:val="cyan"/>
            </w:rPr>
            <w:t>X,XXX</w:t>
          </w:r>
        </w:p>
      </w:docPartBody>
    </w:docPart>
    <w:docPart>
      <w:docPartPr>
        <w:name w:val="7EFD00BB6D544E1680CF69159AA86188"/>
        <w:category>
          <w:name w:val="General"/>
          <w:gallery w:val="placeholder"/>
        </w:category>
        <w:types>
          <w:type w:val="bbPlcHdr"/>
        </w:types>
        <w:behaviors>
          <w:behavior w:val="content"/>
        </w:behaviors>
        <w:guid w:val="{9F2DDCAA-1823-4C62-8CDE-420016F0DDC9}"/>
      </w:docPartPr>
      <w:docPartBody>
        <w:p w:rsidR="00FC01EC" w:rsidRDefault="00FC01EC" w:rsidP="00FC01EC">
          <w:pPr>
            <w:pStyle w:val="7EFD00BB6D544E1680CF69159AA86188"/>
          </w:pPr>
          <w:r w:rsidRPr="002C60F4">
            <w:rPr>
              <w:rStyle w:val="PlaceholderText"/>
              <w:rFonts w:cs="Arial"/>
              <w:sz w:val="20"/>
              <w:szCs w:val="20"/>
              <w:highlight w:val="cyan"/>
            </w:rPr>
            <w:t>X,XXX</w:t>
          </w:r>
        </w:p>
      </w:docPartBody>
    </w:docPart>
    <w:docPart>
      <w:docPartPr>
        <w:name w:val="8938B41F870749AEB0978A21EB939A2C"/>
        <w:category>
          <w:name w:val="General"/>
          <w:gallery w:val="placeholder"/>
        </w:category>
        <w:types>
          <w:type w:val="bbPlcHdr"/>
        </w:types>
        <w:behaviors>
          <w:behavior w:val="content"/>
        </w:behaviors>
        <w:guid w:val="{0CA624AB-04D5-423C-B3A7-B09298DC9215}"/>
      </w:docPartPr>
      <w:docPartBody>
        <w:p w:rsidR="00FC01EC" w:rsidRDefault="00FC01EC" w:rsidP="00FC01EC">
          <w:pPr>
            <w:pStyle w:val="8938B41F870749AEB0978A21EB939A2C"/>
          </w:pPr>
          <w:r w:rsidRPr="00A467D4">
            <w:rPr>
              <w:rStyle w:val="PlaceholderText"/>
              <w:rFonts w:cs="Arial"/>
            </w:rPr>
            <w:t>Click or tap here to enter text.</w:t>
          </w:r>
        </w:p>
      </w:docPartBody>
    </w:docPart>
    <w:docPart>
      <w:docPartPr>
        <w:name w:val="2CA1916630784C6A911B0ED4E637D16F"/>
        <w:category>
          <w:name w:val="General"/>
          <w:gallery w:val="placeholder"/>
        </w:category>
        <w:types>
          <w:type w:val="bbPlcHdr"/>
        </w:types>
        <w:behaviors>
          <w:behavior w:val="content"/>
        </w:behaviors>
        <w:guid w:val="{08209851-98C0-42E5-9C58-F3ACB16CB2C6}"/>
      </w:docPartPr>
      <w:docPartBody>
        <w:p w:rsidR="00FC01EC" w:rsidRDefault="00FC01EC" w:rsidP="00FC01EC">
          <w:pPr>
            <w:pStyle w:val="2CA1916630784C6A911B0ED4E637D16F"/>
          </w:pPr>
          <w:r w:rsidRPr="003A7080">
            <w:rPr>
              <w:rStyle w:val="PlaceholderText"/>
              <w:rFonts w:cs="Arial"/>
              <w:sz w:val="20"/>
              <w:szCs w:val="20"/>
              <w:highlight w:val="cyan"/>
            </w:rPr>
            <w:t>Choose an item.</w:t>
          </w:r>
        </w:p>
      </w:docPartBody>
    </w:docPart>
    <w:docPart>
      <w:docPartPr>
        <w:name w:val="5A50B3DA666248BAB18BD51A781F8363"/>
        <w:category>
          <w:name w:val="General"/>
          <w:gallery w:val="placeholder"/>
        </w:category>
        <w:types>
          <w:type w:val="bbPlcHdr"/>
        </w:types>
        <w:behaviors>
          <w:behavior w:val="content"/>
        </w:behaviors>
        <w:guid w:val="{3100B8C2-A93A-43CF-B8CD-BF9A0AAB0474}"/>
      </w:docPartPr>
      <w:docPartBody>
        <w:p w:rsidR="00FC01EC" w:rsidRDefault="00FC01EC" w:rsidP="00FC01EC">
          <w:pPr>
            <w:pStyle w:val="5A50B3DA666248BAB18BD51A781F8363"/>
          </w:pPr>
          <w:r w:rsidRPr="002C60F4">
            <w:rPr>
              <w:rStyle w:val="PlaceholderText"/>
              <w:rFonts w:cs="Arial"/>
              <w:sz w:val="20"/>
              <w:szCs w:val="20"/>
              <w:highlight w:val="cyan"/>
            </w:rPr>
            <w:t>Choose an item.</w:t>
          </w:r>
        </w:p>
      </w:docPartBody>
    </w:docPart>
    <w:docPart>
      <w:docPartPr>
        <w:name w:val="7C62C9E8DD72401DB221955F03AC78D7"/>
        <w:category>
          <w:name w:val="General"/>
          <w:gallery w:val="placeholder"/>
        </w:category>
        <w:types>
          <w:type w:val="bbPlcHdr"/>
        </w:types>
        <w:behaviors>
          <w:behavior w:val="content"/>
        </w:behaviors>
        <w:guid w:val="{F07F4C91-CF3B-4B86-91FD-C8A9E4E39B43}"/>
      </w:docPartPr>
      <w:docPartBody>
        <w:p w:rsidR="00FC01EC" w:rsidRDefault="00FC01EC" w:rsidP="00FC01EC">
          <w:pPr>
            <w:pStyle w:val="7C62C9E8DD72401DB221955F03AC78D7"/>
          </w:pPr>
          <w:r w:rsidRPr="00D75A0D">
            <w:rPr>
              <w:rStyle w:val="PlaceholderText"/>
              <w:rFonts w:cs="Arial"/>
              <w:sz w:val="20"/>
              <w:szCs w:val="20"/>
            </w:rPr>
            <w:t>X,XXX,XXX</w:t>
          </w:r>
        </w:p>
      </w:docPartBody>
    </w:docPart>
    <w:docPart>
      <w:docPartPr>
        <w:name w:val="B74999B35B8043FA807EB4BF80BE48A9"/>
        <w:category>
          <w:name w:val="General"/>
          <w:gallery w:val="placeholder"/>
        </w:category>
        <w:types>
          <w:type w:val="bbPlcHdr"/>
        </w:types>
        <w:behaviors>
          <w:behavior w:val="content"/>
        </w:behaviors>
        <w:guid w:val="{CD4339C7-3B2A-4C1E-B563-68C7DD0A5A39}"/>
      </w:docPartPr>
      <w:docPartBody>
        <w:p w:rsidR="00FC01EC" w:rsidRDefault="00FC01EC" w:rsidP="00FC01EC">
          <w:pPr>
            <w:pStyle w:val="B74999B35B8043FA807EB4BF80BE48A9"/>
          </w:pPr>
          <w:r w:rsidRPr="002C60F4">
            <w:rPr>
              <w:rStyle w:val="PlaceholderText"/>
              <w:rFonts w:cs="Arial"/>
              <w:sz w:val="20"/>
              <w:szCs w:val="20"/>
              <w:highlight w:val="cyan"/>
            </w:rPr>
            <w:t>X,XXX</w:t>
          </w:r>
        </w:p>
      </w:docPartBody>
    </w:docPart>
    <w:docPart>
      <w:docPartPr>
        <w:name w:val="D3788240C7D3442CBF4E09444119C18B"/>
        <w:category>
          <w:name w:val="General"/>
          <w:gallery w:val="placeholder"/>
        </w:category>
        <w:types>
          <w:type w:val="bbPlcHdr"/>
        </w:types>
        <w:behaviors>
          <w:behavior w:val="content"/>
        </w:behaviors>
        <w:guid w:val="{1B67ACE7-6059-4F13-BE31-6ADA92AB1DA3}"/>
      </w:docPartPr>
      <w:docPartBody>
        <w:p w:rsidR="00FC01EC" w:rsidRDefault="00FC01EC" w:rsidP="00FC01EC">
          <w:pPr>
            <w:pStyle w:val="D3788240C7D3442CBF4E09444119C18B"/>
          </w:pPr>
          <w:r w:rsidRPr="002C60F4">
            <w:rPr>
              <w:rStyle w:val="PlaceholderText"/>
              <w:rFonts w:cs="Arial"/>
              <w:sz w:val="20"/>
              <w:szCs w:val="20"/>
              <w:highlight w:val="cyan"/>
            </w:rPr>
            <w:t>X,XXX</w:t>
          </w:r>
        </w:p>
      </w:docPartBody>
    </w:docPart>
    <w:docPart>
      <w:docPartPr>
        <w:name w:val="1CFA6807E4FD4E5FB885A7F7EAC1FBBD"/>
        <w:category>
          <w:name w:val="General"/>
          <w:gallery w:val="placeholder"/>
        </w:category>
        <w:types>
          <w:type w:val="bbPlcHdr"/>
        </w:types>
        <w:behaviors>
          <w:behavior w:val="content"/>
        </w:behaviors>
        <w:guid w:val="{3C650E39-FB87-4EBF-BC3E-BA8C5CD1CAA7}"/>
      </w:docPartPr>
      <w:docPartBody>
        <w:p w:rsidR="00FC01EC" w:rsidRDefault="00FC01EC" w:rsidP="00FC01EC">
          <w:pPr>
            <w:pStyle w:val="1CFA6807E4FD4E5FB885A7F7EAC1FBBD"/>
          </w:pPr>
          <w:r w:rsidRPr="002C60F4">
            <w:rPr>
              <w:rStyle w:val="PlaceholderText"/>
              <w:rFonts w:cs="Arial"/>
              <w:sz w:val="20"/>
              <w:szCs w:val="20"/>
              <w:highlight w:val="cyan"/>
            </w:rPr>
            <w:t>X,XXX</w:t>
          </w:r>
        </w:p>
      </w:docPartBody>
    </w:docPart>
    <w:docPart>
      <w:docPartPr>
        <w:name w:val="044DE47B294F4CDE96F3BFE76BC78570"/>
        <w:category>
          <w:name w:val="General"/>
          <w:gallery w:val="placeholder"/>
        </w:category>
        <w:types>
          <w:type w:val="bbPlcHdr"/>
        </w:types>
        <w:behaviors>
          <w:behavior w:val="content"/>
        </w:behaviors>
        <w:guid w:val="{7AFEAE5E-CC74-4BBD-9432-FA629AD69188}"/>
      </w:docPartPr>
      <w:docPartBody>
        <w:p w:rsidR="00FC01EC" w:rsidRDefault="00FC01EC" w:rsidP="00FC01EC">
          <w:pPr>
            <w:pStyle w:val="044DE47B294F4CDE96F3BFE76BC78570"/>
          </w:pPr>
          <w:r w:rsidRPr="002C60F4">
            <w:rPr>
              <w:rStyle w:val="PlaceholderText"/>
              <w:rFonts w:cs="Arial"/>
              <w:sz w:val="20"/>
              <w:szCs w:val="20"/>
              <w:highlight w:val="cyan"/>
            </w:rPr>
            <w:t>X,XXX</w:t>
          </w:r>
        </w:p>
      </w:docPartBody>
    </w:docPart>
    <w:docPart>
      <w:docPartPr>
        <w:name w:val="EA78F65EE0114EC19564DAD8D257DA7E"/>
        <w:category>
          <w:name w:val="General"/>
          <w:gallery w:val="placeholder"/>
        </w:category>
        <w:types>
          <w:type w:val="bbPlcHdr"/>
        </w:types>
        <w:behaviors>
          <w:behavior w:val="content"/>
        </w:behaviors>
        <w:guid w:val="{C49E274C-550C-4C3F-A0F4-A77DCB404F93}"/>
      </w:docPartPr>
      <w:docPartBody>
        <w:p w:rsidR="00FC01EC" w:rsidRDefault="00FC01EC" w:rsidP="00FC01EC">
          <w:pPr>
            <w:pStyle w:val="EA78F65EE0114EC19564DAD8D257DA7E"/>
          </w:pPr>
          <w:r w:rsidRPr="002C60F4">
            <w:rPr>
              <w:rStyle w:val="PlaceholderText"/>
              <w:rFonts w:cs="Arial"/>
              <w:sz w:val="20"/>
              <w:szCs w:val="20"/>
              <w:highlight w:val="cyan"/>
            </w:rPr>
            <w:t>X,XXX</w:t>
          </w:r>
        </w:p>
      </w:docPartBody>
    </w:docPart>
    <w:docPart>
      <w:docPartPr>
        <w:name w:val="2633F7A39B6440F6A41092253C27E48F"/>
        <w:category>
          <w:name w:val="General"/>
          <w:gallery w:val="placeholder"/>
        </w:category>
        <w:types>
          <w:type w:val="bbPlcHdr"/>
        </w:types>
        <w:behaviors>
          <w:behavior w:val="content"/>
        </w:behaviors>
        <w:guid w:val="{5150F040-6F96-4A03-AF7A-BDFC988A687C}"/>
      </w:docPartPr>
      <w:docPartBody>
        <w:p w:rsidR="00FC01EC" w:rsidRDefault="00FC01EC" w:rsidP="00FC01EC">
          <w:pPr>
            <w:pStyle w:val="2633F7A39B6440F6A41092253C27E48F"/>
          </w:pPr>
          <w:r w:rsidRPr="00A467D4">
            <w:rPr>
              <w:rStyle w:val="PlaceholderText"/>
              <w:rFonts w:cs="Arial"/>
            </w:rPr>
            <w:t>Click or tap here to enter text.</w:t>
          </w:r>
        </w:p>
      </w:docPartBody>
    </w:docPart>
    <w:docPart>
      <w:docPartPr>
        <w:name w:val="EF7399B3971445039FBDBEAB371EECC5"/>
        <w:category>
          <w:name w:val="General"/>
          <w:gallery w:val="placeholder"/>
        </w:category>
        <w:types>
          <w:type w:val="bbPlcHdr"/>
        </w:types>
        <w:behaviors>
          <w:behavior w:val="content"/>
        </w:behaviors>
        <w:guid w:val="{AF9DD1DB-67D2-489B-8777-6A812608BD73}"/>
      </w:docPartPr>
      <w:docPartBody>
        <w:p w:rsidR="00FC01EC" w:rsidRDefault="00FC01EC" w:rsidP="00FC01EC">
          <w:pPr>
            <w:pStyle w:val="EF7399B3971445039FBDBEAB371EECC5"/>
          </w:pPr>
          <w:r w:rsidRPr="003A7080">
            <w:rPr>
              <w:rStyle w:val="PlaceholderText"/>
              <w:rFonts w:cs="Arial"/>
              <w:sz w:val="20"/>
              <w:szCs w:val="20"/>
              <w:highlight w:val="cyan"/>
            </w:rPr>
            <w:t>Choose an item.</w:t>
          </w:r>
        </w:p>
      </w:docPartBody>
    </w:docPart>
    <w:docPart>
      <w:docPartPr>
        <w:name w:val="D3CEF16BB8494B9FA7A6C215A427FA2E"/>
        <w:category>
          <w:name w:val="General"/>
          <w:gallery w:val="placeholder"/>
        </w:category>
        <w:types>
          <w:type w:val="bbPlcHdr"/>
        </w:types>
        <w:behaviors>
          <w:behavior w:val="content"/>
        </w:behaviors>
        <w:guid w:val="{5DA03105-5535-412F-8E0E-D1EBB6D1296A}"/>
      </w:docPartPr>
      <w:docPartBody>
        <w:p w:rsidR="00FC01EC" w:rsidRDefault="00FC01EC" w:rsidP="00FC01EC">
          <w:pPr>
            <w:pStyle w:val="D3CEF16BB8494B9FA7A6C215A427FA2E"/>
          </w:pPr>
          <w:r w:rsidRPr="002C60F4">
            <w:rPr>
              <w:rStyle w:val="PlaceholderText"/>
              <w:rFonts w:cs="Arial"/>
              <w:sz w:val="20"/>
              <w:szCs w:val="20"/>
              <w:highlight w:val="cyan"/>
            </w:rPr>
            <w:t>Choose an item.</w:t>
          </w:r>
        </w:p>
      </w:docPartBody>
    </w:docPart>
    <w:docPart>
      <w:docPartPr>
        <w:name w:val="A055DD6212214B798ACB46861912D273"/>
        <w:category>
          <w:name w:val="General"/>
          <w:gallery w:val="placeholder"/>
        </w:category>
        <w:types>
          <w:type w:val="bbPlcHdr"/>
        </w:types>
        <w:behaviors>
          <w:behavior w:val="content"/>
        </w:behaviors>
        <w:guid w:val="{3D418865-631B-4560-86AE-347A75EFF5E6}"/>
      </w:docPartPr>
      <w:docPartBody>
        <w:p w:rsidR="00FC01EC" w:rsidRDefault="00FC01EC" w:rsidP="00FC01EC">
          <w:pPr>
            <w:pStyle w:val="A055DD6212214B798ACB46861912D273"/>
          </w:pPr>
          <w:r w:rsidRPr="00D75A0D">
            <w:rPr>
              <w:rStyle w:val="PlaceholderText"/>
              <w:rFonts w:cs="Arial"/>
              <w:sz w:val="20"/>
              <w:szCs w:val="20"/>
            </w:rPr>
            <w:t>X,XXX,XXX</w:t>
          </w:r>
        </w:p>
      </w:docPartBody>
    </w:docPart>
    <w:docPart>
      <w:docPartPr>
        <w:name w:val="9C414377F03D47028C61DE1B9882E5F3"/>
        <w:category>
          <w:name w:val="General"/>
          <w:gallery w:val="placeholder"/>
        </w:category>
        <w:types>
          <w:type w:val="bbPlcHdr"/>
        </w:types>
        <w:behaviors>
          <w:behavior w:val="content"/>
        </w:behaviors>
        <w:guid w:val="{D1CF0996-AD83-4166-A86A-9E23BAC31E86}"/>
      </w:docPartPr>
      <w:docPartBody>
        <w:p w:rsidR="00FC01EC" w:rsidRDefault="00FC01EC" w:rsidP="00FC01EC">
          <w:pPr>
            <w:pStyle w:val="9C414377F03D47028C61DE1B9882E5F3"/>
          </w:pPr>
          <w:r w:rsidRPr="002C60F4">
            <w:rPr>
              <w:rStyle w:val="PlaceholderText"/>
              <w:rFonts w:cs="Arial"/>
              <w:sz w:val="20"/>
              <w:szCs w:val="20"/>
              <w:highlight w:val="cyan"/>
            </w:rPr>
            <w:t>X,XXX</w:t>
          </w:r>
        </w:p>
      </w:docPartBody>
    </w:docPart>
    <w:docPart>
      <w:docPartPr>
        <w:name w:val="E2379B547DFA40228ABB9B7D3688F064"/>
        <w:category>
          <w:name w:val="General"/>
          <w:gallery w:val="placeholder"/>
        </w:category>
        <w:types>
          <w:type w:val="bbPlcHdr"/>
        </w:types>
        <w:behaviors>
          <w:behavior w:val="content"/>
        </w:behaviors>
        <w:guid w:val="{A8026F14-DE3A-4158-BCED-828FB266CFF7}"/>
      </w:docPartPr>
      <w:docPartBody>
        <w:p w:rsidR="00FC01EC" w:rsidRDefault="00FC01EC" w:rsidP="00FC01EC">
          <w:pPr>
            <w:pStyle w:val="E2379B547DFA40228ABB9B7D3688F064"/>
          </w:pPr>
          <w:r w:rsidRPr="002C60F4">
            <w:rPr>
              <w:rStyle w:val="PlaceholderText"/>
              <w:rFonts w:cs="Arial"/>
              <w:sz w:val="20"/>
              <w:szCs w:val="20"/>
              <w:highlight w:val="cyan"/>
            </w:rPr>
            <w:t>X,XXX</w:t>
          </w:r>
        </w:p>
      </w:docPartBody>
    </w:docPart>
    <w:docPart>
      <w:docPartPr>
        <w:name w:val="4863726C052341FAA87DBD64F1DF7E03"/>
        <w:category>
          <w:name w:val="General"/>
          <w:gallery w:val="placeholder"/>
        </w:category>
        <w:types>
          <w:type w:val="bbPlcHdr"/>
        </w:types>
        <w:behaviors>
          <w:behavior w:val="content"/>
        </w:behaviors>
        <w:guid w:val="{D56C95EF-FE87-4643-9CC1-1E27AE961586}"/>
      </w:docPartPr>
      <w:docPartBody>
        <w:p w:rsidR="00FC01EC" w:rsidRDefault="00FC01EC" w:rsidP="00FC01EC">
          <w:pPr>
            <w:pStyle w:val="4863726C052341FAA87DBD64F1DF7E03"/>
          </w:pPr>
          <w:r w:rsidRPr="002C60F4">
            <w:rPr>
              <w:rStyle w:val="PlaceholderText"/>
              <w:rFonts w:cs="Arial"/>
              <w:sz w:val="20"/>
              <w:szCs w:val="20"/>
              <w:highlight w:val="cyan"/>
            </w:rPr>
            <w:t>X,XXX</w:t>
          </w:r>
        </w:p>
      </w:docPartBody>
    </w:docPart>
    <w:docPart>
      <w:docPartPr>
        <w:name w:val="0A72D47A645A4949BA6544ED72ADDE89"/>
        <w:category>
          <w:name w:val="General"/>
          <w:gallery w:val="placeholder"/>
        </w:category>
        <w:types>
          <w:type w:val="bbPlcHdr"/>
        </w:types>
        <w:behaviors>
          <w:behavior w:val="content"/>
        </w:behaviors>
        <w:guid w:val="{80EBB4D0-42E5-493D-B6C0-D1D533B7D3B6}"/>
      </w:docPartPr>
      <w:docPartBody>
        <w:p w:rsidR="00FC01EC" w:rsidRDefault="00FC01EC" w:rsidP="00FC01EC">
          <w:pPr>
            <w:pStyle w:val="0A72D47A645A4949BA6544ED72ADDE89"/>
          </w:pPr>
          <w:r w:rsidRPr="002C60F4">
            <w:rPr>
              <w:rStyle w:val="PlaceholderText"/>
              <w:rFonts w:cs="Arial"/>
              <w:sz w:val="20"/>
              <w:szCs w:val="20"/>
              <w:highlight w:val="cyan"/>
            </w:rPr>
            <w:t>X,XXX</w:t>
          </w:r>
        </w:p>
      </w:docPartBody>
    </w:docPart>
    <w:docPart>
      <w:docPartPr>
        <w:name w:val="9F581AB9BB054F5B8D54CD50898D7676"/>
        <w:category>
          <w:name w:val="General"/>
          <w:gallery w:val="placeholder"/>
        </w:category>
        <w:types>
          <w:type w:val="bbPlcHdr"/>
        </w:types>
        <w:behaviors>
          <w:behavior w:val="content"/>
        </w:behaviors>
        <w:guid w:val="{D0716557-3094-49D7-9F4E-7DEFEE61C287}"/>
      </w:docPartPr>
      <w:docPartBody>
        <w:p w:rsidR="00FC01EC" w:rsidRDefault="00FC01EC" w:rsidP="00FC01EC">
          <w:pPr>
            <w:pStyle w:val="9F581AB9BB054F5B8D54CD50898D7676"/>
          </w:pPr>
          <w:r w:rsidRPr="002C60F4">
            <w:rPr>
              <w:rStyle w:val="PlaceholderText"/>
              <w:rFonts w:cs="Arial"/>
              <w:sz w:val="20"/>
              <w:szCs w:val="20"/>
              <w:highlight w:val="cyan"/>
            </w:rPr>
            <w:t>X,XXX</w:t>
          </w:r>
        </w:p>
      </w:docPartBody>
    </w:docPart>
    <w:docPart>
      <w:docPartPr>
        <w:name w:val="4B4FF3583B5E4115AAA77C8675AFB0D2"/>
        <w:category>
          <w:name w:val="General"/>
          <w:gallery w:val="placeholder"/>
        </w:category>
        <w:types>
          <w:type w:val="bbPlcHdr"/>
        </w:types>
        <w:behaviors>
          <w:behavior w:val="content"/>
        </w:behaviors>
        <w:guid w:val="{D4829272-A9E7-453C-8E67-317C119D378C}"/>
      </w:docPartPr>
      <w:docPartBody>
        <w:p w:rsidR="00FC01EC" w:rsidRDefault="00FC01EC" w:rsidP="00FC01EC">
          <w:pPr>
            <w:pStyle w:val="4B4FF3583B5E4115AAA77C8675AFB0D2"/>
          </w:pPr>
          <w:r w:rsidRPr="00A467D4">
            <w:rPr>
              <w:rStyle w:val="PlaceholderText"/>
              <w:rFonts w:cs="Arial"/>
            </w:rPr>
            <w:t>Click or tap here to enter text.</w:t>
          </w:r>
        </w:p>
      </w:docPartBody>
    </w:docPart>
    <w:docPart>
      <w:docPartPr>
        <w:name w:val="99D77142532B426AA10DE599F0685AEC"/>
        <w:category>
          <w:name w:val="General"/>
          <w:gallery w:val="placeholder"/>
        </w:category>
        <w:types>
          <w:type w:val="bbPlcHdr"/>
        </w:types>
        <w:behaviors>
          <w:behavior w:val="content"/>
        </w:behaviors>
        <w:guid w:val="{11104DF0-A16F-47E7-BE95-AA9E426F93B4}"/>
      </w:docPartPr>
      <w:docPartBody>
        <w:p w:rsidR="00FC01EC" w:rsidRDefault="00FC01EC" w:rsidP="00FC01EC">
          <w:pPr>
            <w:pStyle w:val="99D77142532B426AA10DE599F0685AEC"/>
          </w:pPr>
          <w:r w:rsidRPr="003A7080">
            <w:rPr>
              <w:rStyle w:val="PlaceholderText"/>
              <w:rFonts w:cs="Arial"/>
              <w:sz w:val="20"/>
              <w:szCs w:val="20"/>
              <w:highlight w:val="cyan"/>
            </w:rPr>
            <w:t>Choose an item.</w:t>
          </w:r>
        </w:p>
      </w:docPartBody>
    </w:docPart>
    <w:docPart>
      <w:docPartPr>
        <w:name w:val="FC54F3211E024F17A9F3D2EBF898B875"/>
        <w:category>
          <w:name w:val="General"/>
          <w:gallery w:val="placeholder"/>
        </w:category>
        <w:types>
          <w:type w:val="bbPlcHdr"/>
        </w:types>
        <w:behaviors>
          <w:behavior w:val="content"/>
        </w:behaviors>
        <w:guid w:val="{7AF6EE9D-4D41-4E95-9ABA-27B929BEBDDF}"/>
      </w:docPartPr>
      <w:docPartBody>
        <w:p w:rsidR="00FC01EC" w:rsidRDefault="00FC01EC" w:rsidP="00FC01EC">
          <w:pPr>
            <w:pStyle w:val="FC54F3211E024F17A9F3D2EBF898B875"/>
          </w:pPr>
          <w:r w:rsidRPr="002C60F4">
            <w:rPr>
              <w:rStyle w:val="PlaceholderText"/>
              <w:rFonts w:cs="Arial"/>
              <w:sz w:val="20"/>
              <w:szCs w:val="20"/>
              <w:highlight w:val="cyan"/>
            </w:rPr>
            <w:t>Choose an item.</w:t>
          </w:r>
        </w:p>
      </w:docPartBody>
    </w:docPart>
    <w:docPart>
      <w:docPartPr>
        <w:name w:val="E5E6E28831A04183B59C51B2446B0BC5"/>
        <w:category>
          <w:name w:val="General"/>
          <w:gallery w:val="placeholder"/>
        </w:category>
        <w:types>
          <w:type w:val="bbPlcHdr"/>
        </w:types>
        <w:behaviors>
          <w:behavior w:val="content"/>
        </w:behaviors>
        <w:guid w:val="{C89FAD86-BDC3-4AC0-97A0-241AD558DAE7}"/>
      </w:docPartPr>
      <w:docPartBody>
        <w:p w:rsidR="00FC01EC" w:rsidRDefault="00FC01EC" w:rsidP="00FC01EC">
          <w:pPr>
            <w:pStyle w:val="E5E6E28831A04183B59C51B2446B0BC5"/>
          </w:pPr>
          <w:r w:rsidRPr="00D75A0D">
            <w:rPr>
              <w:rStyle w:val="PlaceholderText"/>
              <w:rFonts w:cs="Arial"/>
              <w:sz w:val="20"/>
              <w:szCs w:val="20"/>
            </w:rPr>
            <w:t>X,XXX,XXX</w:t>
          </w:r>
        </w:p>
      </w:docPartBody>
    </w:docPart>
    <w:docPart>
      <w:docPartPr>
        <w:name w:val="56BF36965B5248309382800F69FA89D3"/>
        <w:category>
          <w:name w:val="General"/>
          <w:gallery w:val="placeholder"/>
        </w:category>
        <w:types>
          <w:type w:val="bbPlcHdr"/>
        </w:types>
        <w:behaviors>
          <w:behavior w:val="content"/>
        </w:behaviors>
        <w:guid w:val="{13D86AB2-454C-4774-8F24-34EEAFDB7598}"/>
      </w:docPartPr>
      <w:docPartBody>
        <w:p w:rsidR="00FC01EC" w:rsidRDefault="00FC01EC" w:rsidP="00FC01EC">
          <w:pPr>
            <w:pStyle w:val="56BF36965B5248309382800F69FA89D3"/>
          </w:pPr>
          <w:r w:rsidRPr="002C60F4">
            <w:rPr>
              <w:rStyle w:val="PlaceholderText"/>
              <w:rFonts w:cs="Arial"/>
              <w:sz w:val="20"/>
              <w:szCs w:val="20"/>
              <w:highlight w:val="cyan"/>
            </w:rPr>
            <w:t>X,XXX</w:t>
          </w:r>
        </w:p>
      </w:docPartBody>
    </w:docPart>
    <w:docPart>
      <w:docPartPr>
        <w:name w:val="1E1FF7B5FA634F19821D5FD1BAACF2C1"/>
        <w:category>
          <w:name w:val="General"/>
          <w:gallery w:val="placeholder"/>
        </w:category>
        <w:types>
          <w:type w:val="bbPlcHdr"/>
        </w:types>
        <w:behaviors>
          <w:behavior w:val="content"/>
        </w:behaviors>
        <w:guid w:val="{CA6EE5C9-5BC6-44FD-85DA-A6A026409748}"/>
      </w:docPartPr>
      <w:docPartBody>
        <w:p w:rsidR="00FC01EC" w:rsidRDefault="00FC01EC" w:rsidP="00FC01EC">
          <w:pPr>
            <w:pStyle w:val="1E1FF7B5FA634F19821D5FD1BAACF2C1"/>
          </w:pPr>
          <w:r w:rsidRPr="002C60F4">
            <w:rPr>
              <w:rStyle w:val="PlaceholderText"/>
              <w:rFonts w:cs="Arial"/>
              <w:sz w:val="20"/>
              <w:szCs w:val="20"/>
              <w:highlight w:val="cyan"/>
            </w:rPr>
            <w:t>X,XXX</w:t>
          </w:r>
        </w:p>
      </w:docPartBody>
    </w:docPart>
    <w:docPart>
      <w:docPartPr>
        <w:name w:val="30B3154CBAC94092937911EBE93791B7"/>
        <w:category>
          <w:name w:val="General"/>
          <w:gallery w:val="placeholder"/>
        </w:category>
        <w:types>
          <w:type w:val="bbPlcHdr"/>
        </w:types>
        <w:behaviors>
          <w:behavior w:val="content"/>
        </w:behaviors>
        <w:guid w:val="{4E2CAF13-8AF3-41FF-BE85-49A693A51048}"/>
      </w:docPartPr>
      <w:docPartBody>
        <w:p w:rsidR="00FC01EC" w:rsidRDefault="00FC01EC" w:rsidP="00FC01EC">
          <w:pPr>
            <w:pStyle w:val="30B3154CBAC94092937911EBE93791B7"/>
          </w:pPr>
          <w:r w:rsidRPr="002C60F4">
            <w:rPr>
              <w:rStyle w:val="PlaceholderText"/>
              <w:rFonts w:cs="Arial"/>
              <w:sz w:val="20"/>
              <w:szCs w:val="20"/>
              <w:highlight w:val="cyan"/>
            </w:rPr>
            <w:t>X,XXX</w:t>
          </w:r>
        </w:p>
      </w:docPartBody>
    </w:docPart>
    <w:docPart>
      <w:docPartPr>
        <w:name w:val="FE794128723A4A1D9BD44092C09DCB40"/>
        <w:category>
          <w:name w:val="General"/>
          <w:gallery w:val="placeholder"/>
        </w:category>
        <w:types>
          <w:type w:val="bbPlcHdr"/>
        </w:types>
        <w:behaviors>
          <w:behavior w:val="content"/>
        </w:behaviors>
        <w:guid w:val="{32841418-B3E8-4346-B837-1588C3C1C1C9}"/>
      </w:docPartPr>
      <w:docPartBody>
        <w:p w:rsidR="00FC01EC" w:rsidRDefault="00FC01EC" w:rsidP="00FC01EC">
          <w:pPr>
            <w:pStyle w:val="FE794128723A4A1D9BD44092C09DCB40"/>
          </w:pPr>
          <w:r w:rsidRPr="002C60F4">
            <w:rPr>
              <w:rStyle w:val="PlaceholderText"/>
              <w:rFonts w:cs="Arial"/>
              <w:sz w:val="20"/>
              <w:szCs w:val="20"/>
              <w:highlight w:val="cyan"/>
            </w:rPr>
            <w:t>X,XXX</w:t>
          </w:r>
        </w:p>
      </w:docPartBody>
    </w:docPart>
    <w:docPart>
      <w:docPartPr>
        <w:name w:val="A24AD2F08E2D420DA98FA6F3927C2509"/>
        <w:category>
          <w:name w:val="General"/>
          <w:gallery w:val="placeholder"/>
        </w:category>
        <w:types>
          <w:type w:val="bbPlcHdr"/>
        </w:types>
        <w:behaviors>
          <w:behavior w:val="content"/>
        </w:behaviors>
        <w:guid w:val="{AF866115-CECB-4602-9242-AF8CDAC5A544}"/>
      </w:docPartPr>
      <w:docPartBody>
        <w:p w:rsidR="00FC01EC" w:rsidRDefault="00FC01EC" w:rsidP="00FC01EC">
          <w:pPr>
            <w:pStyle w:val="A24AD2F08E2D420DA98FA6F3927C2509"/>
          </w:pPr>
          <w:r w:rsidRPr="002C60F4">
            <w:rPr>
              <w:rStyle w:val="PlaceholderText"/>
              <w:rFonts w:cs="Arial"/>
              <w:sz w:val="20"/>
              <w:szCs w:val="20"/>
              <w:highlight w:val="cyan"/>
            </w:rPr>
            <w:t>X,XXX</w:t>
          </w:r>
        </w:p>
      </w:docPartBody>
    </w:docPart>
    <w:docPart>
      <w:docPartPr>
        <w:name w:val="DC14F68D5532424091940F8D097DA2AE"/>
        <w:category>
          <w:name w:val="General"/>
          <w:gallery w:val="placeholder"/>
        </w:category>
        <w:types>
          <w:type w:val="bbPlcHdr"/>
        </w:types>
        <w:behaviors>
          <w:behavior w:val="content"/>
        </w:behaviors>
        <w:guid w:val="{2BD47773-9A45-49B9-959E-2B56C3530C73}"/>
      </w:docPartPr>
      <w:docPartBody>
        <w:p w:rsidR="00FC01EC" w:rsidRDefault="00FC01EC" w:rsidP="00FC01EC">
          <w:pPr>
            <w:pStyle w:val="DC14F68D5532424091940F8D097DA2AE"/>
          </w:pPr>
          <w:r w:rsidRPr="00A467D4">
            <w:rPr>
              <w:rStyle w:val="PlaceholderText"/>
              <w:rFonts w:cs="Arial"/>
            </w:rPr>
            <w:t>Click or tap here to enter text.</w:t>
          </w:r>
        </w:p>
      </w:docPartBody>
    </w:docPart>
    <w:docPart>
      <w:docPartPr>
        <w:name w:val="6ED1609AA344458F8FDFBCAD2240162C"/>
        <w:category>
          <w:name w:val="General"/>
          <w:gallery w:val="placeholder"/>
        </w:category>
        <w:types>
          <w:type w:val="bbPlcHdr"/>
        </w:types>
        <w:behaviors>
          <w:behavior w:val="content"/>
        </w:behaviors>
        <w:guid w:val="{399D9FCF-3CFE-41C7-8F0A-9452E1F50F43}"/>
      </w:docPartPr>
      <w:docPartBody>
        <w:p w:rsidR="00FC01EC" w:rsidRDefault="00FC01EC" w:rsidP="00FC01EC">
          <w:pPr>
            <w:pStyle w:val="6ED1609AA344458F8FDFBCAD2240162C"/>
          </w:pPr>
          <w:r w:rsidRPr="00D75A0D">
            <w:rPr>
              <w:rStyle w:val="PlaceholderText"/>
              <w:rFonts w:cs="Arial"/>
              <w:sz w:val="20"/>
              <w:szCs w:val="20"/>
            </w:rPr>
            <w:t>X,XXX,XXX</w:t>
          </w:r>
        </w:p>
      </w:docPartBody>
    </w:docPart>
    <w:docPart>
      <w:docPartPr>
        <w:name w:val="CC8C7FDEDEA443ED89E32BBF748D4CAB"/>
        <w:category>
          <w:name w:val="General"/>
          <w:gallery w:val="placeholder"/>
        </w:category>
        <w:types>
          <w:type w:val="bbPlcHdr"/>
        </w:types>
        <w:behaviors>
          <w:behavior w:val="content"/>
        </w:behaviors>
        <w:guid w:val="{95615B13-9F20-4F68-9A93-E3325F082B18}"/>
      </w:docPartPr>
      <w:docPartBody>
        <w:p w:rsidR="00FC01EC" w:rsidRDefault="00FC01EC" w:rsidP="00FC01EC">
          <w:pPr>
            <w:pStyle w:val="CC8C7FDEDEA443ED89E32BBF748D4CAB"/>
          </w:pPr>
          <w:r w:rsidRPr="00A467D4">
            <w:rPr>
              <w:rStyle w:val="PlaceholderText"/>
              <w:rFonts w:cs="Arial"/>
            </w:rPr>
            <w:t>Click or tap here to enter text.</w:t>
          </w:r>
        </w:p>
      </w:docPartBody>
    </w:docPart>
    <w:docPart>
      <w:docPartPr>
        <w:name w:val="6A8CF719990A42BD9B89E83678BE935C"/>
        <w:category>
          <w:name w:val="General"/>
          <w:gallery w:val="placeholder"/>
        </w:category>
        <w:types>
          <w:type w:val="bbPlcHdr"/>
        </w:types>
        <w:behaviors>
          <w:behavior w:val="content"/>
        </w:behaviors>
        <w:guid w:val="{E4D5B637-52A9-4670-88FC-DFAF42472D71}"/>
      </w:docPartPr>
      <w:docPartBody>
        <w:p w:rsidR="00FC01EC" w:rsidRDefault="00FC01EC" w:rsidP="00FC01EC">
          <w:pPr>
            <w:pStyle w:val="6A8CF719990A42BD9B89E83678BE935C"/>
          </w:pPr>
          <w:r w:rsidRPr="002C60F4">
            <w:rPr>
              <w:rStyle w:val="PlaceholderText"/>
              <w:rFonts w:cs="Arial"/>
              <w:sz w:val="20"/>
              <w:szCs w:val="20"/>
              <w:highlight w:val="cyan"/>
            </w:rPr>
            <w:t>Choose an item.</w:t>
          </w:r>
        </w:p>
      </w:docPartBody>
    </w:docPart>
    <w:docPart>
      <w:docPartPr>
        <w:name w:val="B6A09EE786934A31A3EF5A28870B1DFD"/>
        <w:category>
          <w:name w:val="General"/>
          <w:gallery w:val="placeholder"/>
        </w:category>
        <w:types>
          <w:type w:val="bbPlcHdr"/>
        </w:types>
        <w:behaviors>
          <w:behavior w:val="content"/>
        </w:behaviors>
        <w:guid w:val="{12738434-8B56-4D12-AC70-ADD9617768A7}"/>
      </w:docPartPr>
      <w:docPartBody>
        <w:p w:rsidR="00FC01EC" w:rsidRDefault="00FC01EC" w:rsidP="00FC01EC">
          <w:pPr>
            <w:pStyle w:val="B6A09EE786934A31A3EF5A28870B1DFD"/>
          </w:pPr>
          <w:r w:rsidRPr="00D75A0D">
            <w:rPr>
              <w:rStyle w:val="PlaceholderText"/>
              <w:rFonts w:cs="Arial"/>
              <w:sz w:val="20"/>
              <w:szCs w:val="20"/>
            </w:rPr>
            <w:t>X,XXX,XXX</w:t>
          </w:r>
        </w:p>
      </w:docPartBody>
    </w:docPart>
    <w:docPart>
      <w:docPartPr>
        <w:name w:val="874AD1B334E343E5BB914BDA91983C06"/>
        <w:category>
          <w:name w:val="General"/>
          <w:gallery w:val="placeholder"/>
        </w:category>
        <w:types>
          <w:type w:val="bbPlcHdr"/>
        </w:types>
        <w:behaviors>
          <w:behavior w:val="content"/>
        </w:behaviors>
        <w:guid w:val="{274F9204-127E-4A48-85E5-92D185EF29F8}"/>
      </w:docPartPr>
      <w:docPartBody>
        <w:p w:rsidR="00FC01EC" w:rsidRDefault="00FC01EC" w:rsidP="00FC01EC">
          <w:pPr>
            <w:pStyle w:val="874AD1B334E343E5BB914BDA91983C06"/>
          </w:pPr>
          <w:r w:rsidRPr="002C60F4">
            <w:rPr>
              <w:rStyle w:val="PlaceholderText"/>
              <w:rFonts w:cs="Arial"/>
              <w:sz w:val="20"/>
              <w:szCs w:val="20"/>
              <w:highlight w:val="cyan"/>
            </w:rPr>
            <w:t>X,XXX</w:t>
          </w:r>
        </w:p>
      </w:docPartBody>
    </w:docPart>
    <w:docPart>
      <w:docPartPr>
        <w:name w:val="925BC677A6BF402B8954ECDC9CF935E4"/>
        <w:category>
          <w:name w:val="General"/>
          <w:gallery w:val="placeholder"/>
        </w:category>
        <w:types>
          <w:type w:val="bbPlcHdr"/>
        </w:types>
        <w:behaviors>
          <w:behavior w:val="content"/>
        </w:behaviors>
        <w:guid w:val="{FB22D3C3-4932-41D0-900E-80752E677766}"/>
      </w:docPartPr>
      <w:docPartBody>
        <w:p w:rsidR="00FC01EC" w:rsidRDefault="00FC01EC" w:rsidP="00FC01EC">
          <w:pPr>
            <w:pStyle w:val="925BC677A6BF402B8954ECDC9CF935E4"/>
          </w:pPr>
          <w:r w:rsidRPr="002C60F4">
            <w:rPr>
              <w:rStyle w:val="PlaceholderText"/>
              <w:rFonts w:cs="Arial"/>
              <w:sz w:val="20"/>
              <w:szCs w:val="20"/>
              <w:highlight w:val="cyan"/>
            </w:rPr>
            <w:t>X,XXX</w:t>
          </w:r>
        </w:p>
      </w:docPartBody>
    </w:docPart>
    <w:docPart>
      <w:docPartPr>
        <w:name w:val="55E782560AD642388218986AA88FFDC0"/>
        <w:category>
          <w:name w:val="General"/>
          <w:gallery w:val="placeholder"/>
        </w:category>
        <w:types>
          <w:type w:val="bbPlcHdr"/>
        </w:types>
        <w:behaviors>
          <w:behavior w:val="content"/>
        </w:behaviors>
        <w:guid w:val="{AE7AAE8D-21B6-4422-8A3C-5293C692C082}"/>
      </w:docPartPr>
      <w:docPartBody>
        <w:p w:rsidR="00FC01EC" w:rsidRDefault="00FC01EC" w:rsidP="00FC01EC">
          <w:pPr>
            <w:pStyle w:val="55E782560AD642388218986AA88FFDC0"/>
          </w:pPr>
          <w:r w:rsidRPr="002C60F4">
            <w:rPr>
              <w:rStyle w:val="PlaceholderText"/>
              <w:rFonts w:cs="Arial"/>
              <w:sz w:val="20"/>
              <w:szCs w:val="20"/>
              <w:highlight w:val="cyan"/>
            </w:rPr>
            <w:t>X,XXX</w:t>
          </w:r>
        </w:p>
      </w:docPartBody>
    </w:docPart>
    <w:docPart>
      <w:docPartPr>
        <w:name w:val="7C67A970787F42DFB0527A816E51D169"/>
        <w:category>
          <w:name w:val="General"/>
          <w:gallery w:val="placeholder"/>
        </w:category>
        <w:types>
          <w:type w:val="bbPlcHdr"/>
        </w:types>
        <w:behaviors>
          <w:behavior w:val="content"/>
        </w:behaviors>
        <w:guid w:val="{996AA1D3-6749-4E17-9E09-0ADF3A05B7FB}"/>
      </w:docPartPr>
      <w:docPartBody>
        <w:p w:rsidR="00FC01EC" w:rsidRDefault="00FC01EC" w:rsidP="00FC01EC">
          <w:pPr>
            <w:pStyle w:val="7C67A970787F42DFB0527A816E51D169"/>
          </w:pPr>
          <w:r w:rsidRPr="002C60F4">
            <w:rPr>
              <w:rStyle w:val="PlaceholderText"/>
              <w:rFonts w:cs="Arial"/>
              <w:sz w:val="20"/>
              <w:szCs w:val="20"/>
              <w:highlight w:val="cyan"/>
            </w:rPr>
            <w:t>X,XXX</w:t>
          </w:r>
        </w:p>
      </w:docPartBody>
    </w:docPart>
    <w:docPart>
      <w:docPartPr>
        <w:name w:val="93F5797C37024D1D820FAFCE75681034"/>
        <w:category>
          <w:name w:val="General"/>
          <w:gallery w:val="placeholder"/>
        </w:category>
        <w:types>
          <w:type w:val="bbPlcHdr"/>
        </w:types>
        <w:behaviors>
          <w:behavior w:val="content"/>
        </w:behaviors>
        <w:guid w:val="{1E3F73B3-BCC7-4930-A7B6-BCEF785DD90A}"/>
      </w:docPartPr>
      <w:docPartBody>
        <w:p w:rsidR="00FC01EC" w:rsidRDefault="00FC01EC" w:rsidP="00FC01EC">
          <w:pPr>
            <w:pStyle w:val="93F5797C37024D1D820FAFCE75681034"/>
          </w:pPr>
          <w:r w:rsidRPr="002C60F4">
            <w:rPr>
              <w:rStyle w:val="PlaceholderText"/>
              <w:rFonts w:cs="Arial"/>
              <w:sz w:val="20"/>
              <w:szCs w:val="20"/>
              <w:highlight w:val="cyan"/>
            </w:rPr>
            <w:t>X,XXX</w:t>
          </w:r>
        </w:p>
      </w:docPartBody>
    </w:docPart>
    <w:docPart>
      <w:docPartPr>
        <w:name w:val="59853BE00B074AFF870BA092FF43E444"/>
        <w:category>
          <w:name w:val="General"/>
          <w:gallery w:val="placeholder"/>
        </w:category>
        <w:types>
          <w:type w:val="bbPlcHdr"/>
        </w:types>
        <w:behaviors>
          <w:behavior w:val="content"/>
        </w:behaviors>
        <w:guid w:val="{0902B7F4-9C53-431C-8752-9180D7AC7607}"/>
      </w:docPartPr>
      <w:docPartBody>
        <w:p w:rsidR="00FC01EC" w:rsidRDefault="00FC01EC" w:rsidP="00FC01EC">
          <w:pPr>
            <w:pStyle w:val="59853BE00B074AFF870BA092FF43E444"/>
          </w:pPr>
          <w:r w:rsidRPr="00A467D4">
            <w:rPr>
              <w:rStyle w:val="PlaceholderText"/>
              <w:rFonts w:cs="Arial"/>
            </w:rPr>
            <w:t>Click or tap here to enter text.</w:t>
          </w:r>
        </w:p>
      </w:docPartBody>
    </w:docPart>
    <w:docPart>
      <w:docPartPr>
        <w:name w:val="0E6A89D8B6C744E0ACDAD9BBD3465B1F"/>
        <w:category>
          <w:name w:val="General"/>
          <w:gallery w:val="placeholder"/>
        </w:category>
        <w:types>
          <w:type w:val="bbPlcHdr"/>
        </w:types>
        <w:behaviors>
          <w:behavior w:val="content"/>
        </w:behaviors>
        <w:guid w:val="{2014F363-2326-4851-9FF6-00ABC5F2557E}"/>
      </w:docPartPr>
      <w:docPartBody>
        <w:p w:rsidR="00FC01EC" w:rsidRDefault="00FC01EC" w:rsidP="00FC01EC">
          <w:pPr>
            <w:pStyle w:val="0E6A89D8B6C744E0ACDAD9BBD3465B1F"/>
          </w:pPr>
          <w:r w:rsidRPr="00A467D4">
            <w:rPr>
              <w:rStyle w:val="PlaceholderText"/>
              <w:rFonts w:cs="Arial"/>
            </w:rPr>
            <w:t>Click or tap here to enter text.</w:t>
          </w:r>
        </w:p>
      </w:docPartBody>
    </w:docPart>
    <w:docPart>
      <w:docPartPr>
        <w:name w:val="A3BDBD086DBF437C972447AD153E6D93"/>
        <w:category>
          <w:name w:val="General"/>
          <w:gallery w:val="placeholder"/>
        </w:category>
        <w:types>
          <w:type w:val="bbPlcHdr"/>
        </w:types>
        <w:behaviors>
          <w:behavior w:val="content"/>
        </w:behaviors>
        <w:guid w:val="{F66EC8C2-4D12-4705-B495-539B0DFF022C}"/>
      </w:docPartPr>
      <w:docPartBody>
        <w:p w:rsidR="00FC01EC" w:rsidRDefault="00FC01EC" w:rsidP="00FC01EC">
          <w:pPr>
            <w:pStyle w:val="A3BDBD086DBF437C972447AD153E6D93"/>
          </w:pPr>
          <w:r w:rsidRPr="002C60F4">
            <w:rPr>
              <w:rStyle w:val="PlaceholderText"/>
              <w:rFonts w:cs="Arial"/>
              <w:sz w:val="20"/>
              <w:szCs w:val="20"/>
              <w:highlight w:val="cyan"/>
            </w:rPr>
            <w:t>Choose an item.</w:t>
          </w:r>
        </w:p>
      </w:docPartBody>
    </w:docPart>
    <w:docPart>
      <w:docPartPr>
        <w:name w:val="3D2441C7D37341148C240E40BB0F7A2D"/>
        <w:category>
          <w:name w:val="General"/>
          <w:gallery w:val="placeholder"/>
        </w:category>
        <w:types>
          <w:type w:val="bbPlcHdr"/>
        </w:types>
        <w:behaviors>
          <w:behavior w:val="content"/>
        </w:behaviors>
        <w:guid w:val="{3FCB53F7-B999-49CF-8B86-5E18CC83E59D}"/>
      </w:docPartPr>
      <w:docPartBody>
        <w:p w:rsidR="00FC01EC" w:rsidRDefault="00FC01EC" w:rsidP="00FC01EC">
          <w:pPr>
            <w:pStyle w:val="3D2441C7D37341148C240E40BB0F7A2D"/>
          </w:pPr>
          <w:r w:rsidRPr="00D75A0D">
            <w:rPr>
              <w:rStyle w:val="PlaceholderText"/>
              <w:rFonts w:cs="Arial"/>
              <w:sz w:val="20"/>
              <w:szCs w:val="20"/>
            </w:rPr>
            <w:t>X,XXX,XXX</w:t>
          </w:r>
        </w:p>
      </w:docPartBody>
    </w:docPart>
    <w:docPart>
      <w:docPartPr>
        <w:name w:val="A5A5F1C2FD994A3A8AE1C93CEF20EE92"/>
        <w:category>
          <w:name w:val="General"/>
          <w:gallery w:val="placeholder"/>
        </w:category>
        <w:types>
          <w:type w:val="bbPlcHdr"/>
        </w:types>
        <w:behaviors>
          <w:behavior w:val="content"/>
        </w:behaviors>
        <w:guid w:val="{59202AF2-AA34-4BDF-988E-86D1389E8CE3}"/>
      </w:docPartPr>
      <w:docPartBody>
        <w:p w:rsidR="00FC01EC" w:rsidRDefault="00FC01EC" w:rsidP="00FC01EC">
          <w:pPr>
            <w:pStyle w:val="A5A5F1C2FD994A3A8AE1C93CEF20EE92"/>
          </w:pPr>
          <w:r w:rsidRPr="002C60F4">
            <w:rPr>
              <w:rStyle w:val="PlaceholderText"/>
              <w:rFonts w:cs="Arial"/>
              <w:sz w:val="20"/>
              <w:szCs w:val="20"/>
              <w:highlight w:val="cyan"/>
            </w:rPr>
            <w:t>X,XXX</w:t>
          </w:r>
        </w:p>
      </w:docPartBody>
    </w:docPart>
    <w:docPart>
      <w:docPartPr>
        <w:name w:val="7AB8AF07DDE44E1C8C2FD4CDFBD4066E"/>
        <w:category>
          <w:name w:val="General"/>
          <w:gallery w:val="placeholder"/>
        </w:category>
        <w:types>
          <w:type w:val="bbPlcHdr"/>
        </w:types>
        <w:behaviors>
          <w:behavior w:val="content"/>
        </w:behaviors>
        <w:guid w:val="{01345992-49A5-457D-A71B-0A7167FD9424}"/>
      </w:docPartPr>
      <w:docPartBody>
        <w:p w:rsidR="00FC01EC" w:rsidRDefault="00FC01EC" w:rsidP="00FC01EC">
          <w:pPr>
            <w:pStyle w:val="7AB8AF07DDE44E1C8C2FD4CDFBD4066E"/>
          </w:pPr>
          <w:r w:rsidRPr="002C60F4">
            <w:rPr>
              <w:rStyle w:val="PlaceholderText"/>
              <w:rFonts w:cs="Arial"/>
              <w:sz w:val="20"/>
              <w:szCs w:val="20"/>
              <w:highlight w:val="cyan"/>
            </w:rPr>
            <w:t>X,XXX</w:t>
          </w:r>
        </w:p>
      </w:docPartBody>
    </w:docPart>
    <w:docPart>
      <w:docPartPr>
        <w:name w:val="7D0FFB2D7B85410E885548C33E358DCD"/>
        <w:category>
          <w:name w:val="General"/>
          <w:gallery w:val="placeholder"/>
        </w:category>
        <w:types>
          <w:type w:val="bbPlcHdr"/>
        </w:types>
        <w:behaviors>
          <w:behavior w:val="content"/>
        </w:behaviors>
        <w:guid w:val="{86434DC3-2A48-420F-814A-9EC32CE99730}"/>
      </w:docPartPr>
      <w:docPartBody>
        <w:p w:rsidR="00FC01EC" w:rsidRDefault="00FC01EC" w:rsidP="00FC01EC">
          <w:pPr>
            <w:pStyle w:val="7D0FFB2D7B85410E885548C33E358DCD"/>
          </w:pPr>
          <w:r w:rsidRPr="002C60F4">
            <w:rPr>
              <w:rStyle w:val="PlaceholderText"/>
              <w:rFonts w:cs="Arial"/>
              <w:sz w:val="20"/>
              <w:szCs w:val="20"/>
              <w:highlight w:val="cyan"/>
            </w:rPr>
            <w:t>X,XXX</w:t>
          </w:r>
        </w:p>
      </w:docPartBody>
    </w:docPart>
    <w:docPart>
      <w:docPartPr>
        <w:name w:val="6D9EC908CCE24B8A937DBADC00F381B9"/>
        <w:category>
          <w:name w:val="General"/>
          <w:gallery w:val="placeholder"/>
        </w:category>
        <w:types>
          <w:type w:val="bbPlcHdr"/>
        </w:types>
        <w:behaviors>
          <w:behavior w:val="content"/>
        </w:behaviors>
        <w:guid w:val="{F1E35B3A-C7CC-4719-860E-A33580295613}"/>
      </w:docPartPr>
      <w:docPartBody>
        <w:p w:rsidR="00FC01EC" w:rsidRDefault="00FC01EC" w:rsidP="00FC01EC">
          <w:pPr>
            <w:pStyle w:val="6D9EC908CCE24B8A937DBADC00F381B9"/>
          </w:pPr>
          <w:r w:rsidRPr="002C60F4">
            <w:rPr>
              <w:rStyle w:val="PlaceholderText"/>
              <w:rFonts w:cs="Arial"/>
              <w:sz w:val="20"/>
              <w:szCs w:val="20"/>
              <w:highlight w:val="cyan"/>
            </w:rPr>
            <w:t>X,XXX</w:t>
          </w:r>
        </w:p>
      </w:docPartBody>
    </w:docPart>
    <w:docPart>
      <w:docPartPr>
        <w:name w:val="B8FB2FC7C8C14A32B63A6F5DAAB1D616"/>
        <w:category>
          <w:name w:val="General"/>
          <w:gallery w:val="placeholder"/>
        </w:category>
        <w:types>
          <w:type w:val="bbPlcHdr"/>
        </w:types>
        <w:behaviors>
          <w:behavior w:val="content"/>
        </w:behaviors>
        <w:guid w:val="{CF048F9A-26C3-4E64-A1E9-3B4B421194C0}"/>
      </w:docPartPr>
      <w:docPartBody>
        <w:p w:rsidR="00FC01EC" w:rsidRDefault="00FC01EC" w:rsidP="00FC01EC">
          <w:pPr>
            <w:pStyle w:val="B8FB2FC7C8C14A32B63A6F5DAAB1D616"/>
          </w:pPr>
          <w:r w:rsidRPr="002C60F4">
            <w:rPr>
              <w:rStyle w:val="PlaceholderText"/>
              <w:rFonts w:cs="Arial"/>
              <w:sz w:val="20"/>
              <w:szCs w:val="20"/>
              <w:highlight w:val="cyan"/>
            </w:rPr>
            <w:t>X,XXX</w:t>
          </w:r>
        </w:p>
      </w:docPartBody>
    </w:docPart>
    <w:docPart>
      <w:docPartPr>
        <w:name w:val="27DAA2AFE1284D218DBD6D65B037AEBE"/>
        <w:category>
          <w:name w:val="General"/>
          <w:gallery w:val="placeholder"/>
        </w:category>
        <w:types>
          <w:type w:val="bbPlcHdr"/>
        </w:types>
        <w:behaviors>
          <w:behavior w:val="content"/>
        </w:behaviors>
        <w:guid w:val="{973478CD-284A-4366-82EE-ABE5418D2DB6}"/>
      </w:docPartPr>
      <w:docPartBody>
        <w:p w:rsidR="00FC01EC" w:rsidRDefault="00FC01EC" w:rsidP="00FC01EC">
          <w:pPr>
            <w:pStyle w:val="27DAA2AFE1284D218DBD6D65B037AEBE"/>
          </w:pPr>
          <w:r w:rsidRPr="00A467D4">
            <w:rPr>
              <w:rStyle w:val="PlaceholderText"/>
              <w:rFonts w:cs="Arial"/>
            </w:rPr>
            <w:t>Click or tap here to enter text.</w:t>
          </w:r>
        </w:p>
      </w:docPartBody>
    </w:docPart>
    <w:docPart>
      <w:docPartPr>
        <w:name w:val="12513B8D7C344C1D9C49AE355565E1FB"/>
        <w:category>
          <w:name w:val="General"/>
          <w:gallery w:val="placeholder"/>
        </w:category>
        <w:types>
          <w:type w:val="bbPlcHdr"/>
        </w:types>
        <w:behaviors>
          <w:behavior w:val="content"/>
        </w:behaviors>
        <w:guid w:val="{A71E01F9-731F-4200-A8AD-6D739D1CF1E5}"/>
      </w:docPartPr>
      <w:docPartBody>
        <w:p w:rsidR="00FC01EC" w:rsidRDefault="00FC01EC" w:rsidP="00FC01EC">
          <w:pPr>
            <w:pStyle w:val="12513B8D7C344C1D9C49AE355565E1FB"/>
          </w:pPr>
          <w:r w:rsidRPr="00A467D4">
            <w:rPr>
              <w:rStyle w:val="PlaceholderText"/>
              <w:rFonts w:cs="Arial"/>
            </w:rPr>
            <w:t>Click or tap here to enter text.</w:t>
          </w:r>
        </w:p>
      </w:docPartBody>
    </w:docPart>
    <w:docPart>
      <w:docPartPr>
        <w:name w:val="E1A06470BCE5496FAF265B21FC95FBC9"/>
        <w:category>
          <w:name w:val="General"/>
          <w:gallery w:val="placeholder"/>
        </w:category>
        <w:types>
          <w:type w:val="bbPlcHdr"/>
        </w:types>
        <w:behaviors>
          <w:behavior w:val="content"/>
        </w:behaviors>
        <w:guid w:val="{09EEDB38-C3CC-4A06-8A49-F06062FF40A0}"/>
      </w:docPartPr>
      <w:docPartBody>
        <w:p w:rsidR="00FC01EC" w:rsidRDefault="00FC01EC" w:rsidP="00FC01EC">
          <w:pPr>
            <w:pStyle w:val="E1A06470BCE5496FAF265B21FC95FBC9"/>
          </w:pPr>
          <w:r w:rsidRPr="002C60F4">
            <w:rPr>
              <w:rStyle w:val="PlaceholderText"/>
              <w:rFonts w:cs="Arial"/>
              <w:sz w:val="20"/>
              <w:szCs w:val="20"/>
              <w:highlight w:val="cyan"/>
            </w:rPr>
            <w:t>Choose an item.</w:t>
          </w:r>
        </w:p>
      </w:docPartBody>
    </w:docPart>
    <w:docPart>
      <w:docPartPr>
        <w:name w:val="D00587DA5CD3477491AB4077A1A7D8B6"/>
        <w:category>
          <w:name w:val="General"/>
          <w:gallery w:val="placeholder"/>
        </w:category>
        <w:types>
          <w:type w:val="bbPlcHdr"/>
        </w:types>
        <w:behaviors>
          <w:behavior w:val="content"/>
        </w:behaviors>
        <w:guid w:val="{2EB47D74-3026-4C38-9B74-37469EBA6D59}"/>
      </w:docPartPr>
      <w:docPartBody>
        <w:p w:rsidR="00FC01EC" w:rsidRDefault="00FC01EC" w:rsidP="00FC01EC">
          <w:pPr>
            <w:pStyle w:val="D00587DA5CD3477491AB4077A1A7D8B6"/>
          </w:pPr>
          <w:r w:rsidRPr="00D75A0D">
            <w:rPr>
              <w:rStyle w:val="PlaceholderText"/>
              <w:rFonts w:cs="Arial"/>
              <w:sz w:val="20"/>
              <w:szCs w:val="20"/>
            </w:rPr>
            <w:t>X,XXX,XXX</w:t>
          </w:r>
        </w:p>
      </w:docPartBody>
    </w:docPart>
    <w:docPart>
      <w:docPartPr>
        <w:name w:val="C28F4F8E76E542EA838585F77071D7C6"/>
        <w:category>
          <w:name w:val="General"/>
          <w:gallery w:val="placeholder"/>
        </w:category>
        <w:types>
          <w:type w:val="bbPlcHdr"/>
        </w:types>
        <w:behaviors>
          <w:behavior w:val="content"/>
        </w:behaviors>
        <w:guid w:val="{A22873E6-133F-4B23-8B57-90CF9321E398}"/>
      </w:docPartPr>
      <w:docPartBody>
        <w:p w:rsidR="00FC01EC" w:rsidRDefault="00FC01EC" w:rsidP="00FC01EC">
          <w:pPr>
            <w:pStyle w:val="C28F4F8E76E542EA838585F77071D7C6"/>
          </w:pPr>
          <w:r w:rsidRPr="002C60F4">
            <w:rPr>
              <w:rStyle w:val="PlaceholderText"/>
              <w:rFonts w:cs="Arial"/>
              <w:sz w:val="20"/>
              <w:szCs w:val="20"/>
              <w:highlight w:val="cyan"/>
            </w:rPr>
            <w:t>X,XXX</w:t>
          </w:r>
        </w:p>
      </w:docPartBody>
    </w:docPart>
    <w:docPart>
      <w:docPartPr>
        <w:name w:val="0E5DF37A38F74E78929410CB73FCA9BA"/>
        <w:category>
          <w:name w:val="General"/>
          <w:gallery w:val="placeholder"/>
        </w:category>
        <w:types>
          <w:type w:val="bbPlcHdr"/>
        </w:types>
        <w:behaviors>
          <w:behavior w:val="content"/>
        </w:behaviors>
        <w:guid w:val="{9F61473D-2795-45DD-9D9B-57CFD07D1809}"/>
      </w:docPartPr>
      <w:docPartBody>
        <w:p w:rsidR="00FC01EC" w:rsidRDefault="00FC01EC" w:rsidP="00FC01EC">
          <w:pPr>
            <w:pStyle w:val="0E5DF37A38F74E78929410CB73FCA9BA"/>
          </w:pPr>
          <w:r w:rsidRPr="002C60F4">
            <w:rPr>
              <w:rStyle w:val="PlaceholderText"/>
              <w:rFonts w:cs="Arial"/>
              <w:sz w:val="20"/>
              <w:szCs w:val="20"/>
              <w:highlight w:val="cyan"/>
            </w:rPr>
            <w:t>X,XXX</w:t>
          </w:r>
        </w:p>
      </w:docPartBody>
    </w:docPart>
    <w:docPart>
      <w:docPartPr>
        <w:name w:val="74FC90886C7B4AA694684E41B34D4EA1"/>
        <w:category>
          <w:name w:val="General"/>
          <w:gallery w:val="placeholder"/>
        </w:category>
        <w:types>
          <w:type w:val="bbPlcHdr"/>
        </w:types>
        <w:behaviors>
          <w:behavior w:val="content"/>
        </w:behaviors>
        <w:guid w:val="{C2B744FD-7404-496F-8FA0-20A0C1850B3B}"/>
      </w:docPartPr>
      <w:docPartBody>
        <w:p w:rsidR="00FC01EC" w:rsidRDefault="00FC01EC" w:rsidP="00FC01EC">
          <w:pPr>
            <w:pStyle w:val="74FC90886C7B4AA694684E41B34D4EA1"/>
          </w:pPr>
          <w:r w:rsidRPr="002C60F4">
            <w:rPr>
              <w:rStyle w:val="PlaceholderText"/>
              <w:rFonts w:cs="Arial"/>
              <w:sz w:val="20"/>
              <w:szCs w:val="20"/>
              <w:highlight w:val="cyan"/>
            </w:rPr>
            <w:t>X,XXX</w:t>
          </w:r>
        </w:p>
      </w:docPartBody>
    </w:docPart>
    <w:docPart>
      <w:docPartPr>
        <w:name w:val="25558864751D4DE9ACECB9CDA2AFC2EC"/>
        <w:category>
          <w:name w:val="General"/>
          <w:gallery w:val="placeholder"/>
        </w:category>
        <w:types>
          <w:type w:val="bbPlcHdr"/>
        </w:types>
        <w:behaviors>
          <w:behavior w:val="content"/>
        </w:behaviors>
        <w:guid w:val="{A4CBDADF-59EA-4808-A779-62D2ADF678A7}"/>
      </w:docPartPr>
      <w:docPartBody>
        <w:p w:rsidR="00FC01EC" w:rsidRDefault="00FC01EC" w:rsidP="00FC01EC">
          <w:pPr>
            <w:pStyle w:val="25558864751D4DE9ACECB9CDA2AFC2EC"/>
          </w:pPr>
          <w:r w:rsidRPr="002C60F4">
            <w:rPr>
              <w:rStyle w:val="PlaceholderText"/>
              <w:rFonts w:cs="Arial"/>
              <w:sz w:val="20"/>
              <w:szCs w:val="20"/>
              <w:highlight w:val="cyan"/>
            </w:rPr>
            <w:t>X,XXX</w:t>
          </w:r>
        </w:p>
      </w:docPartBody>
    </w:docPart>
    <w:docPart>
      <w:docPartPr>
        <w:name w:val="A785444022CE4DC5A6662E25B375E011"/>
        <w:category>
          <w:name w:val="General"/>
          <w:gallery w:val="placeholder"/>
        </w:category>
        <w:types>
          <w:type w:val="bbPlcHdr"/>
        </w:types>
        <w:behaviors>
          <w:behavior w:val="content"/>
        </w:behaviors>
        <w:guid w:val="{51DBD129-4958-4BEA-BA3E-634AF82F993F}"/>
      </w:docPartPr>
      <w:docPartBody>
        <w:p w:rsidR="00FC01EC" w:rsidRDefault="00FC01EC" w:rsidP="00FC01EC">
          <w:pPr>
            <w:pStyle w:val="A785444022CE4DC5A6662E25B375E011"/>
          </w:pPr>
          <w:r w:rsidRPr="002C60F4">
            <w:rPr>
              <w:rStyle w:val="PlaceholderText"/>
              <w:rFonts w:cs="Arial"/>
              <w:sz w:val="20"/>
              <w:szCs w:val="20"/>
              <w:highlight w:val="cyan"/>
            </w:rPr>
            <w:t>X,XXX</w:t>
          </w:r>
        </w:p>
      </w:docPartBody>
    </w:docPart>
    <w:docPart>
      <w:docPartPr>
        <w:name w:val="E8D233D4C03B43988A4B50DD70552D48"/>
        <w:category>
          <w:name w:val="General"/>
          <w:gallery w:val="placeholder"/>
        </w:category>
        <w:types>
          <w:type w:val="bbPlcHdr"/>
        </w:types>
        <w:behaviors>
          <w:behavior w:val="content"/>
        </w:behaviors>
        <w:guid w:val="{15BFFD36-0AC1-42C8-9DC1-A007541193A0}"/>
      </w:docPartPr>
      <w:docPartBody>
        <w:p w:rsidR="00FC01EC" w:rsidRDefault="00FC01EC" w:rsidP="00FC01EC">
          <w:pPr>
            <w:pStyle w:val="E8D233D4C03B43988A4B50DD70552D48"/>
          </w:pPr>
          <w:r w:rsidRPr="00A467D4">
            <w:rPr>
              <w:rStyle w:val="PlaceholderText"/>
              <w:rFonts w:cs="Arial"/>
            </w:rPr>
            <w:t>Click or tap here to enter text.</w:t>
          </w:r>
        </w:p>
      </w:docPartBody>
    </w:docPart>
    <w:docPart>
      <w:docPartPr>
        <w:name w:val="67526D11C2664CCBB24A7B145D2B5751"/>
        <w:category>
          <w:name w:val="General"/>
          <w:gallery w:val="placeholder"/>
        </w:category>
        <w:types>
          <w:type w:val="bbPlcHdr"/>
        </w:types>
        <w:behaviors>
          <w:behavior w:val="content"/>
        </w:behaviors>
        <w:guid w:val="{7FF3BD01-6C16-456A-8B03-2909A08018BB}"/>
      </w:docPartPr>
      <w:docPartBody>
        <w:p w:rsidR="00FC01EC" w:rsidRDefault="00FC01EC" w:rsidP="00FC01EC">
          <w:pPr>
            <w:pStyle w:val="67526D11C2664CCBB24A7B145D2B5751"/>
          </w:pPr>
          <w:r w:rsidRPr="00A467D4">
            <w:rPr>
              <w:rStyle w:val="PlaceholderText"/>
              <w:rFonts w:cs="Arial"/>
            </w:rPr>
            <w:t>Click or tap here to enter text.</w:t>
          </w:r>
        </w:p>
      </w:docPartBody>
    </w:docPart>
    <w:docPart>
      <w:docPartPr>
        <w:name w:val="03BCF60E4120468FAC0965DA567B3F80"/>
        <w:category>
          <w:name w:val="General"/>
          <w:gallery w:val="placeholder"/>
        </w:category>
        <w:types>
          <w:type w:val="bbPlcHdr"/>
        </w:types>
        <w:behaviors>
          <w:behavior w:val="content"/>
        </w:behaviors>
        <w:guid w:val="{B9A8FD7F-0D87-46F3-BA1B-4FFCBEAFE746}"/>
      </w:docPartPr>
      <w:docPartBody>
        <w:p w:rsidR="00FC01EC" w:rsidRDefault="00FC01EC" w:rsidP="00FC01EC">
          <w:pPr>
            <w:pStyle w:val="03BCF60E4120468FAC0965DA567B3F80"/>
          </w:pPr>
          <w:r w:rsidRPr="002C60F4">
            <w:rPr>
              <w:rStyle w:val="PlaceholderText"/>
              <w:rFonts w:cs="Arial"/>
              <w:sz w:val="20"/>
              <w:szCs w:val="20"/>
              <w:highlight w:val="cyan"/>
            </w:rPr>
            <w:t>Choose an item.</w:t>
          </w:r>
        </w:p>
      </w:docPartBody>
    </w:docPart>
    <w:docPart>
      <w:docPartPr>
        <w:name w:val="DFF596FC434243739D21D1B887C5343A"/>
        <w:category>
          <w:name w:val="General"/>
          <w:gallery w:val="placeholder"/>
        </w:category>
        <w:types>
          <w:type w:val="bbPlcHdr"/>
        </w:types>
        <w:behaviors>
          <w:behavior w:val="content"/>
        </w:behaviors>
        <w:guid w:val="{EA92ED34-DAB5-4DCF-9660-CBF78BEAF357}"/>
      </w:docPartPr>
      <w:docPartBody>
        <w:p w:rsidR="00FC01EC" w:rsidRDefault="00FC01EC" w:rsidP="00FC01EC">
          <w:pPr>
            <w:pStyle w:val="DFF596FC434243739D21D1B887C5343A"/>
          </w:pPr>
          <w:r w:rsidRPr="00D75A0D">
            <w:rPr>
              <w:rStyle w:val="PlaceholderText"/>
              <w:rFonts w:cs="Arial"/>
              <w:sz w:val="20"/>
              <w:szCs w:val="20"/>
            </w:rPr>
            <w:t>X,XXX,XXX</w:t>
          </w:r>
        </w:p>
      </w:docPartBody>
    </w:docPart>
    <w:docPart>
      <w:docPartPr>
        <w:name w:val="8C3FCD4DA8EA4C969069FB299D933BDA"/>
        <w:category>
          <w:name w:val="General"/>
          <w:gallery w:val="placeholder"/>
        </w:category>
        <w:types>
          <w:type w:val="bbPlcHdr"/>
        </w:types>
        <w:behaviors>
          <w:behavior w:val="content"/>
        </w:behaviors>
        <w:guid w:val="{18F26644-CC94-407D-911B-8E9A7D31A320}"/>
      </w:docPartPr>
      <w:docPartBody>
        <w:p w:rsidR="00FC01EC" w:rsidRDefault="00FC01EC" w:rsidP="00FC01EC">
          <w:pPr>
            <w:pStyle w:val="8C3FCD4DA8EA4C969069FB299D933BDA"/>
          </w:pPr>
          <w:r w:rsidRPr="002C60F4">
            <w:rPr>
              <w:rStyle w:val="PlaceholderText"/>
              <w:rFonts w:cs="Arial"/>
              <w:sz w:val="20"/>
              <w:szCs w:val="20"/>
              <w:highlight w:val="cyan"/>
            </w:rPr>
            <w:t>X,XXX</w:t>
          </w:r>
        </w:p>
      </w:docPartBody>
    </w:docPart>
    <w:docPart>
      <w:docPartPr>
        <w:name w:val="22303B1EF0ED48EABCA90D83014FFDC3"/>
        <w:category>
          <w:name w:val="General"/>
          <w:gallery w:val="placeholder"/>
        </w:category>
        <w:types>
          <w:type w:val="bbPlcHdr"/>
        </w:types>
        <w:behaviors>
          <w:behavior w:val="content"/>
        </w:behaviors>
        <w:guid w:val="{4C4DD5AD-5D5B-46D9-9D46-3F721739C9A1}"/>
      </w:docPartPr>
      <w:docPartBody>
        <w:p w:rsidR="00FC01EC" w:rsidRDefault="00FC01EC" w:rsidP="00FC01EC">
          <w:pPr>
            <w:pStyle w:val="22303B1EF0ED48EABCA90D83014FFDC3"/>
          </w:pPr>
          <w:r w:rsidRPr="002C60F4">
            <w:rPr>
              <w:rStyle w:val="PlaceholderText"/>
              <w:rFonts w:cs="Arial"/>
              <w:sz w:val="20"/>
              <w:szCs w:val="20"/>
              <w:highlight w:val="cyan"/>
            </w:rPr>
            <w:t>X,XXX</w:t>
          </w:r>
        </w:p>
      </w:docPartBody>
    </w:docPart>
    <w:docPart>
      <w:docPartPr>
        <w:name w:val="5AF860E200424FFF81FF151844396BD7"/>
        <w:category>
          <w:name w:val="General"/>
          <w:gallery w:val="placeholder"/>
        </w:category>
        <w:types>
          <w:type w:val="bbPlcHdr"/>
        </w:types>
        <w:behaviors>
          <w:behavior w:val="content"/>
        </w:behaviors>
        <w:guid w:val="{209894D2-F5F8-46E9-8CB6-4F436943CCAE}"/>
      </w:docPartPr>
      <w:docPartBody>
        <w:p w:rsidR="00FC01EC" w:rsidRDefault="00FC01EC" w:rsidP="00FC01EC">
          <w:pPr>
            <w:pStyle w:val="5AF860E200424FFF81FF151844396BD7"/>
          </w:pPr>
          <w:r w:rsidRPr="002C60F4">
            <w:rPr>
              <w:rStyle w:val="PlaceholderText"/>
              <w:rFonts w:cs="Arial"/>
              <w:sz w:val="20"/>
              <w:szCs w:val="20"/>
              <w:highlight w:val="cyan"/>
            </w:rPr>
            <w:t>X,XXX</w:t>
          </w:r>
        </w:p>
      </w:docPartBody>
    </w:docPart>
    <w:docPart>
      <w:docPartPr>
        <w:name w:val="5A54135BFD494B8287754EDA41455372"/>
        <w:category>
          <w:name w:val="General"/>
          <w:gallery w:val="placeholder"/>
        </w:category>
        <w:types>
          <w:type w:val="bbPlcHdr"/>
        </w:types>
        <w:behaviors>
          <w:behavior w:val="content"/>
        </w:behaviors>
        <w:guid w:val="{96750BC3-972A-4F90-8776-C3CB9D2001C8}"/>
      </w:docPartPr>
      <w:docPartBody>
        <w:p w:rsidR="00FC01EC" w:rsidRDefault="00FC01EC" w:rsidP="00FC01EC">
          <w:pPr>
            <w:pStyle w:val="5A54135BFD494B8287754EDA41455372"/>
          </w:pPr>
          <w:r w:rsidRPr="002C60F4">
            <w:rPr>
              <w:rStyle w:val="PlaceholderText"/>
              <w:rFonts w:cs="Arial"/>
              <w:sz w:val="20"/>
              <w:szCs w:val="20"/>
              <w:highlight w:val="cyan"/>
            </w:rPr>
            <w:t>X,XXX</w:t>
          </w:r>
        </w:p>
      </w:docPartBody>
    </w:docPart>
    <w:docPart>
      <w:docPartPr>
        <w:name w:val="8EF84815570E4039AB2121A339B26689"/>
        <w:category>
          <w:name w:val="General"/>
          <w:gallery w:val="placeholder"/>
        </w:category>
        <w:types>
          <w:type w:val="bbPlcHdr"/>
        </w:types>
        <w:behaviors>
          <w:behavior w:val="content"/>
        </w:behaviors>
        <w:guid w:val="{C7DF3CE9-0393-472A-9B88-AB406805ED04}"/>
      </w:docPartPr>
      <w:docPartBody>
        <w:p w:rsidR="00FC01EC" w:rsidRDefault="00FC01EC" w:rsidP="00FC01EC">
          <w:pPr>
            <w:pStyle w:val="8EF84815570E4039AB2121A339B26689"/>
          </w:pPr>
          <w:r w:rsidRPr="002C60F4">
            <w:rPr>
              <w:rStyle w:val="PlaceholderText"/>
              <w:rFonts w:cs="Arial"/>
              <w:sz w:val="20"/>
              <w:szCs w:val="20"/>
              <w:highlight w:val="cyan"/>
            </w:rPr>
            <w:t>X,XXX</w:t>
          </w:r>
        </w:p>
      </w:docPartBody>
    </w:docPart>
    <w:docPart>
      <w:docPartPr>
        <w:name w:val="FDF615C49D7D402FA58DCA5317A2F3B6"/>
        <w:category>
          <w:name w:val="General"/>
          <w:gallery w:val="placeholder"/>
        </w:category>
        <w:types>
          <w:type w:val="bbPlcHdr"/>
        </w:types>
        <w:behaviors>
          <w:behavior w:val="content"/>
        </w:behaviors>
        <w:guid w:val="{1312C613-6547-4666-A565-777F47CD58E4}"/>
      </w:docPartPr>
      <w:docPartBody>
        <w:p w:rsidR="00FC01EC" w:rsidRDefault="00FC01EC" w:rsidP="00FC01EC">
          <w:pPr>
            <w:pStyle w:val="FDF615C49D7D402FA58DCA5317A2F3B6"/>
          </w:pPr>
          <w:r w:rsidRPr="00A467D4">
            <w:rPr>
              <w:rStyle w:val="PlaceholderText"/>
              <w:rFonts w:cs="Arial"/>
            </w:rPr>
            <w:t>Click or tap here to enter text.</w:t>
          </w:r>
        </w:p>
      </w:docPartBody>
    </w:docPart>
    <w:docPart>
      <w:docPartPr>
        <w:name w:val="1D8148C8EF124D688ED8BF2B0E27D7FD"/>
        <w:category>
          <w:name w:val="General"/>
          <w:gallery w:val="placeholder"/>
        </w:category>
        <w:types>
          <w:type w:val="bbPlcHdr"/>
        </w:types>
        <w:behaviors>
          <w:behavior w:val="content"/>
        </w:behaviors>
        <w:guid w:val="{A40162FE-F183-4DBE-8AE0-A7DF484F6BF1}"/>
      </w:docPartPr>
      <w:docPartBody>
        <w:p w:rsidR="00FC01EC" w:rsidRDefault="00FC01EC" w:rsidP="00FC01EC">
          <w:pPr>
            <w:pStyle w:val="1D8148C8EF124D688ED8BF2B0E27D7FD"/>
          </w:pPr>
          <w:r w:rsidRPr="00A467D4">
            <w:rPr>
              <w:rStyle w:val="PlaceholderText"/>
              <w:rFonts w:cs="Arial"/>
            </w:rPr>
            <w:t>Click or tap here to enter text.</w:t>
          </w:r>
        </w:p>
      </w:docPartBody>
    </w:docPart>
    <w:docPart>
      <w:docPartPr>
        <w:name w:val="F1F33CD9EA244E96B9B0BFC1EC4076BB"/>
        <w:category>
          <w:name w:val="General"/>
          <w:gallery w:val="placeholder"/>
        </w:category>
        <w:types>
          <w:type w:val="bbPlcHdr"/>
        </w:types>
        <w:behaviors>
          <w:behavior w:val="content"/>
        </w:behaviors>
        <w:guid w:val="{EC47ACFF-25BC-4522-83D0-EF9F88D1D931}"/>
      </w:docPartPr>
      <w:docPartBody>
        <w:p w:rsidR="00FC01EC" w:rsidRDefault="00FC01EC" w:rsidP="00FC01EC">
          <w:pPr>
            <w:pStyle w:val="F1F33CD9EA244E96B9B0BFC1EC4076BB"/>
          </w:pPr>
          <w:r w:rsidRPr="002C60F4">
            <w:rPr>
              <w:rStyle w:val="PlaceholderText"/>
              <w:rFonts w:cs="Arial"/>
              <w:sz w:val="20"/>
              <w:szCs w:val="20"/>
              <w:highlight w:val="cyan"/>
            </w:rPr>
            <w:t>Choose an item.</w:t>
          </w:r>
        </w:p>
      </w:docPartBody>
    </w:docPart>
    <w:docPart>
      <w:docPartPr>
        <w:name w:val="C3B1EB1688F94C96A349F192968B89B3"/>
        <w:category>
          <w:name w:val="General"/>
          <w:gallery w:val="placeholder"/>
        </w:category>
        <w:types>
          <w:type w:val="bbPlcHdr"/>
        </w:types>
        <w:behaviors>
          <w:behavior w:val="content"/>
        </w:behaviors>
        <w:guid w:val="{8A43885B-F58F-42E3-B228-324D9B079B3B}"/>
      </w:docPartPr>
      <w:docPartBody>
        <w:p w:rsidR="00FC01EC" w:rsidRDefault="00FC01EC" w:rsidP="00FC01EC">
          <w:pPr>
            <w:pStyle w:val="C3B1EB1688F94C96A349F192968B89B3"/>
          </w:pPr>
          <w:r w:rsidRPr="00D75A0D">
            <w:rPr>
              <w:rStyle w:val="PlaceholderText"/>
              <w:rFonts w:cs="Arial"/>
              <w:sz w:val="20"/>
              <w:szCs w:val="20"/>
            </w:rPr>
            <w:t>X,XXX,XXX</w:t>
          </w:r>
        </w:p>
      </w:docPartBody>
    </w:docPart>
    <w:docPart>
      <w:docPartPr>
        <w:name w:val="03B2E42ADB254D639400CA942DD24E3D"/>
        <w:category>
          <w:name w:val="General"/>
          <w:gallery w:val="placeholder"/>
        </w:category>
        <w:types>
          <w:type w:val="bbPlcHdr"/>
        </w:types>
        <w:behaviors>
          <w:behavior w:val="content"/>
        </w:behaviors>
        <w:guid w:val="{B0760938-E2D9-4EEA-8243-2B7B5FA6F80B}"/>
      </w:docPartPr>
      <w:docPartBody>
        <w:p w:rsidR="00FC01EC" w:rsidRDefault="00FC01EC" w:rsidP="00FC01EC">
          <w:pPr>
            <w:pStyle w:val="03B2E42ADB254D639400CA942DD24E3D"/>
          </w:pPr>
          <w:r w:rsidRPr="002C60F4">
            <w:rPr>
              <w:rStyle w:val="PlaceholderText"/>
              <w:rFonts w:cs="Arial"/>
              <w:sz w:val="20"/>
              <w:szCs w:val="20"/>
              <w:highlight w:val="cyan"/>
            </w:rPr>
            <w:t>X,XXX</w:t>
          </w:r>
        </w:p>
      </w:docPartBody>
    </w:docPart>
    <w:docPart>
      <w:docPartPr>
        <w:name w:val="4CD1A52019A74508943A60E784FF631D"/>
        <w:category>
          <w:name w:val="General"/>
          <w:gallery w:val="placeholder"/>
        </w:category>
        <w:types>
          <w:type w:val="bbPlcHdr"/>
        </w:types>
        <w:behaviors>
          <w:behavior w:val="content"/>
        </w:behaviors>
        <w:guid w:val="{6EBE6BF4-03B2-414F-8611-D475D9C7A7F9}"/>
      </w:docPartPr>
      <w:docPartBody>
        <w:p w:rsidR="00FC01EC" w:rsidRDefault="00FC01EC" w:rsidP="00FC01EC">
          <w:pPr>
            <w:pStyle w:val="4CD1A52019A74508943A60E784FF631D"/>
          </w:pPr>
          <w:r w:rsidRPr="002C60F4">
            <w:rPr>
              <w:rStyle w:val="PlaceholderText"/>
              <w:rFonts w:cs="Arial"/>
              <w:sz w:val="20"/>
              <w:szCs w:val="20"/>
              <w:highlight w:val="cyan"/>
            </w:rPr>
            <w:t>X,XXX</w:t>
          </w:r>
        </w:p>
      </w:docPartBody>
    </w:docPart>
    <w:docPart>
      <w:docPartPr>
        <w:name w:val="83A3BAB2EBA74C2B90CEECD839222059"/>
        <w:category>
          <w:name w:val="General"/>
          <w:gallery w:val="placeholder"/>
        </w:category>
        <w:types>
          <w:type w:val="bbPlcHdr"/>
        </w:types>
        <w:behaviors>
          <w:behavior w:val="content"/>
        </w:behaviors>
        <w:guid w:val="{EBF3BEE7-7B54-4A7B-8438-BC1E053D7D6C}"/>
      </w:docPartPr>
      <w:docPartBody>
        <w:p w:rsidR="00FC01EC" w:rsidRDefault="00FC01EC" w:rsidP="00FC01EC">
          <w:pPr>
            <w:pStyle w:val="83A3BAB2EBA74C2B90CEECD839222059"/>
          </w:pPr>
          <w:r w:rsidRPr="002C60F4">
            <w:rPr>
              <w:rStyle w:val="PlaceholderText"/>
              <w:rFonts w:cs="Arial"/>
              <w:sz w:val="20"/>
              <w:szCs w:val="20"/>
              <w:highlight w:val="cyan"/>
            </w:rPr>
            <w:t>X,XXX</w:t>
          </w:r>
        </w:p>
      </w:docPartBody>
    </w:docPart>
    <w:docPart>
      <w:docPartPr>
        <w:name w:val="FDFCA437A97A4668B3F3CC84A7CDCE54"/>
        <w:category>
          <w:name w:val="General"/>
          <w:gallery w:val="placeholder"/>
        </w:category>
        <w:types>
          <w:type w:val="bbPlcHdr"/>
        </w:types>
        <w:behaviors>
          <w:behavior w:val="content"/>
        </w:behaviors>
        <w:guid w:val="{EFB1A6FE-38E2-4D72-BFE2-17DF3E1299C4}"/>
      </w:docPartPr>
      <w:docPartBody>
        <w:p w:rsidR="00FC01EC" w:rsidRDefault="00FC01EC" w:rsidP="00FC01EC">
          <w:pPr>
            <w:pStyle w:val="FDFCA437A97A4668B3F3CC84A7CDCE54"/>
          </w:pPr>
          <w:r w:rsidRPr="002C60F4">
            <w:rPr>
              <w:rStyle w:val="PlaceholderText"/>
              <w:rFonts w:cs="Arial"/>
              <w:sz w:val="20"/>
              <w:szCs w:val="20"/>
              <w:highlight w:val="cyan"/>
            </w:rPr>
            <w:t>X,XXX</w:t>
          </w:r>
        </w:p>
      </w:docPartBody>
    </w:docPart>
    <w:docPart>
      <w:docPartPr>
        <w:name w:val="1F6591016464435AA4E7EDC195D8530E"/>
        <w:category>
          <w:name w:val="General"/>
          <w:gallery w:val="placeholder"/>
        </w:category>
        <w:types>
          <w:type w:val="bbPlcHdr"/>
        </w:types>
        <w:behaviors>
          <w:behavior w:val="content"/>
        </w:behaviors>
        <w:guid w:val="{A5FC9834-F7E1-46F3-AD16-7E055DC3BE5A}"/>
      </w:docPartPr>
      <w:docPartBody>
        <w:p w:rsidR="00FC01EC" w:rsidRDefault="00FC01EC" w:rsidP="00FC01EC">
          <w:pPr>
            <w:pStyle w:val="1F6591016464435AA4E7EDC195D8530E"/>
          </w:pPr>
          <w:r w:rsidRPr="002C60F4">
            <w:rPr>
              <w:rStyle w:val="PlaceholderText"/>
              <w:rFonts w:cs="Arial"/>
              <w:sz w:val="20"/>
              <w:szCs w:val="20"/>
              <w:highlight w:val="cyan"/>
            </w:rPr>
            <w:t>X,XXX</w:t>
          </w:r>
        </w:p>
      </w:docPartBody>
    </w:docPart>
    <w:docPart>
      <w:docPartPr>
        <w:name w:val="CA600F9C5CCB4F2BAB57EC773C4DF787"/>
        <w:category>
          <w:name w:val="General"/>
          <w:gallery w:val="placeholder"/>
        </w:category>
        <w:types>
          <w:type w:val="bbPlcHdr"/>
        </w:types>
        <w:behaviors>
          <w:behavior w:val="content"/>
        </w:behaviors>
        <w:guid w:val="{009A1D21-E83F-4AC0-8C02-2188CDFFBE4F}"/>
      </w:docPartPr>
      <w:docPartBody>
        <w:p w:rsidR="00FC01EC" w:rsidRDefault="00FC01EC" w:rsidP="00FC01EC">
          <w:pPr>
            <w:pStyle w:val="CA600F9C5CCB4F2BAB57EC773C4DF787"/>
          </w:pPr>
          <w:r w:rsidRPr="00A467D4">
            <w:rPr>
              <w:rStyle w:val="PlaceholderText"/>
              <w:rFonts w:cs="Arial"/>
            </w:rPr>
            <w:t>Click or tap here to enter text.</w:t>
          </w:r>
        </w:p>
      </w:docPartBody>
    </w:docPart>
    <w:docPart>
      <w:docPartPr>
        <w:name w:val="93B82100198440628BCEB46D80933C1A"/>
        <w:category>
          <w:name w:val="General"/>
          <w:gallery w:val="placeholder"/>
        </w:category>
        <w:types>
          <w:type w:val="bbPlcHdr"/>
        </w:types>
        <w:behaviors>
          <w:behavior w:val="content"/>
        </w:behaviors>
        <w:guid w:val="{B2A58B6A-E1A7-459F-85E4-D95E7C90B659}"/>
      </w:docPartPr>
      <w:docPartBody>
        <w:p w:rsidR="00FC01EC" w:rsidRDefault="00FC01EC" w:rsidP="00FC01EC">
          <w:pPr>
            <w:pStyle w:val="93B82100198440628BCEB46D80933C1A"/>
          </w:pPr>
          <w:r w:rsidRPr="00D75A0D">
            <w:rPr>
              <w:rStyle w:val="PlaceholderText"/>
              <w:rFonts w:cs="Arial"/>
              <w:sz w:val="20"/>
              <w:szCs w:val="20"/>
            </w:rPr>
            <w:t>X,XXX,XXX</w:t>
          </w:r>
        </w:p>
      </w:docPartBody>
    </w:docPart>
    <w:docPart>
      <w:docPartPr>
        <w:name w:val="2716A190BAB046ED9BDF82D3F99ACC20"/>
        <w:category>
          <w:name w:val="General"/>
          <w:gallery w:val="placeholder"/>
        </w:category>
        <w:types>
          <w:type w:val="bbPlcHdr"/>
        </w:types>
        <w:behaviors>
          <w:behavior w:val="content"/>
        </w:behaviors>
        <w:guid w:val="{97ED56EC-86C2-440F-9824-587A9EE78522}"/>
      </w:docPartPr>
      <w:docPartBody>
        <w:p w:rsidR="00FC01EC" w:rsidRDefault="00FC01EC" w:rsidP="00FC01EC">
          <w:pPr>
            <w:pStyle w:val="2716A190BAB046ED9BDF82D3F99ACC20"/>
          </w:pPr>
          <w:r w:rsidRPr="00A467D4">
            <w:rPr>
              <w:rStyle w:val="PlaceholderText"/>
              <w:rFonts w:cs="Arial"/>
            </w:rPr>
            <w:t>Click or tap here to enter text.</w:t>
          </w:r>
        </w:p>
      </w:docPartBody>
    </w:docPart>
    <w:docPart>
      <w:docPartPr>
        <w:name w:val="225A4D72AF13462B9D90369442D369B7"/>
        <w:category>
          <w:name w:val="General"/>
          <w:gallery w:val="placeholder"/>
        </w:category>
        <w:types>
          <w:type w:val="bbPlcHdr"/>
        </w:types>
        <w:behaviors>
          <w:behavior w:val="content"/>
        </w:behaviors>
        <w:guid w:val="{3821026F-FDD7-4C64-90B9-0B35A27BC6FA}"/>
      </w:docPartPr>
      <w:docPartBody>
        <w:p w:rsidR="00FC01EC" w:rsidRDefault="00FC01EC" w:rsidP="00FC01EC">
          <w:pPr>
            <w:pStyle w:val="225A4D72AF13462B9D90369442D369B7"/>
          </w:pPr>
          <w:r w:rsidRPr="002C60F4">
            <w:rPr>
              <w:rStyle w:val="PlaceholderText"/>
              <w:rFonts w:cs="Arial"/>
              <w:sz w:val="20"/>
              <w:szCs w:val="20"/>
              <w:highlight w:val="cyan"/>
            </w:rPr>
            <w:t>Choose an item.</w:t>
          </w:r>
        </w:p>
      </w:docPartBody>
    </w:docPart>
    <w:docPart>
      <w:docPartPr>
        <w:name w:val="F730B718C9734549B0C9309FEA8C73CB"/>
        <w:category>
          <w:name w:val="General"/>
          <w:gallery w:val="placeholder"/>
        </w:category>
        <w:types>
          <w:type w:val="bbPlcHdr"/>
        </w:types>
        <w:behaviors>
          <w:behavior w:val="content"/>
        </w:behaviors>
        <w:guid w:val="{3C400A14-3804-4D8B-8EA7-79DAE1DD9B2F}"/>
      </w:docPartPr>
      <w:docPartBody>
        <w:p w:rsidR="00FC01EC" w:rsidRDefault="00FC01EC" w:rsidP="00FC01EC">
          <w:pPr>
            <w:pStyle w:val="F730B718C9734549B0C9309FEA8C73CB"/>
          </w:pPr>
          <w:r w:rsidRPr="00D75A0D">
            <w:rPr>
              <w:rStyle w:val="PlaceholderText"/>
              <w:rFonts w:cs="Arial"/>
              <w:sz w:val="20"/>
              <w:szCs w:val="20"/>
            </w:rPr>
            <w:t>X,XXX,XXX</w:t>
          </w:r>
        </w:p>
      </w:docPartBody>
    </w:docPart>
    <w:docPart>
      <w:docPartPr>
        <w:name w:val="1DB2329538CE41FDAC00BC4393F82B69"/>
        <w:category>
          <w:name w:val="General"/>
          <w:gallery w:val="placeholder"/>
        </w:category>
        <w:types>
          <w:type w:val="bbPlcHdr"/>
        </w:types>
        <w:behaviors>
          <w:behavior w:val="content"/>
        </w:behaviors>
        <w:guid w:val="{234A09AE-8EE6-4507-9904-8AEAFB72E00F}"/>
      </w:docPartPr>
      <w:docPartBody>
        <w:p w:rsidR="00FC01EC" w:rsidRDefault="00FC01EC" w:rsidP="00FC01EC">
          <w:pPr>
            <w:pStyle w:val="1DB2329538CE41FDAC00BC4393F82B69"/>
          </w:pPr>
          <w:r w:rsidRPr="002C60F4">
            <w:rPr>
              <w:rStyle w:val="PlaceholderText"/>
              <w:rFonts w:cs="Arial"/>
              <w:sz w:val="20"/>
              <w:szCs w:val="20"/>
              <w:highlight w:val="cyan"/>
            </w:rPr>
            <w:t>X,XXX</w:t>
          </w:r>
        </w:p>
      </w:docPartBody>
    </w:docPart>
    <w:docPart>
      <w:docPartPr>
        <w:name w:val="787BE05E692C4E988169651B9FAB58A1"/>
        <w:category>
          <w:name w:val="General"/>
          <w:gallery w:val="placeholder"/>
        </w:category>
        <w:types>
          <w:type w:val="bbPlcHdr"/>
        </w:types>
        <w:behaviors>
          <w:behavior w:val="content"/>
        </w:behaviors>
        <w:guid w:val="{60BB7952-A770-4074-A129-5B839176F7A1}"/>
      </w:docPartPr>
      <w:docPartBody>
        <w:p w:rsidR="00FC01EC" w:rsidRDefault="00FC01EC" w:rsidP="00FC01EC">
          <w:pPr>
            <w:pStyle w:val="787BE05E692C4E988169651B9FAB58A1"/>
          </w:pPr>
          <w:r w:rsidRPr="002C60F4">
            <w:rPr>
              <w:rStyle w:val="PlaceholderText"/>
              <w:rFonts w:cs="Arial"/>
              <w:sz w:val="20"/>
              <w:szCs w:val="20"/>
              <w:highlight w:val="cyan"/>
            </w:rPr>
            <w:t>X,XXX</w:t>
          </w:r>
        </w:p>
      </w:docPartBody>
    </w:docPart>
    <w:docPart>
      <w:docPartPr>
        <w:name w:val="C0A56F06FD3349958A76A429DCAF7512"/>
        <w:category>
          <w:name w:val="General"/>
          <w:gallery w:val="placeholder"/>
        </w:category>
        <w:types>
          <w:type w:val="bbPlcHdr"/>
        </w:types>
        <w:behaviors>
          <w:behavior w:val="content"/>
        </w:behaviors>
        <w:guid w:val="{1AD9EA83-A5EB-4713-AB18-26E64CC5907E}"/>
      </w:docPartPr>
      <w:docPartBody>
        <w:p w:rsidR="00FC01EC" w:rsidRDefault="00FC01EC" w:rsidP="00FC01EC">
          <w:pPr>
            <w:pStyle w:val="C0A56F06FD3349958A76A429DCAF7512"/>
          </w:pPr>
          <w:r w:rsidRPr="002C60F4">
            <w:rPr>
              <w:rStyle w:val="PlaceholderText"/>
              <w:rFonts w:cs="Arial"/>
              <w:sz w:val="20"/>
              <w:szCs w:val="20"/>
              <w:highlight w:val="cyan"/>
            </w:rPr>
            <w:t>X,XXX</w:t>
          </w:r>
        </w:p>
      </w:docPartBody>
    </w:docPart>
    <w:docPart>
      <w:docPartPr>
        <w:name w:val="7D094F2266364EB099B6E22F9A4675B2"/>
        <w:category>
          <w:name w:val="General"/>
          <w:gallery w:val="placeholder"/>
        </w:category>
        <w:types>
          <w:type w:val="bbPlcHdr"/>
        </w:types>
        <w:behaviors>
          <w:behavior w:val="content"/>
        </w:behaviors>
        <w:guid w:val="{77DAFA4F-D1BA-45C6-9E2B-28193C06CD94}"/>
      </w:docPartPr>
      <w:docPartBody>
        <w:p w:rsidR="00FC01EC" w:rsidRDefault="00FC01EC" w:rsidP="00FC01EC">
          <w:pPr>
            <w:pStyle w:val="7D094F2266364EB099B6E22F9A4675B2"/>
          </w:pPr>
          <w:r w:rsidRPr="002C60F4">
            <w:rPr>
              <w:rStyle w:val="PlaceholderText"/>
              <w:rFonts w:cs="Arial"/>
              <w:sz w:val="20"/>
              <w:szCs w:val="20"/>
              <w:highlight w:val="cyan"/>
            </w:rPr>
            <w:t>X,XXX</w:t>
          </w:r>
        </w:p>
      </w:docPartBody>
    </w:docPart>
    <w:docPart>
      <w:docPartPr>
        <w:name w:val="50227E5071A243599326FA102D137CD3"/>
        <w:category>
          <w:name w:val="General"/>
          <w:gallery w:val="placeholder"/>
        </w:category>
        <w:types>
          <w:type w:val="bbPlcHdr"/>
        </w:types>
        <w:behaviors>
          <w:behavior w:val="content"/>
        </w:behaviors>
        <w:guid w:val="{A0BD72E4-A656-4174-A558-136BD9C7DB96}"/>
      </w:docPartPr>
      <w:docPartBody>
        <w:p w:rsidR="00FC01EC" w:rsidRDefault="00FC01EC" w:rsidP="00FC01EC">
          <w:pPr>
            <w:pStyle w:val="50227E5071A243599326FA102D137CD3"/>
          </w:pPr>
          <w:r w:rsidRPr="002C60F4">
            <w:rPr>
              <w:rStyle w:val="PlaceholderText"/>
              <w:rFonts w:cs="Arial"/>
              <w:sz w:val="20"/>
              <w:szCs w:val="20"/>
              <w:highlight w:val="cyan"/>
            </w:rPr>
            <w:t>X,XXX</w:t>
          </w:r>
        </w:p>
      </w:docPartBody>
    </w:docPart>
    <w:docPart>
      <w:docPartPr>
        <w:name w:val="FE151B5EFE354114B649D82E2AE29929"/>
        <w:category>
          <w:name w:val="General"/>
          <w:gallery w:val="placeholder"/>
        </w:category>
        <w:types>
          <w:type w:val="bbPlcHdr"/>
        </w:types>
        <w:behaviors>
          <w:behavior w:val="content"/>
        </w:behaviors>
        <w:guid w:val="{C13715EA-AB9B-4779-B0F4-7B12240C2AE6}"/>
      </w:docPartPr>
      <w:docPartBody>
        <w:p w:rsidR="00FC01EC" w:rsidRDefault="00FC01EC" w:rsidP="00FC01EC">
          <w:pPr>
            <w:pStyle w:val="FE151B5EFE354114B649D82E2AE29929"/>
          </w:pPr>
          <w:r w:rsidRPr="00A467D4">
            <w:rPr>
              <w:rStyle w:val="PlaceholderText"/>
              <w:rFonts w:cs="Arial"/>
            </w:rPr>
            <w:t>Click or tap here to enter text.</w:t>
          </w:r>
        </w:p>
      </w:docPartBody>
    </w:docPart>
    <w:docPart>
      <w:docPartPr>
        <w:name w:val="D3C7F10F94214DC99663A92FC596F90C"/>
        <w:category>
          <w:name w:val="General"/>
          <w:gallery w:val="placeholder"/>
        </w:category>
        <w:types>
          <w:type w:val="bbPlcHdr"/>
        </w:types>
        <w:behaviors>
          <w:behavior w:val="content"/>
        </w:behaviors>
        <w:guid w:val="{49A9FAD3-DD01-4961-B10A-5D95045F3758}"/>
      </w:docPartPr>
      <w:docPartBody>
        <w:p w:rsidR="00FC01EC" w:rsidRDefault="00FC01EC" w:rsidP="00FC01EC">
          <w:pPr>
            <w:pStyle w:val="D3C7F10F94214DC99663A92FC596F90C"/>
          </w:pPr>
          <w:r w:rsidRPr="00A467D4">
            <w:rPr>
              <w:rStyle w:val="PlaceholderText"/>
              <w:rFonts w:cs="Arial"/>
            </w:rPr>
            <w:t>Click or tap here to enter text.</w:t>
          </w:r>
        </w:p>
      </w:docPartBody>
    </w:docPart>
    <w:docPart>
      <w:docPartPr>
        <w:name w:val="66198A871E094FEF8CDEA59C90A13076"/>
        <w:category>
          <w:name w:val="General"/>
          <w:gallery w:val="placeholder"/>
        </w:category>
        <w:types>
          <w:type w:val="bbPlcHdr"/>
        </w:types>
        <w:behaviors>
          <w:behavior w:val="content"/>
        </w:behaviors>
        <w:guid w:val="{73681AEE-512B-40EC-99C4-501921B397AC}"/>
      </w:docPartPr>
      <w:docPartBody>
        <w:p w:rsidR="00FC01EC" w:rsidRDefault="00FC01EC" w:rsidP="00FC01EC">
          <w:pPr>
            <w:pStyle w:val="66198A871E094FEF8CDEA59C90A13076"/>
          </w:pPr>
          <w:r w:rsidRPr="002C60F4">
            <w:rPr>
              <w:rStyle w:val="PlaceholderText"/>
              <w:rFonts w:cs="Arial"/>
              <w:sz w:val="20"/>
              <w:szCs w:val="20"/>
              <w:highlight w:val="cyan"/>
            </w:rPr>
            <w:t>Choose an item.</w:t>
          </w:r>
        </w:p>
      </w:docPartBody>
    </w:docPart>
    <w:docPart>
      <w:docPartPr>
        <w:name w:val="B39AF6E0D6264091AC5123EE1BDA3009"/>
        <w:category>
          <w:name w:val="General"/>
          <w:gallery w:val="placeholder"/>
        </w:category>
        <w:types>
          <w:type w:val="bbPlcHdr"/>
        </w:types>
        <w:behaviors>
          <w:behavior w:val="content"/>
        </w:behaviors>
        <w:guid w:val="{5E990DDF-0030-4CB1-AD9E-D0C7190806CA}"/>
      </w:docPartPr>
      <w:docPartBody>
        <w:p w:rsidR="00FC01EC" w:rsidRDefault="00FC01EC" w:rsidP="00FC01EC">
          <w:pPr>
            <w:pStyle w:val="B39AF6E0D6264091AC5123EE1BDA3009"/>
          </w:pPr>
          <w:r w:rsidRPr="00D75A0D">
            <w:rPr>
              <w:rStyle w:val="PlaceholderText"/>
              <w:rFonts w:cs="Arial"/>
              <w:sz w:val="20"/>
              <w:szCs w:val="20"/>
            </w:rPr>
            <w:t>X,XXX,XXX</w:t>
          </w:r>
        </w:p>
      </w:docPartBody>
    </w:docPart>
    <w:docPart>
      <w:docPartPr>
        <w:name w:val="E15011C4D4C84FBF80E4D561E75A5E2F"/>
        <w:category>
          <w:name w:val="General"/>
          <w:gallery w:val="placeholder"/>
        </w:category>
        <w:types>
          <w:type w:val="bbPlcHdr"/>
        </w:types>
        <w:behaviors>
          <w:behavior w:val="content"/>
        </w:behaviors>
        <w:guid w:val="{D71D986B-135E-45D1-B44C-53939C576BDB}"/>
      </w:docPartPr>
      <w:docPartBody>
        <w:p w:rsidR="00FC01EC" w:rsidRDefault="00FC01EC" w:rsidP="00FC01EC">
          <w:pPr>
            <w:pStyle w:val="E15011C4D4C84FBF80E4D561E75A5E2F"/>
          </w:pPr>
          <w:r w:rsidRPr="002C60F4">
            <w:rPr>
              <w:rStyle w:val="PlaceholderText"/>
              <w:rFonts w:cs="Arial"/>
              <w:sz w:val="20"/>
              <w:szCs w:val="20"/>
              <w:highlight w:val="cyan"/>
            </w:rPr>
            <w:t>X,XXX</w:t>
          </w:r>
        </w:p>
      </w:docPartBody>
    </w:docPart>
    <w:docPart>
      <w:docPartPr>
        <w:name w:val="EF758D46CD6F4469BDFD7A29D7C986B6"/>
        <w:category>
          <w:name w:val="General"/>
          <w:gallery w:val="placeholder"/>
        </w:category>
        <w:types>
          <w:type w:val="bbPlcHdr"/>
        </w:types>
        <w:behaviors>
          <w:behavior w:val="content"/>
        </w:behaviors>
        <w:guid w:val="{F76CC117-B37D-4761-B6B6-75DFC796307A}"/>
      </w:docPartPr>
      <w:docPartBody>
        <w:p w:rsidR="00FC01EC" w:rsidRDefault="00FC01EC" w:rsidP="00FC01EC">
          <w:pPr>
            <w:pStyle w:val="EF758D46CD6F4469BDFD7A29D7C986B6"/>
          </w:pPr>
          <w:r w:rsidRPr="002C60F4">
            <w:rPr>
              <w:rStyle w:val="PlaceholderText"/>
              <w:rFonts w:cs="Arial"/>
              <w:sz w:val="20"/>
              <w:szCs w:val="20"/>
              <w:highlight w:val="cyan"/>
            </w:rPr>
            <w:t>X,XXX</w:t>
          </w:r>
        </w:p>
      </w:docPartBody>
    </w:docPart>
    <w:docPart>
      <w:docPartPr>
        <w:name w:val="34680460F1684DC28AED4342B9EF28EC"/>
        <w:category>
          <w:name w:val="General"/>
          <w:gallery w:val="placeholder"/>
        </w:category>
        <w:types>
          <w:type w:val="bbPlcHdr"/>
        </w:types>
        <w:behaviors>
          <w:behavior w:val="content"/>
        </w:behaviors>
        <w:guid w:val="{AEFD634E-D50D-48AC-A2C4-496AD89C7047}"/>
      </w:docPartPr>
      <w:docPartBody>
        <w:p w:rsidR="00FC01EC" w:rsidRDefault="00FC01EC" w:rsidP="00FC01EC">
          <w:pPr>
            <w:pStyle w:val="34680460F1684DC28AED4342B9EF28EC"/>
          </w:pPr>
          <w:r w:rsidRPr="002C60F4">
            <w:rPr>
              <w:rStyle w:val="PlaceholderText"/>
              <w:rFonts w:cs="Arial"/>
              <w:sz w:val="20"/>
              <w:szCs w:val="20"/>
              <w:highlight w:val="cyan"/>
            </w:rPr>
            <w:t>X,XXX</w:t>
          </w:r>
        </w:p>
      </w:docPartBody>
    </w:docPart>
    <w:docPart>
      <w:docPartPr>
        <w:name w:val="FCA1DACA131B429FABC8FFE8B2F229A0"/>
        <w:category>
          <w:name w:val="General"/>
          <w:gallery w:val="placeholder"/>
        </w:category>
        <w:types>
          <w:type w:val="bbPlcHdr"/>
        </w:types>
        <w:behaviors>
          <w:behavior w:val="content"/>
        </w:behaviors>
        <w:guid w:val="{0AD7827A-4E9D-4F0F-91A8-F361D3C85EF1}"/>
      </w:docPartPr>
      <w:docPartBody>
        <w:p w:rsidR="00FC01EC" w:rsidRDefault="00FC01EC" w:rsidP="00FC01EC">
          <w:pPr>
            <w:pStyle w:val="FCA1DACA131B429FABC8FFE8B2F229A0"/>
          </w:pPr>
          <w:r w:rsidRPr="002C60F4">
            <w:rPr>
              <w:rStyle w:val="PlaceholderText"/>
              <w:rFonts w:cs="Arial"/>
              <w:sz w:val="20"/>
              <w:szCs w:val="20"/>
              <w:highlight w:val="cyan"/>
            </w:rPr>
            <w:t>X,XXX</w:t>
          </w:r>
        </w:p>
      </w:docPartBody>
    </w:docPart>
    <w:docPart>
      <w:docPartPr>
        <w:name w:val="56856B73A4F44EDB8D66CD745254F5BC"/>
        <w:category>
          <w:name w:val="General"/>
          <w:gallery w:val="placeholder"/>
        </w:category>
        <w:types>
          <w:type w:val="bbPlcHdr"/>
        </w:types>
        <w:behaviors>
          <w:behavior w:val="content"/>
        </w:behaviors>
        <w:guid w:val="{023E9FC4-4CF1-4D77-A942-A9089926EE09}"/>
      </w:docPartPr>
      <w:docPartBody>
        <w:p w:rsidR="00FC01EC" w:rsidRDefault="00FC01EC" w:rsidP="00FC01EC">
          <w:pPr>
            <w:pStyle w:val="56856B73A4F44EDB8D66CD745254F5BC"/>
          </w:pPr>
          <w:r w:rsidRPr="002C60F4">
            <w:rPr>
              <w:rStyle w:val="PlaceholderText"/>
              <w:rFonts w:cs="Arial"/>
              <w:sz w:val="20"/>
              <w:szCs w:val="20"/>
              <w:highlight w:val="cyan"/>
            </w:rPr>
            <w:t>X,XXX</w:t>
          </w:r>
        </w:p>
      </w:docPartBody>
    </w:docPart>
    <w:docPart>
      <w:docPartPr>
        <w:name w:val="46E89F4C94504AB0805AD2D74219BEF4"/>
        <w:category>
          <w:name w:val="General"/>
          <w:gallery w:val="placeholder"/>
        </w:category>
        <w:types>
          <w:type w:val="bbPlcHdr"/>
        </w:types>
        <w:behaviors>
          <w:behavior w:val="content"/>
        </w:behaviors>
        <w:guid w:val="{D7CBB078-15F8-4C82-A185-32F891C9BED2}"/>
      </w:docPartPr>
      <w:docPartBody>
        <w:p w:rsidR="00FC01EC" w:rsidRDefault="00FC01EC" w:rsidP="00FC01EC">
          <w:pPr>
            <w:pStyle w:val="46E89F4C94504AB0805AD2D74219BEF4"/>
          </w:pPr>
          <w:r w:rsidRPr="00A467D4">
            <w:rPr>
              <w:rStyle w:val="PlaceholderText"/>
              <w:rFonts w:cs="Arial"/>
            </w:rPr>
            <w:t>Click or tap here to enter text.</w:t>
          </w:r>
        </w:p>
      </w:docPartBody>
    </w:docPart>
    <w:docPart>
      <w:docPartPr>
        <w:name w:val="F3BA63641D594C4392A8E5AAAF7BCBBF"/>
        <w:category>
          <w:name w:val="General"/>
          <w:gallery w:val="placeholder"/>
        </w:category>
        <w:types>
          <w:type w:val="bbPlcHdr"/>
        </w:types>
        <w:behaviors>
          <w:behavior w:val="content"/>
        </w:behaviors>
        <w:guid w:val="{B936DD51-ABD6-41CE-A30A-C1C697103097}"/>
      </w:docPartPr>
      <w:docPartBody>
        <w:p w:rsidR="00FC01EC" w:rsidRDefault="00FC01EC" w:rsidP="00FC01EC">
          <w:pPr>
            <w:pStyle w:val="F3BA63641D594C4392A8E5AAAF7BCBBF"/>
          </w:pPr>
          <w:r w:rsidRPr="00A467D4">
            <w:rPr>
              <w:rStyle w:val="PlaceholderText"/>
              <w:rFonts w:cs="Arial"/>
            </w:rPr>
            <w:t>Click or tap here to enter text.</w:t>
          </w:r>
        </w:p>
      </w:docPartBody>
    </w:docPart>
    <w:docPart>
      <w:docPartPr>
        <w:name w:val="826A854E5F874A1180AB65707DB5CA1A"/>
        <w:category>
          <w:name w:val="General"/>
          <w:gallery w:val="placeholder"/>
        </w:category>
        <w:types>
          <w:type w:val="bbPlcHdr"/>
        </w:types>
        <w:behaviors>
          <w:behavior w:val="content"/>
        </w:behaviors>
        <w:guid w:val="{DD48107F-AFEF-4C04-98E5-759F722E45DA}"/>
      </w:docPartPr>
      <w:docPartBody>
        <w:p w:rsidR="00FC01EC" w:rsidRDefault="00FC01EC" w:rsidP="00FC01EC">
          <w:pPr>
            <w:pStyle w:val="826A854E5F874A1180AB65707DB5CA1A"/>
          </w:pPr>
          <w:r w:rsidRPr="002C60F4">
            <w:rPr>
              <w:rStyle w:val="PlaceholderText"/>
              <w:rFonts w:cs="Arial"/>
              <w:sz w:val="20"/>
              <w:szCs w:val="20"/>
              <w:highlight w:val="cyan"/>
            </w:rPr>
            <w:t>Choose an item.</w:t>
          </w:r>
        </w:p>
      </w:docPartBody>
    </w:docPart>
    <w:docPart>
      <w:docPartPr>
        <w:name w:val="7E59A6DC82A548C7BA6CC75A7821105F"/>
        <w:category>
          <w:name w:val="General"/>
          <w:gallery w:val="placeholder"/>
        </w:category>
        <w:types>
          <w:type w:val="bbPlcHdr"/>
        </w:types>
        <w:behaviors>
          <w:behavior w:val="content"/>
        </w:behaviors>
        <w:guid w:val="{D3FFE750-41A7-4BA3-B0B2-D6326159D311}"/>
      </w:docPartPr>
      <w:docPartBody>
        <w:p w:rsidR="00FC01EC" w:rsidRDefault="00FC01EC" w:rsidP="00FC01EC">
          <w:pPr>
            <w:pStyle w:val="7E59A6DC82A548C7BA6CC75A7821105F"/>
          </w:pPr>
          <w:r w:rsidRPr="00D75A0D">
            <w:rPr>
              <w:rStyle w:val="PlaceholderText"/>
              <w:rFonts w:cs="Arial"/>
              <w:sz w:val="20"/>
              <w:szCs w:val="20"/>
            </w:rPr>
            <w:t>X,XXX,XXX</w:t>
          </w:r>
        </w:p>
      </w:docPartBody>
    </w:docPart>
    <w:docPart>
      <w:docPartPr>
        <w:name w:val="627EB77389BE4E81AE9105CF2ACAC8F4"/>
        <w:category>
          <w:name w:val="General"/>
          <w:gallery w:val="placeholder"/>
        </w:category>
        <w:types>
          <w:type w:val="bbPlcHdr"/>
        </w:types>
        <w:behaviors>
          <w:behavior w:val="content"/>
        </w:behaviors>
        <w:guid w:val="{27CD9E04-6195-40A6-A03C-2B7FF412408C}"/>
      </w:docPartPr>
      <w:docPartBody>
        <w:p w:rsidR="00FC01EC" w:rsidRDefault="00FC01EC" w:rsidP="00FC01EC">
          <w:pPr>
            <w:pStyle w:val="627EB77389BE4E81AE9105CF2ACAC8F4"/>
          </w:pPr>
          <w:r w:rsidRPr="002C60F4">
            <w:rPr>
              <w:rStyle w:val="PlaceholderText"/>
              <w:rFonts w:cs="Arial"/>
              <w:sz w:val="20"/>
              <w:szCs w:val="20"/>
              <w:highlight w:val="cyan"/>
            </w:rPr>
            <w:t>X,XXX</w:t>
          </w:r>
        </w:p>
      </w:docPartBody>
    </w:docPart>
    <w:docPart>
      <w:docPartPr>
        <w:name w:val="7B7B9185FD394C619D4A1EB7E6566448"/>
        <w:category>
          <w:name w:val="General"/>
          <w:gallery w:val="placeholder"/>
        </w:category>
        <w:types>
          <w:type w:val="bbPlcHdr"/>
        </w:types>
        <w:behaviors>
          <w:behavior w:val="content"/>
        </w:behaviors>
        <w:guid w:val="{73D041F4-12F0-47E0-B906-AFDCC500EF1C}"/>
      </w:docPartPr>
      <w:docPartBody>
        <w:p w:rsidR="00FC01EC" w:rsidRDefault="00FC01EC" w:rsidP="00FC01EC">
          <w:pPr>
            <w:pStyle w:val="7B7B9185FD394C619D4A1EB7E6566448"/>
          </w:pPr>
          <w:r w:rsidRPr="002C60F4">
            <w:rPr>
              <w:rStyle w:val="PlaceholderText"/>
              <w:rFonts w:cs="Arial"/>
              <w:sz w:val="20"/>
              <w:szCs w:val="20"/>
              <w:highlight w:val="cyan"/>
            </w:rPr>
            <w:t>X,XXX</w:t>
          </w:r>
        </w:p>
      </w:docPartBody>
    </w:docPart>
    <w:docPart>
      <w:docPartPr>
        <w:name w:val="AA544040B4CB4C1A9ABAAF7F3D09906D"/>
        <w:category>
          <w:name w:val="General"/>
          <w:gallery w:val="placeholder"/>
        </w:category>
        <w:types>
          <w:type w:val="bbPlcHdr"/>
        </w:types>
        <w:behaviors>
          <w:behavior w:val="content"/>
        </w:behaviors>
        <w:guid w:val="{6E648789-49A2-4B4B-865E-F5ACD75A3C36}"/>
      </w:docPartPr>
      <w:docPartBody>
        <w:p w:rsidR="00FC01EC" w:rsidRDefault="00FC01EC" w:rsidP="00FC01EC">
          <w:pPr>
            <w:pStyle w:val="AA544040B4CB4C1A9ABAAF7F3D09906D"/>
          </w:pPr>
          <w:r w:rsidRPr="002C60F4">
            <w:rPr>
              <w:rStyle w:val="PlaceholderText"/>
              <w:rFonts w:cs="Arial"/>
              <w:sz w:val="20"/>
              <w:szCs w:val="20"/>
              <w:highlight w:val="cyan"/>
            </w:rPr>
            <w:t>X,XXX</w:t>
          </w:r>
        </w:p>
      </w:docPartBody>
    </w:docPart>
    <w:docPart>
      <w:docPartPr>
        <w:name w:val="85954D7A38D04BFB8175F7007571540A"/>
        <w:category>
          <w:name w:val="General"/>
          <w:gallery w:val="placeholder"/>
        </w:category>
        <w:types>
          <w:type w:val="bbPlcHdr"/>
        </w:types>
        <w:behaviors>
          <w:behavior w:val="content"/>
        </w:behaviors>
        <w:guid w:val="{E8D18AF1-62B0-4749-838A-47668DB7B4F4}"/>
      </w:docPartPr>
      <w:docPartBody>
        <w:p w:rsidR="00FC01EC" w:rsidRDefault="00FC01EC" w:rsidP="00FC01EC">
          <w:pPr>
            <w:pStyle w:val="85954D7A38D04BFB8175F7007571540A"/>
          </w:pPr>
          <w:r w:rsidRPr="002C60F4">
            <w:rPr>
              <w:rStyle w:val="PlaceholderText"/>
              <w:rFonts w:cs="Arial"/>
              <w:sz w:val="20"/>
              <w:szCs w:val="20"/>
              <w:highlight w:val="cyan"/>
            </w:rPr>
            <w:t>X,XXX</w:t>
          </w:r>
        </w:p>
      </w:docPartBody>
    </w:docPart>
    <w:docPart>
      <w:docPartPr>
        <w:name w:val="746C3F8C233240349D641E1671A4B126"/>
        <w:category>
          <w:name w:val="General"/>
          <w:gallery w:val="placeholder"/>
        </w:category>
        <w:types>
          <w:type w:val="bbPlcHdr"/>
        </w:types>
        <w:behaviors>
          <w:behavior w:val="content"/>
        </w:behaviors>
        <w:guid w:val="{1D3593CA-9A15-4085-A87E-7BCAEB7A031E}"/>
      </w:docPartPr>
      <w:docPartBody>
        <w:p w:rsidR="00FC01EC" w:rsidRDefault="00FC01EC" w:rsidP="00FC01EC">
          <w:pPr>
            <w:pStyle w:val="746C3F8C233240349D641E1671A4B126"/>
          </w:pPr>
          <w:r w:rsidRPr="002C60F4">
            <w:rPr>
              <w:rStyle w:val="PlaceholderText"/>
              <w:rFonts w:cs="Arial"/>
              <w:sz w:val="20"/>
              <w:szCs w:val="20"/>
              <w:highlight w:val="cyan"/>
            </w:rPr>
            <w:t>X,XXX</w:t>
          </w:r>
        </w:p>
      </w:docPartBody>
    </w:docPart>
    <w:docPart>
      <w:docPartPr>
        <w:name w:val="5564902E92E64851A25A9B6455A926A0"/>
        <w:category>
          <w:name w:val="General"/>
          <w:gallery w:val="placeholder"/>
        </w:category>
        <w:types>
          <w:type w:val="bbPlcHdr"/>
        </w:types>
        <w:behaviors>
          <w:behavior w:val="content"/>
        </w:behaviors>
        <w:guid w:val="{A7B19B32-4028-48DB-A2F5-E33D313583DA}"/>
      </w:docPartPr>
      <w:docPartBody>
        <w:p w:rsidR="00FC01EC" w:rsidRDefault="00FC01EC" w:rsidP="00FC01EC">
          <w:pPr>
            <w:pStyle w:val="5564902E92E64851A25A9B6455A926A0"/>
          </w:pPr>
          <w:r w:rsidRPr="00A467D4">
            <w:rPr>
              <w:rStyle w:val="PlaceholderText"/>
              <w:rFonts w:cs="Arial"/>
            </w:rPr>
            <w:t>Click or tap here to enter text.</w:t>
          </w:r>
        </w:p>
      </w:docPartBody>
    </w:docPart>
    <w:docPart>
      <w:docPartPr>
        <w:name w:val="F1C492F1F3D74827B9D2D4357BAFD9A2"/>
        <w:category>
          <w:name w:val="General"/>
          <w:gallery w:val="placeholder"/>
        </w:category>
        <w:types>
          <w:type w:val="bbPlcHdr"/>
        </w:types>
        <w:behaviors>
          <w:behavior w:val="content"/>
        </w:behaviors>
        <w:guid w:val="{BC4ECF6A-DC56-4F0C-83D9-50019604E4B0}"/>
      </w:docPartPr>
      <w:docPartBody>
        <w:p w:rsidR="00FC01EC" w:rsidRDefault="00FC01EC" w:rsidP="00FC01EC">
          <w:pPr>
            <w:pStyle w:val="F1C492F1F3D74827B9D2D4357BAFD9A2"/>
          </w:pPr>
          <w:r w:rsidRPr="00A467D4">
            <w:rPr>
              <w:rStyle w:val="PlaceholderText"/>
              <w:rFonts w:cs="Arial"/>
            </w:rPr>
            <w:t>Click or tap here to enter text.</w:t>
          </w:r>
        </w:p>
      </w:docPartBody>
    </w:docPart>
    <w:docPart>
      <w:docPartPr>
        <w:name w:val="2CC85517CDD54BD49B6513753ED6F6E2"/>
        <w:category>
          <w:name w:val="General"/>
          <w:gallery w:val="placeholder"/>
        </w:category>
        <w:types>
          <w:type w:val="bbPlcHdr"/>
        </w:types>
        <w:behaviors>
          <w:behavior w:val="content"/>
        </w:behaviors>
        <w:guid w:val="{DF4A2B39-8F2E-453C-939A-854688372D45}"/>
      </w:docPartPr>
      <w:docPartBody>
        <w:p w:rsidR="00FC01EC" w:rsidRDefault="00FC01EC" w:rsidP="00FC01EC">
          <w:pPr>
            <w:pStyle w:val="2CC85517CDD54BD49B6513753ED6F6E2"/>
          </w:pPr>
          <w:r w:rsidRPr="002C60F4">
            <w:rPr>
              <w:rStyle w:val="PlaceholderText"/>
              <w:rFonts w:cs="Arial"/>
              <w:sz w:val="20"/>
              <w:szCs w:val="20"/>
              <w:highlight w:val="cyan"/>
            </w:rPr>
            <w:t>Choose an item.</w:t>
          </w:r>
        </w:p>
      </w:docPartBody>
    </w:docPart>
    <w:docPart>
      <w:docPartPr>
        <w:name w:val="378CB0AC334F4B66A0A5FE81F1C2BDF6"/>
        <w:category>
          <w:name w:val="General"/>
          <w:gallery w:val="placeholder"/>
        </w:category>
        <w:types>
          <w:type w:val="bbPlcHdr"/>
        </w:types>
        <w:behaviors>
          <w:behavior w:val="content"/>
        </w:behaviors>
        <w:guid w:val="{5F9B36BD-7824-4DA5-B7FE-59008885E917}"/>
      </w:docPartPr>
      <w:docPartBody>
        <w:p w:rsidR="00FC01EC" w:rsidRDefault="00FC01EC" w:rsidP="00FC01EC">
          <w:pPr>
            <w:pStyle w:val="378CB0AC334F4B66A0A5FE81F1C2BDF6"/>
          </w:pPr>
          <w:r w:rsidRPr="00D75A0D">
            <w:rPr>
              <w:rStyle w:val="PlaceholderText"/>
              <w:rFonts w:cs="Arial"/>
              <w:sz w:val="20"/>
              <w:szCs w:val="20"/>
            </w:rPr>
            <w:t>X,XXX,XXX</w:t>
          </w:r>
        </w:p>
      </w:docPartBody>
    </w:docPart>
    <w:docPart>
      <w:docPartPr>
        <w:name w:val="3EF618CD468345BFB1F9CEBC9D6E81DB"/>
        <w:category>
          <w:name w:val="General"/>
          <w:gallery w:val="placeholder"/>
        </w:category>
        <w:types>
          <w:type w:val="bbPlcHdr"/>
        </w:types>
        <w:behaviors>
          <w:behavior w:val="content"/>
        </w:behaviors>
        <w:guid w:val="{84EE85DE-DFA1-4CCE-881C-FDF623ED9325}"/>
      </w:docPartPr>
      <w:docPartBody>
        <w:p w:rsidR="00FC01EC" w:rsidRDefault="00FC01EC" w:rsidP="00FC01EC">
          <w:pPr>
            <w:pStyle w:val="3EF618CD468345BFB1F9CEBC9D6E81DB"/>
          </w:pPr>
          <w:r w:rsidRPr="002C60F4">
            <w:rPr>
              <w:rStyle w:val="PlaceholderText"/>
              <w:rFonts w:cs="Arial"/>
              <w:sz w:val="20"/>
              <w:szCs w:val="20"/>
              <w:highlight w:val="cyan"/>
            </w:rPr>
            <w:t>X,XXX</w:t>
          </w:r>
        </w:p>
      </w:docPartBody>
    </w:docPart>
    <w:docPart>
      <w:docPartPr>
        <w:name w:val="53FE06889FFF47C5ABD226B0BDD4923E"/>
        <w:category>
          <w:name w:val="General"/>
          <w:gallery w:val="placeholder"/>
        </w:category>
        <w:types>
          <w:type w:val="bbPlcHdr"/>
        </w:types>
        <w:behaviors>
          <w:behavior w:val="content"/>
        </w:behaviors>
        <w:guid w:val="{0481A39B-027A-4D07-B624-D2D23ED23895}"/>
      </w:docPartPr>
      <w:docPartBody>
        <w:p w:rsidR="00FC01EC" w:rsidRDefault="00FC01EC" w:rsidP="00FC01EC">
          <w:pPr>
            <w:pStyle w:val="53FE06889FFF47C5ABD226B0BDD4923E"/>
          </w:pPr>
          <w:r w:rsidRPr="002C60F4">
            <w:rPr>
              <w:rStyle w:val="PlaceholderText"/>
              <w:rFonts w:cs="Arial"/>
              <w:sz w:val="20"/>
              <w:szCs w:val="20"/>
              <w:highlight w:val="cyan"/>
            </w:rPr>
            <w:t>X,XXX</w:t>
          </w:r>
        </w:p>
      </w:docPartBody>
    </w:docPart>
    <w:docPart>
      <w:docPartPr>
        <w:name w:val="7A4D900D94AD4DCF98D76258378CB703"/>
        <w:category>
          <w:name w:val="General"/>
          <w:gallery w:val="placeholder"/>
        </w:category>
        <w:types>
          <w:type w:val="bbPlcHdr"/>
        </w:types>
        <w:behaviors>
          <w:behavior w:val="content"/>
        </w:behaviors>
        <w:guid w:val="{27A7D279-83C6-40F4-9756-3CCFC58EFB0C}"/>
      </w:docPartPr>
      <w:docPartBody>
        <w:p w:rsidR="00FC01EC" w:rsidRDefault="00FC01EC" w:rsidP="00FC01EC">
          <w:pPr>
            <w:pStyle w:val="7A4D900D94AD4DCF98D76258378CB703"/>
          </w:pPr>
          <w:r w:rsidRPr="002C60F4">
            <w:rPr>
              <w:rStyle w:val="PlaceholderText"/>
              <w:rFonts w:cs="Arial"/>
              <w:sz w:val="20"/>
              <w:szCs w:val="20"/>
              <w:highlight w:val="cyan"/>
            </w:rPr>
            <w:t>X,XXX</w:t>
          </w:r>
        </w:p>
      </w:docPartBody>
    </w:docPart>
    <w:docPart>
      <w:docPartPr>
        <w:name w:val="5083308DBC77445886BF1C1DCADBF9DF"/>
        <w:category>
          <w:name w:val="General"/>
          <w:gallery w:val="placeholder"/>
        </w:category>
        <w:types>
          <w:type w:val="bbPlcHdr"/>
        </w:types>
        <w:behaviors>
          <w:behavior w:val="content"/>
        </w:behaviors>
        <w:guid w:val="{E3B56A4A-9796-4F84-BBED-150ACCDAD66B}"/>
      </w:docPartPr>
      <w:docPartBody>
        <w:p w:rsidR="00FC01EC" w:rsidRDefault="00FC01EC" w:rsidP="00FC01EC">
          <w:pPr>
            <w:pStyle w:val="5083308DBC77445886BF1C1DCADBF9DF"/>
          </w:pPr>
          <w:r w:rsidRPr="002C60F4">
            <w:rPr>
              <w:rStyle w:val="PlaceholderText"/>
              <w:rFonts w:cs="Arial"/>
              <w:sz w:val="20"/>
              <w:szCs w:val="20"/>
              <w:highlight w:val="cyan"/>
            </w:rPr>
            <w:t>X,XXX</w:t>
          </w:r>
        </w:p>
      </w:docPartBody>
    </w:docPart>
    <w:docPart>
      <w:docPartPr>
        <w:name w:val="80C0A24F808B400DB8F4CBA7D65390C4"/>
        <w:category>
          <w:name w:val="General"/>
          <w:gallery w:val="placeholder"/>
        </w:category>
        <w:types>
          <w:type w:val="bbPlcHdr"/>
        </w:types>
        <w:behaviors>
          <w:behavior w:val="content"/>
        </w:behaviors>
        <w:guid w:val="{74B549A0-5D98-49A3-AFED-A50011177E86}"/>
      </w:docPartPr>
      <w:docPartBody>
        <w:p w:rsidR="00FC01EC" w:rsidRDefault="00FC01EC" w:rsidP="00FC01EC">
          <w:pPr>
            <w:pStyle w:val="80C0A24F808B400DB8F4CBA7D65390C4"/>
          </w:pPr>
          <w:r w:rsidRPr="002C60F4">
            <w:rPr>
              <w:rStyle w:val="PlaceholderText"/>
              <w:rFonts w:cs="Arial"/>
              <w:sz w:val="20"/>
              <w:szCs w:val="20"/>
              <w:highlight w:val="cyan"/>
            </w:rPr>
            <w:t>X,XXX</w:t>
          </w:r>
        </w:p>
      </w:docPartBody>
    </w:docPart>
    <w:docPart>
      <w:docPartPr>
        <w:name w:val="C515A6751827491699B6413051017D92"/>
        <w:category>
          <w:name w:val="General"/>
          <w:gallery w:val="placeholder"/>
        </w:category>
        <w:types>
          <w:type w:val="bbPlcHdr"/>
        </w:types>
        <w:behaviors>
          <w:behavior w:val="content"/>
        </w:behaviors>
        <w:guid w:val="{036034CF-38E8-4754-A03F-F31E5F01A473}"/>
      </w:docPartPr>
      <w:docPartBody>
        <w:p w:rsidR="00FC01EC" w:rsidRDefault="00FC01EC" w:rsidP="00FC01EC">
          <w:pPr>
            <w:pStyle w:val="C515A6751827491699B6413051017D92"/>
          </w:pPr>
          <w:r w:rsidRPr="00A467D4">
            <w:rPr>
              <w:rStyle w:val="PlaceholderText"/>
              <w:rFonts w:cs="Arial"/>
            </w:rPr>
            <w:t>Click or tap here to enter text.</w:t>
          </w:r>
        </w:p>
      </w:docPartBody>
    </w:docPart>
    <w:docPart>
      <w:docPartPr>
        <w:name w:val="79D1439A58244EE094E1685A2FE965AB"/>
        <w:category>
          <w:name w:val="General"/>
          <w:gallery w:val="placeholder"/>
        </w:category>
        <w:types>
          <w:type w:val="bbPlcHdr"/>
        </w:types>
        <w:behaviors>
          <w:behavior w:val="content"/>
        </w:behaviors>
        <w:guid w:val="{1B5598AF-1723-4D52-BB76-937EE3D5FB33}"/>
      </w:docPartPr>
      <w:docPartBody>
        <w:p w:rsidR="00FC01EC" w:rsidRDefault="00FC01EC" w:rsidP="00FC01EC">
          <w:pPr>
            <w:pStyle w:val="79D1439A58244EE094E1685A2FE965AB"/>
          </w:pPr>
          <w:r w:rsidRPr="00A467D4">
            <w:rPr>
              <w:rStyle w:val="PlaceholderText"/>
              <w:rFonts w:cs="Arial"/>
            </w:rPr>
            <w:t>Click or tap here to enter text.</w:t>
          </w:r>
        </w:p>
      </w:docPartBody>
    </w:docPart>
    <w:docPart>
      <w:docPartPr>
        <w:name w:val="815F4BA426F646F796FEBC12C46AA5DB"/>
        <w:category>
          <w:name w:val="General"/>
          <w:gallery w:val="placeholder"/>
        </w:category>
        <w:types>
          <w:type w:val="bbPlcHdr"/>
        </w:types>
        <w:behaviors>
          <w:behavior w:val="content"/>
        </w:behaviors>
        <w:guid w:val="{97382002-F4A3-405C-B68F-AC15E5367F5E}"/>
      </w:docPartPr>
      <w:docPartBody>
        <w:p w:rsidR="00FC01EC" w:rsidRDefault="00FC01EC" w:rsidP="00FC01EC">
          <w:pPr>
            <w:pStyle w:val="815F4BA426F646F796FEBC12C46AA5DB"/>
          </w:pPr>
          <w:r w:rsidRPr="002C60F4">
            <w:rPr>
              <w:rStyle w:val="PlaceholderText"/>
              <w:rFonts w:cs="Arial"/>
              <w:sz w:val="20"/>
              <w:szCs w:val="20"/>
              <w:highlight w:val="cyan"/>
            </w:rPr>
            <w:t>Choose an item.</w:t>
          </w:r>
        </w:p>
      </w:docPartBody>
    </w:docPart>
    <w:docPart>
      <w:docPartPr>
        <w:name w:val="37D0BF3A6B774DA88BD8495A375D1B09"/>
        <w:category>
          <w:name w:val="General"/>
          <w:gallery w:val="placeholder"/>
        </w:category>
        <w:types>
          <w:type w:val="bbPlcHdr"/>
        </w:types>
        <w:behaviors>
          <w:behavior w:val="content"/>
        </w:behaviors>
        <w:guid w:val="{712650F7-5BA9-402B-94EE-72B83FEB0557}"/>
      </w:docPartPr>
      <w:docPartBody>
        <w:p w:rsidR="00FC01EC" w:rsidRDefault="00FC01EC" w:rsidP="00FC01EC">
          <w:pPr>
            <w:pStyle w:val="37D0BF3A6B774DA88BD8495A375D1B09"/>
          </w:pPr>
          <w:r w:rsidRPr="00D75A0D">
            <w:rPr>
              <w:rStyle w:val="PlaceholderText"/>
              <w:rFonts w:cs="Arial"/>
              <w:sz w:val="20"/>
              <w:szCs w:val="20"/>
            </w:rPr>
            <w:t>X,XXX,XXX</w:t>
          </w:r>
        </w:p>
      </w:docPartBody>
    </w:docPart>
    <w:docPart>
      <w:docPartPr>
        <w:name w:val="13DF734676E34D99935C026E80C066E3"/>
        <w:category>
          <w:name w:val="General"/>
          <w:gallery w:val="placeholder"/>
        </w:category>
        <w:types>
          <w:type w:val="bbPlcHdr"/>
        </w:types>
        <w:behaviors>
          <w:behavior w:val="content"/>
        </w:behaviors>
        <w:guid w:val="{CFAD1D5B-3886-47CA-8A39-6904E34BCA6E}"/>
      </w:docPartPr>
      <w:docPartBody>
        <w:p w:rsidR="00FC01EC" w:rsidRDefault="00FC01EC" w:rsidP="00FC01EC">
          <w:pPr>
            <w:pStyle w:val="13DF734676E34D99935C026E80C066E3"/>
          </w:pPr>
          <w:r w:rsidRPr="002C60F4">
            <w:rPr>
              <w:rStyle w:val="PlaceholderText"/>
              <w:rFonts w:cs="Arial"/>
              <w:sz w:val="20"/>
              <w:szCs w:val="20"/>
              <w:highlight w:val="cyan"/>
            </w:rPr>
            <w:t>X,XXX</w:t>
          </w:r>
        </w:p>
      </w:docPartBody>
    </w:docPart>
    <w:docPart>
      <w:docPartPr>
        <w:name w:val="2318B3E4B1A24DBEA21DB6E92E0E36C2"/>
        <w:category>
          <w:name w:val="General"/>
          <w:gallery w:val="placeholder"/>
        </w:category>
        <w:types>
          <w:type w:val="bbPlcHdr"/>
        </w:types>
        <w:behaviors>
          <w:behavior w:val="content"/>
        </w:behaviors>
        <w:guid w:val="{9C63052A-5FBE-4058-92C6-F0741F47FFF5}"/>
      </w:docPartPr>
      <w:docPartBody>
        <w:p w:rsidR="00FC01EC" w:rsidRDefault="00FC01EC" w:rsidP="00FC01EC">
          <w:pPr>
            <w:pStyle w:val="2318B3E4B1A24DBEA21DB6E92E0E36C2"/>
          </w:pPr>
          <w:r w:rsidRPr="002C60F4">
            <w:rPr>
              <w:rStyle w:val="PlaceholderText"/>
              <w:rFonts w:cs="Arial"/>
              <w:sz w:val="20"/>
              <w:szCs w:val="20"/>
              <w:highlight w:val="cyan"/>
            </w:rPr>
            <w:t>X,XXX</w:t>
          </w:r>
        </w:p>
      </w:docPartBody>
    </w:docPart>
    <w:docPart>
      <w:docPartPr>
        <w:name w:val="02D85C41B0204956988B760E715E9548"/>
        <w:category>
          <w:name w:val="General"/>
          <w:gallery w:val="placeholder"/>
        </w:category>
        <w:types>
          <w:type w:val="bbPlcHdr"/>
        </w:types>
        <w:behaviors>
          <w:behavior w:val="content"/>
        </w:behaviors>
        <w:guid w:val="{572374A7-5D64-4C56-81A5-7A9557FCE740}"/>
      </w:docPartPr>
      <w:docPartBody>
        <w:p w:rsidR="00FC01EC" w:rsidRDefault="00FC01EC" w:rsidP="00FC01EC">
          <w:pPr>
            <w:pStyle w:val="02D85C41B0204956988B760E715E9548"/>
          </w:pPr>
          <w:r w:rsidRPr="002C60F4">
            <w:rPr>
              <w:rStyle w:val="PlaceholderText"/>
              <w:rFonts w:cs="Arial"/>
              <w:sz w:val="20"/>
              <w:szCs w:val="20"/>
              <w:highlight w:val="cyan"/>
            </w:rPr>
            <w:t>X,XXX</w:t>
          </w:r>
        </w:p>
      </w:docPartBody>
    </w:docPart>
    <w:docPart>
      <w:docPartPr>
        <w:name w:val="C9C84E01EA0148C39FDE1AAA8E44CCF5"/>
        <w:category>
          <w:name w:val="General"/>
          <w:gallery w:val="placeholder"/>
        </w:category>
        <w:types>
          <w:type w:val="bbPlcHdr"/>
        </w:types>
        <w:behaviors>
          <w:behavior w:val="content"/>
        </w:behaviors>
        <w:guid w:val="{7415CBD7-E722-4BBB-BADA-EB133B47CE38}"/>
      </w:docPartPr>
      <w:docPartBody>
        <w:p w:rsidR="00FC01EC" w:rsidRDefault="00FC01EC" w:rsidP="00FC01EC">
          <w:pPr>
            <w:pStyle w:val="C9C84E01EA0148C39FDE1AAA8E44CCF5"/>
          </w:pPr>
          <w:r w:rsidRPr="002C60F4">
            <w:rPr>
              <w:rStyle w:val="PlaceholderText"/>
              <w:rFonts w:cs="Arial"/>
              <w:sz w:val="20"/>
              <w:szCs w:val="20"/>
              <w:highlight w:val="cyan"/>
            </w:rPr>
            <w:t>X,XXX</w:t>
          </w:r>
        </w:p>
      </w:docPartBody>
    </w:docPart>
    <w:docPart>
      <w:docPartPr>
        <w:name w:val="035797AFFFB94D7699994193E6046425"/>
        <w:category>
          <w:name w:val="General"/>
          <w:gallery w:val="placeholder"/>
        </w:category>
        <w:types>
          <w:type w:val="bbPlcHdr"/>
        </w:types>
        <w:behaviors>
          <w:behavior w:val="content"/>
        </w:behaviors>
        <w:guid w:val="{91AB82BA-6731-403C-8C49-3EA5216BF942}"/>
      </w:docPartPr>
      <w:docPartBody>
        <w:p w:rsidR="00FC01EC" w:rsidRDefault="00FC01EC" w:rsidP="00FC01EC">
          <w:pPr>
            <w:pStyle w:val="035797AFFFB94D7699994193E6046425"/>
          </w:pPr>
          <w:r w:rsidRPr="002C60F4">
            <w:rPr>
              <w:rStyle w:val="PlaceholderText"/>
              <w:rFonts w:cs="Arial"/>
              <w:sz w:val="20"/>
              <w:szCs w:val="20"/>
              <w:highlight w:val="cyan"/>
            </w:rPr>
            <w:t>X,XXX</w:t>
          </w:r>
        </w:p>
      </w:docPartBody>
    </w:docPart>
    <w:docPart>
      <w:docPartPr>
        <w:name w:val="937CA36CE3A84813B96E2D677231F8F0"/>
        <w:category>
          <w:name w:val="General"/>
          <w:gallery w:val="placeholder"/>
        </w:category>
        <w:types>
          <w:type w:val="bbPlcHdr"/>
        </w:types>
        <w:behaviors>
          <w:behavior w:val="content"/>
        </w:behaviors>
        <w:guid w:val="{6BCA672D-ADAD-4A50-9CC3-38B19BFBE9B6}"/>
      </w:docPartPr>
      <w:docPartBody>
        <w:p w:rsidR="00FC01EC" w:rsidRDefault="00FC01EC" w:rsidP="00FC01EC">
          <w:pPr>
            <w:pStyle w:val="937CA36CE3A84813B96E2D677231F8F0"/>
          </w:pPr>
          <w:r w:rsidRPr="00A467D4">
            <w:rPr>
              <w:rStyle w:val="PlaceholderText"/>
              <w:rFonts w:cs="Arial"/>
            </w:rPr>
            <w:t>Click or tap here to enter text.</w:t>
          </w:r>
        </w:p>
      </w:docPartBody>
    </w:docPart>
    <w:docPart>
      <w:docPartPr>
        <w:name w:val="166D2D94DC4640199182371729BDDED4"/>
        <w:category>
          <w:name w:val="General"/>
          <w:gallery w:val="placeholder"/>
        </w:category>
        <w:types>
          <w:type w:val="bbPlcHdr"/>
        </w:types>
        <w:behaviors>
          <w:behavior w:val="content"/>
        </w:behaviors>
        <w:guid w:val="{E3B5ADF9-905C-462C-93E2-691A48D89B74}"/>
      </w:docPartPr>
      <w:docPartBody>
        <w:p w:rsidR="00FC01EC" w:rsidRDefault="00FC01EC" w:rsidP="00FC01EC">
          <w:pPr>
            <w:pStyle w:val="166D2D94DC4640199182371729BDDED4"/>
          </w:pPr>
          <w:r w:rsidRPr="00D75A0D">
            <w:rPr>
              <w:rStyle w:val="PlaceholderText"/>
              <w:rFonts w:cs="Arial"/>
              <w:sz w:val="20"/>
              <w:szCs w:val="20"/>
            </w:rPr>
            <w:t>X,XXX,XXX</w:t>
          </w:r>
        </w:p>
      </w:docPartBody>
    </w:docPart>
    <w:docPart>
      <w:docPartPr>
        <w:name w:val="47EFFDE39BC741AABD4C2CA4D9245BEE"/>
        <w:category>
          <w:name w:val="General"/>
          <w:gallery w:val="placeholder"/>
        </w:category>
        <w:types>
          <w:type w:val="bbPlcHdr"/>
        </w:types>
        <w:behaviors>
          <w:behavior w:val="content"/>
        </w:behaviors>
        <w:guid w:val="{2A32616C-7998-438F-8CAF-DE2A0D4CCE1E}"/>
      </w:docPartPr>
      <w:docPartBody>
        <w:p w:rsidR="00FC01EC" w:rsidRDefault="00FC01EC" w:rsidP="00FC01EC">
          <w:pPr>
            <w:pStyle w:val="47EFFDE39BC741AABD4C2CA4D9245BEE"/>
          </w:pPr>
          <w:r w:rsidRPr="00F82B55">
            <w:rPr>
              <w:rStyle w:val="PlaceholderText"/>
              <w:rFonts w:cs="Arial"/>
              <w:sz w:val="20"/>
              <w:szCs w:val="20"/>
            </w:rPr>
            <w:t>Click or tap here to enter text.</w:t>
          </w:r>
        </w:p>
      </w:docPartBody>
    </w:docPart>
    <w:docPart>
      <w:docPartPr>
        <w:name w:val="635F69C9F4C140549B0DE7442714B287"/>
        <w:category>
          <w:name w:val="General"/>
          <w:gallery w:val="placeholder"/>
        </w:category>
        <w:types>
          <w:type w:val="bbPlcHdr"/>
        </w:types>
        <w:behaviors>
          <w:behavior w:val="content"/>
        </w:behaviors>
        <w:guid w:val="{D62C9F22-A6D2-4614-B76B-0F5118325664}"/>
      </w:docPartPr>
      <w:docPartBody>
        <w:p w:rsidR="00FC01EC" w:rsidRDefault="00FC01EC" w:rsidP="00FC01EC">
          <w:pPr>
            <w:pStyle w:val="635F69C9F4C140549B0DE7442714B287"/>
          </w:pPr>
          <w:r w:rsidRPr="00045460">
            <w:rPr>
              <w:rStyle w:val="PlaceholderText"/>
              <w:rFonts w:cs="Arial"/>
            </w:rPr>
            <w:t>Choose an item.</w:t>
          </w:r>
        </w:p>
      </w:docPartBody>
    </w:docPart>
    <w:docPart>
      <w:docPartPr>
        <w:name w:val="25B27E2002674A4AAF93EB81369CE259"/>
        <w:category>
          <w:name w:val="General"/>
          <w:gallery w:val="placeholder"/>
        </w:category>
        <w:types>
          <w:type w:val="bbPlcHdr"/>
        </w:types>
        <w:behaviors>
          <w:behavior w:val="content"/>
        </w:behaviors>
        <w:guid w:val="{70B63029-BEED-484F-837B-11277D5E38D7}"/>
      </w:docPartPr>
      <w:docPartBody>
        <w:p w:rsidR="00FC01EC" w:rsidRDefault="00FC01EC" w:rsidP="00FC01EC">
          <w:pPr>
            <w:pStyle w:val="25B27E2002674A4AAF93EB81369CE259"/>
          </w:pPr>
          <w:r w:rsidRPr="00F82B55">
            <w:rPr>
              <w:rStyle w:val="PlaceholderText"/>
              <w:rFonts w:cs="Arial"/>
              <w:sz w:val="20"/>
              <w:szCs w:val="20"/>
            </w:rPr>
            <w:t>Click or tap here to enter text.</w:t>
          </w:r>
        </w:p>
      </w:docPartBody>
    </w:docPart>
    <w:docPart>
      <w:docPartPr>
        <w:name w:val="5FA58798C7574EE2857D14178BDAC5E2"/>
        <w:category>
          <w:name w:val="General"/>
          <w:gallery w:val="placeholder"/>
        </w:category>
        <w:types>
          <w:type w:val="bbPlcHdr"/>
        </w:types>
        <w:behaviors>
          <w:behavior w:val="content"/>
        </w:behaviors>
        <w:guid w:val="{FC27A25B-D040-41C8-9EF4-78D2F84CAABC}"/>
      </w:docPartPr>
      <w:docPartBody>
        <w:p w:rsidR="00FC01EC" w:rsidRDefault="00FC01EC" w:rsidP="00FC01EC">
          <w:pPr>
            <w:pStyle w:val="5FA58798C7574EE2857D14178BDAC5E2"/>
          </w:pPr>
          <w:r w:rsidRPr="00F82B55">
            <w:rPr>
              <w:rStyle w:val="PlaceholderText"/>
              <w:rFonts w:cs="Arial"/>
              <w:sz w:val="20"/>
              <w:szCs w:val="20"/>
            </w:rPr>
            <w:t>Click or tap here to enter text.</w:t>
          </w:r>
        </w:p>
      </w:docPartBody>
    </w:docPart>
    <w:docPart>
      <w:docPartPr>
        <w:name w:val="E7FEA20B75524E9EB63E3B30AD2B4380"/>
        <w:category>
          <w:name w:val="General"/>
          <w:gallery w:val="placeholder"/>
        </w:category>
        <w:types>
          <w:type w:val="bbPlcHdr"/>
        </w:types>
        <w:behaviors>
          <w:behavior w:val="content"/>
        </w:behaviors>
        <w:guid w:val="{BEC3A380-367F-4B96-BA89-6C5419B8D14A}"/>
      </w:docPartPr>
      <w:docPartBody>
        <w:p w:rsidR="00FC01EC" w:rsidRDefault="00FC01EC" w:rsidP="00FC01EC">
          <w:pPr>
            <w:pStyle w:val="E7FEA20B75524E9EB63E3B30AD2B4380"/>
          </w:pPr>
          <w:r w:rsidRPr="00407C6D">
            <w:rPr>
              <w:rStyle w:val="PlaceholderText"/>
              <w:rFonts w:cs="Arial"/>
              <w:sz w:val="20"/>
              <w:szCs w:val="20"/>
              <w:highlight w:val="cyan"/>
            </w:rPr>
            <w:t>Choose an item.</w:t>
          </w:r>
        </w:p>
      </w:docPartBody>
    </w:docPart>
    <w:docPart>
      <w:docPartPr>
        <w:name w:val="EA0358637DA246DFB3830D57656885BE"/>
        <w:category>
          <w:name w:val="General"/>
          <w:gallery w:val="placeholder"/>
        </w:category>
        <w:types>
          <w:type w:val="bbPlcHdr"/>
        </w:types>
        <w:behaviors>
          <w:behavior w:val="content"/>
        </w:behaviors>
        <w:guid w:val="{D2375080-6B65-4192-854A-84B0F59A42FB}"/>
      </w:docPartPr>
      <w:docPartBody>
        <w:p w:rsidR="00FC01EC" w:rsidRDefault="00FC01EC" w:rsidP="00FC01EC">
          <w:pPr>
            <w:pStyle w:val="EA0358637DA246DFB3830D57656885BE"/>
          </w:pPr>
          <w:r w:rsidRPr="00F82B55">
            <w:rPr>
              <w:rStyle w:val="PlaceholderText"/>
              <w:rFonts w:cs="Arial"/>
              <w:sz w:val="20"/>
              <w:szCs w:val="20"/>
            </w:rPr>
            <w:t>Click or tap here to enter text.</w:t>
          </w:r>
        </w:p>
      </w:docPartBody>
    </w:docPart>
    <w:docPart>
      <w:docPartPr>
        <w:name w:val="6C6C683B1BD7455EBB79A5D0FF1579A5"/>
        <w:category>
          <w:name w:val="General"/>
          <w:gallery w:val="placeholder"/>
        </w:category>
        <w:types>
          <w:type w:val="bbPlcHdr"/>
        </w:types>
        <w:behaviors>
          <w:behavior w:val="content"/>
        </w:behaviors>
        <w:guid w:val="{D3D16EF1-04FD-43B1-B2D5-E3A8CD01D7CB}"/>
      </w:docPartPr>
      <w:docPartBody>
        <w:p w:rsidR="00FC01EC" w:rsidRDefault="00FC01EC" w:rsidP="00FC01EC">
          <w:pPr>
            <w:pStyle w:val="6C6C683B1BD7455EBB79A5D0FF1579A5"/>
          </w:pPr>
          <w:r w:rsidRPr="00D75A0D">
            <w:rPr>
              <w:rStyle w:val="PlaceholderText"/>
              <w:rFonts w:cs="Arial"/>
              <w:sz w:val="20"/>
              <w:szCs w:val="20"/>
            </w:rPr>
            <w:t>X,XXX,XXX</w:t>
          </w:r>
        </w:p>
      </w:docPartBody>
    </w:docPart>
    <w:docPart>
      <w:docPartPr>
        <w:name w:val="F591AEA96D39444A8888E487684E36CC"/>
        <w:category>
          <w:name w:val="General"/>
          <w:gallery w:val="placeholder"/>
        </w:category>
        <w:types>
          <w:type w:val="bbPlcHdr"/>
        </w:types>
        <w:behaviors>
          <w:behavior w:val="content"/>
        </w:behaviors>
        <w:guid w:val="{FBA10BE3-E188-417D-8857-01A2A0107A64}"/>
      </w:docPartPr>
      <w:docPartBody>
        <w:p w:rsidR="00FC01EC" w:rsidRDefault="00FC01EC" w:rsidP="00FC01EC">
          <w:pPr>
            <w:pStyle w:val="F591AEA96D39444A8888E487684E36CC"/>
          </w:pPr>
          <w:r w:rsidRPr="00045460">
            <w:rPr>
              <w:rStyle w:val="PlaceholderText"/>
              <w:rFonts w:cs="Arial"/>
            </w:rPr>
            <w:t>Choose an item.</w:t>
          </w:r>
        </w:p>
      </w:docPartBody>
    </w:docPart>
    <w:docPart>
      <w:docPartPr>
        <w:name w:val="6F6C8B4A913D47BABF19202ECDB5E2A7"/>
        <w:category>
          <w:name w:val="General"/>
          <w:gallery w:val="placeholder"/>
        </w:category>
        <w:types>
          <w:type w:val="bbPlcHdr"/>
        </w:types>
        <w:behaviors>
          <w:behavior w:val="content"/>
        </w:behaviors>
        <w:guid w:val="{3B93EFB3-0593-470F-A3AB-4D8189404DC9}"/>
      </w:docPartPr>
      <w:docPartBody>
        <w:p w:rsidR="00FC01EC" w:rsidRDefault="00FC01EC" w:rsidP="00FC01EC">
          <w:pPr>
            <w:pStyle w:val="6F6C8B4A913D47BABF19202ECDB5E2A7"/>
          </w:pPr>
          <w:r w:rsidRPr="00771743">
            <w:rPr>
              <w:rStyle w:val="PlaceholderText"/>
              <w:rFonts w:cs="Arial"/>
            </w:rPr>
            <w:t>Choose an item.</w:t>
          </w:r>
        </w:p>
      </w:docPartBody>
    </w:docPart>
    <w:docPart>
      <w:docPartPr>
        <w:name w:val="5BE19A811CF7492E95D93709C8B2CA7E"/>
        <w:category>
          <w:name w:val="General"/>
          <w:gallery w:val="placeholder"/>
        </w:category>
        <w:types>
          <w:type w:val="bbPlcHdr"/>
        </w:types>
        <w:behaviors>
          <w:behavior w:val="content"/>
        </w:behaviors>
        <w:guid w:val="{53CEF498-01CB-4215-9DCE-B0DF8A4D6B49}"/>
      </w:docPartPr>
      <w:docPartBody>
        <w:p w:rsidR="00FC01EC" w:rsidRDefault="00FC01EC" w:rsidP="00FC01EC">
          <w:pPr>
            <w:pStyle w:val="5BE19A811CF7492E95D93709C8B2CA7E"/>
          </w:pPr>
          <w:r w:rsidRPr="00407C6D">
            <w:rPr>
              <w:rStyle w:val="PlaceholderText"/>
              <w:rFonts w:cs="Arial"/>
              <w:sz w:val="20"/>
              <w:szCs w:val="20"/>
              <w:highlight w:val="cyan"/>
            </w:rPr>
            <w:t>Click or tap to enter a date.</w:t>
          </w:r>
        </w:p>
      </w:docPartBody>
    </w:docPart>
    <w:docPart>
      <w:docPartPr>
        <w:name w:val="91B5DC71F6D94A6993ACCFB7AB824568"/>
        <w:category>
          <w:name w:val="General"/>
          <w:gallery w:val="placeholder"/>
        </w:category>
        <w:types>
          <w:type w:val="bbPlcHdr"/>
        </w:types>
        <w:behaviors>
          <w:behavior w:val="content"/>
        </w:behaviors>
        <w:guid w:val="{913646AC-FDA0-43C1-9D6E-9C3AE4D64EE1}"/>
      </w:docPartPr>
      <w:docPartBody>
        <w:p w:rsidR="00FC01EC" w:rsidRDefault="00FC01EC" w:rsidP="00FC01EC">
          <w:pPr>
            <w:pStyle w:val="91B5DC71F6D94A6993ACCFB7AB824568"/>
          </w:pPr>
          <w:r w:rsidRPr="00F82B55">
            <w:rPr>
              <w:rStyle w:val="PlaceholderText"/>
              <w:rFonts w:cs="Arial"/>
              <w:sz w:val="20"/>
              <w:szCs w:val="20"/>
            </w:rPr>
            <w:t>Click or tap here to enter text.</w:t>
          </w:r>
        </w:p>
      </w:docPartBody>
    </w:docPart>
    <w:docPart>
      <w:docPartPr>
        <w:name w:val="4F15D61AB96A48349D27BA6162E9A0D7"/>
        <w:category>
          <w:name w:val="General"/>
          <w:gallery w:val="placeholder"/>
        </w:category>
        <w:types>
          <w:type w:val="bbPlcHdr"/>
        </w:types>
        <w:behaviors>
          <w:behavior w:val="content"/>
        </w:behaviors>
        <w:guid w:val="{FCFEC6C6-BF10-491B-9BD2-A306D6EA9958}"/>
      </w:docPartPr>
      <w:docPartBody>
        <w:p w:rsidR="00FC01EC" w:rsidRDefault="00FC01EC" w:rsidP="00FC01EC">
          <w:pPr>
            <w:pStyle w:val="4F15D61AB96A48349D27BA6162E9A0D7"/>
          </w:pPr>
          <w:r w:rsidRPr="00F82B55">
            <w:rPr>
              <w:rStyle w:val="PlaceholderText"/>
              <w:rFonts w:cs="Arial"/>
              <w:sz w:val="20"/>
              <w:szCs w:val="20"/>
            </w:rPr>
            <w:t>Click or tap here to enter text.</w:t>
          </w:r>
        </w:p>
      </w:docPartBody>
    </w:docPart>
    <w:docPart>
      <w:docPartPr>
        <w:name w:val="A5F91EB555FB443A8362FC91A284A7FD"/>
        <w:category>
          <w:name w:val="General"/>
          <w:gallery w:val="placeholder"/>
        </w:category>
        <w:types>
          <w:type w:val="bbPlcHdr"/>
        </w:types>
        <w:behaviors>
          <w:behavior w:val="content"/>
        </w:behaviors>
        <w:guid w:val="{A58FB7B4-39D3-4DAA-8684-4799A7F4FB73}"/>
      </w:docPartPr>
      <w:docPartBody>
        <w:p w:rsidR="00FC01EC" w:rsidRDefault="00FC01EC" w:rsidP="00FC01EC">
          <w:pPr>
            <w:pStyle w:val="A5F91EB555FB443A8362FC91A284A7FD"/>
          </w:pPr>
          <w:r w:rsidRPr="00045460">
            <w:rPr>
              <w:rStyle w:val="PlaceholderText"/>
              <w:rFonts w:cs="Arial"/>
            </w:rPr>
            <w:t>Choose an item.</w:t>
          </w:r>
        </w:p>
      </w:docPartBody>
    </w:docPart>
    <w:docPart>
      <w:docPartPr>
        <w:name w:val="69354427C9C04B83BF030155BBD76E7F"/>
        <w:category>
          <w:name w:val="General"/>
          <w:gallery w:val="placeholder"/>
        </w:category>
        <w:types>
          <w:type w:val="bbPlcHdr"/>
        </w:types>
        <w:behaviors>
          <w:behavior w:val="content"/>
        </w:behaviors>
        <w:guid w:val="{D47AE018-CABB-40D3-93CB-7DED3CA8A763}"/>
      </w:docPartPr>
      <w:docPartBody>
        <w:p w:rsidR="00FC01EC" w:rsidRDefault="00FC01EC" w:rsidP="00FC01EC">
          <w:pPr>
            <w:pStyle w:val="69354427C9C04B83BF030155BBD76E7F"/>
          </w:pPr>
          <w:r w:rsidRPr="00F82B55">
            <w:rPr>
              <w:rStyle w:val="PlaceholderText"/>
              <w:rFonts w:cs="Arial"/>
              <w:sz w:val="20"/>
              <w:szCs w:val="20"/>
            </w:rPr>
            <w:t>Click or tap here to enter text.</w:t>
          </w:r>
        </w:p>
      </w:docPartBody>
    </w:docPart>
    <w:docPart>
      <w:docPartPr>
        <w:name w:val="64B740F2B67D4A2D9DACF2BCB95A957D"/>
        <w:category>
          <w:name w:val="General"/>
          <w:gallery w:val="placeholder"/>
        </w:category>
        <w:types>
          <w:type w:val="bbPlcHdr"/>
        </w:types>
        <w:behaviors>
          <w:behavior w:val="content"/>
        </w:behaviors>
        <w:guid w:val="{22C5328B-705C-483C-A602-C97130ECB35A}"/>
      </w:docPartPr>
      <w:docPartBody>
        <w:p w:rsidR="00FC01EC" w:rsidRDefault="00FC01EC" w:rsidP="00FC01EC">
          <w:pPr>
            <w:pStyle w:val="64B740F2B67D4A2D9DACF2BCB95A957D"/>
          </w:pPr>
          <w:r w:rsidRPr="00F82B55">
            <w:rPr>
              <w:rStyle w:val="PlaceholderText"/>
              <w:rFonts w:cs="Arial"/>
              <w:sz w:val="20"/>
              <w:szCs w:val="20"/>
            </w:rPr>
            <w:t>Click or tap here to enter text.</w:t>
          </w:r>
        </w:p>
      </w:docPartBody>
    </w:docPart>
    <w:docPart>
      <w:docPartPr>
        <w:name w:val="36F01FCE09644B6D8E757E986E7A2103"/>
        <w:category>
          <w:name w:val="General"/>
          <w:gallery w:val="placeholder"/>
        </w:category>
        <w:types>
          <w:type w:val="bbPlcHdr"/>
        </w:types>
        <w:behaviors>
          <w:behavior w:val="content"/>
        </w:behaviors>
        <w:guid w:val="{77FBC779-639F-472B-B758-7FAFDC8D5891}"/>
      </w:docPartPr>
      <w:docPartBody>
        <w:p w:rsidR="00FC01EC" w:rsidRDefault="00FC01EC" w:rsidP="00FC01EC">
          <w:pPr>
            <w:pStyle w:val="36F01FCE09644B6D8E757E986E7A2103"/>
          </w:pPr>
          <w:r w:rsidRPr="00407C6D">
            <w:rPr>
              <w:rStyle w:val="PlaceholderText"/>
              <w:rFonts w:cs="Arial"/>
              <w:sz w:val="20"/>
              <w:szCs w:val="20"/>
              <w:highlight w:val="cyan"/>
            </w:rPr>
            <w:t>Choose an item.</w:t>
          </w:r>
        </w:p>
      </w:docPartBody>
    </w:docPart>
    <w:docPart>
      <w:docPartPr>
        <w:name w:val="2FDA7D97BACA4045AEA66D5E238655F2"/>
        <w:category>
          <w:name w:val="General"/>
          <w:gallery w:val="placeholder"/>
        </w:category>
        <w:types>
          <w:type w:val="bbPlcHdr"/>
        </w:types>
        <w:behaviors>
          <w:behavior w:val="content"/>
        </w:behaviors>
        <w:guid w:val="{DB90EF24-9639-4084-8D83-ABAED419D66B}"/>
      </w:docPartPr>
      <w:docPartBody>
        <w:p w:rsidR="00FC01EC" w:rsidRDefault="00FC01EC" w:rsidP="00FC01EC">
          <w:pPr>
            <w:pStyle w:val="2FDA7D97BACA4045AEA66D5E238655F2"/>
          </w:pPr>
          <w:r w:rsidRPr="00F82B55">
            <w:rPr>
              <w:rStyle w:val="PlaceholderText"/>
              <w:rFonts w:cs="Arial"/>
              <w:sz w:val="20"/>
              <w:szCs w:val="20"/>
            </w:rPr>
            <w:t>Click or tap here to enter text.</w:t>
          </w:r>
        </w:p>
      </w:docPartBody>
    </w:docPart>
    <w:docPart>
      <w:docPartPr>
        <w:name w:val="2A98BA8C3DD145FE9654060CFFC52B46"/>
        <w:category>
          <w:name w:val="General"/>
          <w:gallery w:val="placeholder"/>
        </w:category>
        <w:types>
          <w:type w:val="bbPlcHdr"/>
        </w:types>
        <w:behaviors>
          <w:behavior w:val="content"/>
        </w:behaviors>
        <w:guid w:val="{23DD96BA-2724-4404-A2AC-0A0878ACB1AE}"/>
      </w:docPartPr>
      <w:docPartBody>
        <w:p w:rsidR="00FC01EC" w:rsidRDefault="00FC01EC" w:rsidP="00FC01EC">
          <w:pPr>
            <w:pStyle w:val="2A98BA8C3DD145FE9654060CFFC52B46"/>
          </w:pPr>
          <w:r w:rsidRPr="00D75A0D">
            <w:rPr>
              <w:rStyle w:val="PlaceholderText"/>
              <w:rFonts w:cs="Arial"/>
              <w:sz w:val="20"/>
              <w:szCs w:val="20"/>
            </w:rPr>
            <w:t>X,XXX,XXX</w:t>
          </w:r>
        </w:p>
      </w:docPartBody>
    </w:docPart>
    <w:docPart>
      <w:docPartPr>
        <w:name w:val="A8A5D1462CE54A8A8218FC5DC58176EC"/>
        <w:category>
          <w:name w:val="General"/>
          <w:gallery w:val="placeholder"/>
        </w:category>
        <w:types>
          <w:type w:val="bbPlcHdr"/>
        </w:types>
        <w:behaviors>
          <w:behavior w:val="content"/>
        </w:behaviors>
        <w:guid w:val="{D7A3B994-8701-40E3-B5DB-A46A2699C8E0}"/>
      </w:docPartPr>
      <w:docPartBody>
        <w:p w:rsidR="00FC01EC" w:rsidRDefault="00FC01EC" w:rsidP="00FC01EC">
          <w:pPr>
            <w:pStyle w:val="A8A5D1462CE54A8A8218FC5DC58176EC"/>
          </w:pPr>
          <w:r w:rsidRPr="00045460">
            <w:rPr>
              <w:rStyle w:val="PlaceholderText"/>
              <w:rFonts w:cs="Arial"/>
            </w:rPr>
            <w:t>Choose an item.</w:t>
          </w:r>
        </w:p>
      </w:docPartBody>
    </w:docPart>
    <w:docPart>
      <w:docPartPr>
        <w:name w:val="ACD238B136F44C91BBE628E6488CA662"/>
        <w:category>
          <w:name w:val="General"/>
          <w:gallery w:val="placeholder"/>
        </w:category>
        <w:types>
          <w:type w:val="bbPlcHdr"/>
        </w:types>
        <w:behaviors>
          <w:behavior w:val="content"/>
        </w:behaviors>
        <w:guid w:val="{38AF52DD-631F-48A6-8780-B0EC681A2C62}"/>
      </w:docPartPr>
      <w:docPartBody>
        <w:p w:rsidR="00FC01EC" w:rsidRDefault="00FC01EC" w:rsidP="00FC01EC">
          <w:pPr>
            <w:pStyle w:val="ACD238B136F44C91BBE628E6488CA662"/>
          </w:pPr>
          <w:r w:rsidRPr="00771743">
            <w:rPr>
              <w:rStyle w:val="PlaceholderText"/>
              <w:rFonts w:cs="Arial"/>
            </w:rPr>
            <w:t>Choose an item.</w:t>
          </w:r>
        </w:p>
      </w:docPartBody>
    </w:docPart>
    <w:docPart>
      <w:docPartPr>
        <w:name w:val="7FB40C3430D74F43B9EFC88CA5E53A6E"/>
        <w:category>
          <w:name w:val="General"/>
          <w:gallery w:val="placeholder"/>
        </w:category>
        <w:types>
          <w:type w:val="bbPlcHdr"/>
        </w:types>
        <w:behaviors>
          <w:behavior w:val="content"/>
        </w:behaviors>
        <w:guid w:val="{1A5B3E08-4A1B-4276-A08E-87C44F5D1139}"/>
      </w:docPartPr>
      <w:docPartBody>
        <w:p w:rsidR="00FC01EC" w:rsidRDefault="00FC01EC" w:rsidP="00FC01EC">
          <w:pPr>
            <w:pStyle w:val="7FB40C3430D74F43B9EFC88CA5E53A6E"/>
          </w:pPr>
          <w:r w:rsidRPr="00407C6D">
            <w:rPr>
              <w:rStyle w:val="PlaceholderText"/>
              <w:rFonts w:cs="Arial"/>
              <w:sz w:val="20"/>
              <w:szCs w:val="20"/>
              <w:highlight w:val="cyan"/>
            </w:rPr>
            <w:t>Click or tap to enter a date.</w:t>
          </w:r>
        </w:p>
      </w:docPartBody>
    </w:docPart>
    <w:docPart>
      <w:docPartPr>
        <w:name w:val="D89A941CF0CA43E49C005F37CBE464CE"/>
        <w:category>
          <w:name w:val="General"/>
          <w:gallery w:val="placeholder"/>
        </w:category>
        <w:types>
          <w:type w:val="bbPlcHdr"/>
        </w:types>
        <w:behaviors>
          <w:behavior w:val="content"/>
        </w:behaviors>
        <w:guid w:val="{81FB8E0E-C1FE-4371-8787-ED3B61B94A84}"/>
      </w:docPartPr>
      <w:docPartBody>
        <w:p w:rsidR="00FC01EC" w:rsidRDefault="00FC01EC" w:rsidP="00FC01EC">
          <w:pPr>
            <w:pStyle w:val="D89A941CF0CA43E49C005F37CBE464CE"/>
          </w:pPr>
          <w:r w:rsidRPr="00291CC6">
            <w:rPr>
              <w:rStyle w:val="PlaceholderText"/>
              <w:rFonts w:cs="Arial"/>
            </w:rPr>
            <w:t>Click or tap here to enter text.</w:t>
          </w:r>
        </w:p>
      </w:docPartBody>
    </w:docPart>
    <w:docPart>
      <w:docPartPr>
        <w:name w:val="A3B67F08D4A64218ADB964656C277C1F"/>
        <w:category>
          <w:name w:val="General"/>
          <w:gallery w:val="placeholder"/>
        </w:category>
        <w:types>
          <w:type w:val="bbPlcHdr"/>
        </w:types>
        <w:behaviors>
          <w:behavior w:val="content"/>
        </w:behaviors>
        <w:guid w:val="{E42CB33D-E4B3-47CD-BE6A-71F109603965}"/>
      </w:docPartPr>
      <w:docPartBody>
        <w:p w:rsidR="00FC01EC" w:rsidRDefault="00FC01EC" w:rsidP="00FC01EC">
          <w:pPr>
            <w:pStyle w:val="A3B67F08D4A64218ADB964656C277C1F"/>
          </w:pPr>
          <w:r w:rsidRPr="00291CC6">
            <w:rPr>
              <w:rStyle w:val="PlaceholderText"/>
              <w:rFonts w:cs="Arial"/>
            </w:rPr>
            <w:t>Click or tap here to enter text.</w:t>
          </w:r>
        </w:p>
      </w:docPartBody>
    </w:docPart>
    <w:docPart>
      <w:docPartPr>
        <w:name w:val="25132838CF4C474E9E22110F11BBC60E"/>
        <w:category>
          <w:name w:val="General"/>
          <w:gallery w:val="placeholder"/>
        </w:category>
        <w:types>
          <w:type w:val="bbPlcHdr"/>
        </w:types>
        <w:behaviors>
          <w:behavior w:val="content"/>
        </w:behaviors>
        <w:guid w:val="{E219EACD-8214-4E7D-A198-BE86420FA8BF}"/>
      </w:docPartPr>
      <w:docPartBody>
        <w:p w:rsidR="00FC01EC" w:rsidRDefault="00FC01EC" w:rsidP="00FC01EC">
          <w:pPr>
            <w:pStyle w:val="25132838CF4C474E9E22110F11BBC60E"/>
          </w:pPr>
          <w:r w:rsidRPr="00291CC6">
            <w:rPr>
              <w:rStyle w:val="PlaceholderText"/>
              <w:rFonts w:cs="Arial"/>
            </w:rPr>
            <w:t>Click or tap here to enter text.</w:t>
          </w:r>
        </w:p>
      </w:docPartBody>
    </w:docPart>
    <w:docPart>
      <w:docPartPr>
        <w:name w:val="9674F2BC3DB0483584BDE898EBA7EB49"/>
        <w:category>
          <w:name w:val="General"/>
          <w:gallery w:val="placeholder"/>
        </w:category>
        <w:types>
          <w:type w:val="bbPlcHdr"/>
        </w:types>
        <w:behaviors>
          <w:behavior w:val="content"/>
        </w:behaviors>
        <w:guid w:val="{81E0629C-E743-47B7-898D-155D39E1AC83}"/>
      </w:docPartPr>
      <w:docPartBody>
        <w:p w:rsidR="00FC01EC" w:rsidRDefault="00FC01EC" w:rsidP="00FC01EC">
          <w:pPr>
            <w:pStyle w:val="9674F2BC3DB0483584BDE898EBA7EB49"/>
          </w:pPr>
          <w:r w:rsidRPr="00291CC6">
            <w:rPr>
              <w:rStyle w:val="PlaceholderText"/>
              <w:rFonts w:cs="Arial"/>
            </w:rPr>
            <w:t>Click or tap here to enter text.</w:t>
          </w:r>
        </w:p>
      </w:docPartBody>
    </w:docPart>
    <w:docPart>
      <w:docPartPr>
        <w:name w:val="FB911DF170AF4B2986FE319B4546A019"/>
        <w:category>
          <w:name w:val="General"/>
          <w:gallery w:val="placeholder"/>
        </w:category>
        <w:types>
          <w:type w:val="bbPlcHdr"/>
        </w:types>
        <w:behaviors>
          <w:behavior w:val="content"/>
        </w:behaviors>
        <w:guid w:val="{22AAE2AF-8577-4BEF-85E2-CE5DB454FEA1}"/>
      </w:docPartPr>
      <w:docPartBody>
        <w:p w:rsidR="00FC01EC" w:rsidRDefault="00FC01EC" w:rsidP="00FC01EC">
          <w:pPr>
            <w:pStyle w:val="FB911DF170AF4B2986FE319B4546A019"/>
          </w:pPr>
          <w:r w:rsidRPr="00291CC6">
            <w:rPr>
              <w:rStyle w:val="PlaceholderText"/>
              <w:rFonts w:cs="Arial"/>
            </w:rPr>
            <w:t>Click or tap here to enter text.</w:t>
          </w:r>
        </w:p>
      </w:docPartBody>
    </w:docPart>
    <w:docPart>
      <w:docPartPr>
        <w:name w:val="E1C9A88EE8DD42FEA099DE9B6F03CC4C"/>
        <w:category>
          <w:name w:val="General"/>
          <w:gallery w:val="placeholder"/>
        </w:category>
        <w:types>
          <w:type w:val="bbPlcHdr"/>
        </w:types>
        <w:behaviors>
          <w:behavior w:val="content"/>
        </w:behaviors>
        <w:guid w:val="{5416CD06-EA87-464B-926B-E7B5756AB381}"/>
      </w:docPartPr>
      <w:docPartBody>
        <w:p w:rsidR="00FC01EC" w:rsidRDefault="00FC01EC" w:rsidP="00FC01EC">
          <w:pPr>
            <w:pStyle w:val="E1C9A88EE8DD42FEA099DE9B6F03CC4C"/>
          </w:pPr>
          <w:r w:rsidRPr="00291CC6">
            <w:rPr>
              <w:rStyle w:val="PlaceholderText"/>
              <w:rFonts w:cs="Arial"/>
            </w:rPr>
            <w:t>Click or tap here to enter text.</w:t>
          </w:r>
        </w:p>
      </w:docPartBody>
    </w:docPart>
    <w:docPart>
      <w:docPartPr>
        <w:name w:val="F6F959CA07AF4C6E9B80F26420B8A891"/>
        <w:category>
          <w:name w:val="General"/>
          <w:gallery w:val="placeholder"/>
        </w:category>
        <w:types>
          <w:type w:val="bbPlcHdr"/>
        </w:types>
        <w:behaviors>
          <w:behavior w:val="content"/>
        </w:behaviors>
        <w:guid w:val="{133A3860-E58D-4A37-89EB-08F9AFFD7602}"/>
      </w:docPartPr>
      <w:docPartBody>
        <w:p w:rsidR="00FC01EC" w:rsidRDefault="00FC01EC" w:rsidP="00FC01EC">
          <w:pPr>
            <w:pStyle w:val="F6F959CA07AF4C6E9B80F26420B8A891"/>
          </w:pPr>
          <w:r w:rsidRPr="00291CC6">
            <w:rPr>
              <w:rStyle w:val="PlaceholderText"/>
              <w:rFonts w:cs="Arial"/>
            </w:rPr>
            <w:t>Click or tap here to enter text.</w:t>
          </w:r>
        </w:p>
      </w:docPartBody>
    </w:docPart>
    <w:docPart>
      <w:docPartPr>
        <w:name w:val="79F96142771344209F5162A10561C72E"/>
        <w:category>
          <w:name w:val="General"/>
          <w:gallery w:val="placeholder"/>
        </w:category>
        <w:types>
          <w:type w:val="bbPlcHdr"/>
        </w:types>
        <w:behaviors>
          <w:behavior w:val="content"/>
        </w:behaviors>
        <w:guid w:val="{E7ABFF4E-D0B1-410C-B08C-A961F42B77DF}"/>
      </w:docPartPr>
      <w:docPartBody>
        <w:p w:rsidR="00FC01EC" w:rsidRDefault="00FC01EC" w:rsidP="00FC01EC">
          <w:pPr>
            <w:pStyle w:val="79F96142771344209F5162A10561C72E"/>
          </w:pPr>
          <w:r w:rsidRPr="00291CC6">
            <w:rPr>
              <w:rStyle w:val="PlaceholderText"/>
              <w:rFonts w:cs="Arial"/>
            </w:rPr>
            <w:t>Click or tap here to enter text.</w:t>
          </w:r>
        </w:p>
      </w:docPartBody>
    </w:docPart>
    <w:docPart>
      <w:docPartPr>
        <w:name w:val="0516EF4F02F2465E93AFF5EBF9989FFD"/>
        <w:category>
          <w:name w:val="General"/>
          <w:gallery w:val="placeholder"/>
        </w:category>
        <w:types>
          <w:type w:val="bbPlcHdr"/>
        </w:types>
        <w:behaviors>
          <w:behavior w:val="content"/>
        </w:behaviors>
        <w:guid w:val="{D5B3C2CC-7067-47E8-8BB8-00B65E7E0B55}"/>
      </w:docPartPr>
      <w:docPartBody>
        <w:p w:rsidR="00FC01EC" w:rsidRDefault="00FC01EC" w:rsidP="00FC01EC">
          <w:pPr>
            <w:pStyle w:val="0516EF4F02F2465E93AFF5EBF9989FFD"/>
          </w:pPr>
          <w:r w:rsidRPr="00291CC6">
            <w:rPr>
              <w:rStyle w:val="PlaceholderText"/>
              <w:rFonts w:cs="Arial"/>
            </w:rPr>
            <w:t>Click or tap here to enter text.</w:t>
          </w:r>
        </w:p>
      </w:docPartBody>
    </w:docPart>
    <w:docPart>
      <w:docPartPr>
        <w:name w:val="7C9BC3FC8FA4473FA78C9D197B178474"/>
        <w:category>
          <w:name w:val="General"/>
          <w:gallery w:val="placeholder"/>
        </w:category>
        <w:types>
          <w:type w:val="bbPlcHdr"/>
        </w:types>
        <w:behaviors>
          <w:behavior w:val="content"/>
        </w:behaviors>
        <w:guid w:val="{512C7308-9F3B-446C-9F17-266DDDD569BB}"/>
      </w:docPartPr>
      <w:docPartBody>
        <w:p w:rsidR="00FC01EC" w:rsidRDefault="00FC01EC" w:rsidP="00FC01EC">
          <w:pPr>
            <w:pStyle w:val="7C9BC3FC8FA4473FA78C9D197B178474"/>
          </w:pPr>
          <w:r w:rsidRPr="00291CC6">
            <w:rPr>
              <w:rStyle w:val="PlaceholderText"/>
              <w:rFonts w:cs="Arial"/>
            </w:rPr>
            <w:t>Click or tap here to enter text.</w:t>
          </w:r>
        </w:p>
      </w:docPartBody>
    </w:docPart>
    <w:docPart>
      <w:docPartPr>
        <w:name w:val="6406AC538080492AACDD58B1C779E389"/>
        <w:category>
          <w:name w:val="General"/>
          <w:gallery w:val="placeholder"/>
        </w:category>
        <w:types>
          <w:type w:val="bbPlcHdr"/>
        </w:types>
        <w:behaviors>
          <w:behavior w:val="content"/>
        </w:behaviors>
        <w:guid w:val="{4BF12A90-D6FC-4732-B0C5-F5C56802DFB7}"/>
      </w:docPartPr>
      <w:docPartBody>
        <w:p w:rsidR="00FC01EC" w:rsidRDefault="00FC01EC" w:rsidP="00FC01EC">
          <w:pPr>
            <w:pStyle w:val="6406AC538080492AACDD58B1C779E389"/>
          </w:pPr>
          <w:r w:rsidRPr="00291CC6">
            <w:rPr>
              <w:rStyle w:val="PlaceholderText"/>
              <w:rFonts w:cs="Arial"/>
            </w:rPr>
            <w:t>Click or tap here to enter text.</w:t>
          </w:r>
        </w:p>
      </w:docPartBody>
    </w:docPart>
    <w:docPart>
      <w:docPartPr>
        <w:name w:val="15811F95A965455193E55624A55FDCE7"/>
        <w:category>
          <w:name w:val="General"/>
          <w:gallery w:val="placeholder"/>
        </w:category>
        <w:types>
          <w:type w:val="bbPlcHdr"/>
        </w:types>
        <w:behaviors>
          <w:behavior w:val="content"/>
        </w:behaviors>
        <w:guid w:val="{D275551E-320F-4CDB-8B19-3BB5EA5E482B}"/>
      </w:docPartPr>
      <w:docPartBody>
        <w:p w:rsidR="00FC01EC" w:rsidRDefault="00FC01EC" w:rsidP="00FC01EC">
          <w:pPr>
            <w:pStyle w:val="15811F95A965455193E55624A55FDCE7"/>
          </w:pPr>
          <w:r w:rsidRPr="00291CC6">
            <w:rPr>
              <w:rStyle w:val="PlaceholderText"/>
              <w:rFonts w:cs="Arial"/>
            </w:rPr>
            <w:t>Click or tap here to enter text.</w:t>
          </w:r>
        </w:p>
      </w:docPartBody>
    </w:docPart>
    <w:docPart>
      <w:docPartPr>
        <w:name w:val="E19E0BA9C08C4CEB9939086049DE3E6B"/>
        <w:category>
          <w:name w:val="General"/>
          <w:gallery w:val="placeholder"/>
        </w:category>
        <w:types>
          <w:type w:val="bbPlcHdr"/>
        </w:types>
        <w:behaviors>
          <w:behavior w:val="content"/>
        </w:behaviors>
        <w:guid w:val="{1B8F1F53-4676-4F3F-A777-A9E1FC6B8FEB}"/>
      </w:docPartPr>
      <w:docPartBody>
        <w:p w:rsidR="00FC01EC" w:rsidRDefault="00FC01EC" w:rsidP="00FC01EC">
          <w:pPr>
            <w:pStyle w:val="E19E0BA9C08C4CEB9939086049DE3E6B"/>
          </w:pPr>
          <w:r w:rsidRPr="00291CC6">
            <w:rPr>
              <w:rStyle w:val="PlaceholderText"/>
              <w:rFonts w:cs="Arial"/>
            </w:rPr>
            <w:t>Click or tap here to enter text.</w:t>
          </w:r>
        </w:p>
      </w:docPartBody>
    </w:docPart>
    <w:docPart>
      <w:docPartPr>
        <w:name w:val="40CE65C67FAB4A758066E06726B12841"/>
        <w:category>
          <w:name w:val="General"/>
          <w:gallery w:val="placeholder"/>
        </w:category>
        <w:types>
          <w:type w:val="bbPlcHdr"/>
        </w:types>
        <w:behaviors>
          <w:behavior w:val="content"/>
        </w:behaviors>
        <w:guid w:val="{CE9898B9-3480-474C-B7B6-1F150E12044B}"/>
      </w:docPartPr>
      <w:docPartBody>
        <w:p w:rsidR="00FC01EC" w:rsidRDefault="00FC01EC" w:rsidP="00FC01EC">
          <w:pPr>
            <w:pStyle w:val="40CE65C67FAB4A758066E06726B12841"/>
          </w:pPr>
          <w:r w:rsidRPr="00291CC6">
            <w:rPr>
              <w:rStyle w:val="PlaceholderText"/>
              <w:rFonts w:cs="Arial"/>
            </w:rPr>
            <w:t>Click or tap here to enter text.</w:t>
          </w:r>
        </w:p>
      </w:docPartBody>
    </w:docPart>
    <w:docPart>
      <w:docPartPr>
        <w:name w:val="5EBD7329D23D496FB56C36E0762160F5"/>
        <w:category>
          <w:name w:val="General"/>
          <w:gallery w:val="placeholder"/>
        </w:category>
        <w:types>
          <w:type w:val="bbPlcHdr"/>
        </w:types>
        <w:behaviors>
          <w:behavior w:val="content"/>
        </w:behaviors>
        <w:guid w:val="{6FA8F15F-B664-46A3-AB82-D20B59BA2778}"/>
      </w:docPartPr>
      <w:docPartBody>
        <w:p w:rsidR="00FC01EC" w:rsidRDefault="00FC01EC" w:rsidP="00FC01EC">
          <w:pPr>
            <w:pStyle w:val="5EBD7329D23D496FB56C36E0762160F5"/>
          </w:pPr>
          <w:r w:rsidRPr="00291CC6">
            <w:rPr>
              <w:rStyle w:val="PlaceholderText"/>
              <w:rFonts w:cs="Arial"/>
            </w:rPr>
            <w:t>Click or tap here to enter text.</w:t>
          </w:r>
        </w:p>
      </w:docPartBody>
    </w:docPart>
    <w:docPart>
      <w:docPartPr>
        <w:name w:val="BFF042D7093948D0943310EBDC2DC1BE"/>
        <w:category>
          <w:name w:val="General"/>
          <w:gallery w:val="placeholder"/>
        </w:category>
        <w:types>
          <w:type w:val="bbPlcHdr"/>
        </w:types>
        <w:behaviors>
          <w:behavior w:val="content"/>
        </w:behaviors>
        <w:guid w:val="{0A109170-7AEE-48AD-B031-FDD5EBE92151}"/>
      </w:docPartPr>
      <w:docPartBody>
        <w:p w:rsidR="00FC01EC" w:rsidRDefault="00FC01EC" w:rsidP="00FC01EC">
          <w:pPr>
            <w:pStyle w:val="BFF042D7093948D0943310EBDC2DC1BE"/>
          </w:pPr>
          <w:r w:rsidRPr="00291CC6">
            <w:rPr>
              <w:rStyle w:val="PlaceholderText"/>
              <w:rFonts w:cs="Arial"/>
            </w:rPr>
            <w:t>Click or tap here to enter text.</w:t>
          </w:r>
        </w:p>
      </w:docPartBody>
    </w:docPart>
    <w:docPart>
      <w:docPartPr>
        <w:name w:val="2EB28231185C46EFA60D8E541D67AEE1"/>
        <w:category>
          <w:name w:val="General"/>
          <w:gallery w:val="placeholder"/>
        </w:category>
        <w:types>
          <w:type w:val="bbPlcHdr"/>
        </w:types>
        <w:behaviors>
          <w:behavior w:val="content"/>
        </w:behaviors>
        <w:guid w:val="{3301B1F7-6EE8-4712-B74C-0C2F17EF131F}"/>
      </w:docPartPr>
      <w:docPartBody>
        <w:p w:rsidR="00FC01EC" w:rsidRDefault="00FC01EC" w:rsidP="00FC01EC">
          <w:pPr>
            <w:pStyle w:val="2EB28231185C46EFA60D8E541D67AEE1"/>
          </w:pPr>
          <w:r w:rsidRPr="00291CC6">
            <w:rPr>
              <w:rStyle w:val="PlaceholderText"/>
              <w:rFonts w:cs="Arial"/>
            </w:rPr>
            <w:t>Click or tap here to enter text.</w:t>
          </w:r>
        </w:p>
      </w:docPartBody>
    </w:docPart>
    <w:docPart>
      <w:docPartPr>
        <w:name w:val="8D6B947E263F44BCAE45829ED1EB3B10"/>
        <w:category>
          <w:name w:val="General"/>
          <w:gallery w:val="placeholder"/>
        </w:category>
        <w:types>
          <w:type w:val="bbPlcHdr"/>
        </w:types>
        <w:behaviors>
          <w:behavior w:val="content"/>
        </w:behaviors>
        <w:guid w:val="{3BC7BEF8-696C-48DE-9215-E9F4C342A813}"/>
      </w:docPartPr>
      <w:docPartBody>
        <w:p w:rsidR="00FC01EC" w:rsidRDefault="00FC01EC" w:rsidP="00FC01EC">
          <w:pPr>
            <w:pStyle w:val="8D6B947E263F44BCAE45829ED1EB3B10"/>
          </w:pPr>
          <w:r w:rsidRPr="00291CC6">
            <w:rPr>
              <w:rStyle w:val="PlaceholderText"/>
              <w:rFonts w:cs="Arial"/>
            </w:rPr>
            <w:t>Click or tap here to enter text.</w:t>
          </w:r>
        </w:p>
      </w:docPartBody>
    </w:docPart>
    <w:docPart>
      <w:docPartPr>
        <w:name w:val="43720BB5713B48D8B1EC9440189AB390"/>
        <w:category>
          <w:name w:val="General"/>
          <w:gallery w:val="placeholder"/>
        </w:category>
        <w:types>
          <w:type w:val="bbPlcHdr"/>
        </w:types>
        <w:behaviors>
          <w:behavior w:val="content"/>
        </w:behaviors>
        <w:guid w:val="{4017638B-006D-40BC-A66C-371814AAA6AA}"/>
      </w:docPartPr>
      <w:docPartBody>
        <w:p w:rsidR="00FC01EC" w:rsidRDefault="00FC01EC" w:rsidP="00FC01EC">
          <w:pPr>
            <w:pStyle w:val="43720BB5713B48D8B1EC9440189AB390"/>
          </w:pPr>
          <w:r w:rsidRPr="00291CC6">
            <w:rPr>
              <w:rStyle w:val="PlaceholderText"/>
              <w:rFonts w:cs="Arial"/>
            </w:rPr>
            <w:t>Click or tap here to enter text.</w:t>
          </w:r>
        </w:p>
      </w:docPartBody>
    </w:docPart>
    <w:docPart>
      <w:docPartPr>
        <w:name w:val="D2A378C3033E4A2EA6B7666B5B2DD0EE"/>
        <w:category>
          <w:name w:val="General"/>
          <w:gallery w:val="placeholder"/>
        </w:category>
        <w:types>
          <w:type w:val="bbPlcHdr"/>
        </w:types>
        <w:behaviors>
          <w:behavior w:val="content"/>
        </w:behaviors>
        <w:guid w:val="{FE139979-40FF-40FA-ADE6-31C4A03D93B6}"/>
      </w:docPartPr>
      <w:docPartBody>
        <w:p w:rsidR="00FC01EC" w:rsidRDefault="00FC01EC" w:rsidP="00FC01EC">
          <w:pPr>
            <w:pStyle w:val="D2A378C3033E4A2EA6B7666B5B2DD0EE"/>
          </w:pPr>
          <w:r w:rsidRPr="00291CC6">
            <w:rPr>
              <w:rStyle w:val="PlaceholderText"/>
              <w:rFonts w:cs="Arial"/>
            </w:rPr>
            <w:t>Click or tap here to enter text.</w:t>
          </w:r>
        </w:p>
      </w:docPartBody>
    </w:docPart>
    <w:docPart>
      <w:docPartPr>
        <w:name w:val="1F6EB10AAC47421CA3FB4E472CF30A0D"/>
        <w:category>
          <w:name w:val="General"/>
          <w:gallery w:val="placeholder"/>
        </w:category>
        <w:types>
          <w:type w:val="bbPlcHdr"/>
        </w:types>
        <w:behaviors>
          <w:behavior w:val="content"/>
        </w:behaviors>
        <w:guid w:val="{4D97AF09-F50E-4BAF-8DAA-79C5CCE71653}"/>
      </w:docPartPr>
      <w:docPartBody>
        <w:p w:rsidR="00FC01EC" w:rsidRDefault="00FC01EC" w:rsidP="00FC01EC">
          <w:pPr>
            <w:pStyle w:val="1F6EB10AAC47421CA3FB4E472CF30A0D"/>
          </w:pPr>
          <w:r w:rsidRPr="00291CC6">
            <w:rPr>
              <w:rStyle w:val="PlaceholderText"/>
              <w:rFonts w:cs="Arial"/>
            </w:rPr>
            <w:t>Click or tap here to enter text.</w:t>
          </w:r>
        </w:p>
      </w:docPartBody>
    </w:docPart>
    <w:docPart>
      <w:docPartPr>
        <w:name w:val="3449711B2AC3473B9A93DA8AE03C30E2"/>
        <w:category>
          <w:name w:val="General"/>
          <w:gallery w:val="placeholder"/>
        </w:category>
        <w:types>
          <w:type w:val="bbPlcHdr"/>
        </w:types>
        <w:behaviors>
          <w:behavior w:val="content"/>
        </w:behaviors>
        <w:guid w:val="{24B5B4E2-FCEB-4E9B-8555-EE865AB207B5}"/>
      </w:docPartPr>
      <w:docPartBody>
        <w:p w:rsidR="00FC01EC" w:rsidRDefault="00FC01EC" w:rsidP="00FC01EC">
          <w:pPr>
            <w:pStyle w:val="3449711B2AC3473B9A93DA8AE03C30E2"/>
          </w:pPr>
          <w:r w:rsidRPr="00291CC6">
            <w:rPr>
              <w:rStyle w:val="PlaceholderText"/>
              <w:rFonts w:cs="Arial"/>
            </w:rPr>
            <w:t>Click or tap here to enter text.</w:t>
          </w:r>
        </w:p>
      </w:docPartBody>
    </w:docPart>
    <w:docPart>
      <w:docPartPr>
        <w:name w:val="811DDCA4A75C4482B741EA0EB2114184"/>
        <w:category>
          <w:name w:val="General"/>
          <w:gallery w:val="placeholder"/>
        </w:category>
        <w:types>
          <w:type w:val="bbPlcHdr"/>
        </w:types>
        <w:behaviors>
          <w:behavior w:val="content"/>
        </w:behaviors>
        <w:guid w:val="{AC4FC9BA-E055-4FD4-8CD8-FC9771F830BF}"/>
      </w:docPartPr>
      <w:docPartBody>
        <w:p w:rsidR="00FC01EC" w:rsidRDefault="00FC01EC" w:rsidP="00FC01EC">
          <w:pPr>
            <w:pStyle w:val="811DDCA4A75C4482B741EA0EB2114184"/>
          </w:pPr>
          <w:r w:rsidRPr="00291CC6">
            <w:rPr>
              <w:rStyle w:val="PlaceholderText"/>
              <w:rFonts w:cs="Arial"/>
            </w:rPr>
            <w:t>Click or tap here to enter text.</w:t>
          </w:r>
        </w:p>
      </w:docPartBody>
    </w:docPart>
    <w:docPart>
      <w:docPartPr>
        <w:name w:val="4D3F54A8B9454BA49A9F626EEFC80C51"/>
        <w:category>
          <w:name w:val="General"/>
          <w:gallery w:val="placeholder"/>
        </w:category>
        <w:types>
          <w:type w:val="bbPlcHdr"/>
        </w:types>
        <w:behaviors>
          <w:behavior w:val="content"/>
        </w:behaviors>
        <w:guid w:val="{5C7A31F5-CC4C-473F-856C-0AB3B43F0226}"/>
      </w:docPartPr>
      <w:docPartBody>
        <w:p w:rsidR="00FC01EC" w:rsidRDefault="00FC01EC" w:rsidP="00FC01EC">
          <w:pPr>
            <w:pStyle w:val="4D3F54A8B9454BA49A9F626EEFC80C51"/>
          </w:pPr>
          <w:r w:rsidRPr="00291CC6">
            <w:rPr>
              <w:rStyle w:val="PlaceholderText"/>
              <w:rFonts w:cs="Arial"/>
            </w:rPr>
            <w:t>Click or tap here to enter text.</w:t>
          </w:r>
        </w:p>
      </w:docPartBody>
    </w:docPart>
    <w:docPart>
      <w:docPartPr>
        <w:name w:val="6380180550C6429A861F7D4AD97B0284"/>
        <w:category>
          <w:name w:val="General"/>
          <w:gallery w:val="placeholder"/>
        </w:category>
        <w:types>
          <w:type w:val="bbPlcHdr"/>
        </w:types>
        <w:behaviors>
          <w:behavior w:val="content"/>
        </w:behaviors>
        <w:guid w:val="{339C66A1-08B9-412F-A1F9-74B1D5A5D1B8}"/>
      </w:docPartPr>
      <w:docPartBody>
        <w:p w:rsidR="00FC01EC" w:rsidRDefault="00FC01EC" w:rsidP="00FC01EC">
          <w:pPr>
            <w:pStyle w:val="6380180550C6429A861F7D4AD97B0284"/>
          </w:pPr>
          <w:r w:rsidRPr="00AE0AF0">
            <w:rPr>
              <w:rStyle w:val="PlaceholderText"/>
              <w:rFonts w:cs="Arial"/>
              <w:highlight w:val="cyan"/>
            </w:rPr>
            <w:t>Yes/No</w:t>
          </w:r>
        </w:p>
      </w:docPartBody>
    </w:docPart>
    <w:docPart>
      <w:docPartPr>
        <w:name w:val="6BA14E771AE74DB5AF0BA76714FA4170"/>
        <w:category>
          <w:name w:val="General"/>
          <w:gallery w:val="placeholder"/>
        </w:category>
        <w:types>
          <w:type w:val="bbPlcHdr"/>
        </w:types>
        <w:behaviors>
          <w:behavior w:val="content"/>
        </w:behaviors>
        <w:guid w:val="{05FC1D25-9802-4C5B-9317-DD66682E52B7}"/>
      </w:docPartPr>
      <w:docPartBody>
        <w:p w:rsidR="00FC01EC" w:rsidRDefault="00FC01EC" w:rsidP="00FC01EC">
          <w:pPr>
            <w:pStyle w:val="6BA14E771AE74DB5AF0BA76714FA4170"/>
          </w:pPr>
          <w:r>
            <w:rPr>
              <w:rStyle w:val="PlaceholderText"/>
              <w:rFonts w:cs="Arial"/>
              <w:highlight w:val="cyan"/>
            </w:rPr>
            <w:t>If yes, please provide details</w:t>
          </w:r>
          <w:r w:rsidRPr="00AE0AF0">
            <w:rPr>
              <w:rStyle w:val="PlaceholderText"/>
              <w:rFonts w:cs="Arial"/>
              <w:highlight w:val="cyan"/>
            </w:rPr>
            <w:t>.</w:t>
          </w:r>
        </w:p>
      </w:docPartBody>
    </w:docPart>
    <w:docPart>
      <w:docPartPr>
        <w:name w:val="75441196CC2647D89D0A817B1A389645"/>
        <w:category>
          <w:name w:val="General"/>
          <w:gallery w:val="placeholder"/>
        </w:category>
        <w:types>
          <w:type w:val="bbPlcHdr"/>
        </w:types>
        <w:behaviors>
          <w:behavior w:val="content"/>
        </w:behaviors>
        <w:guid w:val="{DE501688-9AA6-45C7-9096-BB0289A37584}"/>
      </w:docPartPr>
      <w:docPartBody>
        <w:p w:rsidR="00FC01EC" w:rsidRDefault="00FC01EC" w:rsidP="00FC01EC">
          <w:pPr>
            <w:pStyle w:val="75441196CC2647D89D0A817B1A389645"/>
          </w:pPr>
          <w:r w:rsidRPr="00AE0AF0">
            <w:rPr>
              <w:rStyle w:val="PlaceholderText"/>
              <w:rFonts w:cs="Arial"/>
              <w:highlight w:val="cyan"/>
            </w:rPr>
            <w:t>Yes/No</w:t>
          </w:r>
        </w:p>
      </w:docPartBody>
    </w:docPart>
    <w:docPart>
      <w:docPartPr>
        <w:name w:val="02E0FD7379384E909245C2B79592DF6F"/>
        <w:category>
          <w:name w:val="General"/>
          <w:gallery w:val="placeholder"/>
        </w:category>
        <w:types>
          <w:type w:val="bbPlcHdr"/>
        </w:types>
        <w:behaviors>
          <w:behavior w:val="content"/>
        </w:behaviors>
        <w:guid w:val="{9AC0D337-28FF-44A7-9176-42AE653D36C7}"/>
      </w:docPartPr>
      <w:docPartBody>
        <w:p w:rsidR="00FC01EC" w:rsidRDefault="00FC01EC" w:rsidP="00FC01EC">
          <w:pPr>
            <w:pStyle w:val="02E0FD7379384E909245C2B79592DF6F"/>
          </w:pPr>
          <w:r w:rsidRPr="00AE0AF0">
            <w:rPr>
              <w:rStyle w:val="PlaceholderText"/>
              <w:rFonts w:cs="Arial"/>
              <w:highlight w:val="cyan"/>
            </w:rPr>
            <w:t>Click or tap to enter a date.</w:t>
          </w:r>
        </w:p>
      </w:docPartBody>
    </w:docPart>
    <w:docPart>
      <w:docPartPr>
        <w:name w:val="C64552466A664B0089A9A26B361DB181"/>
        <w:category>
          <w:name w:val="General"/>
          <w:gallery w:val="placeholder"/>
        </w:category>
        <w:types>
          <w:type w:val="bbPlcHdr"/>
        </w:types>
        <w:behaviors>
          <w:behavior w:val="content"/>
        </w:behaviors>
        <w:guid w:val="{E150FDB4-00C4-47CC-B3F2-DFE66AC4B504}"/>
      </w:docPartPr>
      <w:docPartBody>
        <w:p w:rsidR="00FC01EC" w:rsidRDefault="00FC01EC" w:rsidP="00FC01EC">
          <w:pPr>
            <w:pStyle w:val="C64552466A664B0089A9A26B361DB181"/>
          </w:pPr>
          <w:r w:rsidRPr="00AE0AF0">
            <w:rPr>
              <w:rStyle w:val="PlaceholderText"/>
              <w:rFonts w:cs="Arial"/>
              <w:highlight w:val="cyan"/>
            </w:rPr>
            <w:t>Click or tap to enter a date.</w:t>
          </w:r>
        </w:p>
      </w:docPartBody>
    </w:docPart>
    <w:docPart>
      <w:docPartPr>
        <w:name w:val="40F7C04022D24073B97DA449809B9EAC"/>
        <w:category>
          <w:name w:val="General"/>
          <w:gallery w:val="placeholder"/>
        </w:category>
        <w:types>
          <w:type w:val="bbPlcHdr"/>
        </w:types>
        <w:behaviors>
          <w:behavior w:val="content"/>
        </w:behaviors>
        <w:guid w:val="{1B69CC43-19D8-4372-BFEC-F1D0F8C987BB}"/>
      </w:docPartPr>
      <w:docPartBody>
        <w:p w:rsidR="00FC01EC" w:rsidRDefault="00FC01EC" w:rsidP="00FC01EC">
          <w:pPr>
            <w:pStyle w:val="40F7C04022D24073B97DA449809B9EAC"/>
          </w:pPr>
          <w:r w:rsidRPr="00AE0AF0">
            <w:rPr>
              <w:rStyle w:val="PlaceholderText"/>
              <w:rFonts w:cs="Arial"/>
              <w:highlight w:val="cyan"/>
            </w:rPr>
            <w:t>Yes/No</w:t>
          </w:r>
        </w:p>
      </w:docPartBody>
    </w:docPart>
    <w:docPart>
      <w:docPartPr>
        <w:name w:val="C10045C2F5C24E3D877CBE5463B52150"/>
        <w:category>
          <w:name w:val="General"/>
          <w:gallery w:val="placeholder"/>
        </w:category>
        <w:types>
          <w:type w:val="bbPlcHdr"/>
        </w:types>
        <w:behaviors>
          <w:behavior w:val="content"/>
        </w:behaviors>
        <w:guid w:val="{E740E80B-0EC3-43D9-99B7-813360B20FD6}"/>
      </w:docPartPr>
      <w:docPartBody>
        <w:p w:rsidR="00FC01EC" w:rsidRDefault="00FC01EC" w:rsidP="00FC01EC">
          <w:pPr>
            <w:pStyle w:val="C10045C2F5C24E3D877CBE5463B52150"/>
          </w:pPr>
          <w:r>
            <w:rPr>
              <w:rStyle w:val="PlaceholderText"/>
              <w:rFonts w:cs="Arial"/>
              <w:highlight w:val="cyan"/>
            </w:rPr>
            <w:t>If yes, please provide details</w:t>
          </w:r>
          <w:r w:rsidRPr="00AE0AF0">
            <w:rPr>
              <w:rStyle w:val="PlaceholderText"/>
              <w:rFonts w:cs="Arial"/>
              <w:highlight w:val="cyan"/>
            </w:rPr>
            <w:t>.</w:t>
          </w:r>
        </w:p>
      </w:docPartBody>
    </w:docPart>
    <w:docPart>
      <w:docPartPr>
        <w:name w:val="34D9138EEC28465294D36C0C4A36AA7C"/>
        <w:category>
          <w:name w:val="General"/>
          <w:gallery w:val="placeholder"/>
        </w:category>
        <w:types>
          <w:type w:val="bbPlcHdr"/>
        </w:types>
        <w:behaviors>
          <w:behavior w:val="content"/>
        </w:behaviors>
        <w:guid w:val="{EBDADBD3-44EC-40B0-989E-9CC90EB024F1}"/>
      </w:docPartPr>
      <w:docPartBody>
        <w:p w:rsidR="00FC01EC" w:rsidRDefault="00FC01EC" w:rsidP="00FC01EC">
          <w:pPr>
            <w:pStyle w:val="34D9138EEC28465294D36C0C4A36AA7C"/>
          </w:pPr>
          <w:r w:rsidRPr="00AE0AF0">
            <w:rPr>
              <w:rStyle w:val="PlaceholderText"/>
              <w:rFonts w:cs="Arial"/>
              <w:highlight w:val="cyan"/>
            </w:rPr>
            <w:t>Yes/No</w:t>
          </w:r>
        </w:p>
      </w:docPartBody>
    </w:docPart>
    <w:docPart>
      <w:docPartPr>
        <w:name w:val="04983A020F0F44C2B389CF12BA907F3D"/>
        <w:category>
          <w:name w:val="General"/>
          <w:gallery w:val="placeholder"/>
        </w:category>
        <w:types>
          <w:type w:val="bbPlcHdr"/>
        </w:types>
        <w:behaviors>
          <w:behavior w:val="content"/>
        </w:behaviors>
        <w:guid w:val="{4D93082A-6876-4DC2-948A-C4BA70F04215}"/>
      </w:docPartPr>
      <w:docPartBody>
        <w:p w:rsidR="00FC01EC" w:rsidRDefault="00FC01EC" w:rsidP="00FC01EC">
          <w:pPr>
            <w:pStyle w:val="04983A020F0F44C2B389CF12BA907F3D"/>
          </w:pPr>
          <w:r w:rsidRPr="00AE0AF0">
            <w:rPr>
              <w:rStyle w:val="PlaceholderText"/>
              <w:rFonts w:cs="Arial"/>
              <w:highlight w:val="cyan"/>
            </w:rPr>
            <w:t>Click or tap to enter a date.</w:t>
          </w:r>
        </w:p>
      </w:docPartBody>
    </w:docPart>
    <w:docPart>
      <w:docPartPr>
        <w:name w:val="4558DF2078E94B81AF1DE71B7122A427"/>
        <w:category>
          <w:name w:val="General"/>
          <w:gallery w:val="placeholder"/>
        </w:category>
        <w:types>
          <w:type w:val="bbPlcHdr"/>
        </w:types>
        <w:behaviors>
          <w:behavior w:val="content"/>
        </w:behaviors>
        <w:guid w:val="{C853B909-07BE-4F07-915B-7521E1F468E8}"/>
      </w:docPartPr>
      <w:docPartBody>
        <w:p w:rsidR="00FC01EC" w:rsidRDefault="00FC01EC" w:rsidP="00FC01EC">
          <w:pPr>
            <w:pStyle w:val="4558DF2078E94B81AF1DE71B7122A427"/>
          </w:pPr>
          <w:r w:rsidRPr="00AE0AF0">
            <w:rPr>
              <w:rStyle w:val="PlaceholderText"/>
              <w:rFonts w:cs="Arial"/>
              <w:highlight w:val="cyan"/>
            </w:rPr>
            <w:t>Click or tap to enter a date.</w:t>
          </w:r>
        </w:p>
      </w:docPartBody>
    </w:docPart>
    <w:docPart>
      <w:docPartPr>
        <w:name w:val="6D0899C280F8430F84632B065CBB1A28"/>
        <w:category>
          <w:name w:val="General"/>
          <w:gallery w:val="placeholder"/>
        </w:category>
        <w:types>
          <w:type w:val="bbPlcHdr"/>
        </w:types>
        <w:behaviors>
          <w:behavior w:val="content"/>
        </w:behaviors>
        <w:guid w:val="{5BDC94B9-9F8F-4E3F-A442-E249174F840B}"/>
      </w:docPartPr>
      <w:docPartBody>
        <w:p w:rsidR="00FC01EC" w:rsidRDefault="00FC01EC" w:rsidP="00FC01EC">
          <w:pPr>
            <w:pStyle w:val="6D0899C280F8430F84632B065CBB1A28"/>
          </w:pPr>
          <w:r w:rsidRPr="00AE0AF0">
            <w:rPr>
              <w:rStyle w:val="PlaceholderText"/>
              <w:rFonts w:cs="Arial"/>
              <w:highlight w:val="cyan"/>
            </w:rPr>
            <w:t>Yes/No</w:t>
          </w:r>
        </w:p>
      </w:docPartBody>
    </w:docPart>
    <w:docPart>
      <w:docPartPr>
        <w:name w:val="1F9C6B3CE4DD44B4BDC6B53E3B06C318"/>
        <w:category>
          <w:name w:val="General"/>
          <w:gallery w:val="placeholder"/>
        </w:category>
        <w:types>
          <w:type w:val="bbPlcHdr"/>
        </w:types>
        <w:behaviors>
          <w:behavior w:val="content"/>
        </w:behaviors>
        <w:guid w:val="{7D6B1D28-55A5-46ED-A7E9-EEF046041409}"/>
      </w:docPartPr>
      <w:docPartBody>
        <w:p w:rsidR="00FC01EC" w:rsidRDefault="00FC01EC" w:rsidP="00FC01EC">
          <w:pPr>
            <w:pStyle w:val="1F9C6B3CE4DD44B4BDC6B53E3B06C318"/>
          </w:pPr>
          <w:r>
            <w:rPr>
              <w:rStyle w:val="PlaceholderText"/>
              <w:rFonts w:cs="Arial"/>
              <w:highlight w:val="cyan"/>
            </w:rPr>
            <w:t>If yes, please provide details</w:t>
          </w:r>
          <w:r w:rsidRPr="00AE0AF0">
            <w:rPr>
              <w:rStyle w:val="PlaceholderText"/>
              <w:rFonts w:cs="Arial"/>
              <w:highlight w:val="cyan"/>
            </w:rPr>
            <w:t>.</w:t>
          </w:r>
        </w:p>
      </w:docPartBody>
    </w:docPart>
    <w:docPart>
      <w:docPartPr>
        <w:name w:val="FEA8F761F0EA4BB9A8D55A068E5B05C5"/>
        <w:category>
          <w:name w:val="General"/>
          <w:gallery w:val="placeholder"/>
        </w:category>
        <w:types>
          <w:type w:val="bbPlcHdr"/>
        </w:types>
        <w:behaviors>
          <w:behavior w:val="content"/>
        </w:behaviors>
        <w:guid w:val="{D94D5AB2-36DC-434F-88A2-39D24064250B}"/>
      </w:docPartPr>
      <w:docPartBody>
        <w:p w:rsidR="00FC01EC" w:rsidRDefault="00FC01EC" w:rsidP="00FC01EC">
          <w:pPr>
            <w:pStyle w:val="FEA8F761F0EA4BB9A8D55A068E5B05C5"/>
          </w:pPr>
          <w:r w:rsidRPr="00AE0AF0">
            <w:rPr>
              <w:rStyle w:val="PlaceholderText"/>
              <w:rFonts w:cs="Arial"/>
              <w:highlight w:val="cyan"/>
            </w:rPr>
            <w:t>Yes/No</w:t>
          </w:r>
        </w:p>
      </w:docPartBody>
    </w:docPart>
    <w:docPart>
      <w:docPartPr>
        <w:name w:val="31E86622F4D7405DBA15F69095129770"/>
        <w:category>
          <w:name w:val="General"/>
          <w:gallery w:val="placeholder"/>
        </w:category>
        <w:types>
          <w:type w:val="bbPlcHdr"/>
        </w:types>
        <w:behaviors>
          <w:behavior w:val="content"/>
        </w:behaviors>
        <w:guid w:val="{83BDB866-355C-422B-A85F-0CA594D1BEE5}"/>
      </w:docPartPr>
      <w:docPartBody>
        <w:p w:rsidR="00FC01EC" w:rsidRDefault="00FC01EC" w:rsidP="00FC01EC">
          <w:pPr>
            <w:pStyle w:val="31E86622F4D7405DBA15F69095129770"/>
          </w:pPr>
          <w:r w:rsidRPr="00AE0AF0">
            <w:rPr>
              <w:rStyle w:val="PlaceholderText"/>
              <w:rFonts w:cs="Arial"/>
              <w:highlight w:val="cyan"/>
            </w:rPr>
            <w:t>Click or tap to enter a date.</w:t>
          </w:r>
        </w:p>
      </w:docPartBody>
    </w:docPart>
    <w:docPart>
      <w:docPartPr>
        <w:name w:val="4EDF6215BC1E47CA9A232ED654566A89"/>
        <w:category>
          <w:name w:val="General"/>
          <w:gallery w:val="placeholder"/>
        </w:category>
        <w:types>
          <w:type w:val="bbPlcHdr"/>
        </w:types>
        <w:behaviors>
          <w:behavior w:val="content"/>
        </w:behaviors>
        <w:guid w:val="{13D745B1-BD3A-45C2-AA72-9176E49C47A9}"/>
      </w:docPartPr>
      <w:docPartBody>
        <w:p w:rsidR="00FC01EC" w:rsidRDefault="00FC01EC" w:rsidP="00FC01EC">
          <w:pPr>
            <w:pStyle w:val="4EDF6215BC1E47CA9A232ED654566A89"/>
          </w:pPr>
          <w:r w:rsidRPr="00AE0AF0">
            <w:rPr>
              <w:rStyle w:val="PlaceholderText"/>
              <w:rFonts w:cs="Arial"/>
              <w:highlight w:val="cyan"/>
            </w:rPr>
            <w:t>Click or tap to enter a date.</w:t>
          </w:r>
        </w:p>
      </w:docPartBody>
    </w:docPart>
    <w:docPart>
      <w:docPartPr>
        <w:name w:val="3517A7ECD2C049D7A31F7B4ABD8D6D38"/>
        <w:category>
          <w:name w:val="General"/>
          <w:gallery w:val="placeholder"/>
        </w:category>
        <w:types>
          <w:type w:val="bbPlcHdr"/>
        </w:types>
        <w:behaviors>
          <w:behavior w:val="content"/>
        </w:behaviors>
        <w:guid w:val="{52A3C629-B689-46A1-8F55-8E075095DA9A}"/>
      </w:docPartPr>
      <w:docPartBody>
        <w:p w:rsidR="00FC01EC" w:rsidRDefault="00FC01EC" w:rsidP="00FC01EC">
          <w:pPr>
            <w:pStyle w:val="3517A7ECD2C049D7A31F7B4ABD8D6D38"/>
          </w:pPr>
          <w:r w:rsidRPr="00AE0AF0">
            <w:rPr>
              <w:rStyle w:val="PlaceholderText"/>
              <w:rFonts w:cs="Arial"/>
              <w:highlight w:val="cyan"/>
            </w:rPr>
            <w:t>Yes/No</w:t>
          </w:r>
        </w:p>
      </w:docPartBody>
    </w:docPart>
    <w:docPart>
      <w:docPartPr>
        <w:name w:val="422F12FBCE484FB4A3E3A3A8EA6DE006"/>
        <w:category>
          <w:name w:val="General"/>
          <w:gallery w:val="placeholder"/>
        </w:category>
        <w:types>
          <w:type w:val="bbPlcHdr"/>
        </w:types>
        <w:behaviors>
          <w:behavior w:val="content"/>
        </w:behaviors>
        <w:guid w:val="{72A68F37-79A6-42B5-ACBF-B933FDA6F86A}"/>
      </w:docPartPr>
      <w:docPartBody>
        <w:p w:rsidR="00FC01EC" w:rsidRDefault="00FC01EC" w:rsidP="00FC01EC">
          <w:pPr>
            <w:pStyle w:val="422F12FBCE484FB4A3E3A3A8EA6DE006"/>
          </w:pPr>
          <w:r>
            <w:rPr>
              <w:rStyle w:val="PlaceholderText"/>
              <w:rFonts w:cs="Arial"/>
              <w:highlight w:val="cyan"/>
            </w:rPr>
            <w:t>If yes, please provide details</w:t>
          </w:r>
          <w:r w:rsidRPr="00AE0AF0">
            <w:rPr>
              <w:rStyle w:val="PlaceholderText"/>
              <w:rFonts w:cs="Arial"/>
              <w:highlight w:val="cyan"/>
            </w:rPr>
            <w:t>.</w:t>
          </w:r>
        </w:p>
      </w:docPartBody>
    </w:docPart>
    <w:docPart>
      <w:docPartPr>
        <w:name w:val="5DA2D92CEF6D4FCDBAAE844C4888E359"/>
        <w:category>
          <w:name w:val="General"/>
          <w:gallery w:val="placeholder"/>
        </w:category>
        <w:types>
          <w:type w:val="bbPlcHdr"/>
        </w:types>
        <w:behaviors>
          <w:behavior w:val="content"/>
        </w:behaviors>
        <w:guid w:val="{1A5C47BC-EFD0-40D4-B75D-3703971D82B6}"/>
      </w:docPartPr>
      <w:docPartBody>
        <w:p w:rsidR="00FC01EC" w:rsidRDefault="00FC01EC" w:rsidP="00FC01EC">
          <w:pPr>
            <w:pStyle w:val="5DA2D92CEF6D4FCDBAAE844C4888E359"/>
          </w:pPr>
          <w:r w:rsidRPr="00AE0AF0">
            <w:rPr>
              <w:rStyle w:val="PlaceholderText"/>
              <w:rFonts w:cs="Arial"/>
              <w:highlight w:val="cyan"/>
            </w:rPr>
            <w:t>Yes/No</w:t>
          </w:r>
        </w:p>
      </w:docPartBody>
    </w:docPart>
    <w:docPart>
      <w:docPartPr>
        <w:name w:val="32C8712D00AA4432B31907EBF7E6643A"/>
        <w:category>
          <w:name w:val="General"/>
          <w:gallery w:val="placeholder"/>
        </w:category>
        <w:types>
          <w:type w:val="bbPlcHdr"/>
        </w:types>
        <w:behaviors>
          <w:behavior w:val="content"/>
        </w:behaviors>
        <w:guid w:val="{A42ED27D-3128-487A-8BBD-8186B4118828}"/>
      </w:docPartPr>
      <w:docPartBody>
        <w:p w:rsidR="00FC01EC" w:rsidRDefault="00FC01EC" w:rsidP="00FC01EC">
          <w:pPr>
            <w:pStyle w:val="32C8712D00AA4432B31907EBF7E6643A"/>
          </w:pPr>
          <w:r w:rsidRPr="00AE0AF0">
            <w:rPr>
              <w:rStyle w:val="PlaceholderText"/>
              <w:rFonts w:cs="Arial"/>
              <w:highlight w:val="cyan"/>
            </w:rPr>
            <w:t>Click or tap to enter a date.</w:t>
          </w:r>
        </w:p>
      </w:docPartBody>
    </w:docPart>
    <w:docPart>
      <w:docPartPr>
        <w:name w:val="A8ECB7F207BB4EC793D20C7D587CE3DE"/>
        <w:category>
          <w:name w:val="General"/>
          <w:gallery w:val="placeholder"/>
        </w:category>
        <w:types>
          <w:type w:val="bbPlcHdr"/>
        </w:types>
        <w:behaviors>
          <w:behavior w:val="content"/>
        </w:behaviors>
        <w:guid w:val="{8DF7394D-8BC3-4EAC-9AAF-D1E80E7502D8}"/>
      </w:docPartPr>
      <w:docPartBody>
        <w:p w:rsidR="00FC01EC" w:rsidRDefault="00FC01EC" w:rsidP="00FC01EC">
          <w:pPr>
            <w:pStyle w:val="A8ECB7F207BB4EC793D20C7D587CE3DE"/>
          </w:pPr>
          <w:r w:rsidRPr="00AE0AF0">
            <w:rPr>
              <w:rStyle w:val="PlaceholderText"/>
              <w:rFonts w:cs="Arial"/>
              <w:highlight w:val="cyan"/>
            </w:rPr>
            <w:t>Click or tap to enter a date.</w:t>
          </w:r>
        </w:p>
      </w:docPartBody>
    </w:docPart>
    <w:docPart>
      <w:docPartPr>
        <w:name w:val="1C4B50823DA244AB8EAA54095D382E65"/>
        <w:category>
          <w:name w:val="General"/>
          <w:gallery w:val="placeholder"/>
        </w:category>
        <w:types>
          <w:type w:val="bbPlcHdr"/>
        </w:types>
        <w:behaviors>
          <w:behavior w:val="content"/>
        </w:behaviors>
        <w:guid w:val="{90C0B7D1-6A90-469F-BDDC-E1167B11890B}"/>
      </w:docPartPr>
      <w:docPartBody>
        <w:p w:rsidR="00FC01EC" w:rsidRDefault="00FC01EC" w:rsidP="00FC01EC">
          <w:pPr>
            <w:pStyle w:val="1C4B50823DA244AB8EAA54095D382E65"/>
          </w:pPr>
          <w:r w:rsidRPr="00AE0AF0">
            <w:rPr>
              <w:rStyle w:val="PlaceholderText"/>
              <w:rFonts w:cs="Arial"/>
              <w:highlight w:val="cyan"/>
            </w:rPr>
            <w:t>Yes/No</w:t>
          </w:r>
        </w:p>
      </w:docPartBody>
    </w:docPart>
    <w:docPart>
      <w:docPartPr>
        <w:name w:val="D3560DA371124F93800838A51629CA9C"/>
        <w:category>
          <w:name w:val="General"/>
          <w:gallery w:val="placeholder"/>
        </w:category>
        <w:types>
          <w:type w:val="bbPlcHdr"/>
        </w:types>
        <w:behaviors>
          <w:behavior w:val="content"/>
        </w:behaviors>
        <w:guid w:val="{591B9DA9-6B33-458D-9720-695FA4D5A0D3}"/>
      </w:docPartPr>
      <w:docPartBody>
        <w:p w:rsidR="00FC01EC" w:rsidRDefault="00FC01EC" w:rsidP="00FC01EC">
          <w:pPr>
            <w:pStyle w:val="D3560DA371124F93800838A51629CA9C"/>
          </w:pPr>
          <w:r>
            <w:rPr>
              <w:rStyle w:val="PlaceholderText"/>
              <w:rFonts w:cs="Arial"/>
              <w:highlight w:val="cyan"/>
            </w:rPr>
            <w:t>If yes, please provide details</w:t>
          </w:r>
          <w:r w:rsidRPr="00AE0AF0">
            <w:rPr>
              <w:rStyle w:val="PlaceholderText"/>
              <w:rFonts w:cs="Arial"/>
              <w:highlight w:val="cyan"/>
            </w:rPr>
            <w:t>.</w:t>
          </w:r>
        </w:p>
      </w:docPartBody>
    </w:docPart>
    <w:docPart>
      <w:docPartPr>
        <w:name w:val="D2570E9ADE314420B16C6FD8DD457C57"/>
        <w:category>
          <w:name w:val="General"/>
          <w:gallery w:val="placeholder"/>
        </w:category>
        <w:types>
          <w:type w:val="bbPlcHdr"/>
        </w:types>
        <w:behaviors>
          <w:behavior w:val="content"/>
        </w:behaviors>
        <w:guid w:val="{314D7D75-66B2-4F71-904D-93BA770E8853}"/>
      </w:docPartPr>
      <w:docPartBody>
        <w:p w:rsidR="00FC01EC" w:rsidRDefault="00FC01EC" w:rsidP="00FC01EC">
          <w:pPr>
            <w:pStyle w:val="D2570E9ADE314420B16C6FD8DD457C57"/>
          </w:pPr>
          <w:r w:rsidRPr="00AE0AF0">
            <w:rPr>
              <w:rStyle w:val="PlaceholderText"/>
              <w:rFonts w:cs="Arial"/>
              <w:highlight w:val="cyan"/>
            </w:rPr>
            <w:t>Yes/No</w:t>
          </w:r>
        </w:p>
      </w:docPartBody>
    </w:docPart>
    <w:docPart>
      <w:docPartPr>
        <w:name w:val="1E5EB259A60C4B60B37A46B638C5BAD3"/>
        <w:category>
          <w:name w:val="General"/>
          <w:gallery w:val="placeholder"/>
        </w:category>
        <w:types>
          <w:type w:val="bbPlcHdr"/>
        </w:types>
        <w:behaviors>
          <w:behavior w:val="content"/>
        </w:behaviors>
        <w:guid w:val="{5F6A5E54-90C2-4733-A857-4F546B56C7E5}"/>
      </w:docPartPr>
      <w:docPartBody>
        <w:p w:rsidR="00FC01EC" w:rsidRDefault="00FC01EC" w:rsidP="00FC01EC">
          <w:pPr>
            <w:pStyle w:val="1E5EB259A60C4B60B37A46B638C5BAD3"/>
          </w:pPr>
          <w:r w:rsidRPr="00AE0AF0">
            <w:rPr>
              <w:rStyle w:val="PlaceholderText"/>
              <w:rFonts w:cs="Arial"/>
              <w:highlight w:val="cyan"/>
            </w:rPr>
            <w:t>Click or tap to enter a date.</w:t>
          </w:r>
        </w:p>
      </w:docPartBody>
    </w:docPart>
    <w:docPart>
      <w:docPartPr>
        <w:name w:val="263EBC12239E43778B0E187F7DE58573"/>
        <w:category>
          <w:name w:val="General"/>
          <w:gallery w:val="placeholder"/>
        </w:category>
        <w:types>
          <w:type w:val="bbPlcHdr"/>
        </w:types>
        <w:behaviors>
          <w:behavior w:val="content"/>
        </w:behaviors>
        <w:guid w:val="{92DFC68D-40E8-422A-9EB9-038607581FCE}"/>
      </w:docPartPr>
      <w:docPartBody>
        <w:p w:rsidR="00FC01EC" w:rsidRDefault="00FC01EC" w:rsidP="00FC01EC">
          <w:pPr>
            <w:pStyle w:val="263EBC12239E43778B0E187F7DE58573"/>
          </w:pPr>
          <w:r w:rsidRPr="00AE0AF0">
            <w:rPr>
              <w:rStyle w:val="PlaceholderText"/>
              <w:rFonts w:cs="Arial"/>
              <w:highlight w:val="cyan"/>
            </w:rPr>
            <w:t>Click or tap to enter a date.</w:t>
          </w:r>
        </w:p>
      </w:docPartBody>
    </w:docPart>
    <w:docPart>
      <w:docPartPr>
        <w:name w:val="F172E5B336EA4DE8A24A73C0EE080623"/>
        <w:category>
          <w:name w:val="General"/>
          <w:gallery w:val="placeholder"/>
        </w:category>
        <w:types>
          <w:type w:val="bbPlcHdr"/>
        </w:types>
        <w:behaviors>
          <w:behavior w:val="content"/>
        </w:behaviors>
        <w:guid w:val="{870110DF-FBEE-453C-AC9A-4040D3DB54BD}"/>
      </w:docPartPr>
      <w:docPartBody>
        <w:p w:rsidR="00FC01EC" w:rsidRDefault="00FC01EC" w:rsidP="00FC01EC">
          <w:pPr>
            <w:pStyle w:val="F172E5B336EA4DE8A24A73C0EE080623"/>
          </w:pPr>
          <w:r w:rsidRPr="00AE0AF0">
            <w:rPr>
              <w:rStyle w:val="PlaceholderText"/>
              <w:rFonts w:cs="Arial"/>
              <w:highlight w:val="cyan"/>
            </w:rPr>
            <w:t>Yes/No</w:t>
          </w:r>
        </w:p>
      </w:docPartBody>
    </w:docPart>
    <w:docPart>
      <w:docPartPr>
        <w:name w:val="49DCBF63D61146E29EC4E1D534C7408D"/>
        <w:category>
          <w:name w:val="General"/>
          <w:gallery w:val="placeholder"/>
        </w:category>
        <w:types>
          <w:type w:val="bbPlcHdr"/>
        </w:types>
        <w:behaviors>
          <w:behavior w:val="content"/>
        </w:behaviors>
        <w:guid w:val="{BFE702CF-CFCA-4B72-8990-D133A9552DEC}"/>
      </w:docPartPr>
      <w:docPartBody>
        <w:p w:rsidR="00FC01EC" w:rsidRDefault="00FC01EC" w:rsidP="00FC01EC">
          <w:pPr>
            <w:pStyle w:val="49DCBF63D61146E29EC4E1D534C7408D"/>
          </w:pPr>
          <w:r>
            <w:rPr>
              <w:rStyle w:val="PlaceholderText"/>
              <w:rFonts w:cs="Arial"/>
              <w:highlight w:val="cyan"/>
            </w:rPr>
            <w:t>If yes, please provide details</w:t>
          </w:r>
          <w:r w:rsidRPr="00AE0AF0">
            <w:rPr>
              <w:rStyle w:val="PlaceholderText"/>
              <w:rFonts w:cs="Arial"/>
              <w:highlight w:val="cyan"/>
            </w:rPr>
            <w:t>.</w:t>
          </w:r>
        </w:p>
      </w:docPartBody>
    </w:docPart>
    <w:docPart>
      <w:docPartPr>
        <w:name w:val="821F4FBDF63F4EA48241767D1E16AF63"/>
        <w:category>
          <w:name w:val="General"/>
          <w:gallery w:val="placeholder"/>
        </w:category>
        <w:types>
          <w:type w:val="bbPlcHdr"/>
        </w:types>
        <w:behaviors>
          <w:behavior w:val="content"/>
        </w:behaviors>
        <w:guid w:val="{4F58380D-6742-46DA-B244-8BE0936DCB13}"/>
      </w:docPartPr>
      <w:docPartBody>
        <w:p w:rsidR="00FC01EC" w:rsidRDefault="00FC01EC" w:rsidP="00FC01EC">
          <w:pPr>
            <w:pStyle w:val="821F4FBDF63F4EA48241767D1E16AF63"/>
          </w:pPr>
          <w:r w:rsidRPr="00AE0AF0">
            <w:rPr>
              <w:rStyle w:val="PlaceholderText"/>
              <w:rFonts w:cs="Arial"/>
              <w:highlight w:val="cyan"/>
            </w:rPr>
            <w:t>Yes/No</w:t>
          </w:r>
        </w:p>
      </w:docPartBody>
    </w:docPart>
    <w:docPart>
      <w:docPartPr>
        <w:name w:val="3B28BF8B8BBF47958BE9FB6E0E45A055"/>
        <w:category>
          <w:name w:val="General"/>
          <w:gallery w:val="placeholder"/>
        </w:category>
        <w:types>
          <w:type w:val="bbPlcHdr"/>
        </w:types>
        <w:behaviors>
          <w:behavior w:val="content"/>
        </w:behaviors>
        <w:guid w:val="{586CE71D-1318-4307-A12E-B3EDCCDF9C47}"/>
      </w:docPartPr>
      <w:docPartBody>
        <w:p w:rsidR="00FC01EC" w:rsidRDefault="00FC01EC" w:rsidP="00FC01EC">
          <w:pPr>
            <w:pStyle w:val="3B28BF8B8BBF47958BE9FB6E0E45A055"/>
          </w:pPr>
          <w:r w:rsidRPr="00AE0AF0">
            <w:rPr>
              <w:rStyle w:val="PlaceholderText"/>
              <w:rFonts w:cs="Arial"/>
              <w:highlight w:val="cyan"/>
            </w:rPr>
            <w:t>Click or tap to enter a date.</w:t>
          </w:r>
        </w:p>
      </w:docPartBody>
    </w:docPart>
    <w:docPart>
      <w:docPartPr>
        <w:name w:val="3B4B3734E4014F5E85252E15C7C9660C"/>
        <w:category>
          <w:name w:val="General"/>
          <w:gallery w:val="placeholder"/>
        </w:category>
        <w:types>
          <w:type w:val="bbPlcHdr"/>
        </w:types>
        <w:behaviors>
          <w:behavior w:val="content"/>
        </w:behaviors>
        <w:guid w:val="{4C928876-3820-4A4C-9703-35D291AC858B}"/>
      </w:docPartPr>
      <w:docPartBody>
        <w:p w:rsidR="00FC01EC" w:rsidRDefault="00FC01EC" w:rsidP="00FC01EC">
          <w:pPr>
            <w:pStyle w:val="3B4B3734E4014F5E85252E15C7C9660C"/>
          </w:pPr>
          <w:r w:rsidRPr="00AE0AF0">
            <w:rPr>
              <w:rStyle w:val="PlaceholderText"/>
              <w:rFonts w:cs="Arial"/>
              <w:highlight w:val="cyan"/>
            </w:rPr>
            <w:t>Click or tap to enter a date.</w:t>
          </w:r>
        </w:p>
      </w:docPartBody>
    </w:docPart>
    <w:docPart>
      <w:docPartPr>
        <w:name w:val="A3700BD44F864F6284D99E8C879422B9"/>
        <w:category>
          <w:name w:val="General"/>
          <w:gallery w:val="placeholder"/>
        </w:category>
        <w:types>
          <w:type w:val="bbPlcHdr"/>
        </w:types>
        <w:behaviors>
          <w:behavior w:val="content"/>
        </w:behaviors>
        <w:guid w:val="{DB513882-FB97-4CCF-BEAE-E0BCE85D5F6E}"/>
      </w:docPartPr>
      <w:docPartBody>
        <w:p w:rsidR="00FC01EC" w:rsidRDefault="00FC01EC" w:rsidP="00FC01EC">
          <w:pPr>
            <w:pStyle w:val="A3700BD44F864F6284D99E8C879422B9"/>
          </w:pPr>
          <w:r w:rsidRPr="00AE0AF0">
            <w:rPr>
              <w:rStyle w:val="PlaceholderText"/>
              <w:rFonts w:cs="Arial"/>
              <w:highlight w:val="cyan"/>
            </w:rPr>
            <w:t>Yes/No</w:t>
          </w:r>
        </w:p>
      </w:docPartBody>
    </w:docPart>
    <w:docPart>
      <w:docPartPr>
        <w:name w:val="064DC52792084CEBB6B61EC8CC8651C2"/>
        <w:category>
          <w:name w:val="General"/>
          <w:gallery w:val="placeholder"/>
        </w:category>
        <w:types>
          <w:type w:val="bbPlcHdr"/>
        </w:types>
        <w:behaviors>
          <w:behavior w:val="content"/>
        </w:behaviors>
        <w:guid w:val="{F6FC5634-879E-454B-8F1F-739D398992DB}"/>
      </w:docPartPr>
      <w:docPartBody>
        <w:p w:rsidR="00FC01EC" w:rsidRDefault="00FC01EC" w:rsidP="00FC01EC">
          <w:pPr>
            <w:pStyle w:val="064DC52792084CEBB6B61EC8CC8651C2"/>
          </w:pPr>
          <w:r>
            <w:rPr>
              <w:rStyle w:val="PlaceholderText"/>
              <w:rFonts w:cs="Arial"/>
              <w:highlight w:val="cyan"/>
            </w:rPr>
            <w:t>If yes, please provide details</w:t>
          </w:r>
          <w:r w:rsidRPr="00AE0AF0">
            <w:rPr>
              <w:rStyle w:val="PlaceholderText"/>
              <w:rFonts w:cs="Arial"/>
              <w:highlight w:val="cyan"/>
            </w:rPr>
            <w:t>.</w:t>
          </w:r>
        </w:p>
      </w:docPartBody>
    </w:docPart>
    <w:docPart>
      <w:docPartPr>
        <w:name w:val="897EA65CDF784A78B7DF06E1F19D7D93"/>
        <w:category>
          <w:name w:val="General"/>
          <w:gallery w:val="placeholder"/>
        </w:category>
        <w:types>
          <w:type w:val="bbPlcHdr"/>
        </w:types>
        <w:behaviors>
          <w:behavior w:val="content"/>
        </w:behaviors>
        <w:guid w:val="{6845161F-BD76-45A8-A659-4D3ED66C03F2}"/>
      </w:docPartPr>
      <w:docPartBody>
        <w:p w:rsidR="00FC01EC" w:rsidRDefault="00FC01EC" w:rsidP="00FC01EC">
          <w:pPr>
            <w:pStyle w:val="897EA65CDF784A78B7DF06E1F19D7D93"/>
          </w:pPr>
          <w:r w:rsidRPr="00AE0AF0">
            <w:rPr>
              <w:rStyle w:val="PlaceholderText"/>
              <w:rFonts w:cs="Arial"/>
              <w:highlight w:val="cyan"/>
            </w:rPr>
            <w:t>Yes/No</w:t>
          </w:r>
        </w:p>
      </w:docPartBody>
    </w:docPart>
    <w:docPart>
      <w:docPartPr>
        <w:name w:val="B2AD6CA470FD4BE3B69B3BF8DE4150A6"/>
        <w:category>
          <w:name w:val="General"/>
          <w:gallery w:val="placeholder"/>
        </w:category>
        <w:types>
          <w:type w:val="bbPlcHdr"/>
        </w:types>
        <w:behaviors>
          <w:behavior w:val="content"/>
        </w:behaviors>
        <w:guid w:val="{34A553D8-1E51-4CA3-A7D0-D88F1BAC4F1A}"/>
      </w:docPartPr>
      <w:docPartBody>
        <w:p w:rsidR="00FC01EC" w:rsidRDefault="00FC01EC" w:rsidP="00FC01EC">
          <w:pPr>
            <w:pStyle w:val="B2AD6CA470FD4BE3B69B3BF8DE4150A6"/>
          </w:pPr>
          <w:r w:rsidRPr="00AE0AF0">
            <w:rPr>
              <w:rStyle w:val="PlaceholderText"/>
              <w:rFonts w:cs="Arial"/>
              <w:highlight w:val="cyan"/>
            </w:rPr>
            <w:t>Click or tap to enter a date.</w:t>
          </w:r>
        </w:p>
      </w:docPartBody>
    </w:docPart>
    <w:docPart>
      <w:docPartPr>
        <w:name w:val="49D2532B30834C3DB0EFEAED308D1EDD"/>
        <w:category>
          <w:name w:val="General"/>
          <w:gallery w:val="placeholder"/>
        </w:category>
        <w:types>
          <w:type w:val="bbPlcHdr"/>
        </w:types>
        <w:behaviors>
          <w:behavior w:val="content"/>
        </w:behaviors>
        <w:guid w:val="{3D955CEE-806C-4A03-9C81-C488298996CC}"/>
      </w:docPartPr>
      <w:docPartBody>
        <w:p w:rsidR="00FC01EC" w:rsidRDefault="00FC01EC" w:rsidP="00FC01EC">
          <w:pPr>
            <w:pStyle w:val="49D2532B30834C3DB0EFEAED308D1EDD"/>
          </w:pPr>
          <w:r w:rsidRPr="00AE0AF0">
            <w:rPr>
              <w:rStyle w:val="PlaceholderText"/>
              <w:rFonts w:cs="Arial"/>
              <w:highlight w:val="cyan"/>
            </w:rPr>
            <w:t>Click or tap to enter a date.</w:t>
          </w:r>
        </w:p>
      </w:docPartBody>
    </w:docPart>
    <w:docPart>
      <w:docPartPr>
        <w:name w:val="786839A62F02434E962C6309C27A182C"/>
        <w:category>
          <w:name w:val="General"/>
          <w:gallery w:val="placeholder"/>
        </w:category>
        <w:types>
          <w:type w:val="bbPlcHdr"/>
        </w:types>
        <w:behaviors>
          <w:behavior w:val="content"/>
        </w:behaviors>
        <w:guid w:val="{F257FBC0-1135-4FE5-8980-370D9E097148}"/>
      </w:docPartPr>
      <w:docPartBody>
        <w:p w:rsidR="00FC01EC" w:rsidRDefault="00FC01EC" w:rsidP="00FC01EC">
          <w:pPr>
            <w:pStyle w:val="786839A62F02434E962C6309C27A182C"/>
          </w:pPr>
          <w:r w:rsidRPr="00AE0AF0">
            <w:rPr>
              <w:rStyle w:val="PlaceholderText"/>
              <w:rFonts w:cs="Arial"/>
              <w:highlight w:val="cyan"/>
            </w:rPr>
            <w:t>Yes/No</w:t>
          </w:r>
        </w:p>
      </w:docPartBody>
    </w:docPart>
    <w:docPart>
      <w:docPartPr>
        <w:name w:val="6EB1BD778FB54290880BEA0128144375"/>
        <w:category>
          <w:name w:val="General"/>
          <w:gallery w:val="placeholder"/>
        </w:category>
        <w:types>
          <w:type w:val="bbPlcHdr"/>
        </w:types>
        <w:behaviors>
          <w:behavior w:val="content"/>
        </w:behaviors>
        <w:guid w:val="{A8C3EAAE-AF61-4F5C-BEB2-0F1235AFDAF3}"/>
      </w:docPartPr>
      <w:docPartBody>
        <w:p w:rsidR="00FC01EC" w:rsidRDefault="00FC01EC" w:rsidP="00FC01EC">
          <w:pPr>
            <w:pStyle w:val="6EB1BD778FB54290880BEA0128144375"/>
          </w:pPr>
          <w:r>
            <w:rPr>
              <w:rStyle w:val="PlaceholderText"/>
              <w:rFonts w:cs="Arial"/>
              <w:highlight w:val="cyan"/>
            </w:rPr>
            <w:t>If yes, please provide details</w:t>
          </w:r>
          <w:r w:rsidRPr="00AE0AF0">
            <w:rPr>
              <w:rStyle w:val="PlaceholderText"/>
              <w:rFonts w:cs="Arial"/>
              <w:highlight w:val="cyan"/>
            </w:rPr>
            <w:t>.</w:t>
          </w:r>
        </w:p>
      </w:docPartBody>
    </w:docPart>
    <w:docPart>
      <w:docPartPr>
        <w:name w:val="A9F08ED5610B4E999C3C605FB66F419F"/>
        <w:category>
          <w:name w:val="General"/>
          <w:gallery w:val="placeholder"/>
        </w:category>
        <w:types>
          <w:type w:val="bbPlcHdr"/>
        </w:types>
        <w:behaviors>
          <w:behavior w:val="content"/>
        </w:behaviors>
        <w:guid w:val="{A1F6594E-0A01-4ED8-93B0-254F9D49B8B3}"/>
      </w:docPartPr>
      <w:docPartBody>
        <w:p w:rsidR="00FC01EC" w:rsidRDefault="00FC01EC" w:rsidP="00FC01EC">
          <w:pPr>
            <w:pStyle w:val="A9F08ED5610B4E999C3C605FB66F419F"/>
          </w:pPr>
          <w:r w:rsidRPr="00AE0AF0">
            <w:rPr>
              <w:rStyle w:val="PlaceholderText"/>
              <w:rFonts w:cs="Arial"/>
              <w:highlight w:val="cyan"/>
            </w:rPr>
            <w:t>Yes/No</w:t>
          </w:r>
        </w:p>
      </w:docPartBody>
    </w:docPart>
    <w:docPart>
      <w:docPartPr>
        <w:name w:val="56BFCF8A39B44E14B10F6BE537E9DA6D"/>
        <w:category>
          <w:name w:val="General"/>
          <w:gallery w:val="placeholder"/>
        </w:category>
        <w:types>
          <w:type w:val="bbPlcHdr"/>
        </w:types>
        <w:behaviors>
          <w:behavior w:val="content"/>
        </w:behaviors>
        <w:guid w:val="{EC9B5794-1A5A-4723-9FE3-8B89397CC565}"/>
      </w:docPartPr>
      <w:docPartBody>
        <w:p w:rsidR="00FC01EC" w:rsidRDefault="00FC01EC" w:rsidP="00FC01EC">
          <w:pPr>
            <w:pStyle w:val="56BFCF8A39B44E14B10F6BE537E9DA6D"/>
          </w:pPr>
          <w:r w:rsidRPr="00AE0AF0">
            <w:rPr>
              <w:rStyle w:val="PlaceholderText"/>
              <w:rFonts w:cs="Arial"/>
              <w:highlight w:val="cyan"/>
            </w:rPr>
            <w:t>Click or tap to enter a date.</w:t>
          </w:r>
        </w:p>
      </w:docPartBody>
    </w:docPart>
    <w:docPart>
      <w:docPartPr>
        <w:name w:val="B4D78DBF50DC44EFBB8F1E4A68D66D44"/>
        <w:category>
          <w:name w:val="General"/>
          <w:gallery w:val="placeholder"/>
        </w:category>
        <w:types>
          <w:type w:val="bbPlcHdr"/>
        </w:types>
        <w:behaviors>
          <w:behavior w:val="content"/>
        </w:behaviors>
        <w:guid w:val="{6D23687F-2B44-4F68-8805-1C0A8AECD60C}"/>
      </w:docPartPr>
      <w:docPartBody>
        <w:p w:rsidR="00FC01EC" w:rsidRDefault="00FC01EC" w:rsidP="00FC01EC">
          <w:pPr>
            <w:pStyle w:val="B4D78DBF50DC44EFBB8F1E4A68D66D44"/>
          </w:pPr>
          <w:r w:rsidRPr="00AE0AF0">
            <w:rPr>
              <w:rStyle w:val="PlaceholderText"/>
              <w:rFonts w:cs="Arial"/>
              <w:highlight w:val="cyan"/>
            </w:rPr>
            <w:t>Click or tap to enter a date.</w:t>
          </w:r>
        </w:p>
      </w:docPartBody>
    </w:docPart>
    <w:docPart>
      <w:docPartPr>
        <w:name w:val="A8F127FFD7D647808D39C80CDEF18D8A"/>
        <w:category>
          <w:name w:val="General"/>
          <w:gallery w:val="placeholder"/>
        </w:category>
        <w:types>
          <w:type w:val="bbPlcHdr"/>
        </w:types>
        <w:behaviors>
          <w:behavior w:val="content"/>
        </w:behaviors>
        <w:guid w:val="{5217FB35-E79B-4C28-B4A1-9106071D1E91}"/>
      </w:docPartPr>
      <w:docPartBody>
        <w:p w:rsidR="00FC01EC" w:rsidRDefault="00FC01EC" w:rsidP="00FC01EC">
          <w:pPr>
            <w:pStyle w:val="A8F127FFD7D647808D39C80CDEF18D8A"/>
          </w:pPr>
          <w:r w:rsidRPr="00AE0AF0">
            <w:rPr>
              <w:rStyle w:val="PlaceholderText"/>
              <w:rFonts w:cs="Arial"/>
              <w:highlight w:val="cyan"/>
            </w:rPr>
            <w:t>Yes/No</w:t>
          </w:r>
        </w:p>
      </w:docPartBody>
    </w:docPart>
    <w:docPart>
      <w:docPartPr>
        <w:name w:val="C96BF35EE6474F1F8DCDF4FF18C26522"/>
        <w:category>
          <w:name w:val="General"/>
          <w:gallery w:val="placeholder"/>
        </w:category>
        <w:types>
          <w:type w:val="bbPlcHdr"/>
        </w:types>
        <w:behaviors>
          <w:behavior w:val="content"/>
        </w:behaviors>
        <w:guid w:val="{93429884-EEAD-4C6C-802C-0EE852AED04C}"/>
      </w:docPartPr>
      <w:docPartBody>
        <w:p w:rsidR="00FC01EC" w:rsidRDefault="00FC01EC" w:rsidP="00FC01EC">
          <w:pPr>
            <w:pStyle w:val="C96BF35EE6474F1F8DCDF4FF18C26522"/>
          </w:pPr>
          <w:r>
            <w:rPr>
              <w:rStyle w:val="PlaceholderText"/>
              <w:rFonts w:cs="Arial"/>
              <w:highlight w:val="cyan"/>
            </w:rPr>
            <w:t>If yes, please provide details</w:t>
          </w:r>
          <w:r w:rsidRPr="00AE0AF0">
            <w:rPr>
              <w:rStyle w:val="PlaceholderText"/>
              <w:rFonts w:cs="Arial"/>
              <w:highlight w:val="cyan"/>
            </w:rPr>
            <w:t>.</w:t>
          </w:r>
        </w:p>
      </w:docPartBody>
    </w:docPart>
    <w:docPart>
      <w:docPartPr>
        <w:name w:val="F196CFD77B0B431198F52B87208853AE"/>
        <w:category>
          <w:name w:val="General"/>
          <w:gallery w:val="placeholder"/>
        </w:category>
        <w:types>
          <w:type w:val="bbPlcHdr"/>
        </w:types>
        <w:behaviors>
          <w:behavior w:val="content"/>
        </w:behaviors>
        <w:guid w:val="{6C122BAB-B492-4266-9B14-F03878A4C782}"/>
      </w:docPartPr>
      <w:docPartBody>
        <w:p w:rsidR="00FC01EC" w:rsidRDefault="00FC01EC" w:rsidP="00FC01EC">
          <w:pPr>
            <w:pStyle w:val="F196CFD77B0B431198F52B87208853AE"/>
          </w:pPr>
          <w:r w:rsidRPr="00AE0AF0">
            <w:rPr>
              <w:rStyle w:val="PlaceholderText"/>
              <w:rFonts w:cs="Arial"/>
              <w:highlight w:val="cyan"/>
            </w:rPr>
            <w:t>Yes/No</w:t>
          </w:r>
        </w:p>
      </w:docPartBody>
    </w:docPart>
    <w:docPart>
      <w:docPartPr>
        <w:name w:val="7A6AF8D7EF274743BEE17D1C6DE3B106"/>
        <w:category>
          <w:name w:val="General"/>
          <w:gallery w:val="placeholder"/>
        </w:category>
        <w:types>
          <w:type w:val="bbPlcHdr"/>
        </w:types>
        <w:behaviors>
          <w:behavior w:val="content"/>
        </w:behaviors>
        <w:guid w:val="{A11DA9AB-57BA-465E-96D6-0245A66D7C0A}"/>
      </w:docPartPr>
      <w:docPartBody>
        <w:p w:rsidR="00FC01EC" w:rsidRDefault="00FC01EC" w:rsidP="00FC01EC">
          <w:pPr>
            <w:pStyle w:val="7A6AF8D7EF274743BEE17D1C6DE3B106"/>
          </w:pPr>
          <w:r w:rsidRPr="00AE0AF0">
            <w:rPr>
              <w:rStyle w:val="PlaceholderText"/>
              <w:rFonts w:cs="Arial"/>
              <w:highlight w:val="cyan"/>
            </w:rPr>
            <w:t>Click or tap to enter a date.</w:t>
          </w:r>
        </w:p>
      </w:docPartBody>
    </w:docPart>
    <w:docPart>
      <w:docPartPr>
        <w:name w:val="52A9376D69214ACCA3FB30DCA6A15863"/>
        <w:category>
          <w:name w:val="General"/>
          <w:gallery w:val="placeholder"/>
        </w:category>
        <w:types>
          <w:type w:val="bbPlcHdr"/>
        </w:types>
        <w:behaviors>
          <w:behavior w:val="content"/>
        </w:behaviors>
        <w:guid w:val="{8CC321D9-C22C-4784-A4DB-D61FD4F948AF}"/>
      </w:docPartPr>
      <w:docPartBody>
        <w:p w:rsidR="00FC01EC" w:rsidRDefault="00FC01EC" w:rsidP="00FC01EC">
          <w:pPr>
            <w:pStyle w:val="52A9376D69214ACCA3FB30DCA6A15863"/>
          </w:pPr>
          <w:r w:rsidRPr="00AE0AF0">
            <w:rPr>
              <w:rStyle w:val="PlaceholderText"/>
              <w:rFonts w:cs="Arial"/>
              <w:highlight w:val="cyan"/>
            </w:rPr>
            <w:t>Click or tap to enter a date.</w:t>
          </w:r>
        </w:p>
      </w:docPartBody>
    </w:docPart>
    <w:docPart>
      <w:docPartPr>
        <w:name w:val="ACF4075206FB4273BE301E6A981A5369"/>
        <w:category>
          <w:name w:val="General"/>
          <w:gallery w:val="placeholder"/>
        </w:category>
        <w:types>
          <w:type w:val="bbPlcHdr"/>
        </w:types>
        <w:behaviors>
          <w:behavior w:val="content"/>
        </w:behaviors>
        <w:guid w:val="{BFB8F5E1-7B0D-4AEE-92D5-F6BFDDFF31C1}"/>
      </w:docPartPr>
      <w:docPartBody>
        <w:p w:rsidR="00FC01EC" w:rsidRDefault="00FC01EC" w:rsidP="00FC01EC">
          <w:pPr>
            <w:pStyle w:val="ACF4075206FB4273BE301E6A981A5369"/>
          </w:pPr>
          <w:r w:rsidRPr="00291CC6">
            <w:rPr>
              <w:rStyle w:val="PlaceholderText"/>
              <w:rFonts w:cs="Arial"/>
            </w:rPr>
            <w:t>Click or tap here to enter text.</w:t>
          </w:r>
        </w:p>
      </w:docPartBody>
    </w:docPart>
    <w:docPart>
      <w:docPartPr>
        <w:name w:val="B04D768442C3476D8E765809851FE388"/>
        <w:category>
          <w:name w:val="General"/>
          <w:gallery w:val="placeholder"/>
        </w:category>
        <w:types>
          <w:type w:val="bbPlcHdr"/>
        </w:types>
        <w:behaviors>
          <w:behavior w:val="content"/>
        </w:behaviors>
        <w:guid w:val="{A959A54E-0B99-41C7-92CD-99589C549943}"/>
      </w:docPartPr>
      <w:docPartBody>
        <w:p w:rsidR="00FC01EC" w:rsidRDefault="00FC01EC" w:rsidP="00FC01EC">
          <w:pPr>
            <w:pStyle w:val="B04D768442C3476D8E765809851FE388"/>
          </w:pPr>
          <w:r w:rsidRPr="00291CC6">
            <w:rPr>
              <w:rStyle w:val="PlaceholderText"/>
              <w:rFonts w:cs="Arial"/>
            </w:rPr>
            <w:t>Click or tap here to enter text.</w:t>
          </w:r>
        </w:p>
      </w:docPartBody>
    </w:docPart>
    <w:docPart>
      <w:docPartPr>
        <w:name w:val="B8E9034044B54DB4B89ECC19BE980A39"/>
        <w:category>
          <w:name w:val="General"/>
          <w:gallery w:val="placeholder"/>
        </w:category>
        <w:types>
          <w:type w:val="bbPlcHdr"/>
        </w:types>
        <w:behaviors>
          <w:behavior w:val="content"/>
        </w:behaviors>
        <w:guid w:val="{BC7CBB6E-86C3-4B09-9C4E-4EBD4E801BA3}"/>
      </w:docPartPr>
      <w:docPartBody>
        <w:p w:rsidR="00FC01EC" w:rsidRDefault="00FC01EC" w:rsidP="00FC01EC">
          <w:pPr>
            <w:pStyle w:val="B8E9034044B54DB4B89ECC19BE980A39"/>
          </w:pPr>
          <w:r w:rsidRPr="00AE0AF0">
            <w:rPr>
              <w:rStyle w:val="PlaceholderText"/>
              <w:rFonts w:cs="Arial"/>
              <w:highlight w:val="cyan"/>
            </w:rPr>
            <w:t>Click or tap to enter a date.</w:t>
          </w:r>
        </w:p>
      </w:docPartBody>
    </w:docPart>
    <w:docPart>
      <w:docPartPr>
        <w:name w:val="8A88960E302D42AEB7941D59D96CF093"/>
        <w:category>
          <w:name w:val="General"/>
          <w:gallery w:val="placeholder"/>
        </w:category>
        <w:types>
          <w:type w:val="bbPlcHdr"/>
        </w:types>
        <w:behaviors>
          <w:behavior w:val="content"/>
        </w:behaviors>
        <w:guid w:val="{41B0B8A9-F36B-476D-BCE9-6D6B3AE81ECD}"/>
      </w:docPartPr>
      <w:docPartBody>
        <w:p w:rsidR="00FC01EC" w:rsidRDefault="00FC01EC" w:rsidP="00FC01EC">
          <w:pPr>
            <w:pStyle w:val="8A88960E302D42AEB7941D59D96CF093"/>
          </w:pPr>
          <w:r w:rsidRPr="00291CC6">
            <w:rPr>
              <w:rStyle w:val="PlaceholderText"/>
              <w:rFonts w:cs="Arial"/>
            </w:rPr>
            <w:t>Click or tap here to enter text.</w:t>
          </w:r>
        </w:p>
      </w:docPartBody>
    </w:docPart>
    <w:docPart>
      <w:docPartPr>
        <w:name w:val="4C4067F73E444FC9A099F110675CE827"/>
        <w:category>
          <w:name w:val="General"/>
          <w:gallery w:val="placeholder"/>
        </w:category>
        <w:types>
          <w:type w:val="bbPlcHdr"/>
        </w:types>
        <w:behaviors>
          <w:behavior w:val="content"/>
        </w:behaviors>
        <w:guid w:val="{54E13C3C-C9CA-48DD-8456-0099F80A8402}"/>
      </w:docPartPr>
      <w:docPartBody>
        <w:p w:rsidR="00FC01EC" w:rsidRDefault="00FC01EC" w:rsidP="00FC01EC">
          <w:pPr>
            <w:pStyle w:val="4C4067F73E444FC9A099F110675CE827"/>
          </w:pPr>
          <w:r w:rsidRPr="00291CC6">
            <w:rPr>
              <w:rStyle w:val="PlaceholderText"/>
              <w:rFonts w:cs="Arial"/>
            </w:rPr>
            <w:t>Click or tap here to enter text.</w:t>
          </w:r>
        </w:p>
      </w:docPartBody>
    </w:docPart>
    <w:docPart>
      <w:docPartPr>
        <w:name w:val="54B0059D36CC4D5E86D5B5A64D55F803"/>
        <w:category>
          <w:name w:val="General"/>
          <w:gallery w:val="placeholder"/>
        </w:category>
        <w:types>
          <w:type w:val="bbPlcHdr"/>
        </w:types>
        <w:behaviors>
          <w:behavior w:val="content"/>
        </w:behaviors>
        <w:guid w:val="{B421CFF3-003B-4F11-B751-96E57999DD3B}"/>
      </w:docPartPr>
      <w:docPartBody>
        <w:p w:rsidR="00FC01EC" w:rsidRDefault="00FC01EC" w:rsidP="00FC01EC">
          <w:pPr>
            <w:pStyle w:val="54B0059D36CC4D5E86D5B5A64D55F803"/>
          </w:pPr>
          <w:r w:rsidRPr="00AE0AF0">
            <w:rPr>
              <w:rStyle w:val="PlaceholderText"/>
              <w:rFonts w:cs="Arial"/>
              <w:highlight w:val="cyan"/>
            </w:rPr>
            <w:t>Click or tap to enter a date.</w:t>
          </w:r>
        </w:p>
      </w:docPartBody>
    </w:docPart>
    <w:docPart>
      <w:docPartPr>
        <w:name w:val="747AC6C5C9764252B943951A97615F04"/>
        <w:category>
          <w:name w:val="General"/>
          <w:gallery w:val="placeholder"/>
        </w:category>
        <w:types>
          <w:type w:val="bbPlcHdr"/>
        </w:types>
        <w:behaviors>
          <w:behavior w:val="content"/>
        </w:behaviors>
        <w:guid w:val="{9CE8F87D-2F99-40E8-896A-9A2A85E27272}"/>
      </w:docPartPr>
      <w:docPartBody>
        <w:p w:rsidR="00FC01EC" w:rsidRDefault="00FC01EC" w:rsidP="00FC01EC">
          <w:pPr>
            <w:pStyle w:val="747AC6C5C9764252B943951A97615F04"/>
          </w:pPr>
          <w:r w:rsidRPr="00291CC6">
            <w:rPr>
              <w:rStyle w:val="PlaceholderText"/>
              <w:rFonts w:cs="Arial"/>
            </w:rPr>
            <w:t>Click or tap here to enter text.</w:t>
          </w:r>
        </w:p>
      </w:docPartBody>
    </w:docPart>
    <w:docPart>
      <w:docPartPr>
        <w:name w:val="D9E49F58208B4DA9BA0500BEDE5FF992"/>
        <w:category>
          <w:name w:val="General"/>
          <w:gallery w:val="placeholder"/>
        </w:category>
        <w:types>
          <w:type w:val="bbPlcHdr"/>
        </w:types>
        <w:behaviors>
          <w:behavior w:val="content"/>
        </w:behaviors>
        <w:guid w:val="{7459B99B-85EE-4604-95C2-DDBE5BFD019A}"/>
      </w:docPartPr>
      <w:docPartBody>
        <w:p w:rsidR="00FC01EC" w:rsidRDefault="00FC01EC" w:rsidP="00FC01EC">
          <w:pPr>
            <w:pStyle w:val="D9E49F58208B4DA9BA0500BEDE5FF992"/>
          </w:pPr>
          <w:r w:rsidRPr="00291CC6">
            <w:rPr>
              <w:rStyle w:val="PlaceholderText"/>
              <w:rFonts w:cs="Arial"/>
            </w:rPr>
            <w:t>Click or tap here to enter text.</w:t>
          </w:r>
        </w:p>
      </w:docPartBody>
    </w:docPart>
    <w:docPart>
      <w:docPartPr>
        <w:name w:val="A654B497179A4999818CED0DF89C5108"/>
        <w:category>
          <w:name w:val="General"/>
          <w:gallery w:val="placeholder"/>
        </w:category>
        <w:types>
          <w:type w:val="bbPlcHdr"/>
        </w:types>
        <w:behaviors>
          <w:behavior w:val="content"/>
        </w:behaviors>
        <w:guid w:val="{8F21BB13-330A-4650-A648-0346BD1F4665}"/>
      </w:docPartPr>
      <w:docPartBody>
        <w:p w:rsidR="00FC01EC" w:rsidRDefault="00FC01EC" w:rsidP="00FC01EC">
          <w:pPr>
            <w:pStyle w:val="A654B497179A4999818CED0DF89C5108"/>
          </w:pPr>
          <w:r w:rsidRPr="00AE0AF0">
            <w:rPr>
              <w:rStyle w:val="PlaceholderText"/>
              <w:rFonts w:cs="Arial"/>
              <w:highlight w:val="cyan"/>
            </w:rPr>
            <w:t>Click or tap to enter a date.</w:t>
          </w:r>
        </w:p>
      </w:docPartBody>
    </w:docPart>
    <w:docPart>
      <w:docPartPr>
        <w:name w:val="A8CCB5E11F2343EE8A5544D0FA0F2C2E"/>
        <w:category>
          <w:name w:val="General"/>
          <w:gallery w:val="placeholder"/>
        </w:category>
        <w:types>
          <w:type w:val="bbPlcHdr"/>
        </w:types>
        <w:behaviors>
          <w:behavior w:val="content"/>
        </w:behaviors>
        <w:guid w:val="{0EEAE4E2-1025-4DAB-A8E8-F4F9BE62A318}"/>
      </w:docPartPr>
      <w:docPartBody>
        <w:p w:rsidR="0077399A" w:rsidRDefault="00640C25" w:rsidP="00640C25">
          <w:pPr>
            <w:pStyle w:val="A8CCB5E11F2343EE8A5544D0FA0F2C2E"/>
          </w:pPr>
          <w:r w:rsidRPr="00F82B55">
            <w:rPr>
              <w:rFonts w:eastAsia="Times New Roman" w:cs="Arial"/>
              <w:color w:val="808080" w:themeColor="background1" w:themeShade="80"/>
              <w:lang w:eastAsia="en-SG"/>
            </w:rPr>
            <w:t xml:space="preserve">Choose duration </w:t>
          </w:r>
        </w:p>
      </w:docPartBody>
    </w:docPart>
    <w:docPart>
      <w:docPartPr>
        <w:name w:val="566C7988C81D49C5A4B4847183D4F0F8"/>
        <w:category>
          <w:name w:val="General"/>
          <w:gallery w:val="placeholder"/>
        </w:category>
        <w:types>
          <w:type w:val="bbPlcHdr"/>
        </w:types>
        <w:behaviors>
          <w:behavior w:val="content"/>
        </w:behaviors>
        <w:guid w:val="{39E04036-CED0-4A55-86BC-C83A91E0264A}"/>
      </w:docPartPr>
      <w:docPartBody>
        <w:p w:rsidR="0077399A" w:rsidRDefault="00640C25" w:rsidP="00640C25">
          <w:pPr>
            <w:pStyle w:val="566C7988C81D49C5A4B4847183D4F0F8"/>
          </w:pPr>
          <w:r w:rsidRPr="00E730AD">
            <w:rPr>
              <w:rStyle w:val="PlaceholderText"/>
              <w:rFonts w:cs="Arial"/>
            </w:rPr>
            <w:t xml:space="preserve">Choose TRL </w:t>
          </w:r>
        </w:p>
      </w:docPartBody>
    </w:docPart>
    <w:docPart>
      <w:docPartPr>
        <w:name w:val="25C6E0865C604EF48D5F73B78E402E70"/>
        <w:category>
          <w:name w:val="General"/>
          <w:gallery w:val="placeholder"/>
        </w:category>
        <w:types>
          <w:type w:val="bbPlcHdr"/>
        </w:types>
        <w:behaviors>
          <w:behavior w:val="content"/>
        </w:behaviors>
        <w:guid w:val="{94DFCC66-6EDB-4F14-B24E-A0CFF6CE0F23}"/>
      </w:docPartPr>
      <w:docPartBody>
        <w:p w:rsidR="0077399A" w:rsidRDefault="00640C25" w:rsidP="00640C25">
          <w:pPr>
            <w:pStyle w:val="25C6E0865C604EF48D5F73B78E402E70"/>
          </w:pPr>
          <w:r w:rsidRPr="00E730AD">
            <w:rPr>
              <w:rStyle w:val="PlaceholderText"/>
              <w:rFonts w:cs="Arial"/>
            </w:rPr>
            <w:t xml:space="preserve">Choose TRL </w:t>
          </w:r>
        </w:p>
      </w:docPartBody>
    </w:docPart>
    <w:docPart>
      <w:docPartPr>
        <w:name w:val="2384B64AEFF54FDD8B5308848AD966AB"/>
        <w:category>
          <w:name w:val="General"/>
          <w:gallery w:val="placeholder"/>
        </w:category>
        <w:types>
          <w:type w:val="bbPlcHdr"/>
        </w:types>
        <w:behaviors>
          <w:behavior w:val="content"/>
        </w:behaviors>
        <w:guid w:val="{7767B852-4ACB-45D8-981A-AC99041E2541}"/>
      </w:docPartPr>
      <w:docPartBody>
        <w:p w:rsidR="0077399A" w:rsidRDefault="00640C25" w:rsidP="00640C25">
          <w:pPr>
            <w:pStyle w:val="2384B64AEFF54FDD8B5308848AD966AB"/>
          </w:pPr>
          <w:r w:rsidRPr="00F82B55">
            <w:rPr>
              <w:rStyle w:val="PlaceholderText"/>
              <w:rFonts w:cs="Arial"/>
            </w:rPr>
            <w:t>Click or tap here to enter text.</w:t>
          </w:r>
        </w:p>
      </w:docPartBody>
    </w:docPart>
    <w:docPart>
      <w:docPartPr>
        <w:name w:val="BCC0D5EE709F462FA402D7C1321F86FE"/>
        <w:category>
          <w:name w:val="General"/>
          <w:gallery w:val="placeholder"/>
        </w:category>
        <w:types>
          <w:type w:val="bbPlcHdr"/>
        </w:types>
        <w:behaviors>
          <w:behavior w:val="content"/>
        </w:behaviors>
        <w:guid w:val="{82D3E0AC-24E9-4DC6-8958-7FBABA635000}"/>
      </w:docPartPr>
      <w:docPartBody>
        <w:p w:rsidR="0077399A" w:rsidRDefault="00640C25" w:rsidP="00640C25">
          <w:pPr>
            <w:pStyle w:val="BCC0D5EE709F462FA402D7C1321F86FE"/>
          </w:pPr>
          <w:r w:rsidRPr="00F82B55">
            <w:rPr>
              <w:rStyle w:val="PlaceholderText"/>
              <w:rFonts w:cs="Arial"/>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E32FBC9-928D-44CC-BC0D-BD93A5CDE1E3}"/>
      </w:docPartPr>
      <w:docPartBody>
        <w:p w:rsidR="00466D2B" w:rsidRDefault="00C114FF">
          <w:r w:rsidRPr="00B579C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w:altName w:val="Book Antiqua"/>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C22"/>
    <w:rsid w:val="00063F6F"/>
    <w:rsid w:val="0009731C"/>
    <w:rsid w:val="000B23EB"/>
    <w:rsid w:val="000C02A7"/>
    <w:rsid w:val="000C512E"/>
    <w:rsid w:val="000C63DE"/>
    <w:rsid w:val="000E64ED"/>
    <w:rsid w:val="00103CFF"/>
    <w:rsid w:val="0010467F"/>
    <w:rsid w:val="00144AAF"/>
    <w:rsid w:val="00155671"/>
    <w:rsid w:val="00177948"/>
    <w:rsid w:val="0018470C"/>
    <w:rsid w:val="00192E7E"/>
    <w:rsid w:val="001B1C51"/>
    <w:rsid w:val="001C7115"/>
    <w:rsid w:val="001D3DA3"/>
    <w:rsid w:val="00227E43"/>
    <w:rsid w:val="00301BCA"/>
    <w:rsid w:val="00304396"/>
    <w:rsid w:val="00307678"/>
    <w:rsid w:val="00365ACE"/>
    <w:rsid w:val="003A0AD8"/>
    <w:rsid w:val="003C4610"/>
    <w:rsid w:val="003C76A2"/>
    <w:rsid w:val="0045116B"/>
    <w:rsid w:val="0045486F"/>
    <w:rsid w:val="00466D2B"/>
    <w:rsid w:val="004A04C1"/>
    <w:rsid w:val="004F46A8"/>
    <w:rsid w:val="00525F8B"/>
    <w:rsid w:val="00531EAE"/>
    <w:rsid w:val="005348ED"/>
    <w:rsid w:val="0055328C"/>
    <w:rsid w:val="00556F92"/>
    <w:rsid w:val="00561654"/>
    <w:rsid w:val="00563652"/>
    <w:rsid w:val="005A3592"/>
    <w:rsid w:val="005A4499"/>
    <w:rsid w:val="005A7B98"/>
    <w:rsid w:val="005D326A"/>
    <w:rsid w:val="005E2353"/>
    <w:rsid w:val="005F69B8"/>
    <w:rsid w:val="00605AC4"/>
    <w:rsid w:val="00640C25"/>
    <w:rsid w:val="00646117"/>
    <w:rsid w:val="00665C4A"/>
    <w:rsid w:val="00677685"/>
    <w:rsid w:val="00684F31"/>
    <w:rsid w:val="00702423"/>
    <w:rsid w:val="00707B61"/>
    <w:rsid w:val="0071394A"/>
    <w:rsid w:val="0077399A"/>
    <w:rsid w:val="007769B2"/>
    <w:rsid w:val="007A34DD"/>
    <w:rsid w:val="007B4EFE"/>
    <w:rsid w:val="007C5666"/>
    <w:rsid w:val="007D163B"/>
    <w:rsid w:val="00816B17"/>
    <w:rsid w:val="00844419"/>
    <w:rsid w:val="00853E5E"/>
    <w:rsid w:val="00881B99"/>
    <w:rsid w:val="0088200F"/>
    <w:rsid w:val="008A2623"/>
    <w:rsid w:val="008B0A8B"/>
    <w:rsid w:val="008C28F9"/>
    <w:rsid w:val="008D74FA"/>
    <w:rsid w:val="00996850"/>
    <w:rsid w:val="009E23BA"/>
    <w:rsid w:val="009E45D5"/>
    <w:rsid w:val="00A034AD"/>
    <w:rsid w:val="00A22BFF"/>
    <w:rsid w:val="00A30F89"/>
    <w:rsid w:val="00A520C2"/>
    <w:rsid w:val="00A53FF1"/>
    <w:rsid w:val="00A96CC3"/>
    <w:rsid w:val="00AB3F38"/>
    <w:rsid w:val="00AC1CC7"/>
    <w:rsid w:val="00AD7AA1"/>
    <w:rsid w:val="00BE6F29"/>
    <w:rsid w:val="00BE75C8"/>
    <w:rsid w:val="00C114FF"/>
    <w:rsid w:val="00C25766"/>
    <w:rsid w:val="00C53660"/>
    <w:rsid w:val="00C7339A"/>
    <w:rsid w:val="00CA18E3"/>
    <w:rsid w:val="00CA30B3"/>
    <w:rsid w:val="00CB1003"/>
    <w:rsid w:val="00CB216C"/>
    <w:rsid w:val="00CB2807"/>
    <w:rsid w:val="00CC1791"/>
    <w:rsid w:val="00D143D7"/>
    <w:rsid w:val="00D26014"/>
    <w:rsid w:val="00D84FA8"/>
    <w:rsid w:val="00DE3406"/>
    <w:rsid w:val="00E06C5A"/>
    <w:rsid w:val="00E07748"/>
    <w:rsid w:val="00E66389"/>
    <w:rsid w:val="00EA1EDA"/>
    <w:rsid w:val="00EA208F"/>
    <w:rsid w:val="00EB7A71"/>
    <w:rsid w:val="00ED691C"/>
    <w:rsid w:val="00ED7C22"/>
    <w:rsid w:val="00EF1E17"/>
    <w:rsid w:val="00EF257E"/>
    <w:rsid w:val="00EF742D"/>
    <w:rsid w:val="00EF789B"/>
    <w:rsid w:val="00F02D48"/>
    <w:rsid w:val="00F14547"/>
    <w:rsid w:val="00F66272"/>
    <w:rsid w:val="00FB067C"/>
    <w:rsid w:val="00FC01EC"/>
    <w:rsid w:val="00FD4C38"/>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6F29"/>
    <w:rPr>
      <w:color w:val="808080"/>
    </w:rPr>
  </w:style>
  <w:style w:type="paragraph" w:customStyle="1" w:styleId="9D3BF7A4823F41D3A42A602A456632FF">
    <w:name w:val="9D3BF7A4823F41D3A42A602A456632FF"/>
    <w:rsid w:val="008D74FA"/>
    <w:rPr>
      <w:lang w:eastAsia="en-SG"/>
    </w:rPr>
  </w:style>
  <w:style w:type="paragraph" w:customStyle="1" w:styleId="BF386E7B35794D579969BC6844C0B9B3">
    <w:name w:val="BF386E7B35794D579969BC6844C0B9B3"/>
    <w:rsid w:val="00665C4A"/>
    <w:rPr>
      <w:lang w:eastAsia="en-SG"/>
    </w:rPr>
  </w:style>
  <w:style w:type="paragraph" w:customStyle="1" w:styleId="2DF1AD8800044552910A78AF57DACC77">
    <w:name w:val="2DF1AD8800044552910A78AF57DACC77"/>
    <w:rsid w:val="00561654"/>
    <w:rPr>
      <w:kern w:val="2"/>
      <w:lang w:eastAsia="en-SG"/>
      <w14:ligatures w14:val="standardContextual"/>
    </w:rPr>
  </w:style>
  <w:style w:type="paragraph" w:customStyle="1" w:styleId="3CA9A04714C140E8B4491FDBA3049FF5">
    <w:name w:val="3CA9A04714C140E8B4491FDBA3049FF5"/>
    <w:rsid w:val="00561654"/>
    <w:rPr>
      <w:kern w:val="2"/>
      <w:lang w:eastAsia="en-SG"/>
      <w14:ligatures w14:val="standardContextual"/>
    </w:rPr>
  </w:style>
  <w:style w:type="paragraph" w:customStyle="1" w:styleId="ADD2AC3F997A444DA5F76D1E7B54DE44">
    <w:name w:val="ADD2AC3F997A444DA5F76D1E7B54DE44"/>
    <w:rsid w:val="00561654"/>
    <w:rPr>
      <w:kern w:val="2"/>
      <w:lang w:eastAsia="en-SG"/>
      <w14:ligatures w14:val="standardContextual"/>
    </w:rPr>
  </w:style>
  <w:style w:type="paragraph" w:customStyle="1" w:styleId="B7B9A71567BF47B688AFB7C55A32FD67">
    <w:name w:val="B7B9A71567BF47B688AFB7C55A32FD67"/>
    <w:rsid w:val="00561654"/>
    <w:rPr>
      <w:kern w:val="2"/>
      <w:lang w:eastAsia="en-SG"/>
      <w14:ligatures w14:val="standardContextual"/>
    </w:rPr>
  </w:style>
  <w:style w:type="paragraph" w:customStyle="1" w:styleId="B90F1E30DD114D57A290E0C43245C2BB">
    <w:name w:val="B90F1E30DD114D57A290E0C43245C2BB"/>
    <w:rsid w:val="00561654"/>
    <w:rPr>
      <w:kern w:val="2"/>
      <w:lang w:eastAsia="en-SG"/>
      <w14:ligatures w14:val="standardContextual"/>
    </w:rPr>
  </w:style>
  <w:style w:type="paragraph" w:customStyle="1" w:styleId="8AC58987FE9C4E8E956BA631BED366D1">
    <w:name w:val="8AC58987FE9C4E8E956BA631BED366D1"/>
    <w:rsid w:val="00561654"/>
    <w:rPr>
      <w:kern w:val="2"/>
      <w:lang w:eastAsia="en-SG"/>
      <w14:ligatures w14:val="standardContextual"/>
    </w:rPr>
  </w:style>
  <w:style w:type="paragraph" w:customStyle="1" w:styleId="CA53677AB1A140079290A52B49470EDD">
    <w:name w:val="CA53677AB1A140079290A52B49470EDD"/>
    <w:rsid w:val="00561654"/>
    <w:rPr>
      <w:kern w:val="2"/>
      <w:lang w:eastAsia="en-SG"/>
      <w14:ligatures w14:val="standardContextual"/>
    </w:rPr>
  </w:style>
  <w:style w:type="paragraph" w:customStyle="1" w:styleId="BF9D1EB95161496B9D411CF4D382BD01">
    <w:name w:val="BF9D1EB95161496B9D411CF4D382BD01"/>
    <w:rsid w:val="00561654"/>
    <w:rPr>
      <w:kern w:val="2"/>
      <w:lang w:eastAsia="en-SG"/>
      <w14:ligatures w14:val="standardContextual"/>
    </w:rPr>
  </w:style>
  <w:style w:type="paragraph" w:customStyle="1" w:styleId="C80DF18AB7D74D4D8CA58964EB6914E1">
    <w:name w:val="C80DF18AB7D74D4D8CA58964EB6914E1"/>
    <w:rsid w:val="00561654"/>
    <w:rPr>
      <w:kern w:val="2"/>
      <w:lang w:eastAsia="en-SG"/>
      <w14:ligatures w14:val="standardContextual"/>
    </w:rPr>
  </w:style>
  <w:style w:type="paragraph" w:customStyle="1" w:styleId="E825F5DA395B4942A1F42BB8BDFDEB43">
    <w:name w:val="E825F5DA395B4942A1F42BB8BDFDEB43"/>
    <w:rsid w:val="00561654"/>
    <w:rPr>
      <w:kern w:val="2"/>
      <w:lang w:eastAsia="en-SG"/>
      <w14:ligatures w14:val="standardContextual"/>
    </w:rPr>
  </w:style>
  <w:style w:type="paragraph" w:customStyle="1" w:styleId="19641C58CBB842099EACD7FF1B546D52">
    <w:name w:val="19641C58CBB842099EACD7FF1B546D52"/>
    <w:rsid w:val="00561654"/>
    <w:rPr>
      <w:kern w:val="2"/>
      <w:lang w:eastAsia="en-SG"/>
      <w14:ligatures w14:val="standardContextual"/>
    </w:rPr>
  </w:style>
  <w:style w:type="paragraph" w:customStyle="1" w:styleId="339856B14E9049C5843D082BA919C034">
    <w:name w:val="339856B14E9049C5843D082BA919C034"/>
    <w:rsid w:val="00561654"/>
    <w:rPr>
      <w:kern w:val="2"/>
      <w:lang w:eastAsia="en-SG"/>
      <w14:ligatures w14:val="standardContextual"/>
    </w:rPr>
  </w:style>
  <w:style w:type="paragraph" w:customStyle="1" w:styleId="1473FD20A3F04E4BA9789C6413EC0177">
    <w:name w:val="1473FD20A3F04E4BA9789C6413EC0177"/>
    <w:rsid w:val="00561654"/>
    <w:rPr>
      <w:kern w:val="2"/>
      <w:lang w:eastAsia="en-SG"/>
      <w14:ligatures w14:val="standardContextual"/>
    </w:rPr>
  </w:style>
  <w:style w:type="paragraph" w:customStyle="1" w:styleId="9F5901F6E5674D36B712B91601F8AC5A">
    <w:name w:val="9F5901F6E5674D36B712B91601F8AC5A"/>
    <w:rsid w:val="00561654"/>
    <w:rPr>
      <w:kern w:val="2"/>
      <w:lang w:eastAsia="en-SG"/>
      <w14:ligatures w14:val="standardContextual"/>
    </w:rPr>
  </w:style>
  <w:style w:type="paragraph" w:customStyle="1" w:styleId="9AA50031D00F4E41ACAA6DCAC54C803B">
    <w:name w:val="9AA50031D00F4E41ACAA6DCAC54C803B"/>
    <w:rsid w:val="00561654"/>
    <w:rPr>
      <w:kern w:val="2"/>
      <w:lang w:eastAsia="en-SG"/>
      <w14:ligatures w14:val="standardContextual"/>
    </w:rPr>
  </w:style>
  <w:style w:type="paragraph" w:customStyle="1" w:styleId="1CC84EEEEB224F188DC9FE7BBEF6DF60">
    <w:name w:val="1CC84EEEEB224F188DC9FE7BBEF6DF60"/>
    <w:rsid w:val="00561654"/>
    <w:rPr>
      <w:kern w:val="2"/>
      <w:lang w:eastAsia="en-SG"/>
      <w14:ligatures w14:val="standardContextual"/>
    </w:rPr>
  </w:style>
  <w:style w:type="paragraph" w:customStyle="1" w:styleId="AB5A9A3E6D634D55B6AD7EB21571346C">
    <w:name w:val="AB5A9A3E6D634D55B6AD7EB21571346C"/>
    <w:rsid w:val="00561654"/>
    <w:rPr>
      <w:kern w:val="2"/>
      <w:lang w:eastAsia="en-SG"/>
      <w14:ligatures w14:val="standardContextual"/>
    </w:rPr>
  </w:style>
  <w:style w:type="paragraph" w:customStyle="1" w:styleId="68290080CF624825AB6DEDE64B82C7D5">
    <w:name w:val="68290080CF624825AB6DEDE64B82C7D5"/>
    <w:rsid w:val="00561654"/>
    <w:rPr>
      <w:kern w:val="2"/>
      <w:lang w:eastAsia="en-SG"/>
      <w14:ligatures w14:val="standardContextual"/>
    </w:rPr>
  </w:style>
  <w:style w:type="paragraph" w:customStyle="1" w:styleId="A02AE0BC8E394AFBB48FC2FE543B05AA">
    <w:name w:val="A02AE0BC8E394AFBB48FC2FE543B05AA"/>
    <w:rsid w:val="000B23EB"/>
    <w:rPr>
      <w:kern w:val="2"/>
      <w:lang w:eastAsia="en-SG"/>
      <w14:ligatures w14:val="standardContextual"/>
    </w:rPr>
  </w:style>
  <w:style w:type="paragraph" w:customStyle="1" w:styleId="F448CE52A2204859B4DF403B8B70D89E">
    <w:name w:val="F448CE52A2204859B4DF403B8B70D89E"/>
    <w:rsid w:val="000B23EB"/>
    <w:rPr>
      <w:kern w:val="2"/>
      <w:lang w:eastAsia="en-SG"/>
      <w14:ligatures w14:val="standardContextual"/>
    </w:rPr>
  </w:style>
  <w:style w:type="paragraph" w:customStyle="1" w:styleId="92D92EE9496C4235B06AC6B0D1FF56D0">
    <w:name w:val="92D92EE9496C4235B06AC6B0D1FF56D0"/>
    <w:rsid w:val="000B23EB"/>
    <w:rPr>
      <w:kern w:val="2"/>
      <w:lang w:eastAsia="en-SG"/>
      <w14:ligatures w14:val="standardContextual"/>
    </w:rPr>
  </w:style>
  <w:style w:type="paragraph" w:customStyle="1" w:styleId="97E3718D14984BB49399D4BF9ADB57D8">
    <w:name w:val="97E3718D14984BB49399D4BF9ADB57D8"/>
    <w:rsid w:val="000B23EB"/>
    <w:rPr>
      <w:kern w:val="2"/>
      <w:lang w:eastAsia="en-SG"/>
      <w14:ligatures w14:val="standardContextual"/>
    </w:rPr>
  </w:style>
  <w:style w:type="paragraph" w:customStyle="1" w:styleId="E61B2C81F78B4E43AAE3BC759CB2ACF4">
    <w:name w:val="E61B2C81F78B4E43AAE3BC759CB2ACF4"/>
    <w:rsid w:val="000B23EB"/>
    <w:rPr>
      <w:kern w:val="2"/>
      <w:lang w:eastAsia="en-SG"/>
      <w14:ligatures w14:val="standardContextual"/>
    </w:rPr>
  </w:style>
  <w:style w:type="paragraph" w:customStyle="1" w:styleId="91D50FF18A724EA1AEB1BD7FE08C6DD1">
    <w:name w:val="91D50FF18A724EA1AEB1BD7FE08C6DD1"/>
    <w:rsid w:val="000B23EB"/>
    <w:rPr>
      <w:kern w:val="2"/>
      <w:lang w:eastAsia="en-SG"/>
      <w14:ligatures w14:val="standardContextual"/>
    </w:rPr>
  </w:style>
  <w:style w:type="paragraph" w:customStyle="1" w:styleId="78732FB359C242219EE6D30FA1F28EE3">
    <w:name w:val="78732FB359C242219EE6D30FA1F28EE3"/>
    <w:rsid w:val="000B23EB"/>
    <w:rPr>
      <w:kern w:val="2"/>
      <w:lang w:eastAsia="en-SG"/>
      <w14:ligatures w14:val="standardContextual"/>
    </w:rPr>
  </w:style>
  <w:style w:type="paragraph" w:customStyle="1" w:styleId="5E56B8C7658C4BC28587FFC6427C5A45">
    <w:name w:val="5E56B8C7658C4BC28587FFC6427C5A45"/>
    <w:rsid w:val="000B23EB"/>
    <w:rPr>
      <w:kern w:val="2"/>
      <w:lang w:eastAsia="en-SG"/>
      <w14:ligatures w14:val="standardContextual"/>
    </w:rPr>
  </w:style>
  <w:style w:type="paragraph" w:customStyle="1" w:styleId="F878B84FE6924227A2AA4E31FEEFF6AE">
    <w:name w:val="F878B84FE6924227A2AA4E31FEEFF6AE"/>
    <w:rsid w:val="000B23EB"/>
    <w:rPr>
      <w:kern w:val="2"/>
      <w:lang w:eastAsia="en-SG"/>
      <w14:ligatures w14:val="standardContextual"/>
    </w:rPr>
  </w:style>
  <w:style w:type="paragraph" w:customStyle="1" w:styleId="BBD51DE75EF24C019F38E17AE976A492">
    <w:name w:val="BBD51DE75EF24C019F38E17AE976A492"/>
    <w:rsid w:val="000B23EB"/>
    <w:rPr>
      <w:kern w:val="2"/>
      <w:lang w:eastAsia="en-SG"/>
      <w14:ligatures w14:val="standardContextual"/>
    </w:rPr>
  </w:style>
  <w:style w:type="paragraph" w:customStyle="1" w:styleId="01EDF103092143D88AADBD03748579A1">
    <w:name w:val="01EDF103092143D88AADBD03748579A1"/>
    <w:rsid w:val="000B23EB"/>
    <w:rPr>
      <w:kern w:val="2"/>
      <w:lang w:eastAsia="en-SG"/>
      <w14:ligatures w14:val="standardContextual"/>
    </w:rPr>
  </w:style>
  <w:style w:type="paragraph" w:customStyle="1" w:styleId="C9684D22A94E480A8D3F0DFF7F5C8C4C">
    <w:name w:val="C9684D22A94E480A8D3F0DFF7F5C8C4C"/>
    <w:rsid w:val="000B23EB"/>
    <w:rPr>
      <w:kern w:val="2"/>
      <w:lang w:eastAsia="en-SG"/>
      <w14:ligatures w14:val="standardContextual"/>
    </w:rPr>
  </w:style>
  <w:style w:type="paragraph" w:customStyle="1" w:styleId="41160EB3F57A49F1AB59A6AEFB5E13B6">
    <w:name w:val="41160EB3F57A49F1AB59A6AEFB5E13B6"/>
    <w:rsid w:val="000B23EB"/>
    <w:rPr>
      <w:kern w:val="2"/>
      <w:lang w:eastAsia="en-SG"/>
      <w14:ligatures w14:val="standardContextual"/>
    </w:rPr>
  </w:style>
  <w:style w:type="paragraph" w:customStyle="1" w:styleId="A936BB14EA1246D2A29FE2CAE0604586">
    <w:name w:val="A936BB14EA1246D2A29FE2CAE0604586"/>
    <w:rsid w:val="000B23EB"/>
    <w:rPr>
      <w:kern w:val="2"/>
      <w:lang w:eastAsia="en-SG"/>
      <w14:ligatures w14:val="standardContextual"/>
    </w:rPr>
  </w:style>
  <w:style w:type="paragraph" w:customStyle="1" w:styleId="C18EBA6F21624C758A0374A794B6AABC">
    <w:name w:val="C18EBA6F21624C758A0374A794B6AABC"/>
    <w:rsid w:val="000B23EB"/>
    <w:rPr>
      <w:kern w:val="2"/>
      <w:lang w:eastAsia="en-SG"/>
      <w14:ligatures w14:val="standardContextual"/>
    </w:rPr>
  </w:style>
  <w:style w:type="paragraph" w:customStyle="1" w:styleId="CDE42036848F40D5A42F43CBAAE1EEE6">
    <w:name w:val="CDE42036848F40D5A42F43CBAAE1EEE6"/>
    <w:rsid w:val="000B23EB"/>
    <w:rPr>
      <w:kern w:val="2"/>
      <w:lang w:eastAsia="en-SG"/>
      <w14:ligatures w14:val="standardContextual"/>
    </w:rPr>
  </w:style>
  <w:style w:type="paragraph" w:customStyle="1" w:styleId="E6B30E73970C480B81B4138B8AC5A051">
    <w:name w:val="E6B30E73970C480B81B4138B8AC5A051"/>
    <w:rsid w:val="000B23EB"/>
    <w:rPr>
      <w:kern w:val="2"/>
      <w:lang w:eastAsia="en-SG"/>
      <w14:ligatures w14:val="standardContextual"/>
    </w:rPr>
  </w:style>
  <w:style w:type="paragraph" w:customStyle="1" w:styleId="AEF9DC25174B4582878C595B1B91D679">
    <w:name w:val="AEF9DC25174B4582878C595B1B91D679"/>
    <w:rsid w:val="000B23EB"/>
    <w:rPr>
      <w:kern w:val="2"/>
      <w:lang w:eastAsia="en-SG"/>
      <w14:ligatures w14:val="standardContextual"/>
    </w:rPr>
  </w:style>
  <w:style w:type="paragraph" w:customStyle="1" w:styleId="597DA81C99304ACB9A8DE14A4766EA04">
    <w:name w:val="597DA81C99304ACB9A8DE14A4766EA04"/>
    <w:rsid w:val="000B23EB"/>
    <w:rPr>
      <w:kern w:val="2"/>
      <w:lang w:eastAsia="en-SG"/>
      <w14:ligatures w14:val="standardContextual"/>
    </w:rPr>
  </w:style>
  <w:style w:type="paragraph" w:customStyle="1" w:styleId="ACF48B5F01CC430392E8EA6100D9C3DA">
    <w:name w:val="ACF48B5F01CC430392E8EA6100D9C3DA"/>
    <w:rsid w:val="00561654"/>
    <w:rPr>
      <w:kern w:val="2"/>
      <w:lang w:eastAsia="en-SG"/>
      <w14:ligatures w14:val="standardContextual"/>
    </w:rPr>
  </w:style>
  <w:style w:type="paragraph" w:customStyle="1" w:styleId="DB3E909AB9B5448D9354F77C0FCE761B">
    <w:name w:val="DB3E909AB9B5448D9354F77C0FCE761B"/>
    <w:rsid w:val="00561654"/>
    <w:rPr>
      <w:kern w:val="2"/>
      <w:lang w:eastAsia="en-SG"/>
      <w14:ligatures w14:val="standardContextual"/>
    </w:rPr>
  </w:style>
  <w:style w:type="paragraph" w:customStyle="1" w:styleId="EFE679CFC5E64DD5BFD1099C83AC8561">
    <w:name w:val="EFE679CFC5E64DD5BFD1099C83AC8561"/>
    <w:rsid w:val="00561654"/>
    <w:rPr>
      <w:kern w:val="2"/>
      <w:lang w:eastAsia="en-SG"/>
      <w14:ligatures w14:val="standardContextual"/>
    </w:rPr>
  </w:style>
  <w:style w:type="paragraph" w:customStyle="1" w:styleId="3BED8E5E2F194AB794752029A8999D43">
    <w:name w:val="3BED8E5E2F194AB794752029A8999D43"/>
    <w:rsid w:val="00561654"/>
    <w:rPr>
      <w:kern w:val="2"/>
      <w:lang w:eastAsia="en-SG"/>
      <w14:ligatures w14:val="standardContextual"/>
    </w:rPr>
  </w:style>
  <w:style w:type="paragraph" w:customStyle="1" w:styleId="82209E24213F4ABB9F43DD50C84328C3">
    <w:name w:val="82209E24213F4ABB9F43DD50C84328C3"/>
    <w:rsid w:val="00561654"/>
    <w:rPr>
      <w:kern w:val="2"/>
      <w:lang w:eastAsia="en-SG"/>
      <w14:ligatures w14:val="standardContextual"/>
    </w:rPr>
  </w:style>
  <w:style w:type="paragraph" w:customStyle="1" w:styleId="9CBA5ECDEF59496B9A0F7FBC67011C9B">
    <w:name w:val="9CBA5ECDEF59496B9A0F7FBC67011C9B"/>
    <w:rsid w:val="00561654"/>
    <w:rPr>
      <w:kern w:val="2"/>
      <w:lang w:eastAsia="en-SG"/>
      <w14:ligatures w14:val="standardContextual"/>
    </w:rPr>
  </w:style>
  <w:style w:type="paragraph" w:customStyle="1" w:styleId="D6FBD79CA1404D8BAEB39097CB8ADB6B">
    <w:name w:val="D6FBD79CA1404D8BAEB39097CB8ADB6B"/>
    <w:rsid w:val="00561654"/>
    <w:rPr>
      <w:kern w:val="2"/>
      <w:lang w:eastAsia="en-SG"/>
      <w14:ligatures w14:val="standardContextual"/>
    </w:rPr>
  </w:style>
  <w:style w:type="paragraph" w:customStyle="1" w:styleId="AE789D6757154499A4EE61BACB54DD72">
    <w:name w:val="AE789D6757154499A4EE61BACB54DD72"/>
    <w:rsid w:val="00561654"/>
    <w:rPr>
      <w:kern w:val="2"/>
      <w:lang w:eastAsia="en-SG"/>
      <w14:ligatures w14:val="standardContextual"/>
    </w:rPr>
  </w:style>
  <w:style w:type="paragraph" w:customStyle="1" w:styleId="1E13FB9933BB432F919904C763BBC266">
    <w:name w:val="1E13FB9933BB432F919904C763BBC266"/>
    <w:rsid w:val="0045486F"/>
    <w:rPr>
      <w:rFonts w:ascii="Arial" w:eastAsia="SimSun" w:hAnsi="Arial"/>
      <w:sz w:val="24"/>
      <w:lang w:eastAsia="en-US"/>
    </w:rPr>
  </w:style>
  <w:style w:type="paragraph" w:customStyle="1" w:styleId="0017BE51B4E143CAAD6E388D47E0C2571">
    <w:name w:val="0017BE51B4E143CAAD6E388D47E0C2571"/>
    <w:rsid w:val="0045486F"/>
    <w:rPr>
      <w:rFonts w:ascii="Arial" w:eastAsia="SimSun" w:hAnsi="Arial"/>
      <w:sz w:val="24"/>
      <w:lang w:eastAsia="en-US"/>
    </w:rPr>
  </w:style>
  <w:style w:type="paragraph" w:customStyle="1" w:styleId="AF371FCA708C4B31A2F30637EA6BFDC6">
    <w:name w:val="AF371FCA708C4B31A2F30637EA6BFDC6"/>
    <w:rsid w:val="0045486F"/>
    <w:rPr>
      <w:rFonts w:ascii="Arial" w:eastAsia="SimSun" w:hAnsi="Arial"/>
      <w:sz w:val="24"/>
      <w:lang w:eastAsia="en-US"/>
    </w:rPr>
  </w:style>
  <w:style w:type="paragraph" w:customStyle="1" w:styleId="20008D91C569484E93486A4E91B309FD">
    <w:name w:val="20008D91C569484E93486A4E91B309FD"/>
    <w:rsid w:val="0045486F"/>
    <w:rPr>
      <w:rFonts w:ascii="Arial" w:eastAsia="SimSun" w:hAnsi="Arial"/>
      <w:sz w:val="24"/>
      <w:lang w:eastAsia="en-US"/>
    </w:rPr>
  </w:style>
  <w:style w:type="paragraph" w:customStyle="1" w:styleId="FA4B03328E7047DD82BFC5C0455784E5">
    <w:name w:val="FA4B03328E7047DD82BFC5C0455784E5"/>
    <w:rsid w:val="0045486F"/>
    <w:rPr>
      <w:rFonts w:ascii="Arial" w:eastAsia="SimSun" w:hAnsi="Arial"/>
      <w:sz w:val="24"/>
      <w:lang w:eastAsia="en-US"/>
    </w:rPr>
  </w:style>
  <w:style w:type="paragraph" w:customStyle="1" w:styleId="735A1429420746D0A4DD9EF4491FF296">
    <w:name w:val="735A1429420746D0A4DD9EF4491FF296"/>
    <w:rsid w:val="0045486F"/>
    <w:rPr>
      <w:rFonts w:ascii="Arial" w:eastAsia="SimSun" w:hAnsi="Arial"/>
      <w:sz w:val="24"/>
      <w:lang w:eastAsia="en-US"/>
    </w:rPr>
  </w:style>
  <w:style w:type="paragraph" w:customStyle="1" w:styleId="CE3D1994FF68488486BA79A505E2F85D">
    <w:name w:val="CE3D1994FF68488486BA79A505E2F85D"/>
    <w:rsid w:val="0045486F"/>
    <w:rPr>
      <w:rFonts w:ascii="Arial" w:eastAsia="SimSun" w:hAnsi="Arial"/>
      <w:sz w:val="24"/>
      <w:lang w:eastAsia="en-US"/>
    </w:rPr>
  </w:style>
  <w:style w:type="paragraph" w:customStyle="1" w:styleId="AC9A9C96EA06411BA0AB91610A225194">
    <w:name w:val="AC9A9C96EA06411BA0AB91610A225194"/>
    <w:rsid w:val="0045486F"/>
    <w:rPr>
      <w:rFonts w:ascii="Arial" w:eastAsia="SimSun" w:hAnsi="Arial"/>
      <w:sz w:val="24"/>
      <w:lang w:eastAsia="en-US"/>
    </w:rPr>
  </w:style>
  <w:style w:type="paragraph" w:customStyle="1" w:styleId="757C06CBD7D447F89475C4C3565A3DC9">
    <w:name w:val="757C06CBD7D447F89475C4C3565A3DC9"/>
    <w:rsid w:val="0045486F"/>
    <w:rPr>
      <w:rFonts w:ascii="Arial" w:eastAsia="SimSun" w:hAnsi="Arial"/>
      <w:sz w:val="24"/>
      <w:lang w:eastAsia="en-US"/>
    </w:rPr>
  </w:style>
  <w:style w:type="paragraph" w:customStyle="1" w:styleId="2235CB0FB8C34BB790B17BB0E382544B">
    <w:name w:val="2235CB0FB8C34BB790B17BB0E382544B"/>
    <w:rsid w:val="0045486F"/>
    <w:rPr>
      <w:rFonts w:ascii="Arial" w:eastAsia="SimSun" w:hAnsi="Arial"/>
      <w:sz w:val="24"/>
      <w:lang w:eastAsia="en-US"/>
    </w:rPr>
  </w:style>
  <w:style w:type="paragraph" w:customStyle="1" w:styleId="139E3820D620405A96878B25DE3259AA">
    <w:name w:val="139E3820D620405A96878B25DE3259AA"/>
    <w:rsid w:val="0045486F"/>
    <w:rPr>
      <w:rFonts w:ascii="Arial" w:eastAsia="SimSun" w:hAnsi="Arial"/>
      <w:sz w:val="24"/>
      <w:lang w:eastAsia="en-US"/>
    </w:rPr>
  </w:style>
  <w:style w:type="paragraph" w:customStyle="1" w:styleId="00ECE5A5BE1D40439A240F18B2D80E9F">
    <w:name w:val="00ECE5A5BE1D40439A240F18B2D80E9F"/>
    <w:rsid w:val="0045486F"/>
    <w:rPr>
      <w:rFonts w:ascii="Arial" w:eastAsia="SimSun" w:hAnsi="Arial"/>
      <w:sz w:val="24"/>
      <w:lang w:eastAsia="en-US"/>
    </w:rPr>
  </w:style>
  <w:style w:type="paragraph" w:customStyle="1" w:styleId="7458756FEFFF4581964A8395D7C4CBA4">
    <w:name w:val="7458756FEFFF4581964A8395D7C4CBA4"/>
    <w:rsid w:val="0045486F"/>
    <w:rPr>
      <w:rFonts w:ascii="Arial" w:eastAsia="SimSun" w:hAnsi="Arial"/>
      <w:sz w:val="24"/>
      <w:lang w:eastAsia="en-US"/>
    </w:rPr>
  </w:style>
  <w:style w:type="paragraph" w:customStyle="1" w:styleId="C3CA4CBF4C5B43A8927A740C163E056D">
    <w:name w:val="C3CA4CBF4C5B43A8927A740C163E056D"/>
    <w:rsid w:val="0045486F"/>
    <w:rPr>
      <w:rFonts w:ascii="Arial" w:eastAsia="SimSun" w:hAnsi="Arial"/>
      <w:sz w:val="24"/>
      <w:lang w:eastAsia="en-US"/>
    </w:rPr>
  </w:style>
  <w:style w:type="paragraph" w:customStyle="1" w:styleId="A2F8A0BBF49A4D4387A0526EE5717AE8">
    <w:name w:val="A2F8A0BBF49A4D4387A0526EE5717AE8"/>
    <w:rsid w:val="00561654"/>
    <w:rPr>
      <w:kern w:val="2"/>
      <w:lang w:eastAsia="en-SG"/>
      <w14:ligatures w14:val="standardContextual"/>
    </w:rPr>
  </w:style>
  <w:style w:type="paragraph" w:customStyle="1" w:styleId="7EB2BEA6913047E481773D7CC17A8E14">
    <w:name w:val="7EB2BEA6913047E481773D7CC17A8E14"/>
    <w:rsid w:val="00561654"/>
    <w:rPr>
      <w:kern w:val="2"/>
      <w:lang w:eastAsia="en-SG"/>
      <w14:ligatures w14:val="standardContextual"/>
    </w:rPr>
  </w:style>
  <w:style w:type="paragraph" w:customStyle="1" w:styleId="67062BB497F54D70899D199528E8E255">
    <w:name w:val="67062BB497F54D70899D199528E8E255"/>
    <w:rsid w:val="00561654"/>
    <w:rPr>
      <w:kern w:val="2"/>
      <w:lang w:eastAsia="en-SG"/>
      <w14:ligatures w14:val="standardContextual"/>
    </w:rPr>
  </w:style>
  <w:style w:type="paragraph" w:customStyle="1" w:styleId="072BAD3B725A43B9AE24F3FE319422C8">
    <w:name w:val="072BAD3B725A43B9AE24F3FE319422C8"/>
    <w:rsid w:val="00561654"/>
    <w:rPr>
      <w:kern w:val="2"/>
      <w:lang w:eastAsia="en-SG"/>
      <w14:ligatures w14:val="standardContextual"/>
    </w:rPr>
  </w:style>
  <w:style w:type="paragraph" w:customStyle="1" w:styleId="CB43F9D1CD64428F8B9EE29C614B34F4">
    <w:name w:val="CB43F9D1CD64428F8B9EE29C614B34F4"/>
    <w:rsid w:val="00561654"/>
    <w:rPr>
      <w:kern w:val="2"/>
      <w:lang w:eastAsia="en-SG"/>
      <w14:ligatures w14:val="standardContextual"/>
    </w:rPr>
  </w:style>
  <w:style w:type="paragraph" w:customStyle="1" w:styleId="9CE57B52299C486387A33617258BFB04">
    <w:name w:val="9CE57B52299C486387A33617258BFB04"/>
    <w:rsid w:val="00561654"/>
    <w:rPr>
      <w:kern w:val="2"/>
      <w:lang w:eastAsia="en-SG"/>
      <w14:ligatures w14:val="standardContextual"/>
    </w:rPr>
  </w:style>
  <w:style w:type="paragraph" w:customStyle="1" w:styleId="3CB6AFE91A8D49F08BF9F7ABB9453781">
    <w:name w:val="3CB6AFE91A8D49F08BF9F7ABB9453781"/>
    <w:rsid w:val="00561654"/>
    <w:rPr>
      <w:kern w:val="2"/>
      <w:lang w:eastAsia="en-SG"/>
      <w14:ligatures w14:val="standardContextual"/>
    </w:rPr>
  </w:style>
  <w:style w:type="paragraph" w:customStyle="1" w:styleId="318C183904C54EA18F8995172FAF90BB">
    <w:name w:val="318C183904C54EA18F8995172FAF90BB"/>
    <w:rsid w:val="00561654"/>
    <w:rPr>
      <w:kern w:val="2"/>
      <w:lang w:eastAsia="en-SG"/>
      <w14:ligatures w14:val="standardContextual"/>
    </w:rPr>
  </w:style>
  <w:style w:type="paragraph" w:customStyle="1" w:styleId="EE12DA40D24142659691D4B57217A222">
    <w:name w:val="EE12DA40D24142659691D4B57217A222"/>
    <w:rsid w:val="00561654"/>
    <w:rPr>
      <w:kern w:val="2"/>
      <w:lang w:eastAsia="en-SG"/>
      <w14:ligatures w14:val="standardContextual"/>
    </w:rPr>
  </w:style>
  <w:style w:type="paragraph" w:customStyle="1" w:styleId="C3F663467BD1413586F9EB8C2D3F49B9">
    <w:name w:val="C3F663467BD1413586F9EB8C2D3F49B9"/>
    <w:rsid w:val="00561654"/>
    <w:rPr>
      <w:kern w:val="2"/>
      <w:lang w:eastAsia="en-SG"/>
      <w14:ligatures w14:val="standardContextual"/>
    </w:rPr>
  </w:style>
  <w:style w:type="paragraph" w:customStyle="1" w:styleId="90831491DCD3426696BC9331AFFCA8EA">
    <w:name w:val="90831491DCD3426696BC9331AFFCA8EA"/>
    <w:rsid w:val="00561654"/>
    <w:rPr>
      <w:kern w:val="2"/>
      <w:lang w:eastAsia="en-SG"/>
      <w14:ligatures w14:val="standardContextual"/>
    </w:rPr>
  </w:style>
  <w:style w:type="paragraph" w:customStyle="1" w:styleId="DA11B88C960A414282A0817190088A26">
    <w:name w:val="DA11B88C960A414282A0817190088A26"/>
    <w:rsid w:val="00561654"/>
    <w:rPr>
      <w:kern w:val="2"/>
      <w:lang w:eastAsia="en-SG"/>
      <w14:ligatures w14:val="standardContextual"/>
    </w:rPr>
  </w:style>
  <w:style w:type="paragraph" w:customStyle="1" w:styleId="11AF9B0AC45342388974F65ED6783246">
    <w:name w:val="11AF9B0AC45342388974F65ED6783246"/>
    <w:rsid w:val="00561654"/>
    <w:rPr>
      <w:kern w:val="2"/>
      <w:lang w:eastAsia="en-SG"/>
      <w14:ligatures w14:val="standardContextual"/>
    </w:rPr>
  </w:style>
  <w:style w:type="paragraph" w:customStyle="1" w:styleId="58EBD9EC541B4EDD9E6F3A8477F9C348">
    <w:name w:val="58EBD9EC541B4EDD9E6F3A8477F9C348"/>
    <w:rsid w:val="00561654"/>
    <w:rPr>
      <w:kern w:val="2"/>
      <w:lang w:eastAsia="en-SG"/>
      <w14:ligatures w14:val="standardContextual"/>
    </w:rPr>
  </w:style>
  <w:style w:type="paragraph" w:customStyle="1" w:styleId="68AF214EFB1B405399B18D2AD4B36677">
    <w:name w:val="68AF214EFB1B405399B18D2AD4B36677"/>
    <w:rsid w:val="00561654"/>
    <w:rPr>
      <w:kern w:val="2"/>
      <w:lang w:eastAsia="en-SG"/>
      <w14:ligatures w14:val="standardContextual"/>
    </w:rPr>
  </w:style>
  <w:style w:type="paragraph" w:customStyle="1" w:styleId="5150BABF12204D4D96963CF29816F9C0">
    <w:name w:val="5150BABF12204D4D96963CF29816F9C0"/>
    <w:rsid w:val="0045486F"/>
    <w:rPr>
      <w:rFonts w:ascii="Arial" w:eastAsia="SimSun" w:hAnsi="Arial"/>
      <w:sz w:val="24"/>
      <w:lang w:eastAsia="en-US"/>
    </w:rPr>
  </w:style>
  <w:style w:type="paragraph" w:customStyle="1" w:styleId="CB6603D0F64C45CDB660318848BA971F">
    <w:name w:val="CB6603D0F64C45CDB660318848BA971F"/>
    <w:rsid w:val="0045486F"/>
    <w:rPr>
      <w:rFonts w:ascii="Arial" w:eastAsia="SimSun" w:hAnsi="Arial"/>
      <w:sz w:val="24"/>
      <w:lang w:eastAsia="en-US"/>
    </w:rPr>
  </w:style>
  <w:style w:type="paragraph" w:customStyle="1" w:styleId="5EE2FF4329814AFEA9A84B979DD056DC">
    <w:name w:val="5EE2FF4329814AFEA9A84B979DD056DC"/>
    <w:rsid w:val="0045486F"/>
    <w:rPr>
      <w:rFonts w:ascii="Arial" w:eastAsia="SimSun" w:hAnsi="Arial"/>
      <w:sz w:val="24"/>
      <w:lang w:eastAsia="en-US"/>
    </w:rPr>
  </w:style>
  <w:style w:type="paragraph" w:customStyle="1" w:styleId="5A63B97A082941DC837D02D854749F09">
    <w:name w:val="5A63B97A082941DC837D02D854749F09"/>
    <w:rsid w:val="0045486F"/>
    <w:rPr>
      <w:rFonts w:ascii="Arial" w:eastAsia="SimSun" w:hAnsi="Arial"/>
      <w:sz w:val="24"/>
      <w:lang w:eastAsia="en-US"/>
    </w:rPr>
  </w:style>
  <w:style w:type="paragraph" w:customStyle="1" w:styleId="B50B9D10809C4913B9C86292010185D6">
    <w:name w:val="B50B9D10809C4913B9C86292010185D6"/>
    <w:rsid w:val="0045486F"/>
    <w:rPr>
      <w:rFonts w:ascii="Arial" w:eastAsia="SimSun" w:hAnsi="Arial"/>
      <w:sz w:val="24"/>
      <w:lang w:eastAsia="en-US"/>
    </w:rPr>
  </w:style>
  <w:style w:type="paragraph" w:customStyle="1" w:styleId="6D48154C91104F8083BB47D5BAD81719">
    <w:name w:val="6D48154C91104F8083BB47D5BAD81719"/>
    <w:rsid w:val="0045486F"/>
    <w:rPr>
      <w:rFonts w:ascii="Arial" w:eastAsia="SimSun" w:hAnsi="Arial"/>
      <w:sz w:val="24"/>
      <w:lang w:eastAsia="en-US"/>
    </w:rPr>
  </w:style>
  <w:style w:type="paragraph" w:customStyle="1" w:styleId="155166566F7C40919A981D3F3804B641">
    <w:name w:val="155166566F7C40919A981D3F3804B641"/>
    <w:rsid w:val="0045486F"/>
    <w:rPr>
      <w:rFonts w:ascii="Arial" w:eastAsia="SimSun" w:hAnsi="Arial"/>
      <w:sz w:val="24"/>
      <w:lang w:eastAsia="en-US"/>
    </w:rPr>
  </w:style>
  <w:style w:type="paragraph" w:customStyle="1" w:styleId="FD6BCC07FCDF4B34BB923C3B18D19B8C">
    <w:name w:val="FD6BCC07FCDF4B34BB923C3B18D19B8C"/>
    <w:rsid w:val="0045486F"/>
    <w:rPr>
      <w:rFonts w:ascii="Arial" w:eastAsia="SimSun" w:hAnsi="Arial"/>
      <w:sz w:val="24"/>
      <w:lang w:eastAsia="en-US"/>
    </w:rPr>
  </w:style>
  <w:style w:type="paragraph" w:customStyle="1" w:styleId="46412925990547DFA5D05DDD21586A88">
    <w:name w:val="46412925990547DFA5D05DDD21586A88"/>
    <w:rsid w:val="0045486F"/>
    <w:rPr>
      <w:rFonts w:ascii="Arial" w:eastAsia="SimSun" w:hAnsi="Arial"/>
      <w:sz w:val="24"/>
      <w:lang w:eastAsia="en-US"/>
    </w:rPr>
  </w:style>
  <w:style w:type="paragraph" w:customStyle="1" w:styleId="E370D05356FA45C98BF8602F85BFF54B">
    <w:name w:val="E370D05356FA45C98BF8602F85BFF54B"/>
    <w:rsid w:val="0045486F"/>
    <w:rPr>
      <w:rFonts w:ascii="Arial" w:eastAsia="SimSun" w:hAnsi="Arial"/>
      <w:sz w:val="24"/>
      <w:lang w:eastAsia="en-US"/>
    </w:rPr>
  </w:style>
  <w:style w:type="paragraph" w:customStyle="1" w:styleId="4D2833CAEAA64384AFD80170EE85F8BC">
    <w:name w:val="4D2833CAEAA64384AFD80170EE85F8BC"/>
    <w:rsid w:val="0045486F"/>
    <w:rPr>
      <w:rFonts w:ascii="Arial" w:eastAsia="SimSun" w:hAnsi="Arial"/>
      <w:sz w:val="24"/>
      <w:lang w:eastAsia="en-US"/>
    </w:rPr>
  </w:style>
  <w:style w:type="paragraph" w:customStyle="1" w:styleId="087B18F7469D46588B6E18B31428F796">
    <w:name w:val="087B18F7469D46588B6E18B31428F796"/>
    <w:rsid w:val="0045486F"/>
    <w:rPr>
      <w:rFonts w:ascii="Arial" w:eastAsia="SimSun" w:hAnsi="Arial"/>
      <w:sz w:val="24"/>
      <w:lang w:eastAsia="en-US"/>
    </w:rPr>
  </w:style>
  <w:style w:type="paragraph" w:customStyle="1" w:styleId="1D66AF1908BD41CD99B7A355AD2053B6">
    <w:name w:val="1D66AF1908BD41CD99B7A355AD2053B6"/>
    <w:rsid w:val="0045486F"/>
    <w:rPr>
      <w:rFonts w:ascii="Arial" w:eastAsia="SimSun" w:hAnsi="Arial"/>
      <w:sz w:val="24"/>
      <w:lang w:eastAsia="en-US"/>
    </w:rPr>
  </w:style>
  <w:style w:type="paragraph" w:customStyle="1" w:styleId="F3E45C7F181343D6A61B83D7EE523E26">
    <w:name w:val="F3E45C7F181343D6A61B83D7EE523E26"/>
    <w:rsid w:val="0045486F"/>
    <w:rPr>
      <w:rFonts w:ascii="Arial" w:eastAsia="SimSun" w:hAnsi="Arial"/>
      <w:sz w:val="24"/>
      <w:lang w:eastAsia="en-US"/>
    </w:rPr>
  </w:style>
  <w:style w:type="paragraph" w:customStyle="1" w:styleId="112CEC8DC390493D9E5044B648CDB2ED">
    <w:name w:val="112CEC8DC390493D9E5044B648CDB2ED"/>
    <w:rsid w:val="0045486F"/>
    <w:rPr>
      <w:rFonts w:ascii="Arial" w:eastAsia="SimSun" w:hAnsi="Arial"/>
      <w:sz w:val="24"/>
      <w:lang w:eastAsia="en-US"/>
    </w:rPr>
  </w:style>
  <w:style w:type="paragraph" w:customStyle="1" w:styleId="4D47D2B296C74002BEE05302177D7830">
    <w:name w:val="4D47D2B296C74002BEE05302177D7830"/>
    <w:rsid w:val="0045486F"/>
    <w:rPr>
      <w:rFonts w:ascii="Arial" w:eastAsia="SimSun" w:hAnsi="Arial"/>
      <w:sz w:val="24"/>
      <w:lang w:eastAsia="en-US"/>
    </w:rPr>
  </w:style>
  <w:style w:type="paragraph" w:customStyle="1" w:styleId="B977C1B1E5874D0AAB6647C993D4D7EE">
    <w:name w:val="B977C1B1E5874D0AAB6647C993D4D7EE"/>
    <w:rsid w:val="0045486F"/>
    <w:rPr>
      <w:rFonts w:ascii="Arial" w:eastAsia="SimSun" w:hAnsi="Arial"/>
      <w:sz w:val="24"/>
      <w:lang w:eastAsia="en-US"/>
    </w:rPr>
  </w:style>
  <w:style w:type="paragraph" w:customStyle="1" w:styleId="320E996CE8D447FFA00F3B4EEE67B420">
    <w:name w:val="320E996CE8D447FFA00F3B4EEE67B420"/>
    <w:rsid w:val="0045486F"/>
    <w:rPr>
      <w:rFonts w:ascii="Arial" w:eastAsia="SimSun" w:hAnsi="Arial"/>
      <w:sz w:val="24"/>
      <w:lang w:eastAsia="en-US"/>
    </w:rPr>
  </w:style>
  <w:style w:type="paragraph" w:customStyle="1" w:styleId="D67A62DF098D453984900A7DAEF245D0">
    <w:name w:val="D67A62DF098D453984900A7DAEF245D0"/>
    <w:rsid w:val="0045486F"/>
    <w:rPr>
      <w:rFonts w:ascii="Arial" w:eastAsia="SimSun" w:hAnsi="Arial"/>
      <w:sz w:val="24"/>
      <w:lang w:eastAsia="en-US"/>
    </w:rPr>
  </w:style>
  <w:style w:type="paragraph" w:customStyle="1" w:styleId="1D09CD7D5C304BBB8B5BF213478A0395">
    <w:name w:val="1D09CD7D5C304BBB8B5BF213478A0395"/>
    <w:rsid w:val="0045486F"/>
    <w:rPr>
      <w:rFonts w:ascii="Arial" w:eastAsia="SimSun" w:hAnsi="Arial"/>
      <w:sz w:val="24"/>
      <w:lang w:eastAsia="en-US"/>
    </w:rPr>
  </w:style>
  <w:style w:type="paragraph" w:customStyle="1" w:styleId="71347838C9694C97B7CF1923442343F6">
    <w:name w:val="71347838C9694C97B7CF1923442343F6"/>
    <w:rsid w:val="0045486F"/>
    <w:rPr>
      <w:rFonts w:ascii="Arial" w:eastAsia="SimSun" w:hAnsi="Arial"/>
      <w:sz w:val="24"/>
      <w:lang w:eastAsia="en-US"/>
    </w:rPr>
  </w:style>
  <w:style w:type="paragraph" w:customStyle="1" w:styleId="661D407321B4403A8C9E39C63FA0D2E0">
    <w:name w:val="661D407321B4403A8C9E39C63FA0D2E0"/>
    <w:rsid w:val="0045486F"/>
    <w:rPr>
      <w:rFonts w:ascii="Arial" w:eastAsia="SimSun" w:hAnsi="Arial"/>
      <w:sz w:val="24"/>
      <w:lang w:eastAsia="en-US"/>
    </w:rPr>
  </w:style>
  <w:style w:type="paragraph" w:customStyle="1" w:styleId="53660FD29CD8412CA0CCAAFD761204C6">
    <w:name w:val="53660FD29CD8412CA0CCAAFD761204C6"/>
    <w:rsid w:val="0045486F"/>
    <w:rPr>
      <w:rFonts w:ascii="Arial" w:eastAsia="SimSun" w:hAnsi="Arial"/>
      <w:sz w:val="24"/>
      <w:lang w:eastAsia="en-US"/>
    </w:rPr>
  </w:style>
  <w:style w:type="paragraph" w:customStyle="1" w:styleId="170CE0E9B82948BC8750AB6C349FCFB7">
    <w:name w:val="170CE0E9B82948BC8750AB6C349FCFB7"/>
    <w:rsid w:val="0045486F"/>
    <w:rPr>
      <w:rFonts w:ascii="Arial" w:eastAsia="SimSun" w:hAnsi="Arial"/>
      <w:sz w:val="24"/>
      <w:lang w:eastAsia="en-US"/>
    </w:rPr>
  </w:style>
  <w:style w:type="paragraph" w:customStyle="1" w:styleId="9CA85AD8B7FD4F0CA0AFBB45110C556C">
    <w:name w:val="9CA85AD8B7FD4F0CA0AFBB45110C556C"/>
    <w:rsid w:val="0045486F"/>
    <w:rPr>
      <w:rFonts w:ascii="Arial" w:eastAsia="SimSun" w:hAnsi="Arial"/>
      <w:sz w:val="24"/>
      <w:lang w:eastAsia="en-US"/>
    </w:rPr>
  </w:style>
  <w:style w:type="paragraph" w:customStyle="1" w:styleId="58BFB65A8F2D494D95BB5160F015C6A8">
    <w:name w:val="58BFB65A8F2D494D95BB5160F015C6A8"/>
    <w:rsid w:val="0045486F"/>
    <w:rPr>
      <w:rFonts w:ascii="Arial" w:eastAsia="SimSun" w:hAnsi="Arial"/>
      <w:sz w:val="24"/>
      <w:lang w:eastAsia="en-US"/>
    </w:rPr>
  </w:style>
  <w:style w:type="paragraph" w:customStyle="1" w:styleId="EEF00D7D62A54491A1707869DDD3856F">
    <w:name w:val="EEF00D7D62A54491A1707869DDD3856F"/>
    <w:rsid w:val="0045486F"/>
    <w:rPr>
      <w:rFonts w:ascii="Arial" w:eastAsia="SimSun" w:hAnsi="Arial"/>
      <w:sz w:val="24"/>
      <w:lang w:eastAsia="en-US"/>
    </w:rPr>
  </w:style>
  <w:style w:type="paragraph" w:customStyle="1" w:styleId="396374526C9447DCA642CED7F5146018">
    <w:name w:val="396374526C9447DCA642CED7F5146018"/>
    <w:rsid w:val="0045486F"/>
    <w:rPr>
      <w:rFonts w:ascii="Arial" w:eastAsia="SimSun" w:hAnsi="Arial"/>
      <w:sz w:val="24"/>
      <w:lang w:eastAsia="en-US"/>
    </w:rPr>
  </w:style>
  <w:style w:type="paragraph" w:customStyle="1" w:styleId="803E993C5EF648338645DDB68FB70BDA">
    <w:name w:val="803E993C5EF648338645DDB68FB70BDA"/>
    <w:rsid w:val="0045486F"/>
    <w:rPr>
      <w:rFonts w:ascii="Arial" w:eastAsia="SimSun" w:hAnsi="Arial"/>
      <w:sz w:val="24"/>
      <w:lang w:eastAsia="en-US"/>
    </w:rPr>
  </w:style>
  <w:style w:type="paragraph" w:customStyle="1" w:styleId="EFA03C5419FB47CCBAE5AF59B8FE54D0">
    <w:name w:val="EFA03C5419FB47CCBAE5AF59B8FE54D0"/>
    <w:rsid w:val="0045486F"/>
    <w:rPr>
      <w:rFonts w:ascii="Arial" w:eastAsia="SimSun" w:hAnsi="Arial"/>
      <w:sz w:val="24"/>
      <w:lang w:eastAsia="en-US"/>
    </w:rPr>
  </w:style>
  <w:style w:type="paragraph" w:customStyle="1" w:styleId="9E6108AB4394498191B646AA7C7BF2D11">
    <w:name w:val="9E6108AB4394498191B646AA7C7BF2D11"/>
    <w:rsid w:val="0045486F"/>
    <w:rPr>
      <w:rFonts w:ascii="Arial" w:eastAsia="SimSun" w:hAnsi="Arial"/>
      <w:sz w:val="24"/>
      <w:lang w:eastAsia="en-US"/>
    </w:rPr>
  </w:style>
  <w:style w:type="paragraph" w:customStyle="1" w:styleId="42B28B26097E482CB6B670AD83474AF11">
    <w:name w:val="42B28B26097E482CB6B670AD83474AF11"/>
    <w:rsid w:val="0045486F"/>
    <w:rPr>
      <w:rFonts w:ascii="Arial" w:eastAsia="SimSun" w:hAnsi="Arial"/>
      <w:sz w:val="24"/>
      <w:lang w:eastAsia="en-US"/>
    </w:rPr>
  </w:style>
  <w:style w:type="paragraph" w:customStyle="1" w:styleId="88CA75DADCA64F64851E1AA377B1A9B31">
    <w:name w:val="88CA75DADCA64F64851E1AA377B1A9B31"/>
    <w:rsid w:val="0045486F"/>
    <w:rPr>
      <w:rFonts w:ascii="Arial" w:eastAsia="SimSun" w:hAnsi="Arial"/>
      <w:sz w:val="24"/>
      <w:lang w:eastAsia="en-US"/>
    </w:rPr>
  </w:style>
  <w:style w:type="paragraph" w:customStyle="1" w:styleId="981A1ABEDCF242D3AF3C6D85BFB35FCA1">
    <w:name w:val="981A1ABEDCF242D3AF3C6D85BFB35FCA1"/>
    <w:rsid w:val="0045486F"/>
    <w:rPr>
      <w:rFonts w:ascii="Arial" w:eastAsia="SimSun" w:hAnsi="Arial"/>
      <w:sz w:val="24"/>
      <w:lang w:eastAsia="en-US"/>
    </w:rPr>
  </w:style>
  <w:style w:type="paragraph" w:customStyle="1" w:styleId="597BB489C7AD4C29B2FE66946099BF1D">
    <w:name w:val="597BB489C7AD4C29B2FE66946099BF1D"/>
    <w:rsid w:val="0045486F"/>
    <w:rPr>
      <w:kern w:val="2"/>
      <w:lang w:eastAsia="en-SG"/>
      <w14:ligatures w14:val="standardContextual"/>
    </w:rPr>
  </w:style>
  <w:style w:type="paragraph" w:customStyle="1" w:styleId="B5C34BDBD897473C810598A0BF488291">
    <w:name w:val="B5C34BDBD897473C810598A0BF488291"/>
    <w:rsid w:val="000B23EB"/>
    <w:rPr>
      <w:kern w:val="2"/>
      <w:lang w:eastAsia="en-SG"/>
      <w14:ligatures w14:val="standardContextual"/>
    </w:rPr>
  </w:style>
  <w:style w:type="paragraph" w:customStyle="1" w:styleId="B6931D86B984438782D030D68B3D5A6E">
    <w:name w:val="B6931D86B984438782D030D68B3D5A6E"/>
    <w:rsid w:val="000B23EB"/>
    <w:rPr>
      <w:kern w:val="2"/>
      <w:lang w:eastAsia="en-SG"/>
      <w14:ligatures w14:val="standardContextual"/>
    </w:rPr>
  </w:style>
  <w:style w:type="paragraph" w:customStyle="1" w:styleId="26FB987A4D86404899F39A73827CAA8C">
    <w:name w:val="26FB987A4D86404899F39A73827CAA8C"/>
    <w:rsid w:val="000B23EB"/>
    <w:rPr>
      <w:kern w:val="2"/>
      <w:lang w:eastAsia="en-SG"/>
      <w14:ligatures w14:val="standardContextual"/>
    </w:rPr>
  </w:style>
  <w:style w:type="paragraph" w:customStyle="1" w:styleId="8B5F0D601D7340AC8B52C1A425647A46">
    <w:name w:val="8B5F0D601D7340AC8B52C1A425647A46"/>
    <w:rsid w:val="000B23EB"/>
    <w:rPr>
      <w:kern w:val="2"/>
      <w:lang w:eastAsia="en-SG"/>
      <w14:ligatures w14:val="standardContextual"/>
    </w:rPr>
  </w:style>
  <w:style w:type="paragraph" w:customStyle="1" w:styleId="64371283A55D473BB08D0F7A6F12176E">
    <w:name w:val="64371283A55D473BB08D0F7A6F12176E"/>
    <w:rsid w:val="000B23EB"/>
    <w:rPr>
      <w:kern w:val="2"/>
      <w:lang w:eastAsia="en-SG"/>
      <w14:ligatures w14:val="standardContextual"/>
    </w:rPr>
  </w:style>
  <w:style w:type="paragraph" w:customStyle="1" w:styleId="32FCE51FA4404A8E90EF93FB3B4FE092">
    <w:name w:val="32FCE51FA4404A8E90EF93FB3B4FE092"/>
    <w:rsid w:val="000B23EB"/>
    <w:rPr>
      <w:kern w:val="2"/>
      <w:lang w:eastAsia="en-SG"/>
      <w14:ligatures w14:val="standardContextual"/>
    </w:rPr>
  </w:style>
  <w:style w:type="paragraph" w:customStyle="1" w:styleId="8322D39997804A05A5BDBAAA35B3C29C">
    <w:name w:val="8322D39997804A05A5BDBAAA35B3C29C"/>
    <w:rsid w:val="000B23EB"/>
    <w:rPr>
      <w:kern w:val="2"/>
      <w:lang w:eastAsia="en-SG"/>
      <w14:ligatures w14:val="standardContextual"/>
    </w:rPr>
  </w:style>
  <w:style w:type="paragraph" w:customStyle="1" w:styleId="DA0089DFCFAD4A48B262A63108447EC6">
    <w:name w:val="DA0089DFCFAD4A48B262A63108447EC6"/>
    <w:rsid w:val="000B23EB"/>
    <w:rPr>
      <w:kern w:val="2"/>
      <w:lang w:eastAsia="en-SG"/>
      <w14:ligatures w14:val="standardContextual"/>
    </w:rPr>
  </w:style>
  <w:style w:type="paragraph" w:customStyle="1" w:styleId="633B047078D54FC58C50B40F7635BAE9">
    <w:name w:val="633B047078D54FC58C50B40F7635BAE9"/>
    <w:rsid w:val="000B23EB"/>
    <w:rPr>
      <w:kern w:val="2"/>
      <w:lang w:eastAsia="en-SG"/>
      <w14:ligatures w14:val="standardContextual"/>
    </w:rPr>
  </w:style>
  <w:style w:type="paragraph" w:customStyle="1" w:styleId="FE642D02510E4BCCB256B9ED69E7B08B">
    <w:name w:val="FE642D02510E4BCCB256B9ED69E7B08B"/>
    <w:rsid w:val="000B23EB"/>
    <w:rPr>
      <w:kern w:val="2"/>
      <w:lang w:eastAsia="en-SG"/>
      <w14:ligatures w14:val="standardContextual"/>
    </w:rPr>
  </w:style>
  <w:style w:type="paragraph" w:customStyle="1" w:styleId="733A53669AD949E1A68C432593A5BFC2">
    <w:name w:val="733A53669AD949E1A68C432593A5BFC2"/>
    <w:rsid w:val="000B23EB"/>
    <w:rPr>
      <w:kern w:val="2"/>
      <w:lang w:eastAsia="en-SG"/>
      <w14:ligatures w14:val="standardContextual"/>
    </w:rPr>
  </w:style>
  <w:style w:type="paragraph" w:customStyle="1" w:styleId="9B3F264AA07740DFAE966B22455DF2D3">
    <w:name w:val="9B3F264AA07740DFAE966B22455DF2D3"/>
    <w:rsid w:val="000B23EB"/>
    <w:rPr>
      <w:kern w:val="2"/>
      <w:lang w:eastAsia="en-SG"/>
      <w14:ligatures w14:val="standardContextual"/>
    </w:rPr>
  </w:style>
  <w:style w:type="paragraph" w:customStyle="1" w:styleId="E609A27701B3475EA6EB0B501D68D966">
    <w:name w:val="E609A27701B3475EA6EB0B501D68D966"/>
    <w:rsid w:val="000B23EB"/>
    <w:rPr>
      <w:kern w:val="2"/>
      <w:lang w:eastAsia="en-SG"/>
      <w14:ligatures w14:val="standardContextual"/>
    </w:rPr>
  </w:style>
  <w:style w:type="paragraph" w:customStyle="1" w:styleId="484403A6A6C8498B8A16D757F46574CC">
    <w:name w:val="484403A6A6C8498B8A16D757F46574CC"/>
    <w:rsid w:val="000B23EB"/>
    <w:rPr>
      <w:kern w:val="2"/>
      <w:lang w:eastAsia="en-SG"/>
      <w14:ligatures w14:val="standardContextual"/>
    </w:rPr>
  </w:style>
  <w:style w:type="paragraph" w:customStyle="1" w:styleId="DFD02C2F86A1497A89058BC79414EFB0">
    <w:name w:val="DFD02C2F86A1497A89058BC79414EFB0"/>
    <w:rsid w:val="000B23EB"/>
    <w:rPr>
      <w:kern w:val="2"/>
      <w:lang w:eastAsia="en-SG"/>
      <w14:ligatures w14:val="standardContextual"/>
    </w:rPr>
  </w:style>
  <w:style w:type="paragraph" w:customStyle="1" w:styleId="9EB0B2C5042B474AAA5FB4654F8EBE0C">
    <w:name w:val="9EB0B2C5042B474AAA5FB4654F8EBE0C"/>
    <w:rsid w:val="000B23EB"/>
    <w:rPr>
      <w:kern w:val="2"/>
      <w:lang w:eastAsia="en-SG"/>
      <w14:ligatures w14:val="standardContextual"/>
    </w:rPr>
  </w:style>
  <w:style w:type="paragraph" w:customStyle="1" w:styleId="0DBEBFFC6C1B40A7BD8E6BC784B9315B">
    <w:name w:val="0DBEBFFC6C1B40A7BD8E6BC784B9315B"/>
    <w:rsid w:val="000B23EB"/>
    <w:rPr>
      <w:kern w:val="2"/>
      <w:lang w:eastAsia="en-SG"/>
      <w14:ligatures w14:val="standardContextual"/>
    </w:rPr>
  </w:style>
  <w:style w:type="paragraph" w:customStyle="1" w:styleId="2FAF2EA282BA4F069D8B7693B3DF4E19">
    <w:name w:val="2FAF2EA282BA4F069D8B7693B3DF4E19"/>
    <w:rsid w:val="000B23EB"/>
    <w:rPr>
      <w:kern w:val="2"/>
      <w:lang w:eastAsia="en-SG"/>
      <w14:ligatures w14:val="standardContextual"/>
    </w:rPr>
  </w:style>
  <w:style w:type="paragraph" w:customStyle="1" w:styleId="C99B695A4E5B4BB19C4813A5886DE993">
    <w:name w:val="C99B695A4E5B4BB19C4813A5886DE993"/>
    <w:rsid w:val="000B23EB"/>
    <w:rPr>
      <w:kern w:val="2"/>
      <w:lang w:eastAsia="en-SG"/>
      <w14:ligatures w14:val="standardContextual"/>
    </w:rPr>
  </w:style>
  <w:style w:type="paragraph" w:customStyle="1" w:styleId="5BFF8C398B5041579D600D00E40D0FB5">
    <w:name w:val="5BFF8C398B5041579D600D00E40D0FB5"/>
    <w:rsid w:val="000B23EB"/>
    <w:rPr>
      <w:kern w:val="2"/>
      <w:lang w:eastAsia="en-SG"/>
      <w14:ligatures w14:val="standardContextual"/>
    </w:rPr>
  </w:style>
  <w:style w:type="paragraph" w:customStyle="1" w:styleId="0DEFA732FFE04CF196CD0A069820FB9C">
    <w:name w:val="0DEFA732FFE04CF196CD0A069820FB9C"/>
    <w:rsid w:val="000B23EB"/>
    <w:rPr>
      <w:kern w:val="2"/>
      <w:lang w:eastAsia="en-SG"/>
      <w14:ligatures w14:val="standardContextual"/>
    </w:rPr>
  </w:style>
  <w:style w:type="paragraph" w:customStyle="1" w:styleId="9482784F42CA44C7B41D96ECC65074E4">
    <w:name w:val="9482784F42CA44C7B41D96ECC65074E4"/>
    <w:rsid w:val="000B23EB"/>
    <w:rPr>
      <w:kern w:val="2"/>
      <w:lang w:eastAsia="en-SG"/>
      <w14:ligatures w14:val="standardContextual"/>
    </w:rPr>
  </w:style>
  <w:style w:type="paragraph" w:customStyle="1" w:styleId="A4446FAB0E42412DAA34A6B8510A750E">
    <w:name w:val="A4446FAB0E42412DAA34A6B8510A750E"/>
    <w:rsid w:val="000B23EB"/>
    <w:rPr>
      <w:kern w:val="2"/>
      <w:lang w:eastAsia="en-SG"/>
      <w14:ligatures w14:val="standardContextual"/>
    </w:rPr>
  </w:style>
  <w:style w:type="paragraph" w:customStyle="1" w:styleId="D28CED185BA143B3A7C9CCAE1BF77DB6">
    <w:name w:val="D28CED185BA143B3A7C9CCAE1BF77DB6"/>
    <w:rsid w:val="000B23EB"/>
    <w:rPr>
      <w:kern w:val="2"/>
      <w:lang w:eastAsia="en-SG"/>
      <w14:ligatures w14:val="standardContextual"/>
    </w:rPr>
  </w:style>
  <w:style w:type="paragraph" w:customStyle="1" w:styleId="6A22D327CE26439EAFD5E93C2AD29371">
    <w:name w:val="6A22D327CE26439EAFD5E93C2AD29371"/>
    <w:rsid w:val="000B23EB"/>
    <w:rPr>
      <w:kern w:val="2"/>
      <w:lang w:eastAsia="en-SG"/>
      <w14:ligatures w14:val="standardContextual"/>
    </w:rPr>
  </w:style>
  <w:style w:type="paragraph" w:customStyle="1" w:styleId="735276C7A0014CE6BF278D5846DF14B3">
    <w:name w:val="735276C7A0014CE6BF278D5846DF14B3"/>
    <w:rsid w:val="000B23EB"/>
    <w:rPr>
      <w:kern w:val="2"/>
      <w:lang w:eastAsia="en-SG"/>
      <w14:ligatures w14:val="standardContextual"/>
    </w:rPr>
  </w:style>
  <w:style w:type="paragraph" w:customStyle="1" w:styleId="E1CBDC6FCE3845268F4F0B98556C8C23">
    <w:name w:val="E1CBDC6FCE3845268F4F0B98556C8C23"/>
    <w:rsid w:val="000B23EB"/>
    <w:rPr>
      <w:kern w:val="2"/>
      <w:lang w:eastAsia="en-SG"/>
      <w14:ligatures w14:val="standardContextual"/>
    </w:rPr>
  </w:style>
  <w:style w:type="paragraph" w:customStyle="1" w:styleId="B7972F6FCBD74809B3FD09D77BEC49DC">
    <w:name w:val="B7972F6FCBD74809B3FD09D77BEC49DC"/>
    <w:rsid w:val="000B23EB"/>
    <w:rPr>
      <w:kern w:val="2"/>
      <w:lang w:eastAsia="en-SG"/>
      <w14:ligatures w14:val="standardContextual"/>
    </w:rPr>
  </w:style>
  <w:style w:type="paragraph" w:customStyle="1" w:styleId="2E04F877910244C19EE1F797D48681F3">
    <w:name w:val="2E04F877910244C19EE1F797D48681F3"/>
    <w:rsid w:val="000B23EB"/>
    <w:rPr>
      <w:kern w:val="2"/>
      <w:lang w:eastAsia="en-SG"/>
      <w14:ligatures w14:val="standardContextual"/>
    </w:rPr>
  </w:style>
  <w:style w:type="paragraph" w:customStyle="1" w:styleId="22ACBC3F14A748349606980C47C443CF">
    <w:name w:val="22ACBC3F14A748349606980C47C443CF"/>
    <w:rsid w:val="000B23EB"/>
    <w:rPr>
      <w:kern w:val="2"/>
      <w:lang w:eastAsia="en-SG"/>
      <w14:ligatures w14:val="standardContextual"/>
    </w:rPr>
  </w:style>
  <w:style w:type="paragraph" w:customStyle="1" w:styleId="B37899E8C1FC4C6B9CC73AF944531085">
    <w:name w:val="B37899E8C1FC4C6B9CC73AF944531085"/>
    <w:rsid w:val="000B23EB"/>
    <w:rPr>
      <w:kern w:val="2"/>
      <w:lang w:eastAsia="en-SG"/>
      <w14:ligatures w14:val="standardContextual"/>
    </w:rPr>
  </w:style>
  <w:style w:type="paragraph" w:customStyle="1" w:styleId="C1C873589C4F4533A7617919AB2D41D9">
    <w:name w:val="C1C873589C4F4533A7617919AB2D41D9"/>
    <w:rsid w:val="000B23EB"/>
    <w:rPr>
      <w:kern w:val="2"/>
      <w:lang w:eastAsia="en-SG"/>
      <w14:ligatures w14:val="standardContextual"/>
    </w:rPr>
  </w:style>
  <w:style w:type="paragraph" w:customStyle="1" w:styleId="A7B35D227E484E16A2DDA0459BBC6A34">
    <w:name w:val="A7B35D227E484E16A2DDA0459BBC6A34"/>
    <w:rsid w:val="000B23EB"/>
    <w:rPr>
      <w:kern w:val="2"/>
      <w:lang w:eastAsia="en-SG"/>
      <w14:ligatures w14:val="standardContextual"/>
    </w:rPr>
  </w:style>
  <w:style w:type="paragraph" w:customStyle="1" w:styleId="A2F9E3E111824549AC1F30A5AADBDF5A">
    <w:name w:val="A2F9E3E111824549AC1F30A5AADBDF5A"/>
    <w:rsid w:val="000B23EB"/>
    <w:rPr>
      <w:kern w:val="2"/>
      <w:lang w:eastAsia="en-SG"/>
      <w14:ligatures w14:val="standardContextual"/>
    </w:rPr>
  </w:style>
  <w:style w:type="paragraph" w:customStyle="1" w:styleId="E39B5B7CA9C049FB989EE4A6981AA3B6">
    <w:name w:val="E39B5B7CA9C049FB989EE4A6981AA3B6"/>
    <w:rsid w:val="000B23EB"/>
    <w:rPr>
      <w:kern w:val="2"/>
      <w:lang w:eastAsia="en-SG"/>
      <w14:ligatures w14:val="standardContextual"/>
    </w:rPr>
  </w:style>
  <w:style w:type="paragraph" w:customStyle="1" w:styleId="15316DB4D5E14F4AB9D9F27D8DBE4746">
    <w:name w:val="15316DB4D5E14F4AB9D9F27D8DBE4746"/>
    <w:rsid w:val="000B23EB"/>
    <w:rPr>
      <w:kern w:val="2"/>
      <w:lang w:eastAsia="en-SG"/>
      <w14:ligatures w14:val="standardContextual"/>
    </w:rPr>
  </w:style>
  <w:style w:type="paragraph" w:customStyle="1" w:styleId="7CF2217E4F904A2583D40DD8A3D9F370">
    <w:name w:val="7CF2217E4F904A2583D40DD8A3D9F370"/>
    <w:rsid w:val="000B23EB"/>
    <w:rPr>
      <w:kern w:val="2"/>
      <w:lang w:eastAsia="en-SG"/>
      <w14:ligatures w14:val="standardContextual"/>
    </w:rPr>
  </w:style>
  <w:style w:type="paragraph" w:customStyle="1" w:styleId="93A50E02AA6D473BB8779414FADA4ED4">
    <w:name w:val="93A50E02AA6D473BB8779414FADA4ED4"/>
    <w:rsid w:val="000B23EB"/>
    <w:rPr>
      <w:kern w:val="2"/>
      <w:lang w:eastAsia="en-SG"/>
      <w14:ligatures w14:val="standardContextual"/>
    </w:rPr>
  </w:style>
  <w:style w:type="paragraph" w:customStyle="1" w:styleId="4425D12F40F248D5A7278D15E3FD9545">
    <w:name w:val="4425D12F40F248D5A7278D15E3FD9545"/>
    <w:rsid w:val="000B23EB"/>
    <w:rPr>
      <w:kern w:val="2"/>
      <w:lang w:eastAsia="en-SG"/>
      <w14:ligatures w14:val="standardContextual"/>
    </w:rPr>
  </w:style>
  <w:style w:type="paragraph" w:customStyle="1" w:styleId="4A9A35E652A24D9CA57F898104CC6FF3">
    <w:name w:val="4A9A35E652A24D9CA57F898104CC6FF3"/>
    <w:rsid w:val="000B23EB"/>
    <w:rPr>
      <w:kern w:val="2"/>
      <w:lang w:eastAsia="en-SG"/>
      <w14:ligatures w14:val="standardContextual"/>
    </w:rPr>
  </w:style>
  <w:style w:type="paragraph" w:customStyle="1" w:styleId="2B5624A19DD24DC9A6773E0F7154AA54">
    <w:name w:val="2B5624A19DD24DC9A6773E0F7154AA54"/>
    <w:rsid w:val="000B23EB"/>
    <w:rPr>
      <w:kern w:val="2"/>
      <w:lang w:eastAsia="en-SG"/>
      <w14:ligatures w14:val="standardContextual"/>
    </w:rPr>
  </w:style>
  <w:style w:type="paragraph" w:customStyle="1" w:styleId="1D0FE252F4B34A2CAC23CB0DE438EBCC">
    <w:name w:val="1D0FE252F4B34A2CAC23CB0DE438EBCC"/>
    <w:rsid w:val="000B23EB"/>
    <w:rPr>
      <w:kern w:val="2"/>
      <w:lang w:eastAsia="en-SG"/>
      <w14:ligatures w14:val="standardContextual"/>
    </w:rPr>
  </w:style>
  <w:style w:type="paragraph" w:customStyle="1" w:styleId="BD6977025DBA4BC293D0FB49321AB0BC">
    <w:name w:val="BD6977025DBA4BC293D0FB49321AB0BC"/>
    <w:rsid w:val="000B23EB"/>
    <w:rPr>
      <w:kern w:val="2"/>
      <w:lang w:eastAsia="en-SG"/>
      <w14:ligatures w14:val="standardContextual"/>
    </w:rPr>
  </w:style>
  <w:style w:type="paragraph" w:customStyle="1" w:styleId="EE4EB589D5E14BA8863CA56ACEF18EB3">
    <w:name w:val="EE4EB589D5E14BA8863CA56ACEF18EB3"/>
    <w:rsid w:val="000B23EB"/>
    <w:rPr>
      <w:kern w:val="2"/>
      <w:lang w:eastAsia="en-SG"/>
      <w14:ligatures w14:val="standardContextual"/>
    </w:rPr>
  </w:style>
  <w:style w:type="paragraph" w:customStyle="1" w:styleId="F3E4971C11CA4D98BD82FCDD0C67CF56">
    <w:name w:val="F3E4971C11CA4D98BD82FCDD0C67CF56"/>
    <w:rsid w:val="000B23EB"/>
    <w:rPr>
      <w:kern w:val="2"/>
      <w:lang w:eastAsia="en-SG"/>
      <w14:ligatures w14:val="standardContextual"/>
    </w:rPr>
  </w:style>
  <w:style w:type="paragraph" w:customStyle="1" w:styleId="88FB3EE7B643437F9DC59BD9204DB937">
    <w:name w:val="88FB3EE7B643437F9DC59BD9204DB937"/>
    <w:rsid w:val="000B23EB"/>
    <w:rPr>
      <w:kern w:val="2"/>
      <w:lang w:eastAsia="en-SG"/>
      <w14:ligatures w14:val="standardContextual"/>
    </w:rPr>
  </w:style>
  <w:style w:type="paragraph" w:customStyle="1" w:styleId="EBE5940435F54C198B081C7C4B7330E2">
    <w:name w:val="EBE5940435F54C198B081C7C4B7330E2"/>
    <w:rsid w:val="000B23EB"/>
    <w:rPr>
      <w:kern w:val="2"/>
      <w:lang w:eastAsia="en-SG"/>
      <w14:ligatures w14:val="standardContextual"/>
    </w:rPr>
  </w:style>
  <w:style w:type="paragraph" w:customStyle="1" w:styleId="7416034EFC6F42B1BFD8371A496B74B0">
    <w:name w:val="7416034EFC6F42B1BFD8371A496B74B0"/>
    <w:rsid w:val="000B23EB"/>
    <w:rPr>
      <w:kern w:val="2"/>
      <w:lang w:eastAsia="en-SG"/>
      <w14:ligatures w14:val="standardContextual"/>
    </w:rPr>
  </w:style>
  <w:style w:type="paragraph" w:customStyle="1" w:styleId="F30AFC1F6B21401A9CCF67F9A1B1F8B8">
    <w:name w:val="F30AFC1F6B21401A9CCF67F9A1B1F8B8"/>
    <w:rsid w:val="000B23EB"/>
    <w:rPr>
      <w:kern w:val="2"/>
      <w:lang w:eastAsia="en-SG"/>
      <w14:ligatures w14:val="standardContextual"/>
    </w:rPr>
  </w:style>
  <w:style w:type="paragraph" w:customStyle="1" w:styleId="26F23168A2784810873C7817AFFBEE7F">
    <w:name w:val="26F23168A2784810873C7817AFFBEE7F"/>
    <w:rsid w:val="000B23EB"/>
    <w:rPr>
      <w:kern w:val="2"/>
      <w:lang w:eastAsia="en-SG"/>
      <w14:ligatures w14:val="standardContextual"/>
    </w:rPr>
  </w:style>
  <w:style w:type="paragraph" w:customStyle="1" w:styleId="CE86489D1FAB48E6B219355A5133E67D">
    <w:name w:val="CE86489D1FAB48E6B219355A5133E67D"/>
    <w:rsid w:val="000B23EB"/>
    <w:rPr>
      <w:kern w:val="2"/>
      <w:lang w:eastAsia="en-SG"/>
      <w14:ligatures w14:val="standardContextual"/>
    </w:rPr>
  </w:style>
  <w:style w:type="paragraph" w:customStyle="1" w:styleId="DE0564943EFF4FCC85B4D50A77329EF7">
    <w:name w:val="DE0564943EFF4FCC85B4D50A77329EF7"/>
    <w:rsid w:val="000B23EB"/>
    <w:rPr>
      <w:kern w:val="2"/>
      <w:lang w:eastAsia="en-SG"/>
      <w14:ligatures w14:val="standardContextual"/>
    </w:rPr>
  </w:style>
  <w:style w:type="paragraph" w:customStyle="1" w:styleId="95E052043A5D4D908E8CE0122896D8F9">
    <w:name w:val="95E052043A5D4D908E8CE0122896D8F9"/>
    <w:rsid w:val="000B23EB"/>
    <w:rPr>
      <w:kern w:val="2"/>
      <w:lang w:eastAsia="en-SG"/>
      <w14:ligatures w14:val="standardContextual"/>
    </w:rPr>
  </w:style>
  <w:style w:type="paragraph" w:customStyle="1" w:styleId="95E2BCEE04724E2AAC0C86FB620665C4">
    <w:name w:val="95E2BCEE04724E2AAC0C86FB620665C4"/>
    <w:rsid w:val="000B23EB"/>
    <w:rPr>
      <w:kern w:val="2"/>
      <w:lang w:eastAsia="en-SG"/>
      <w14:ligatures w14:val="standardContextual"/>
    </w:rPr>
  </w:style>
  <w:style w:type="paragraph" w:customStyle="1" w:styleId="0A5DB2D488B24C8098EF2D5B26DDE90B">
    <w:name w:val="0A5DB2D488B24C8098EF2D5B26DDE90B"/>
    <w:rsid w:val="000B23EB"/>
    <w:rPr>
      <w:kern w:val="2"/>
      <w:lang w:eastAsia="en-SG"/>
      <w14:ligatures w14:val="standardContextual"/>
    </w:rPr>
  </w:style>
  <w:style w:type="paragraph" w:customStyle="1" w:styleId="96395A47070249DCBB2AA95A16D76787">
    <w:name w:val="96395A47070249DCBB2AA95A16D76787"/>
    <w:rsid w:val="000B23EB"/>
    <w:rPr>
      <w:kern w:val="2"/>
      <w:lang w:eastAsia="en-SG"/>
      <w14:ligatures w14:val="standardContextual"/>
    </w:rPr>
  </w:style>
  <w:style w:type="paragraph" w:customStyle="1" w:styleId="2B19CACDE2EC41ED97DDAA35A3A8E907">
    <w:name w:val="2B19CACDE2EC41ED97DDAA35A3A8E907"/>
    <w:rsid w:val="000B23EB"/>
    <w:rPr>
      <w:kern w:val="2"/>
      <w:lang w:eastAsia="en-SG"/>
      <w14:ligatures w14:val="standardContextual"/>
    </w:rPr>
  </w:style>
  <w:style w:type="paragraph" w:customStyle="1" w:styleId="A6AEFD23B5D7449AADF3D95355FDFB46">
    <w:name w:val="A6AEFD23B5D7449AADF3D95355FDFB46"/>
    <w:rsid w:val="000B23EB"/>
    <w:rPr>
      <w:kern w:val="2"/>
      <w:lang w:eastAsia="en-SG"/>
      <w14:ligatures w14:val="standardContextual"/>
    </w:rPr>
  </w:style>
  <w:style w:type="paragraph" w:customStyle="1" w:styleId="28CC8BBDF8E54117A99A74528EA5DDA2">
    <w:name w:val="28CC8BBDF8E54117A99A74528EA5DDA2"/>
    <w:rsid w:val="000B23EB"/>
    <w:rPr>
      <w:kern w:val="2"/>
      <w:lang w:eastAsia="en-SG"/>
      <w14:ligatures w14:val="standardContextual"/>
    </w:rPr>
  </w:style>
  <w:style w:type="paragraph" w:customStyle="1" w:styleId="45AE800695044F4B8E2BB6432AA9ECA1">
    <w:name w:val="45AE800695044F4B8E2BB6432AA9ECA1"/>
    <w:rsid w:val="000B23EB"/>
    <w:rPr>
      <w:kern w:val="2"/>
      <w:lang w:eastAsia="en-SG"/>
      <w14:ligatures w14:val="standardContextual"/>
    </w:rPr>
  </w:style>
  <w:style w:type="paragraph" w:customStyle="1" w:styleId="CCD2443BFAF44150A1BC64A3A157D639">
    <w:name w:val="CCD2443BFAF44150A1BC64A3A157D639"/>
    <w:rsid w:val="000B23EB"/>
    <w:rPr>
      <w:kern w:val="2"/>
      <w:lang w:eastAsia="en-SG"/>
      <w14:ligatures w14:val="standardContextual"/>
    </w:rPr>
  </w:style>
  <w:style w:type="paragraph" w:customStyle="1" w:styleId="DD1240CF651C42B798D9526CD0DEE929">
    <w:name w:val="DD1240CF651C42B798D9526CD0DEE929"/>
    <w:rsid w:val="000B23EB"/>
    <w:rPr>
      <w:kern w:val="2"/>
      <w:lang w:eastAsia="en-SG"/>
      <w14:ligatures w14:val="standardContextual"/>
    </w:rPr>
  </w:style>
  <w:style w:type="paragraph" w:customStyle="1" w:styleId="CA46460D789A47C682419A194CA8A03F">
    <w:name w:val="CA46460D789A47C682419A194CA8A03F"/>
    <w:rsid w:val="000B23EB"/>
    <w:rPr>
      <w:kern w:val="2"/>
      <w:lang w:eastAsia="en-SG"/>
      <w14:ligatures w14:val="standardContextual"/>
    </w:rPr>
  </w:style>
  <w:style w:type="paragraph" w:customStyle="1" w:styleId="646E7A3B6DCD4DA2B229CEAA2F6D41A8">
    <w:name w:val="646E7A3B6DCD4DA2B229CEAA2F6D41A8"/>
    <w:rsid w:val="000B23EB"/>
    <w:rPr>
      <w:kern w:val="2"/>
      <w:lang w:eastAsia="en-SG"/>
      <w14:ligatures w14:val="standardContextual"/>
    </w:rPr>
  </w:style>
  <w:style w:type="paragraph" w:customStyle="1" w:styleId="64AFF59045BC41D18A9D1C9D5D154B27">
    <w:name w:val="64AFF59045BC41D18A9D1C9D5D154B27"/>
    <w:rsid w:val="000B23EB"/>
    <w:rPr>
      <w:kern w:val="2"/>
      <w:lang w:eastAsia="en-SG"/>
      <w14:ligatures w14:val="standardContextual"/>
    </w:rPr>
  </w:style>
  <w:style w:type="paragraph" w:customStyle="1" w:styleId="7614F859B403460C954D6FB74F13B543">
    <w:name w:val="7614F859B403460C954D6FB74F13B543"/>
    <w:rsid w:val="000B23EB"/>
    <w:rPr>
      <w:kern w:val="2"/>
      <w:lang w:eastAsia="en-SG"/>
      <w14:ligatures w14:val="standardContextual"/>
    </w:rPr>
  </w:style>
  <w:style w:type="paragraph" w:customStyle="1" w:styleId="CF392AFBE2A94F959DE2F491DD824DD9">
    <w:name w:val="CF392AFBE2A94F959DE2F491DD824DD9"/>
    <w:rsid w:val="000B23EB"/>
    <w:rPr>
      <w:kern w:val="2"/>
      <w:lang w:eastAsia="en-SG"/>
      <w14:ligatures w14:val="standardContextual"/>
    </w:rPr>
  </w:style>
  <w:style w:type="paragraph" w:customStyle="1" w:styleId="4C8F37ED5C5846F58F21C61714BA8EA5">
    <w:name w:val="4C8F37ED5C5846F58F21C61714BA8EA5"/>
    <w:rsid w:val="000B23EB"/>
    <w:rPr>
      <w:kern w:val="2"/>
      <w:lang w:eastAsia="en-SG"/>
      <w14:ligatures w14:val="standardContextual"/>
    </w:rPr>
  </w:style>
  <w:style w:type="paragraph" w:customStyle="1" w:styleId="03F15DF30F244C15AB31E6D468196E03">
    <w:name w:val="03F15DF30F244C15AB31E6D468196E03"/>
    <w:rsid w:val="000B23EB"/>
    <w:rPr>
      <w:kern w:val="2"/>
      <w:lang w:eastAsia="en-SG"/>
      <w14:ligatures w14:val="standardContextual"/>
    </w:rPr>
  </w:style>
  <w:style w:type="paragraph" w:customStyle="1" w:styleId="311261CCB018417F83E26CC8545CE3C7">
    <w:name w:val="311261CCB018417F83E26CC8545CE3C7"/>
    <w:rsid w:val="000B23EB"/>
    <w:rPr>
      <w:kern w:val="2"/>
      <w:lang w:eastAsia="en-SG"/>
      <w14:ligatures w14:val="standardContextual"/>
    </w:rPr>
  </w:style>
  <w:style w:type="paragraph" w:customStyle="1" w:styleId="CF2DE330C26E4BB3BDA2C4F06C2C22A3">
    <w:name w:val="CF2DE330C26E4BB3BDA2C4F06C2C22A3"/>
    <w:rsid w:val="000B23EB"/>
    <w:rPr>
      <w:kern w:val="2"/>
      <w:lang w:eastAsia="en-SG"/>
      <w14:ligatures w14:val="standardContextual"/>
    </w:rPr>
  </w:style>
  <w:style w:type="paragraph" w:customStyle="1" w:styleId="D64DB7CDE2B0488EACE50D1E96582B36">
    <w:name w:val="D64DB7CDE2B0488EACE50D1E96582B36"/>
    <w:rsid w:val="000B23EB"/>
    <w:rPr>
      <w:kern w:val="2"/>
      <w:lang w:eastAsia="en-SG"/>
      <w14:ligatures w14:val="standardContextual"/>
    </w:rPr>
  </w:style>
  <w:style w:type="paragraph" w:customStyle="1" w:styleId="A662D8AAC5B245FCA06678B59DC53753">
    <w:name w:val="A662D8AAC5B245FCA06678B59DC53753"/>
    <w:rsid w:val="000B23EB"/>
    <w:rPr>
      <w:kern w:val="2"/>
      <w:lang w:eastAsia="en-SG"/>
      <w14:ligatures w14:val="standardContextual"/>
    </w:rPr>
  </w:style>
  <w:style w:type="paragraph" w:customStyle="1" w:styleId="DAA7E4A601D94A5F95378AF375935279">
    <w:name w:val="DAA7E4A601D94A5F95378AF375935279"/>
    <w:rsid w:val="000B23EB"/>
    <w:rPr>
      <w:kern w:val="2"/>
      <w:lang w:eastAsia="en-SG"/>
      <w14:ligatures w14:val="standardContextual"/>
    </w:rPr>
  </w:style>
  <w:style w:type="paragraph" w:customStyle="1" w:styleId="14FE2097EDA949E1ACE0287B3BE67D1F">
    <w:name w:val="14FE2097EDA949E1ACE0287B3BE67D1F"/>
    <w:rsid w:val="000B23EB"/>
    <w:rPr>
      <w:kern w:val="2"/>
      <w:lang w:eastAsia="en-SG"/>
      <w14:ligatures w14:val="standardContextual"/>
    </w:rPr>
  </w:style>
  <w:style w:type="paragraph" w:customStyle="1" w:styleId="E36617EBE9E74696A61690D5458F98EE">
    <w:name w:val="E36617EBE9E74696A61690D5458F98EE"/>
    <w:rsid w:val="000B23EB"/>
    <w:rPr>
      <w:kern w:val="2"/>
      <w:lang w:eastAsia="en-SG"/>
      <w14:ligatures w14:val="standardContextual"/>
    </w:rPr>
  </w:style>
  <w:style w:type="paragraph" w:customStyle="1" w:styleId="570F722475ED48E4A244752D035847A7">
    <w:name w:val="570F722475ED48E4A244752D035847A7"/>
    <w:rsid w:val="000B23EB"/>
    <w:rPr>
      <w:kern w:val="2"/>
      <w:lang w:eastAsia="en-SG"/>
      <w14:ligatures w14:val="standardContextual"/>
    </w:rPr>
  </w:style>
  <w:style w:type="paragraph" w:customStyle="1" w:styleId="D8351C3A3EC2473C9F7764282616BB0B">
    <w:name w:val="D8351C3A3EC2473C9F7764282616BB0B"/>
    <w:rsid w:val="000B23EB"/>
    <w:rPr>
      <w:kern w:val="2"/>
      <w:lang w:eastAsia="en-SG"/>
      <w14:ligatures w14:val="standardContextual"/>
    </w:rPr>
  </w:style>
  <w:style w:type="paragraph" w:customStyle="1" w:styleId="A01C528665E74CF6AB0C6D1137B55496">
    <w:name w:val="A01C528665E74CF6AB0C6D1137B55496"/>
    <w:rsid w:val="000B23EB"/>
    <w:rPr>
      <w:kern w:val="2"/>
      <w:lang w:eastAsia="en-SG"/>
      <w14:ligatures w14:val="standardContextual"/>
    </w:rPr>
  </w:style>
  <w:style w:type="paragraph" w:customStyle="1" w:styleId="75E40662783947A0AD3D489C132CBCC1">
    <w:name w:val="75E40662783947A0AD3D489C132CBCC1"/>
    <w:rsid w:val="000B23EB"/>
    <w:rPr>
      <w:kern w:val="2"/>
      <w:lang w:eastAsia="en-SG"/>
      <w14:ligatures w14:val="standardContextual"/>
    </w:rPr>
  </w:style>
  <w:style w:type="paragraph" w:customStyle="1" w:styleId="B66CE74A444B4ECE996370F589255D49">
    <w:name w:val="B66CE74A444B4ECE996370F589255D49"/>
    <w:rsid w:val="000B23EB"/>
    <w:rPr>
      <w:kern w:val="2"/>
      <w:lang w:eastAsia="en-SG"/>
      <w14:ligatures w14:val="standardContextual"/>
    </w:rPr>
  </w:style>
  <w:style w:type="paragraph" w:customStyle="1" w:styleId="DA37298B40E24710A9DBE5B62B0FB2D6">
    <w:name w:val="DA37298B40E24710A9DBE5B62B0FB2D6"/>
    <w:rsid w:val="000B23EB"/>
    <w:rPr>
      <w:kern w:val="2"/>
      <w:lang w:eastAsia="en-SG"/>
      <w14:ligatures w14:val="standardContextual"/>
    </w:rPr>
  </w:style>
  <w:style w:type="paragraph" w:customStyle="1" w:styleId="BEC10EE9167F4793A5A5649E5BF02C6D">
    <w:name w:val="BEC10EE9167F4793A5A5649E5BF02C6D"/>
    <w:rsid w:val="000B23EB"/>
    <w:rPr>
      <w:kern w:val="2"/>
      <w:lang w:eastAsia="en-SG"/>
      <w14:ligatures w14:val="standardContextual"/>
    </w:rPr>
  </w:style>
  <w:style w:type="paragraph" w:customStyle="1" w:styleId="C97B6C839BD04539809AF09AFE889E24">
    <w:name w:val="C97B6C839BD04539809AF09AFE889E24"/>
    <w:rsid w:val="000B23EB"/>
    <w:rPr>
      <w:kern w:val="2"/>
      <w:lang w:eastAsia="en-SG"/>
      <w14:ligatures w14:val="standardContextual"/>
    </w:rPr>
  </w:style>
  <w:style w:type="paragraph" w:customStyle="1" w:styleId="8D29611E60284DD28FDAFB6159885869">
    <w:name w:val="8D29611E60284DD28FDAFB6159885869"/>
    <w:rsid w:val="000B23EB"/>
    <w:rPr>
      <w:kern w:val="2"/>
      <w:lang w:eastAsia="en-SG"/>
      <w14:ligatures w14:val="standardContextual"/>
    </w:rPr>
  </w:style>
  <w:style w:type="paragraph" w:customStyle="1" w:styleId="45EF872AB7384B558398450BE8147AA1">
    <w:name w:val="45EF872AB7384B558398450BE8147AA1"/>
    <w:rsid w:val="000B23EB"/>
    <w:rPr>
      <w:kern w:val="2"/>
      <w:lang w:eastAsia="en-SG"/>
      <w14:ligatures w14:val="standardContextual"/>
    </w:rPr>
  </w:style>
  <w:style w:type="paragraph" w:customStyle="1" w:styleId="810AA45BCA8B442AB9BE202253B13F28">
    <w:name w:val="810AA45BCA8B442AB9BE202253B13F28"/>
    <w:rsid w:val="000B23EB"/>
    <w:rPr>
      <w:kern w:val="2"/>
      <w:lang w:eastAsia="en-SG"/>
      <w14:ligatures w14:val="standardContextual"/>
    </w:rPr>
  </w:style>
  <w:style w:type="paragraph" w:customStyle="1" w:styleId="25668AD24CED4824B98E0A715BD54B32">
    <w:name w:val="25668AD24CED4824B98E0A715BD54B32"/>
    <w:rsid w:val="000B23EB"/>
    <w:rPr>
      <w:kern w:val="2"/>
      <w:lang w:eastAsia="en-SG"/>
      <w14:ligatures w14:val="standardContextual"/>
    </w:rPr>
  </w:style>
  <w:style w:type="paragraph" w:customStyle="1" w:styleId="903C8BD53DF74E11BB61DABE42400ADF">
    <w:name w:val="903C8BD53DF74E11BB61DABE42400ADF"/>
    <w:rsid w:val="000B23EB"/>
    <w:rPr>
      <w:kern w:val="2"/>
      <w:lang w:eastAsia="en-SG"/>
      <w14:ligatures w14:val="standardContextual"/>
    </w:rPr>
  </w:style>
  <w:style w:type="paragraph" w:customStyle="1" w:styleId="6E0412F604ED4750B6C1AA8804403D19">
    <w:name w:val="6E0412F604ED4750B6C1AA8804403D19"/>
    <w:rsid w:val="000B23EB"/>
    <w:rPr>
      <w:kern w:val="2"/>
      <w:lang w:eastAsia="en-SG"/>
      <w14:ligatures w14:val="standardContextual"/>
    </w:rPr>
  </w:style>
  <w:style w:type="paragraph" w:customStyle="1" w:styleId="829EEB6234B8496BB4F7FAA2DCEB2913">
    <w:name w:val="829EEB6234B8496BB4F7FAA2DCEB2913"/>
    <w:rsid w:val="000B23EB"/>
    <w:rPr>
      <w:kern w:val="2"/>
      <w:lang w:eastAsia="en-SG"/>
      <w14:ligatures w14:val="standardContextual"/>
    </w:rPr>
  </w:style>
  <w:style w:type="paragraph" w:customStyle="1" w:styleId="8D401CC34605414190562E868D420C1B">
    <w:name w:val="8D401CC34605414190562E868D420C1B"/>
    <w:rsid w:val="000B23EB"/>
    <w:rPr>
      <w:kern w:val="2"/>
      <w:lang w:eastAsia="en-SG"/>
      <w14:ligatures w14:val="standardContextual"/>
    </w:rPr>
  </w:style>
  <w:style w:type="paragraph" w:customStyle="1" w:styleId="2FC61550E6754C63A4C5D73E358EE164">
    <w:name w:val="2FC61550E6754C63A4C5D73E358EE164"/>
    <w:rsid w:val="000B23EB"/>
    <w:rPr>
      <w:kern w:val="2"/>
      <w:lang w:eastAsia="en-SG"/>
      <w14:ligatures w14:val="standardContextual"/>
    </w:rPr>
  </w:style>
  <w:style w:type="paragraph" w:customStyle="1" w:styleId="25D32532FBF94F23BF1AB03051E5C455">
    <w:name w:val="25D32532FBF94F23BF1AB03051E5C455"/>
    <w:rsid w:val="000B23EB"/>
    <w:rPr>
      <w:kern w:val="2"/>
      <w:lang w:eastAsia="en-SG"/>
      <w14:ligatures w14:val="standardContextual"/>
    </w:rPr>
  </w:style>
  <w:style w:type="paragraph" w:customStyle="1" w:styleId="811EB807D517452DA9C2FC73F5FFC639">
    <w:name w:val="811EB807D517452DA9C2FC73F5FFC639"/>
    <w:rsid w:val="000B23EB"/>
    <w:rPr>
      <w:kern w:val="2"/>
      <w:lang w:eastAsia="en-SG"/>
      <w14:ligatures w14:val="standardContextual"/>
    </w:rPr>
  </w:style>
  <w:style w:type="paragraph" w:customStyle="1" w:styleId="AE3F86D163EF4BE18FC670D5A936EC67">
    <w:name w:val="AE3F86D163EF4BE18FC670D5A936EC67"/>
    <w:rsid w:val="000B23EB"/>
    <w:rPr>
      <w:kern w:val="2"/>
      <w:lang w:eastAsia="en-SG"/>
      <w14:ligatures w14:val="standardContextual"/>
    </w:rPr>
  </w:style>
  <w:style w:type="paragraph" w:customStyle="1" w:styleId="50B60794DB364B5E9FF0D6B7A5774389">
    <w:name w:val="50B60794DB364B5E9FF0D6B7A5774389"/>
    <w:rsid w:val="000B23EB"/>
    <w:rPr>
      <w:kern w:val="2"/>
      <w:lang w:eastAsia="en-SG"/>
      <w14:ligatures w14:val="standardContextual"/>
    </w:rPr>
  </w:style>
  <w:style w:type="paragraph" w:customStyle="1" w:styleId="B504B3A3D6DB4994B443D1180E457D1D">
    <w:name w:val="B504B3A3D6DB4994B443D1180E457D1D"/>
    <w:rsid w:val="000B23EB"/>
    <w:rPr>
      <w:kern w:val="2"/>
      <w:lang w:eastAsia="en-SG"/>
      <w14:ligatures w14:val="standardContextual"/>
    </w:rPr>
  </w:style>
  <w:style w:type="paragraph" w:customStyle="1" w:styleId="A386EAF7E9C94F48A63DF4F4F9CE2138">
    <w:name w:val="A386EAF7E9C94F48A63DF4F4F9CE2138"/>
    <w:rsid w:val="000B23EB"/>
    <w:rPr>
      <w:kern w:val="2"/>
      <w:lang w:eastAsia="en-SG"/>
      <w14:ligatures w14:val="standardContextual"/>
    </w:rPr>
  </w:style>
  <w:style w:type="paragraph" w:customStyle="1" w:styleId="8E3CD1426F514E909EFC67EABF4E6B3D">
    <w:name w:val="8E3CD1426F514E909EFC67EABF4E6B3D"/>
    <w:rsid w:val="000B23EB"/>
    <w:rPr>
      <w:kern w:val="2"/>
      <w:lang w:eastAsia="en-SG"/>
      <w14:ligatures w14:val="standardContextual"/>
    </w:rPr>
  </w:style>
  <w:style w:type="paragraph" w:customStyle="1" w:styleId="E33E7ACBA86E4FB594ADD3973CE06024">
    <w:name w:val="E33E7ACBA86E4FB594ADD3973CE06024"/>
    <w:rsid w:val="000B23EB"/>
    <w:rPr>
      <w:kern w:val="2"/>
      <w:lang w:eastAsia="en-SG"/>
      <w14:ligatures w14:val="standardContextual"/>
    </w:rPr>
  </w:style>
  <w:style w:type="paragraph" w:customStyle="1" w:styleId="40DBD0DCAABF47419A0B301BB520E584">
    <w:name w:val="40DBD0DCAABF47419A0B301BB520E584"/>
    <w:rsid w:val="000B23EB"/>
    <w:rPr>
      <w:kern w:val="2"/>
      <w:lang w:eastAsia="en-SG"/>
      <w14:ligatures w14:val="standardContextual"/>
    </w:rPr>
  </w:style>
  <w:style w:type="paragraph" w:customStyle="1" w:styleId="970B083072FC4DFCB7DA290E556457D6">
    <w:name w:val="970B083072FC4DFCB7DA290E556457D6"/>
    <w:rsid w:val="000B23EB"/>
    <w:rPr>
      <w:kern w:val="2"/>
      <w:lang w:eastAsia="en-SG"/>
      <w14:ligatures w14:val="standardContextual"/>
    </w:rPr>
  </w:style>
  <w:style w:type="paragraph" w:customStyle="1" w:styleId="308E049101754F3BAD009829DE4D7894">
    <w:name w:val="308E049101754F3BAD009829DE4D7894"/>
    <w:rsid w:val="000B23EB"/>
    <w:rPr>
      <w:kern w:val="2"/>
      <w:lang w:eastAsia="en-SG"/>
      <w14:ligatures w14:val="standardContextual"/>
    </w:rPr>
  </w:style>
  <w:style w:type="paragraph" w:customStyle="1" w:styleId="75A564F988204CF59AF64D35A69EBD98">
    <w:name w:val="75A564F988204CF59AF64D35A69EBD98"/>
    <w:rsid w:val="000B23EB"/>
    <w:rPr>
      <w:kern w:val="2"/>
      <w:lang w:eastAsia="en-SG"/>
      <w14:ligatures w14:val="standardContextual"/>
    </w:rPr>
  </w:style>
  <w:style w:type="paragraph" w:customStyle="1" w:styleId="16B8408B12D444A290D8F1B34C2FE604">
    <w:name w:val="16B8408B12D444A290D8F1B34C2FE604"/>
    <w:rsid w:val="000B23EB"/>
    <w:rPr>
      <w:kern w:val="2"/>
      <w:lang w:eastAsia="en-SG"/>
      <w14:ligatures w14:val="standardContextual"/>
    </w:rPr>
  </w:style>
  <w:style w:type="paragraph" w:customStyle="1" w:styleId="A2BB77BCD87C43AD9C6013AF9F0C5CF0">
    <w:name w:val="A2BB77BCD87C43AD9C6013AF9F0C5CF0"/>
    <w:rsid w:val="000B23EB"/>
    <w:rPr>
      <w:kern w:val="2"/>
      <w:lang w:eastAsia="en-SG"/>
      <w14:ligatures w14:val="standardContextual"/>
    </w:rPr>
  </w:style>
  <w:style w:type="paragraph" w:customStyle="1" w:styleId="22D2845DBBB44173A3C35CF985B5C71A">
    <w:name w:val="22D2845DBBB44173A3C35CF985B5C71A"/>
    <w:rsid w:val="000B23EB"/>
    <w:rPr>
      <w:kern w:val="2"/>
      <w:lang w:eastAsia="en-SG"/>
      <w14:ligatures w14:val="standardContextual"/>
    </w:rPr>
  </w:style>
  <w:style w:type="paragraph" w:customStyle="1" w:styleId="50CB0C83D7EB4ACA94793F353EA10F8C">
    <w:name w:val="50CB0C83D7EB4ACA94793F353EA10F8C"/>
    <w:rsid w:val="000B23EB"/>
    <w:rPr>
      <w:kern w:val="2"/>
      <w:lang w:eastAsia="en-SG"/>
      <w14:ligatures w14:val="standardContextual"/>
    </w:rPr>
  </w:style>
  <w:style w:type="paragraph" w:customStyle="1" w:styleId="3B878429E8A74FE084B4829EF6A9C04F">
    <w:name w:val="3B878429E8A74FE084B4829EF6A9C04F"/>
    <w:rsid w:val="000B23EB"/>
    <w:rPr>
      <w:kern w:val="2"/>
      <w:lang w:eastAsia="en-SG"/>
      <w14:ligatures w14:val="standardContextual"/>
    </w:rPr>
  </w:style>
  <w:style w:type="paragraph" w:customStyle="1" w:styleId="FCA91CC0CF4844428739A82557516D90">
    <w:name w:val="FCA91CC0CF4844428739A82557516D90"/>
    <w:rsid w:val="000B23EB"/>
    <w:rPr>
      <w:kern w:val="2"/>
      <w:lang w:eastAsia="en-SG"/>
      <w14:ligatures w14:val="standardContextual"/>
    </w:rPr>
  </w:style>
  <w:style w:type="paragraph" w:customStyle="1" w:styleId="CC46895CA45F4D818F8271348A3C7DE0">
    <w:name w:val="CC46895CA45F4D818F8271348A3C7DE0"/>
    <w:rsid w:val="000B23EB"/>
    <w:rPr>
      <w:kern w:val="2"/>
      <w:lang w:eastAsia="en-SG"/>
      <w14:ligatures w14:val="standardContextual"/>
    </w:rPr>
  </w:style>
  <w:style w:type="paragraph" w:customStyle="1" w:styleId="6B61F96205B8418191F94B8D83AB6572">
    <w:name w:val="6B61F96205B8418191F94B8D83AB6572"/>
    <w:rsid w:val="000B23EB"/>
    <w:rPr>
      <w:kern w:val="2"/>
      <w:lang w:eastAsia="en-SG"/>
      <w14:ligatures w14:val="standardContextual"/>
    </w:rPr>
  </w:style>
  <w:style w:type="paragraph" w:customStyle="1" w:styleId="212DBAB8E2F047A19E24DC381DA75DE1">
    <w:name w:val="212DBAB8E2F047A19E24DC381DA75DE1"/>
    <w:rsid w:val="000B23EB"/>
    <w:rPr>
      <w:kern w:val="2"/>
      <w:lang w:eastAsia="en-SG"/>
      <w14:ligatures w14:val="standardContextual"/>
    </w:rPr>
  </w:style>
  <w:style w:type="paragraph" w:customStyle="1" w:styleId="7DC9CDD6B00245D09097020B6DBC29C9">
    <w:name w:val="7DC9CDD6B00245D09097020B6DBC29C9"/>
    <w:rsid w:val="000B23EB"/>
    <w:rPr>
      <w:kern w:val="2"/>
      <w:lang w:eastAsia="en-SG"/>
      <w14:ligatures w14:val="standardContextual"/>
    </w:rPr>
  </w:style>
  <w:style w:type="paragraph" w:customStyle="1" w:styleId="9D1C890D28134E98B4010D6262B509C6">
    <w:name w:val="9D1C890D28134E98B4010D6262B509C6"/>
    <w:rsid w:val="000B23EB"/>
    <w:rPr>
      <w:kern w:val="2"/>
      <w:lang w:eastAsia="en-SG"/>
      <w14:ligatures w14:val="standardContextual"/>
    </w:rPr>
  </w:style>
  <w:style w:type="paragraph" w:customStyle="1" w:styleId="912253F7FB464AFABB85933523209BFC">
    <w:name w:val="912253F7FB464AFABB85933523209BFC"/>
    <w:rsid w:val="000B23EB"/>
    <w:rPr>
      <w:kern w:val="2"/>
      <w:lang w:eastAsia="en-SG"/>
      <w14:ligatures w14:val="standardContextual"/>
    </w:rPr>
  </w:style>
  <w:style w:type="paragraph" w:customStyle="1" w:styleId="E63619D5909E4CE6843F5FD6CBF33AA6">
    <w:name w:val="E63619D5909E4CE6843F5FD6CBF33AA6"/>
    <w:rsid w:val="000B23EB"/>
    <w:rPr>
      <w:kern w:val="2"/>
      <w:lang w:eastAsia="en-SG"/>
      <w14:ligatures w14:val="standardContextual"/>
    </w:rPr>
  </w:style>
  <w:style w:type="paragraph" w:customStyle="1" w:styleId="4DDA2D1C62CC49CFB413AF6CEC0594A3">
    <w:name w:val="4DDA2D1C62CC49CFB413AF6CEC0594A3"/>
    <w:rsid w:val="000B23EB"/>
    <w:rPr>
      <w:kern w:val="2"/>
      <w:lang w:eastAsia="en-SG"/>
      <w14:ligatures w14:val="standardContextual"/>
    </w:rPr>
  </w:style>
  <w:style w:type="paragraph" w:customStyle="1" w:styleId="1C1CC6A1AE7547959C721DC39A245000">
    <w:name w:val="1C1CC6A1AE7547959C721DC39A245000"/>
    <w:rsid w:val="000B23EB"/>
    <w:rPr>
      <w:kern w:val="2"/>
      <w:lang w:eastAsia="en-SG"/>
      <w14:ligatures w14:val="standardContextual"/>
    </w:rPr>
  </w:style>
  <w:style w:type="paragraph" w:customStyle="1" w:styleId="35133B7F1DAA468BAC0524FB9238E733">
    <w:name w:val="35133B7F1DAA468BAC0524FB9238E733"/>
    <w:rsid w:val="000B23EB"/>
    <w:rPr>
      <w:kern w:val="2"/>
      <w:lang w:eastAsia="en-SG"/>
      <w14:ligatures w14:val="standardContextual"/>
    </w:rPr>
  </w:style>
  <w:style w:type="paragraph" w:customStyle="1" w:styleId="1C4C3A59D62B4B2F85466523D1DC8B16">
    <w:name w:val="1C4C3A59D62B4B2F85466523D1DC8B16"/>
    <w:rsid w:val="000B23EB"/>
    <w:rPr>
      <w:kern w:val="2"/>
      <w:lang w:eastAsia="en-SG"/>
      <w14:ligatures w14:val="standardContextual"/>
    </w:rPr>
  </w:style>
  <w:style w:type="paragraph" w:customStyle="1" w:styleId="5C6B31E1908F47ECAEF5C15EF7F59784">
    <w:name w:val="5C6B31E1908F47ECAEF5C15EF7F59784"/>
    <w:rsid w:val="000B23EB"/>
    <w:rPr>
      <w:kern w:val="2"/>
      <w:lang w:eastAsia="en-SG"/>
      <w14:ligatures w14:val="standardContextual"/>
    </w:rPr>
  </w:style>
  <w:style w:type="paragraph" w:customStyle="1" w:styleId="0134682E2409443387CA883206AE8D47">
    <w:name w:val="0134682E2409443387CA883206AE8D47"/>
    <w:rsid w:val="000B23EB"/>
    <w:rPr>
      <w:kern w:val="2"/>
      <w:lang w:eastAsia="en-SG"/>
      <w14:ligatures w14:val="standardContextual"/>
    </w:rPr>
  </w:style>
  <w:style w:type="paragraph" w:customStyle="1" w:styleId="8097FFB2D8244F048D62EDF74A02E755">
    <w:name w:val="8097FFB2D8244F048D62EDF74A02E755"/>
    <w:rsid w:val="000B23EB"/>
    <w:rPr>
      <w:kern w:val="2"/>
      <w:lang w:eastAsia="en-SG"/>
      <w14:ligatures w14:val="standardContextual"/>
    </w:rPr>
  </w:style>
  <w:style w:type="paragraph" w:customStyle="1" w:styleId="BA641EA22CD543908089CE9A74E43AA2">
    <w:name w:val="BA641EA22CD543908089CE9A74E43AA2"/>
    <w:rsid w:val="000B23EB"/>
    <w:rPr>
      <w:kern w:val="2"/>
      <w:lang w:eastAsia="en-SG"/>
      <w14:ligatures w14:val="standardContextual"/>
    </w:rPr>
  </w:style>
  <w:style w:type="paragraph" w:customStyle="1" w:styleId="59773E3BD52644BEA47B64CFC10BDBC9">
    <w:name w:val="59773E3BD52644BEA47B64CFC10BDBC9"/>
    <w:rsid w:val="000B23EB"/>
    <w:rPr>
      <w:kern w:val="2"/>
      <w:lang w:eastAsia="en-SG"/>
      <w14:ligatures w14:val="standardContextual"/>
    </w:rPr>
  </w:style>
  <w:style w:type="paragraph" w:customStyle="1" w:styleId="2FA3C8FC1B924DBEA218934DBB8CB06D">
    <w:name w:val="2FA3C8FC1B924DBEA218934DBB8CB06D"/>
    <w:rsid w:val="000B23EB"/>
    <w:rPr>
      <w:kern w:val="2"/>
      <w:lang w:eastAsia="en-SG"/>
      <w14:ligatures w14:val="standardContextual"/>
    </w:rPr>
  </w:style>
  <w:style w:type="paragraph" w:customStyle="1" w:styleId="7C006153EDF442FD8B4E18C6B8CB22A2">
    <w:name w:val="7C006153EDF442FD8B4E18C6B8CB22A2"/>
    <w:rsid w:val="000B23EB"/>
    <w:rPr>
      <w:kern w:val="2"/>
      <w:lang w:eastAsia="en-SG"/>
      <w14:ligatures w14:val="standardContextual"/>
    </w:rPr>
  </w:style>
  <w:style w:type="paragraph" w:customStyle="1" w:styleId="62D6ACDC8D1547F2848758B4C93BEB4A">
    <w:name w:val="62D6ACDC8D1547F2848758B4C93BEB4A"/>
    <w:rsid w:val="000B23EB"/>
    <w:rPr>
      <w:kern w:val="2"/>
      <w:lang w:eastAsia="en-SG"/>
      <w14:ligatures w14:val="standardContextual"/>
    </w:rPr>
  </w:style>
  <w:style w:type="paragraph" w:customStyle="1" w:styleId="9DB4E24EACF64D73ADA3CE33BC6D25E2">
    <w:name w:val="9DB4E24EACF64D73ADA3CE33BC6D25E2"/>
    <w:rsid w:val="000B23EB"/>
    <w:rPr>
      <w:kern w:val="2"/>
      <w:lang w:eastAsia="en-SG"/>
      <w14:ligatures w14:val="standardContextual"/>
    </w:rPr>
  </w:style>
  <w:style w:type="paragraph" w:customStyle="1" w:styleId="37C316FD75454EA59D554D8CEEE2FB34">
    <w:name w:val="37C316FD75454EA59D554D8CEEE2FB34"/>
    <w:rsid w:val="000B23EB"/>
    <w:rPr>
      <w:kern w:val="2"/>
      <w:lang w:eastAsia="en-SG"/>
      <w14:ligatures w14:val="standardContextual"/>
    </w:rPr>
  </w:style>
  <w:style w:type="paragraph" w:customStyle="1" w:styleId="9B97A76A075B4BC99DD2FB52EDDEC76D">
    <w:name w:val="9B97A76A075B4BC99DD2FB52EDDEC76D"/>
    <w:rsid w:val="000B23EB"/>
    <w:rPr>
      <w:kern w:val="2"/>
      <w:lang w:eastAsia="en-SG"/>
      <w14:ligatures w14:val="standardContextual"/>
    </w:rPr>
  </w:style>
  <w:style w:type="paragraph" w:customStyle="1" w:styleId="D0F1712AB0F2497E871B1F3835641E12">
    <w:name w:val="D0F1712AB0F2497E871B1F3835641E12"/>
    <w:rsid w:val="000B23EB"/>
    <w:rPr>
      <w:kern w:val="2"/>
      <w:lang w:eastAsia="en-SG"/>
      <w14:ligatures w14:val="standardContextual"/>
    </w:rPr>
  </w:style>
  <w:style w:type="paragraph" w:customStyle="1" w:styleId="BAE8DBFCD69E413996A05340FBE8AF1C">
    <w:name w:val="BAE8DBFCD69E413996A05340FBE8AF1C"/>
    <w:rsid w:val="000B23EB"/>
    <w:rPr>
      <w:kern w:val="2"/>
      <w:lang w:eastAsia="en-SG"/>
      <w14:ligatures w14:val="standardContextual"/>
    </w:rPr>
  </w:style>
  <w:style w:type="paragraph" w:customStyle="1" w:styleId="7B34CBF400694ACAB949DE09FA90E059">
    <w:name w:val="7B34CBF400694ACAB949DE09FA90E059"/>
    <w:rsid w:val="000B23EB"/>
    <w:rPr>
      <w:kern w:val="2"/>
      <w:lang w:eastAsia="en-SG"/>
      <w14:ligatures w14:val="standardContextual"/>
    </w:rPr>
  </w:style>
  <w:style w:type="paragraph" w:customStyle="1" w:styleId="D96747E427354F0591D84FDE02C13CE1">
    <w:name w:val="D96747E427354F0591D84FDE02C13CE1"/>
    <w:rsid w:val="000B23EB"/>
    <w:rPr>
      <w:kern w:val="2"/>
      <w:lang w:eastAsia="en-SG"/>
      <w14:ligatures w14:val="standardContextual"/>
    </w:rPr>
  </w:style>
  <w:style w:type="paragraph" w:customStyle="1" w:styleId="351A35EAA0874BF898A7F5294DEC5658">
    <w:name w:val="351A35EAA0874BF898A7F5294DEC5658"/>
    <w:rsid w:val="000B23EB"/>
    <w:rPr>
      <w:kern w:val="2"/>
      <w:lang w:eastAsia="en-SG"/>
      <w14:ligatures w14:val="standardContextual"/>
    </w:rPr>
  </w:style>
  <w:style w:type="paragraph" w:customStyle="1" w:styleId="44CB2E9D3DE149539F3E2C2C92064A45">
    <w:name w:val="44CB2E9D3DE149539F3E2C2C92064A45"/>
    <w:rsid w:val="000B23EB"/>
    <w:rPr>
      <w:kern w:val="2"/>
      <w:lang w:eastAsia="en-SG"/>
      <w14:ligatures w14:val="standardContextual"/>
    </w:rPr>
  </w:style>
  <w:style w:type="paragraph" w:customStyle="1" w:styleId="73647878E47A4D5AA5BB68C0132716EA">
    <w:name w:val="73647878E47A4D5AA5BB68C0132716EA"/>
    <w:rsid w:val="000B23EB"/>
    <w:rPr>
      <w:kern w:val="2"/>
      <w:lang w:eastAsia="en-SG"/>
      <w14:ligatures w14:val="standardContextual"/>
    </w:rPr>
  </w:style>
  <w:style w:type="paragraph" w:customStyle="1" w:styleId="8071FBAD7DB044409FA46F91267CC54F">
    <w:name w:val="8071FBAD7DB044409FA46F91267CC54F"/>
    <w:rsid w:val="000B23EB"/>
    <w:rPr>
      <w:kern w:val="2"/>
      <w:lang w:eastAsia="en-SG"/>
      <w14:ligatures w14:val="standardContextual"/>
    </w:rPr>
  </w:style>
  <w:style w:type="paragraph" w:customStyle="1" w:styleId="C994B7AF3E754650A9C9669B70451207">
    <w:name w:val="C994B7AF3E754650A9C9669B70451207"/>
    <w:rsid w:val="000B23EB"/>
    <w:rPr>
      <w:kern w:val="2"/>
      <w:lang w:eastAsia="en-SG"/>
      <w14:ligatures w14:val="standardContextual"/>
    </w:rPr>
  </w:style>
  <w:style w:type="paragraph" w:customStyle="1" w:styleId="62E37ECEE20B460783D3A328CB7BE203">
    <w:name w:val="62E37ECEE20B460783D3A328CB7BE203"/>
    <w:rsid w:val="000B23EB"/>
    <w:rPr>
      <w:kern w:val="2"/>
      <w:lang w:eastAsia="en-SG"/>
      <w14:ligatures w14:val="standardContextual"/>
    </w:rPr>
  </w:style>
  <w:style w:type="paragraph" w:customStyle="1" w:styleId="9130D643F85742338621A7FF35688088">
    <w:name w:val="9130D643F85742338621A7FF35688088"/>
    <w:rsid w:val="000B23EB"/>
    <w:rPr>
      <w:kern w:val="2"/>
      <w:lang w:eastAsia="en-SG"/>
      <w14:ligatures w14:val="standardContextual"/>
    </w:rPr>
  </w:style>
  <w:style w:type="paragraph" w:customStyle="1" w:styleId="FA5E4344BB754A27A7C32E73F901523B">
    <w:name w:val="FA5E4344BB754A27A7C32E73F901523B"/>
    <w:rsid w:val="000B23EB"/>
    <w:rPr>
      <w:kern w:val="2"/>
      <w:lang w:eastAsia="en-SG"/>
      <w14:ligatures w14:val="standardContextual"/>
    </w:rPr>
  </w:style>
  <w:style w:type="paragraph" w:customStyle="1" w:styleId="38C6898DA8B5455F9D744A4E0552328C">
    <w:name w:val="38C6898DA8B5455F9D744A4E0552328C"/>
    <w:rsid w:val="000B23EB"/>
    <w:rPr>
      <w:kern w:val="2"/>
      <w:lang w:eastAsia="en-SG"/>
      <w14:ligatures w14:val="standardContextual"/>
    </w:rPr>
  </w:style>
  <w:style w:type="paragraph" w:customStyle="1" w:styleId="BA6A9E58CB164DA8930B735ADF8F07A8">
    <w:name w:val="BA6A9E58CB164DA8930B735ADF8F07A8"/>
    <w:rsid w:val="000B23EB"/>
    <w:rPr>
      <w:kern w:val="2"/>
      <w:lang w:eastAsia="en-SG"/>
      <w14:ligatures w14:val="standardContextual"/>
    </w:rPr>
  </w:style>
  <w:style w:type="paragraph" w:customStyle="1" w:styleId="E497306874D84C88A9A65B64EA51698E">
    <w:name w:val="E497306874D84C88A9A65B64EA51698E"/>
    <w:rsid w:val="00561654"/>
    <w:rPr>
      <w:kern w:val="2"/>
      <w:lang w:eastAsia="en-SG"/>
      <w14:ligatures w14:val="standardContextual"/>
    </w:rPr>
  </w:style>
  <w:style w:type="paragraph" w:customStyle="1" w:styleId="23B9749CD4674028ACEDEA3180444C36">
    <w:name w:val="23B9749CD4674028ACEDEA3180444C36"/>
    <w:rsid w:val="00561654"/>
    <w:rPr>
      <w:kern w:val="2"/>
      <w:lang w:eastAsia="en-SG"/>
      <w14:ligatures w14:val="standardContextual"/>
    </w:rPr>
  </w:style>
  <w:style w:type="paragraph" w:customStyle="1" w:styleId="8998D633DD8845C4A315E84A3F74AB86">
    <w:name w:val="8998D633DD8845C4A315E84A3F74AB86"/>
    <w:rsid w:val="00561654"/>
    <w:rPr>
      <w:kern w:val="2"/>
      <w:lang w:eastAsia="en-SG"/>
      <w14:ligatures w14:val="standardContextual"/>
    </w:rPr>
  </w:style>
  <w:style w:type="paragraph" w:customStyle="1" w:styleId="3955B0F8D082445E9D1BC89A23BFF79E">
    <w:name w:val="3955B0F8D082445E9D1BC89A23BFF79E"/>
    <w:rsid w:val="00561654"/>
    <w:rPr>
      <w:kern w:val="2"/>
      <w:lang w:eastAsia="en-SG"/>
      <w14:ligatures w14:val="standardContextual"/>
    </w:rPr>
  </w:style>
  <w:style w:type="paragraph" w:customStyle="1" w:styleId="1CEBCA0109A74F48A54A507258F89BF9">
    <w:name w:val="1CEBCA0109A74F48A54A507258F89BF9"/>
    <w:rsid w:val="00561654"/>
    <w:rPr>
      <w:kern w:val="2"/>
      <w:lang w:eastAsia="en-SG"/>
      <w14:ligatures w14:val="standardContextual"/>
    </w:rPr>
  </w:style>
  <w:style w:type="paragraph" w:customStyle="1" w:styleId="55971C3C6E4A4354960E0C52B6574635">
    <w:name w:val="55971C3C6E4A4354960E0C52B6574635"/>
    <w:rsid w:val="00561654"/>
    <w:rPr>
      <w:kern w:val="2"/>
      <w:lang w:eastAsia="en-SG"/>
      <w14:ligatures w14:val="standardContextual"/>
    </w:rPr>
  </w:style>
  <w:style w:type="paragraph" w:customStyle="1" w:styleId="35E9E71A3C1F4B799E967D1D865BB603">
    <w:name w:val="35E9E71A3C1F4B799E967D1D865BB603"/>
    <w:rsid w:val="00561654"/>
    <w:rPr>
      <w:kern w:val="2"/>
      <w:lang w:eastAsia="en-SG"/>
      <w14:ligatures w14:val="standardContextual"/>
    </w:rPr>
  </w:style>
  <w:style w:type="paragraph" w:customStyle="1" w:styleId="70200BEA221940F29B3E48A8077426EF">
    <w:name w:val="70200BEA221940F29B3E48A8077426EF"/>
    <w:rsid w:val="00561654"/>
    <w:rPr>
      <w:kern w:val="2"/>
      <w:lang w:eastAsia="en-SG"/>
      <w14:ligatures w14:val="standardContextual"/>
    </w:rPr>
  </w:style>
  <w:style w:type="paragraph" w:customStyle="1" w:styleId="C82B81755DDC4DA5BB5E6B567BAA781A">
    <w:name w:val="C82B81755DDC4DA5BB5E6B567BAA781A"/>
    <w:rsid w:val="00561654"/>
    <w:rPr>
      <w:kern w:val="2"/>
      <w:lang w:eastAsia="en-SG"/>
      <w14:ligatures w14:val="standardContextual"/>
    </w:rPr>
  </w:style>
  <w:style w:type="paragraph" w:customStyle="1" w:styleId="497462892E41475EB9F5C057933318B0">
    <w:name w:val="497462892E41475EB9F5C057933318B0"/>
    <w:rsid w:val="00561654"/>
    <w:rPr>
      <w:kern w:val="2"/>
      <w:lang w:eastAsia="en-SG"/>
      <w14:ligatures w14:val="standardContextual"/>
    </w:rPr>
  </w:style>
  <w:style w:type="paragraph" w:customStyle="1" w:styleId="B3CB9EA1A02F45B6AA75CF23490A99A7">
    <w:name w:val="B3CB9EA1A02F45B6AA75CF23490A99A7"/>
    <w:rsid w:val="00561654"/>
    <w:rPr>
      <w:kern w:val="2"/>
      <w:lang w:eastAsia="en-SG"/>
      <w14:ligatures w14:val="standardContextual"/>
    </w:rPr>
  </w:style>
  <w:style w:type="paragraph" w:customStyle="1" w:styleId="A2CCE25F1D4B41E8B3C79911E04398EB">
    <w:name w:val="A2CCE25F1D4B41E8B3C79911E04398EB"/>
    <w:rsid w:val="00561654"/>
    <w:rPr>
      <w:kern w:val="2"/>
      <w:lang w:eastAsia="en-SG"/>
      <w14:ligatures w14:val="standardContextual"/>
    </w:rPr>
  </w:style>
  <w:style w:type="paragraph" w:customStyle="1" w:styleId="318E51AC97BC46CCA19B3CD4DF73B0EC">
    <w:name w:val="318E51AC97BC46CCA19B3CD4DF73B0EC"/>
    <w:rsid w:val="00561654"/>
    <w:rPr>
      <w:kern w:val="2"/>
      <w:lang w:eastAsia="en-SG"/>
      <w14:ligatures w14:val="standardContextual"/>
    </w:rPr>
  </w:style>
  <w:style w:type="paragraph" w:customStyle="1" w:styleId="9C60F7DA2AEE49DC9780D4B0A6B42ADA">
    <w:name w:val="9C60F7DA2AEE49DC9780D4B0A6B42ADA"/>
    <w:rsid w:val="00561654"/>
    <w:rPr>
      <w:kern w:val="2"/>
      <w:lang w:eastAsia="en-SG"/>
      <w14:ligatures w14:val="standardContextual"/>
    </w:rPr>
  </w:style>
  <w:style w:type="paragraph" w:customStyle="1" w:styleId="1F628C040AAD4EB29B47083746A55784">
    <w:name w:val="1F628C040AAD4EB29B47083746A55784"/>
    <w:rsid w:val="00561654"/>
    <w:rPr>
      <w:kern w:val="2"/>
      <w:lang w:eastAsia="en-SG"/>
      <w14:ligatures w14:val="standardContextual"/>
    </w:rPr>
  </w:style>
  <w:style w:type="paragraph" w:customStyle="1" w:styleId="4E62157CBE544B00BE2E64EBC652DB1D">
    <w:name w:val="4E62157CBE544B00BE2E64EBC652DB1D"/>
    <w:rsid w:val="00561654"/>
    <w:rPr>
      <w:kern w:val="2"/>
      <w:lang w:eastAsia="en-SG"/>
      <w14:ligatures w14:val="standardContextual"/>
    </w:rPr>
  </w:style>
  <w:style w:type="paragraph" w:customStyle="1" w:styleId="8DEC7BF23831489E84C530C391671364">
    <w:name w:val="8DEC7BF23831489E84C530C391671364"/>
    <w:rsid w:val="00561654"/>
    <w:rPr>
      <w:kern w:val="2"/>
      <w:lang w:eastAsia="en-SG"/>
      <w14:ligatures w14:val="standardContextual"/>
    </w:rPr>
  </w:style>
  <w:style w:type="paragraph" w:customStyle="1" w:styleId="5CD184E5906D44F9BA320543651BA897">
    <w:name w:val="5CD184E5906D44F9BA320543651BA897"/>
    <w:rsid w:val="00561654"/>
    <w:rPr>
      <w:kern w:val="2"/>
      <w:lang w:eastAsia="en-SG"/>
      <w14:ligatures w14:val="standardContextual"/>
    </w:rPr>
  </w:style>
  <w:style w:type="paragraph" w:customStyle="1" w:styleId="3C537EF230F344EB9CE1563EF4C03D2E">
    <w:name w:val="3C537EF230F344EB9CE1563EF4C03D2E"/>
    <w:rsid w:val="00561654"/>
    <w:rPr>
      <w:kern w:val="2"/>
      <w:lang w:eastAsia="en-SG"/>
      <w14:ligatures w14:val="standardContextual"/>
    </w:rPr>
  </w:style>
  <w:style w:type="paragraph" w:customStyle="1" w:styleId="C866CA7DA3534539B3C3BA9EA6E08811">
    <w:name w:val="C866CA7DA3534539B3C3BA9EA6E08811"/>
    <w:rsid w:val="00561654"/>
    <w:rPr>
      <w:kern w:val="2"/>
      <w:lang w:eastAsia="en-SG"/>
      <w14:ligatures w14:val="standardContextual"/>
    </w:rPr>
  </w:style>
  <w:style w:type="paragraph" w:customStyle="1" w:styleId="A642901EC8C24F33AD84D30DA7F91868">
    <w:name w:val="A642901EC8C24F33AD84D30DA7F91868"/>
    <w:rsid w:val="00561654"/>
    <w:rPr>
      <w:kern w:val="2"/>
      <w:lang w:eastAsia="en-SG"/>
      <w14:ligatures w14:val="standardContextual"/>
    </w:rPr>
  </w:style>
  <w:style w:type="paragraph" w:customStyle="1" w:styleId="218D88DD7C3F451B82589B493D23F36D">
    <w:name w:val="218D88DD7C3F451B82589B493D23F36D"/>
    <w:rsid w:val="00561654"/>
    <w:rPr>
      <w:kern w:val="2"/>
      <w:lang w:eastAsia="en-SG"/>
      <w14:ligatures w14:val="standardContextual"/>
    </w:rPr>
  </w:style>
  <w:style w:type="paragraph" w:customStyle="1" w:styleId="F825CBE6FCBC499EA860D24700674101">
    <w:name w:val="F825CBE6FCBC499EA860D24700674101"/>
    <w:rsid w:val="00561654"/>
    <w:rPr>
      <w:kern w:val="2"/>
      <w:lang w:eastAsia="en-SG"/>
      <w14:ligatures w14:val="standardContextual"/>
    </w:rPr>
  </w:style>
  <w:style w:type="paragraph" w:customStyle="1" w:styleId="9E3FA91BF37C4394B8288E81C002BECE">
    <w:name w:val="9E3FA91BF37C4394B8288E81C002BECE"/>
    <w:rsid w:val="00561654"/>
    <w:rPr>
      <w:kern w:val="2"/>
      <w:lang w:eastAsia="en-SG"/>
      <w14:ligatures w14:val="standardContextual"/>
    </w:rPr>
  </w:style>
  <w:style w:type="paragraph" w:customStyle="1" w:styleId="1618F2C754894C8292A972169AFDF941">
    <w:name w:val="1618F2C754894C8292A972169AFDF941"/>
    <w:rsid w:val="00561654"/>
    <w:rPr>
      <w:kern w:val="2"/>
      <w:lang w:eastAsia="en-SG"/>
      <w14:ligatures w14:val="standardContextual"/>
    </w:rPr>
  </w:style>
  <w:style w:type="paragraph" w:customStyle="1" w:styleId="A9BC4941762E4133A0E375A7292CB8F6">
    <w:name w:val="A9BC4941762E4133A0E375A7292CB8F6"/>
    <w:rsid w:val="00561654"/>
    <w:rPr>
      <w:kern w:val="2"/>
      <w:lang w:eastAsia="en-SG"/>
      <w14:ligatures w14:val="standardContextual"/>
    </w:rPr>
  </w:style>
  <w:style w:type="paragraph" w:customStyle="1" w:styleId="198FB78FC3F940409A0F50813DA06DFA">
    <w:name w:val="198FB78FC3F940409A0F50813DA06DFA"/>
    <w:rsid w:val="00561654"/>
    <w:rPr>
      <w:kern w:val="2"/>
      <w:lang w:eastAsia="en-SG"/>
      <w14:ligatures w14:val="standardContextual"/>
    </w:rPr>
  </w:style>
  <w:style w:type="paragraph" w:customStyle="1" w:styleId="A9A6ACCFC6B741AD966E2C37308DADC1">
    <w:name w:val="A9A6ACCFC6B741AD966E2C37308DADC1"/>
    <w:rsid w:val="00561654"/>
    <w:rPr>
      <w:kern w:val="2"/>
      <w:lang w:eastAsia="en-SG"/>
      <w14:ligatures w14:val="standardContextual"/>
    </w:rPr>
  </w:style>
  <w:style w:type="paragraph" w:customStyle="1" w:styleId="9D5537C5669A444DB9A4FFC453DD9ED6">
    <w:name w:val="9D5537C5669A444DB9A4FFC453DD9ED6"/>
    <w:rsid w:val="00561654"/>
    <w:rPr>
      <w:kern w:val="2"/>
      <w:lang w:eastAsia="en-SG"/>
      <w14:ligatures w14:val="standardContextual"/>
    </w:rPr>
  </w:style>
  <w:style w:type="paragraph" w:customStyle="1" w:styleId="3AB4B72D48474B0F8207A7B8692513D4">
    <w:name w:val="3AB4B72D48474B0F8207A7B8692513D4"/>
    <w:rsid w:val="00561654"/>
    <w:rPr>
      <w:kern w:val="2"/>
      <w:lang w:eastAsia="en-SG"/>
      <w14:ligatures w14:val="standardContextual"/>
    </w:rPr>
  </w:style>
  <w:style w:type="paragraph" w:customStyle="1" w:styleId="233FE96135BF427E8670CD71C31608D2">
    <w:name w:val="233FE96135BF427E8670CD71C31608D2"/>
    <w:rsid w:val="00561654"/>
    <w:rPr>
      <w:kern w:val="2"/>
      <w:lang w:eastAsia="en-SG"/>
      <w14:ligatures w14:val="standardContextual"/>
    </w:rPr>
  </w:style>
  <w:style w:type="paragraph" w:customStyle="1" w:styleId="2BA7EC875E314A4195A014ED8799D301">
    <w:name w:val="2BA7EC875E314A4195A014ED8799D301"/>
    <w:rsid w:val="00561654"/>
    <w:rPr>
      <w:kern w:val="2"/>
      <w:lang w:eastAsia="en-SG"/>
      <w14:ligatures w14:val="standardContextual"/>
    </w:rPr>
  </w:style>
  <w:style w:type="paragraph" w:customStyle="1" w:styleId="3EFCC87C1F90430CB56CB211B24DA5F0">
    <w:name w:val="3EFCC87C1F90430CB56CB211B24DA5F0"/>
    <w:rsid w:val="00561654"/>
    <w:rPr>
      <w:kern w:val="2"/>
      <w:lang w:eastAsia="en-SG"/>
      <w14:ligatures w14:val="standardContextual"/>
    </w:rPr>
  </w:style>
  <w:style w:type="paragraph" w:customStyle="1" w:styleId="5739ED70DBBB41D782E7367F2E8DEC21">
    <w:name w:val="5739ED70DBBB41D782E7367F2E8DEC21"/>
    <w:rsid w:val="00561654"/>
    <w:rPr>
      <w:kern w:val="2"/>
      <w:lang w:eastAsia="en-SG"/>
      <w14:ligatures w14:val="standardContextual"/>
    </w:rPr>
  </w:style>
  <w:style w:type="paragraph" w:customStyle="1" w:styleId="196E6D6003F445D788B6240C00D2EF4D">
    <w:name w:val="196E6D6003F445D788B6240C00D2EF4D"/>
    <w:rsid w:val="00561654"/>
    <w:rPr>
      <w:kern w:val="2"/>
      <w:lang w:eastAsia="en-SG"/>
      <w14:ligatures w14:val="standardContextual"/>
    </w:rPr>
  </w:style>
  <w:style w:type="paragraph" w:customStyle="1" w:styleId="581EF0CB334D4A578E99E4540FFAED58">
    <w:name w:val="581EF0CB334D4A578E99E4540FFAED58"/>
    <w:rsid w:val="00561654"/>
    <w:rPr>
      <w:kern w:val="2"/>
      <w:lang w:eastAsia="en-SG"/>
      <w14:ligatures w14:val="standardContextual"/>
    </w:rPr>
  </w:style>
  <w:style w:type="paragraph" w:customStyle="1" w:styleId="3B1BE9D7D12943A6BF95813AF3E39252">
    <w:name w:val="3B1BE9D7D12943A6BF95813AF3E39252"/>
    <w:rsid w:val="00561654"/>
    <w:rPr>
      <w:kern w:val="2"/>
      <w:lang w:eastAsia="en-SG"/>
      <w14:ligatures w14:val="standardContextual"/>
    </w:rPr>
  </w:style>
  <w:style w:type="paragraph" w:customStyle="1" w:styleId="0B8614A265414470A3885C696465D0D5">
    <w:name w:val="0B8614A265414470A3885C696465D0D5"/>
    <w:rsid w:val="00561654"/>
    <w:rPr>
      <w:kern w:val="2"/>
      <w:lang w:eastAsia="en-SG"/>
      <w14:ligatures w14:val="standardContextual"/>
    </w:rPr>
  </w:style>
  <w:style w:type="paragraph" w:customStyle="1" w:styleId="1A5D6CBDE87B451AB0948B2C32E904A7">
    <w:name w:val="1A5D6CBDE87B451AB0948B2C32E904A7"/>
    <w:rsid w:val="00561654"/>
    <w:rPr>
      <w:kern w:val="2"/>
      <w:lang w:eastAsia="en-SG"/>
      <w14:ligatures w14:val="standardContextual"/>
    </w:rPr>
  </w:style>
  <w:style w:type="paragraph" w:customStyle="1" w:styleId="14C41C0139E34516B66281F39A5B1305">
    <w:name w:val="14C41C0139E34516B66281F39A5B1305"/>
    <w:rsid w:val="00561654"/>
    <w:rPr>
      <w:kern w:val="2"/>
      <w:lang w:eastAsia="en-SG"/>
      <w14:ligatures w14:val="standardContextual"/>
    </w:rPr>
  </w:style>
  <w:style w:type="paragraph" w:customStyle="1" w:styleId="551609F9B43B46C29B85A74714A53F30">
    <w:name w:val="551609F9B43B46C29B85A74714A53F30"/>
    <w:rsid w:val="00561654"/>
    <w:rPr>
      <w:kern w:val="2"/>
      <w:lang w:eastAsia="en-SG"/>
      <w14:ligatures w14:val="standardContextual"/>
    </w:rPr>
  </w:style>
  <w:style w:type="paragraph" w:customStyle="1" w:styleId="E58C7C5569724AA1ABD8F211E66CCB9B">
    <w:name w:val="E58C7C5569724AA1ABD8F211E66CCB9B"/>
    <w:rsid w:val="00561654"/>
    <w:rPr>
      <w:kern w:val="2"/>
      <w:lang w:eastAsia="en-SG"/>
      <w14:ligatures w14:val="standardContextual"/>
    </w:rPr>
  </w:style>
  <w:style w:type="paragraph" w:customStyle="1" w:styleId="11C8ECB57B4D4D8FA557A89B7DBF7FAE">
    <w:name w:val="11C8ECB57B4D4D8FA557A89B7DBF7FAE"/>
    <w:rsid w:val="00561654"/>
    <w:rPr>
      <w:kern w:val="2"/>
      <w:lang w:eastAsia="en-SG"/>
      <w14:ligatures w14:val="standardContextual"/>
    </w:rPr>
  </w:style>
  <w:style w:type="paragraph" w:customStyle="1" w:styleId="7581F4A156D6444A8679916BFD02D007">
    <w:name w:val="7581F4A156D6444A8679916BFD02D007"/>
    <w:rsid w:val="00561654"/>
    <w:rPr>
      <w:kern w:val="2"/>
      <w:lang w:eastAsia="en-SG"/>
      <w14:ligatures w14:val="standardContextual"/>
    </w:rPr>
  </w:style>
  <w:style w:type="paragraph" w:customStyle="1" w:styleId="41D873AB61A9486DB7F9D68BFC27F6AE">
    <w:name w:val="41D873AB61A9486DB7F9D68BFC27F6AE"/>
    <w:rsid w:val="00561654"/>
    <w:rPr>
      <w:kern w:val="2"/>
      <w:lang w:eastAsia="en-SG"/>
      <w14:ligatures w14:val="standardContextual"/>
    </w:rPr>
  </w:style>
  <w:style w:type="paragraph" w:customStyle="1" w:styleId="04E2CA87A17746B69A977F9AF37B4C26">
    <w:name w:val="04E2CA87A17746B69A977F9AF37B4C26"/>
    <w:rsid w:val="00561654"/>
    <w:rPr>
      <w:kern w:val="2"/>
      <w:lang w:eastAsia="en-SG"/>
      <w14:ligatures w14:val="standardContextual"/>
    </w:rPr>
  </w:style>
  <w:style w:type="paragraph" w:customStyle="1" w:styleId="C0F93F9E941F4B679291C0CB8263BF3D">
    <w:name w:val="C0F93F9E941F4B679291C0CB8263BF3D"/>
    <w:rsid w:val="00561654"/>
    <w:rPr>
      <w:kern w:val="2"/>
      <w:lang w:eastAsia="en-SG"/>
      <w14:ligatures w14:val="standardContextual"/>
    </w:rPr>
  </w:style>
  <w:style w:type="paragraph" w:customStyle="1" w:styleId="F6092E2DE76E4AD98C2A201BCC09DA88">
    <w:name w:val="F6092E2DE76E4AD98C2A201BCC09DA88"/>
    <w:rsid w:val="00531EAE"/>
    <w:rPr>
      <w:kern w:val="2"/>
      <w:lang w:eastAsia="en-SG"/>
      <w14:ligatures w14:val="standardContextual"/>
    </w:rPr>
  </w:style>
  <w:style w:type="paragraph" w:customStyle="1" w:styleId="B8BFE289A8E14BC8B94A2FBC8B9B5B4A">
    <w:name w:val="B8BFE289A8E14BC8B94A2FBC8B9B5B4A"/>
    <w:rsid w:val="00531EAE"/>
    <w:rPr>
      <w:kern w:val="2"/>
      <w:lang w:eastAsia="en-SG"/>
      <w14:ligatures w14:val="standardContextual"/>
    </w:rPr>
  </w:style>
  <w:style w:type="paragraph" w:customStyle="1" w:styleId="D7286D2A5CFF408E93C831AB3788B415">
    <w:name w:val="D7286D2A5CFF408E93C831AB3788B415"/>
    <w:rsid w:val="00177948"/>
    <w:rPr>
      <w:kern w:val="2"/>
      <w:lang w:eastAsia="en-SG"/>
      <w14:ligatures w14:val="standardContextual"/>
    </w:rPr>
  </w:style>
  <w:style w:type="paragraph" w:customStyle="1" w:styleId="6DA9A1BC2F54490C943A235530395413">
    <w:name w:val="6DA9A1BC2F54490C943A235530395413"/>
    <w:rsid w:val="00177948"/>
    <w:rPr>
      <w:kern w:val="2"/>
      <w:lang w:eastAsia="en-SG"/>
      <w14:ligatures w14:val="standardContextual"/>
    </w:rPr>
  </w:style>
  <w:style w:type="paragraph" w:customStyle="1" w:styleId="A812319C84444C41BE1FF7A5FBB917E4">
    <w:name w:val="A812319C84444C41BE1FF7A5FBB917E4"/>
    <w:rsid w:val="00177948"/>
    <w:rPr>
      <w:kern w:val="2"/>
      <w:lang w:eastAsia="en-SG"/>
      <w14:ligatures w14:val="standardContextual"/>
    </w:rPr>
  </w:style>
  <w:style w:type="paragraph" w:customStyle="1" w:styleId="033BD7A03F1C436BBB7BA9CBD006AF21">
    <w:name w:val="033BD7A03F1C436BBB7BA9CBD006AF21"/>
    <w:rsid w:val="00177948"/>
    <w:rPr>
      <w:kern w:val="2"/>
      <w:lang w:eastAsia="en-SG"/>
      <w14:ligatures w14:val="standardContextual"/>
    </w:rPr>
  </w:style>
  <w:style w:type="paragraph" w:customStyle="1" w:styleId="7FF4CD0F31E74EAB80A7469B6A2A50DB">
    <w:name w:val="7FF4CD0F31E74EAB80A7469B6A2A50DB"/>
    <w:rsid w:val="00177948"/>
    <w:rPr>
      <w:kern w:val="2"/>
      <w:lang w:eastAsia="en-SG"/>
      <w14:ligatures w14:val="standardContextual"/>
    </w:rPr>
  </w:style>
  <w:style w:type="paragraph" w:customStyle="1" w:styleId="7B1F082E42EE408490BBA2126772F013">
    <w:name w:val="7B1F082E42EE408490BBA2126772F013"/>
    <w:rsid w:val="00E07748"/>
    <w:rPr>
      <w:kern w:val="2"/>
      <w:lang w:eastAsia="en-SG"/>
      <w14:ligatures w14:val="standardContextual"/>
    </w:rPr>
  </w:style>
  <w:style w:type="paragraph" w:customStyle="1" w:styleId="6CE7CE1DE0E647009DA17B019DB3B208">
    <w:name w:val="6CE7CE1DE0E647009DA17B019DB3B208"/>
    <w:rsid w:val="00E07748"/>
    <w:rPr>
      <w:kern w:val="2"/>
      <w:lang w:eastAsia="en-SG"/>
      <w14:ligatures w14:val="standardContextual"/>
    </w:rPr>
  </w:style>
  <w:style w:type="paragraph" w:customStyle="1" w:styleId="3438A2DB38B842439B7AA1010447F36A">
    <w:name w:val="3438A2DB38B842439B7AA1010447F36A"/>
    <w:rsid w:val="00E07748"/>
    <w:rPr>
      <w:kern w:val="2"/>
      <w:lang w:eastAsia="en-SG"/>
      <w14:ligatures w14:val="standardContextual"/>
    </w:rPr>
  </w:style>
  <w:style w:type="paragraph" w:customStyle="1" w:styleId="B2C9D748F08148ACAA0F96D87403845D">
    <w:name w:val="B2C9D748F08148ACAA0F96D87403845D"/>
    <w:rsid w:val="00E07748"/>
    <w:rPr>
      <w:kern w:val="2"/>
      <w:lang w:eastAsia="en-SG"/>
      <w14:ligatures w14:val="standardContextual"/>
    </w:rPr>
  </w:style>
  <w:style w:type="paragraph" w:customStyle="1" w:styleId="D527BF6EC08F4537A8D60B7580961EB7">
    <w:name w:val="D527BF6EC08F4537A8D60B7580961EB7"/>
    <w:rsid w:val="00E07748"/>
    <w:rPr>
      <w:kern w:val="2"/>
      <w:lang w:eastAsia="en-SG"/>
      <w14:ligatures w14:val="standardContextual"/>
    </w:rPr>
  </w:style>
  <w:style w:type="paragraph" w:customStyle="1" w:styleId="E33A0628A98F4BBEB20F5332E63CD326">
    <w:name w:val="E33A0628A98F4BBEB20F5332E63CD326"/>
    <w:rsid w:val="00E07748"/>
    <w:rPr>
      <w:kern w:val="2"/>
      <w:lang w:eastAsia="en-SG"/>
      <w14:ligatures w14:val="standardContextual"/>
    </w:rPr>
  </w:style>
  <w:style w:type="paragraph" w:customStyle="1" w:styleId="77BB42627514480D884C93FF9B1AA22B">
    <w:name w:val="77BB42627514480D884C93FF9B1AA22B"/>
    <w:rsid w:val="00E07748"/>
    <w:rPr>
      <w:kern w:val="2"/>
      <w:lang w:eastAsia="en-SG"/>
      <w14:ligatures w14:val="standardContextual"/>
    </w:rPr>
  </w:style>
  <w:style w:type="paragraph" w:customStyle="1" w:styleId="99E9BE291C634226A894AA4CFE5F2055">
    <w:name w:val="99E9BE291C634226A894AA4CFE5F2055"/>
    <w:rsid w:val="00E07748"/>
    <w:rPr>
      <w:kern w:val="2"/>
      <w:lang w:eastAsia="en-SG"/>
      <w14:ligatures w14:val="standardContextual"/>
    </w:rPr>
  </w:style>
  <w:style w:type="paragraph" w:customStyle="1" w:styleId="C46DF6DE147B4CF4945CB87415CAAB8A">
    <w:name w:val="C46DF6DE147B4CF4945CB87415CAAB8A"/>
    <w:rsid w:val="00E07748"/>
    <w:rPr>
      <w:kern w:val="2"/>
      <w:lang w:eastAsia="en-SG"/>
      <w14:ligatures w14:val="standardContextual"/>
    </w:rPr>
  </w:style>
  <w:style w:type="paragraph" w:customStyle="1" w:styleId="499C27DE463B4610BE3DEF4A9C00642F">
    <w:name w:val="499C27DE463B4610BE3DEF4A9C00642F"/>
    <w:rsid w:val="00E07748"/>
    <w:rPr>
      <w:kern w:val="2"/>
      <w:lang w:eastAsia="en-SG"/>
      <w14:ligatures w14:val="standardContextual"/>
    </w:rPr>
  </w:style>
  <w:style w:type="paragraph" w:customStyle="1" w:styleId="CB23E21A213946D5A0362805821AB2D3">
    <w:name w:val="CB23E21A213946D5A0362805821AB2D3"/>
    <w:rsid w:val="00E07748"/>
    <w:rPr>
      <w:kern w:val="2"/>
      <w:lang w:eastAsia="en-SG"/>
      <w14:ligatures w14:val="standardContextual"/>
    </w:rPr>
  </w:style>
  <w:style w:type="paragraph" w:customStyle="1" w:styleId="599C10604D8D4075B6153CDD68CE2995">
    <w:name w:val="599C10604D8D4075B6153CDD68CE2995"/>
    <w:rsid w:val="00E07748"/>
    <w:rPr>
      <w:kern w:val="2"/>
      <w:lang w:eastAsia="en-SG"/>
      <w14:ligatures w14:val="standardContextual"/>
    </w:rPr>
  </w:style>
  <w:style w:type="paragraph" w:customStyle="1" w:styleId="46B7DA705B5F4E09A34322051AF794E4">
    <w:name w:val="46B7DA705B5F4E09A34322051AF794E4"/>
    <w:rsid w:val="00E07748"/>
    <w:rPr>
      <w:kern w:val="2"/>
      <w:lang w:eastAsia="en-SG"/>
      <w14:ligatures w14:val="standardContextual"/>
    </w:rPr>
  </w:style>
  <w:style w:type="paragraph" w:customStyle="1" w:styleId="088C0C53FBA940C2ACF599A08428C335">
    <w:name w:val="088C0C53FBA940C2ACF599A08428C335"/>
    <w:rsid w:val="00E07748"/>
    <w:rPr>
      <w:kern w:val="2"/>
      <w:lang w:eastAsia="en-SG"/>
      <w14:ligatures w14:val="standardContextual"/>
    </w:rPr>
  </w:style>
  <w:style w:type="paragraph" w:customStyle="1" w:styleId="7390612DB1264DA19AF359E0687D1D32">
    <w:name w:val="7390612DB1264DA19AF359E0687D1D32"/>
    <w:rsid w:val="00E07748"/>
    <w:rPr>
      <w:kern w:val="2"/>
      <w:lang w:eastAsia="en-SG"/>
      <w14:ligatures w14:val="standardContextual"/>
    </w:rPr>
  </w:style>
  <w:style w:type="paragraph" w:customStyle="1" w:styleId="CC799816FD044FE3892BE7BAB8C142E4">
    <w:name w:val="CC799816FD044FE3892BE7BAB8C142E4"/>
    <w:rsid w:val="00E07748"/>
    <w:rPr>
      <w:kern w:val="2"/>
      <w:lang w:eastAsia="en-SG"/>
      <w14:ligatures w14:val="standardContextual"/>
    </w:rPr>
  </w:style>
  <w:style w:type="paragraph" w:customStyle="1" w:styleId="158C1C5B336B4F09A7AA4209D6F83053">
    <w:name w:val="158C1C5B336B4F09A7AA4209D6F83053"/>
    <w:rsid w:val="00E07748"/>
    <w:rPr>
      <w:kern w:val="2"/>
      <w:lang w:eastAsia="en-SG"/>
      <w14:ligatures w14:val="standardContextual"/>
    </w:rPr>
  </w:style>
  <w:style w:type="paragraph" w:customStyle="1" w:styleId="F292B5B7FC6340358A6497FC612C4B83">
    <w:name w:val="F292B5B7FC6340358A6497FC612C4B83"/>
    <w:rsid w:val="00E07748"/>
    <w:rPr>
      <w:kern w:val="2"/>
      <w:lang w:eastAsia="en-SG"/>
      <w14:ligatures w14:val="standardContextual"/>
    </w:rPr>
  </w:style>
  <w:style w:type="paragraph" w:customStyle="1" w:styleId="45C4C20D7E26447E94D61351CF134C98">
    <w:name w:val="45C4C20D7E26447E94D61351CF134C98"/>
    <w:rsid w:val="00E07748"/>
    <w:rPr>
      <w:kern w:val="2"/>
      <w:lang w:eastAsia="en-SG"/>
      <w14:ligatures w14:val="standardContextual"/>
    </w:rPr>
  </w:style>
  <w:style w:type="paragraph" w:customStyle="1" w:styleId="774AE51587D04C2CACBCD2EB4610B789">
    <w:name w:val="774AE51587D04C2CACBCD2EB4610B789"/>
    <w:rsid w:val="00E07748"/>
    <w:rPr>
      <w:kern w:val="2"/>
      <w:lang w:eastAsia="en-SG"/>
      <w14:ligatures w14:val="standardContextual"/>
    </w:rPr>
  </w:style>
  <w:style w:type="paragraph" w:customStyle="1" w:styleId="DF2BBC68526F4A5EA80008957BD4BB20">
    <w:name w:val="DF2BBC68526F4A5EA80008957BD4BB20"/>
    <w:rsid w:val="00E07748"/>
    <w:rPr>
      <w:kern w:val="2"/>
      <w:lang w:eastAsia="en-SG"/>
      <w14:ligatures w14:val="standardContextual"/>
    </w:rPr>
  </w:style>
  <w:style w:type="paragraph" w:customStyle="1" w:styleId="D66DB3FB4EE641A0BE565C48F9A49DD4">
    <w:name w:val="D66DB3FB4EE641A0BE565C48F9A49DD4"/>
    <w:rsid w:val="00E07748"/>
    <w:rPr>
      <w:kern w:val="2"/>
      <w:lang w:eastAsia="en-SG"/>
      <w14:ligatures w14:val="standardContextual"/>
    </w:rPr>
  </w:style>
  <w:style w:type="paragraph" w:customStyle="1" w:styleId="50C521D42A504988A64B359FFA68F626">
    <w:name w:val="50C521D42A504988A64B359FFA68F626"/>
    <w:rsid w:val="00E07748"/>
    <w:rPr>
      <w:kern w:val="2"/>
      <w:lang w:eastAsia="en-SG"/>
      <w14:ligatures w14:val="standardContextual"/>
    </w:rPr>
  </w:style>
  <w:style w:type="paragraph" w:customStyle="1" w:styleId="A5519DB9A34A4572880B8618BF868391">
    <w:name w:val="A5519DB9A34A4572880B8618BF868391"/>
    <w:rsid w:val="00E07748"/>
    <w:rPr>
      <w:kern w:val="2"/>
      <w:lang w:eastAsia="en-SG"/>
      <w14:ligatures w14:val="standardContextual"/>
    </w:rPr>
  </w:style>
  <w:style w:type="paragraph" w:customStyle="1" w:styleId="C5DBC2779BDD4F979A5DDD838D519AB4">
    <w:name w:val="C5DBC2779BDD4F979A5DDD838D519AB4"/>
    <w:rsid w:val="00E07748"/>
    <w:rPr>
      <w:kern w:val="2"/>
      <w:lang w:eastAsia="en-SG"/>
      <w14:ligatures w14:val="standardContextual"/>
    </w:rPr>
  </w:style>
  <w:style w:type="paragraph" w:customStyle="1" w:styleId="C6FC62F0C51C4CFC91D9E9A9DE45D1E0">
    <w:name w:val="C6FC62F0C51C4CFC91D9E9A9DE45D1E0"/>
    <w:rsid w:val="00E07748"/>
    <w:rPr>
      <w:kern w:val="2"/>
      <w:lang w:eastAsia="en-SG"/>
      <w14:ligatures w14:val="standardContextual"/>
    </w:rPr>
  </w:style>
  <w:style w:type="paragraph" w:customStyle="1" w:styleId="00C3316530714FDB956D750C31AD6E54">
    <w:name w:val="00C3316530714FDB956D750C31AD6E54"/>
    <w:rsid w:val="00E07748"/>
    <w:rPr>
      <w:kern w:val="2"/>
      <w:lang w:eastAsia="en-SG"/>
      <w14:ligatures w14:val="standardContextual"/>
    </w:rPr>
  </w:style>
  <w:style w:type="paragraph" w:customStyle="1" w:styleId="10ECB6FD1FDC46DDB7A39EDE831A1F72">
    <w:name w:val="10ECB6FD1FDC46DDB7A39EDE831A1F72"/>
    <w:rsid w:val="00E07748"/>
    <w:rPr>
      <w:kern w:val="2"/>
      <w:lang w:eastAsia="en-SG"/>
      <w14:ligatures w14:val="standardContextual"/>
    </w:rPr>
  </w:style>
  <w:style w:type="paragraph" w:customStyle="1" w:styleId="068BAF767978492399D0A97599C2EF63">
    <w:name w:val="068BAF767978492399D0A97599C2EF63"/>
    <w:rsid w:val="00E07748"/>
    <w:rPr>
      <w:kern w:val="2"/>
      <w:lang w:eastAsia="en-SG"/>
      <w14:ligatures w14:val="standardContextual"/>
    </w:rPr>
  </w:style>
  <w:style w:type="paragraph" w:customStyle="1" w:styleId="3C47E3C474CE43B8AB94F282F6B5C9C7">
    <w:name w:val="3C47E3C474CE43B8AB94F282F6B5C9C7"/>
    <w:rsid w:val="00E07748"/>
    <w:rPr>
      <w:kern w:val="2"/>
      <w:lang w:eastAsia="en-SG"/>
      <w14:ligatures w14:val="standardContextual"/>
    </w:rPr>
  </w:style>
  <w:style w:type="paragraph" w:customStyle="1" w:styleId="6C0EBCDCD0804F12A347AE21F12B3B91">
    <w:name w:val="6C0EBCDCD0804F12A347AE21F12B3B91"/>
    <w:rsid w:val="00E07748"/>
    <w:rPr>
      <w:kern w:val="2"/>
      <w:lang w:eastAsia="en-SG"/>
      <w14:ligatures w14:val="standardContextual"/>
    </w:rPr>
  </w:style>
  <w:style w:type="paragraph" w:customStyle="1" w:styleId="59EA9804F4CF4828854D859318FD7EBA">
    <w:name w:val="59EA9804F4CF4828854D859318FD7EBA"/>
    <w:rsid w:val="00E07748"/>
    <w:rPr>
      <w:kern w:val="2"/>
      <w:lang w:eastAsia="en-SG"/>
      <w14:ligatures w14:val="standardContextual"/>
    </w:rPr>
  </w:style>
  <w:style w:type="paragraph" w:customStyle="1" w:styleId="9438164F39C0428481462F816924320D">
    <w:name w:val="9438164F39C0428481462F816924320D"/>
    <w:rsid w:val="00E07748"/>
    <w:rPr>
      <w:kern w:val="2"/>
      <w:lang w:eastAsia="en-SG"/>
      <w14:ligatures w14:val="standardContextual"/>
    </w:rPr>
  </w:style>
  <w:style w:type="paragraph" w:customStyle="1" w:styleId="8131A9F95592420780B5AAAD64BBA437">
    <w:name w:val="8131A9F95592420780B5AAAD64BBA437"/>
    <w:rsid w:val="00E07748"/>
    <w:rPr>
      <w:kern w:val="2"/>
      <w:lang w:eastAsia="en-SG"/>
      <w14:ligatures w14:val="standardContextual"/>
    </w:rPr>
  </w:style>
  <w:style w:type="paragraph" w:customStyle="1" w:styleId="19A656B1E35046D79D49EE95AB6B96E7">
    <w:name w:val="19A656B1E35046D79D49EE95AB6B96E7"/>
    <w:rsid w:val="00E07748"/>
    <w:rPr>
      <w:kern w:val="2"/>
      <w:lang w:eastAsia="en-SG"/>
      <w14:ligatures w14:val="standardContextual"/>
    </w:rPr>
  </w:style>
  <w:style w:type="paragraph" w:customStyle="1" w:styleId="938BDDF262A24061B4A608256450A7C0">
    <w:name w:val="938BDDF262A24061B4A608256450A7C0"/>
    <w:rsid w:val="00E07748"/>
    <w:rPr>
      <w:kern w:val="2"/>
      <w:lang w:eastAsia="en-SG"/>
      <w14:ligatures w14:val="standardContextual"/>
    </w:rPr>
  </w:style>
  <w:style w:type="paragraph" w:customStyle="1" w:styleId="B05A025B9B7540B08F3E3787575454A5">
    <w:name w:val="B05A025B9B7540B08F3E3787575454A5"/>
    <w:rsid w:val="00E07748"/>
    <w:rPr>
      <w:kern w:val="2"/>
      <w:lang w:eastAsia="en-SG"/>
      <w14:ligatures w14:val="standardContextual"/>
    </w:rPr>
  </w:style>
  <w:style w:type="paragraph" w:customStyle="1" w:styleId="47D195B70BF647FE84C1EA8288EF16D6">
    <w:name w:val="47D195B70BF647FE84C1EA8288EF16D6"/>
    <w:rsid w:val="00E07748"/>
    <w:rPr>
      <w:kern w:val="2"/>
      <w:lang w:eastAsia="en-SG"/>
      <w14:ligatures w14:val="standardContextual"/>
    </w:rPr>
  </w:style>
  <w:style w:type="paragraph" w:customStyle="1" w:styleId="0A30DC0F769E458596EDCD01EC15540D">
    <w:name w:val="0A30DC0F769E458596EDCD01EC15540D"/>
    <w:rsid w:val="00E07748"/>
    <w:rPr>
      <w:kern w:val="2"/>
      <w:lang w:eastAsia="en-SG"/>
      <w14:ligatures w14:val="standardContextual"/>
    </w:rPr>
  </w:style>
  <w:style w:type="paragraph" w:customStyle="1" w:styleId="6175155CA73341359B8056BF2DF1F3FC">
    <w:name w:val="6175155CA73341359B8056BF2DF1F3FC"/>
    <w:rsid w:val="00E07748"/>
    <w:rPr>
      <w:kern w:val="2"/>
      <w:lang w:eastAsia="en-SG"/>
      <w14:ligatures w14:val="standardContextual"/>
    </w:rPr>
  </w:style>
  <w:style w:type="paragraph" w:customStyle="1" w:styleId="6D65764E84DD4FC18C0DDBA7DC97CE8A">
    <w:name w:val="6D65764E84DD4FC18C0DDBA7DC97CE8A"/>
    <w:rsid w:val="00E07748"/>
    <w:rPr>
      <w:kern w:val="2"/>
      <w:lang w:eastAsia="en-SG"/>
      <w14:ligatures w14:val="standardContextual"/>
    </w:rPr>
  </w:style>
  <w:style w:type="paragraph" w:customStyle="1" w:styleId="B3C7F37A59964A95A4B769714C764839">
    <w:name w:val="B3C7F37A59964A95A4B769714C764839"/>
    <w:rsid w:val="00E07748"/>
    <w:rPr>
      <w:kern w:val="2"/>
      <w:lang w:eastAsia="en-SG"/>
      <w14:ligatures w14:val="standardContextual"/>
    </w:rPr>
  </w:style>
  <w:style w:type="paragraph" w:customStyle="1" w:styleId="C28574E5EAB74F41A08AE0BA5AB820C8">
    <w:name w:val="C28574E5EAB74F41A08AE0BA5AB820C8"/>
    <w:rsid w:val="00E07748"/>
    <w:rPr>
      <w:kern w:val="2"/>
      <w:lang w:eastAsia="en-SG"/>
      <w14:ligatures w14:val="standardContextual"/>
    </w:rPr>
  </w:style>
  <w:style w:type="paragraph" w:customStyle="1" w:styleId="CC7420DCEA324DC5B9CE7B57B9FFB472">
    <w:name w:val="CC7420DCEA324DC5B9CE7B57B9FFB472"/>
    <w:rsid w:val="00E07748"/>
    <w:rPr>
      <w:kern w:val="2"/>
      <w:lang w:eastAsia="en-SG"/>
      <w14:ligatures w14:val="standardContextual"/>
    </w:rPr>
  </w:style>
  <w:style w:type="paragraph" w:customStyle="1" w:styleId="E59AD28C22E9444B8C6ECA18B2DC948B">
    <w:name w:val="E59AD28C22E9444B8C6ECA18B2DC948B"/>
    <w:rsid w:val="00E07748"/>
    <w:rPr>
      <w:kern w:val="2"/>
      <w:lang w:eastAsia="en-SG"/>
      <w14:ligatures w14:val="standardContextual"/>
    </w:rPr>
  </w:style>
  <w:style w:type="paragraph" w:customStyle="1" w:styleId="607BBFB6D72A405BBDD6BDDD6B9CEC91">
    <w:name w:val="607BBFB6D72A405BBDD6BDDD6B9CEC91"/>
    <w:rsid w:val="00E07748"/>
    <w:rPr>
      <w:kern w:val="2"/>
      <w:lang w:eastAsia="en-SG"/>
      <w14:ligatures w14:val="standardContextual"/>
    </w:rPr>
  </w:style>
  <w:style w:type="paragraph" w:customStyle="1" w:styleId="1BFA88425F6742EE84A2709375FEA47F">
    <w:name w:val="1BFA88425F6742EE84A2709375FEA47F"/>
    <w:rsid w:val="00E07748"/>
    <w:rPr>
      <w:kern w:val="2"/>
      <w:lang w:eastAsia="en-SG"/>
      <w14:ligatures w14:val="standardContextual"/>
    </w:rPr>
  </w:style>
  <w:style w:type="paragraph" w:customStyle="1" w:styleId="99620CE6653244A2AACF1F0E43A08448">
    <w:name w:val="99620CE6653244A2AACF1F0E43A08448"/>
    <w:rsid w:val="00E07748"/>
    <w:rPr>
      <w:kern w:val="2"/>
      <w:lang w:eastAsia="en-SG"/>
      <w14:ligatures w14:val="standardContextual"/>
    </w:rPr>
  </w:style>
  <w:style w:type="paragraph" w:customStyle="1" w:styleId="CFECC19175FF4C078EE158C418B5E2D6">
    <w:name w:val="CFECC19175FF4C078EE158C418B5E2D6"/>
    <w:rsid w:val="00E07748"/>
    <w:rPr>
      <w:kern w:val="2"/>
      <w:lang w:eastAsia="en-SG"/>
      <w14:ligatures w14:val="standardContextual"/>
    </w:rPr>
  </w:style>
  <w:style w:type="paragraph" w:customStyle="1" w:styleId="AC57C647856E43DC845F549BCF39DBE9">
    <w:name w:val="AC57C647856E43DC845F549BCF39DBE9"/>
    <w:rsid w:val="00E07748"/>
    <w:rPr>
      <w:kern w:val="2"/>
      <w:lang w:eastAsia="en-SG"/>
      <w14:ligatures w14:val="standardContextual"/>
    </w:rPr>
  </w:style>
  <w:style w:type="paragraph" w:customStyle="1" w:styleId="F44858A98DBA4D5E95FEC50547DDBF6A">
    <w:name w:val="F44858A98DBA4D5E95FEC50547DDBF6A"/>
    <w:rsid w:val="00E07748"/>
    <w:rPr>
      <w:kern w:val="2"/>
      <w:lang w:eastAsia="en-SG"/>
      <w14:ligatures w14:val="standardContextual"/>
    </w:rPr>
  </w:style>
  <w:style w:type="paragraph" w:customStyle="1" w:styleId="773A4B1D909F434C82960198C77DD236">
    <w:name w:val="773A4B1D909F434C82960198C77DD236"/>
    <w:rsid w:val="00E07748"/>
    <w:rPr>
      <w:kern w:val="2"/>
      <w:lang w:eastAsia="en-SG"/>
      <w14:ligatures w14:val="standardContextual"/>
    </w:rPr>
  </w:style>
  <w:style w:type="paragraph" w:customStyle="1" w:styleId="81642328D7C348E889A79DAED9808B64">
    <w:name w:val="81642328D7C348E889A79DAED9808B64"/>
    <w:rsid w:val="00E07748"/>
    <w:rPr>
      <w:kern w:val="2"/>
      <w:lang w:eastAsia="en-SG"/>
      <w14:ligatures w14:val="standardContextual"/>
    </w:rPr>
  </w:style>
  <w:style w:type="paragraph" w:customStyle="1" w:styleId="CB7CDCE7BF9D4B8F8F24D928A1599507">
    <w:name w:val="CB7CDCE7BF9D4B8F8F24D928A1599507"/>
    <w:rsid w:val="00E07748"/>
    <w:rPr>
      <w:kern w:val="2"/>
      <w:lang w:eastAsia="en-SG"/>
      <w14:ligatures w14:val="standardContextual"/>
    </w:rPr>
  </w:style>
  <w:style w:type="paragraph" w:customStyle="1" w:styleId="24E4A340833346BF9E5F994A53CEE546">
    <w:name w:val="24E4A340833346BF9E5F994A53CEE546"/>
    <w:rsid w:val="00E07748"/>
    <w:rPr>
      <w:kern w:val="2"/>
      <w:lang w:eastAsia="en-SG"/>
      <w14:ligatures w14:val="standardContextual"/>
    </w:rPr>
  </w:style>
  <w:style w:type="paragraph" w:customStyle="1" w:styleId="F89EDC239D5248159A0DF676D56D08E8">
    <w:name w:val="F89EDC239D5248159A0DF676D56D08E8"/>
    <w:rsid w:val="00E07748"/>
    <w:rPr>
      <w:kern w:val="2"/>
      <w:lang w:eastAsia="en-SG"/>
      <w14:ligatures w14:val="standardContextual"/>
    </w:rPr>
  </w:style>
  <w:style w:type="paragraph" w:customStyle="1" w:styleId="AD2B4CF40CB9484D88C0B6780C89D30A">
    <w:name w:val="AD2B4CF40CB9484D88C0B6780C89D30A"/>
    <w:rsid w:val="00E07748"/>
    <w:rPr>
      <w:kern w:val="2"/>
      <w:lang w:eastAsia="en-SG"/>
      <w14:ligatures w14:val="standardContextual"/>
    </w:rPr>
  </w:style>
  <w:style w:type="paragraph" w:customStyle="1" w:styleId="BD8A3096B37348349E310A07C1D6A987">
    <w:name w:val="BD8A3096B37348349E310A07C1D6A987"/>
    <w:rsid w:val="00E07748"/>
    <w:rPr>
      <w:kern w:val="2"/>
      <w:lang w:eastAsia="en-SG"/>
      <w14:ligatures w14:val="standardContextual"/>
    </w:rPr>
  </w:style>
  <w:style w:type="paragraph" w:customStyle="1" w:styleId="6164331811F64C7A8213517158AEA117">
    <w:name w:val="6164331811F64C7A8213517158AEA117"/>
    <w:rsid w:val="00E07748"/>
    <w:rPr>
      <w:kern w:val="2"/>
      <w:lang w:eastAsia="en-SG"/>
      <w14:ligatures w14:val="standardContextual"/>
    </w:rPr>
  </w:style>
  <w:style w:type="paragraph" w:customStyle="1" w:styleId="AB3B9F7F635A4DF686057B2BA5E7362F">
    <w:name w:val="AB3B9F7F635A4DF686057B2BA5E7362F"/>
    <w:rsid w:val="00E07748"/>
    <w:rPr>
      <w:kern w:val="2"/>
      <w:lang w:eastAsia="en-SG"/>
      <w14:ligatures w14:val="standardContextual"/>
    </w:rPr>
  </w:style>
  <w:style w:type="paragraph" w:customStyle="1" w:styleId="5276BE6A363F49FE831967BBEB3FE3C5">
    <w:name w:val="5276BE6A363F49FE831967BBEB3FE3C5"/>
    <w:rsid w:val="00E07748"/>
    <w:rPr>
      <w:kern w:val="2"/>
      <w:lang w:eastAsia="en-SG"/>
      <w14:ligatures w14:val="standardContextual"/>
    </w:rPr>
  </w:style>
  <w:style w:type="paragraph" w:customStyle="1" w:styleId="1627896E82314DEC87027DB281E98810">
    <w:name w:val="1627896E82314DEC87027DB281E98810"/>
    <w:rsid w:val="00E07748"/>
    <w:rPr>
      <w:kern w:val="2"/>
      <w:lang w:eastAsia="en-SG"/>
      <w14:ligatures w14:val="standardContextual"/>
    </w:rPr>
  </w:style>
  <w:style w:type="paragraph" w:customStyle="1" w:styleId="B38CC98EFF094C6AA2197F476C5616B2">
    <w:name w:val="B38CC98EFF094C6AA2197F476C5616B2"/>
    <w:rsid w:val="00E07748"/>
    <w:rPr>
      <w:kern w:val="2"/>
      <w:lang w:eastAsia="en-SG"/>
      <w14:ligatures w14:val="standardContextual"/>
    </w:rPr>
  </w:style>
  <w:style w:type="paragraph" w:customStyle="1" w:styleId="2417106560AA4AE0AD84B1D1FAFB5D22">
    <w:name w:val="2417106560AA4AE0AD84B1D1FAFB5D22"/>
    <w:rsid w:val="00E07748"/>
    <w:rPr>
      <w:kern w:val="2"/>
      <w:lang w:eastAsia="en-SG"/>
      <w14:ligatures w14:val="standardContextual"/>
    </w:rPr>
  </w:style>
  <w:style w:type="paragraph" w:customStyle="1" w:styleId="FDCBE9BEBDFB4C2F8921FBEA102634F9">
    <w:name w:val="FDCBE9BEBDFB4C2F8921FBEA102634F9"/>
    <w:rsid w:val="00E07748"/>
    <w:rPr>
      <w:kern w:val="2"/>
      <w:lang w:eastAsia="en-SG"/>
      <w14:ligatures w14:val="standardContextual"/>
    </w:rPr>
  </w:style>
  <w:style w:type="paragraph" w:customStyle="1" w:styleId="E1BE18B454AD43B99A19FC76DBFC860E">
    <w:name w:val="E1BE18B454AD43B99A19FC76DBFC860E"/>
    <w:rsid w:val="00E07748"/>
    <w:rPr>
      <w:kern w:val="2"/>
      <w:lang w:eastAsia="en-SG"/>
      <w14:ligatures w14:val="standardContextual"/>
    </w:rPr>
  </w:style>
  <w:style w:type="paragraph" w:customStyle="1" w:styleId="435E217A6F3C4DDF83B9AB26A605D42E">
    <w:name w:val="435E217A6F3C4DDF83B9AB26A605D42E"/>
    <w:rsid w:val="00E07748"/>
    <w:rPr>
      <w:kern w:val="2"/>
      <w:lang w:eastAsia="en-SG"/>
      <w14:ligatures w14:val="standardContextual"/>
    </w:rPr>
  </w:style>
  <w:style w:type="paragraph" w:customStyle="1" w:styleId="05490CD364FD42FFA3A224606C5E5C24">
    <w:name w:val="05490CD364FD42FFA3A224606C5E5C24"/>
    <w:rsid w:val="00E07748"/>
    <w:rPr>
      <w:kern w:val="2"/>
      <w:lang w:eastAsia="en-SG"/>
      <w14:ligatures w14:val="standardContextual"/>
    </w:rPr>
  </w:style>
  <w:style w:type="paragraph" w:customStyle="1" w:styleId="1AB1FE197E8F49E4B0B2A169799DFE1D">
    <w:name w:val="1AB1FE197E8F49E4B0B2A169799DFE1D"/>
    <w:rsid w:val="00E07748"/>
    <w:rPr>
      <w:kern w:val="2"/>
      <w:lang w:eastAsia="en-SG"/>
      <w14:ligatures w14:val="standardContextual"/>
    </w:rPr>
  </w:style>
  <w:style w:type="paragraph" w:customStyle="1" w:styleId="01B7276094C04EC78B73325FCD9739C1">
    <w:name w:val="01B7276094C04EC78B73325FCD9739C1"/>
    <w:rsid w:val="00E07748"/>
    <w:rPr>
      <w:kern w:val="2"/>
      <w:lang w:eastAsia="en-SG"/>
      <w14:ligatures w14:val="standardContextual"/>
    </w:rPr>
  </w:style>
  <w:style w:type="paragraph" w:customStyle="1" w:styleId="8AB90A80DED049A5A6C6B56B5C553D32">
    <w:name w:val="8AB90A80DED049A5A6C6B56B5C553D32"/>
    <w:rsid w:val="00E07748"/>
    <w:rPr>
      <w:kern w:val="2"/>
      <w:lang w:eastAsia="en-SG"/>
      <w14:ligatures w14:val="standardContextual"/>
    </w:rPr>
  </w:style>
  <w:style w:type="paragraph" w:customStyle="1" w:styleId="67357F256BAE4974ABFEA3DA95E49441">
    <w:name w:val="67357F256BAE4974ABFEA3DA95E49441"/>
    <w:rsid w:val="00E07748"/>
    <w:rPr>
      <w:kern w:val="2"/>
      <w:lang w:eastAsia="en-SG"/>
      <w14:ligatures w14:val="standardContextual"/>
    </w:rPr>
  </w:style>
  <w:style w:type="paragraph" w:customStyle="1" w:styleId="7D36389F72EE45DB99B2C69ED4F0CC3E">
    <w:name w:val="7D36389F72EE45DB99B2C69ED4F0CC3E"/>
    <w:rsid w:val="00E07748"/>
    <w:rPr>
      <w:kern w:val="2"/>
      <w:lang w:eastAsia="en-SG"/>
      <w14:ligatures w14:val="standardContextual"/>
    </w:rPr>
  </w:style>
  <w:style w:type="paragraph" w:customStyle="1" w:styleId="B2206CB668F3480093C00C8B39C68630">
    <w:name w:val="B2206CB668F3480093C00C8B39C68630"/>
    <w:rsid w:val="00E07748"/>
    <w:rPr>
      <w:kern w:val="2"/>
      <w:lang w:eastAsia="en-SG"/>
      <w14:ligatures w14:val="standardContextual"/>
    </w:rPr>
  </w:style>
  <w:style w:type="paragraph" w:customStyle="1" w:styleId="31E6895C39474626BEB8F8D524B5289C">
    <w:name w:val="31E6895C39474626BEB8F8D524B5289C"/>
    <w:rsid w:val="00E07748"/>
    <w:rPr>
      <w:kern w:val="2"/>
      <w:lang w:eastAsia="en-SG"/>
      <w14:ligatures w14:val="standardContextual"/>
    </w:rPr>
  </w:style>
  <w:style w:type="paragraph" w:customStyle="1" w:styleId="F3DC98FB38F54EF590652CD3804586CB">
    <w:name w:val="F3DC98FB38F54EF590652CD3804586CB"/>
    <w:rsid w:val="00E07748"/>
    <w:rPr>
      <w:kern w:val="2"/>
      <w:lang w:eastAsia="en-SG"/>
      <w14:ligatures w14:val="standardContextual"/>
    </w:rPr>
  </w:style>
  <w:style w:type="paragraph" w:customStyle="1" w:styleId="EDA788287EA845F99969E9FBE2A1D2F1">
    <w:name w:val="EDA788287EA845F99969E9FBE2A1D2F1"/>
    <w:rsid w:val="00E07748"/>
    <w:rPr>
      <w:kern w:val="2"/>
      <w:lang w:eastAsia="en-SG"/>
      <w14:ligatures w14:val="standardContextual"/>
    </w:rPr>
  </w:style>
  <w:style w:type="paragraph" w:customStyle="1" w:styleId="870EDB8CD55448F087AAD56527699CDE">
    <w:name w:val="870EDB8CD55448F087AAD56527699CDE"/>
    <w:rsid w:val="00E07748"/>
    <w:rPr>
      <w:kern w:val="2"/>
      <w:lang w:eastAsia="en-SG"/>
      <w14:ligatures w14:val="standardContextual"/>
    </w:rPr>
  </w:style>
  <w:style w:type="paragraph" w:customStyle="1" w:styleId="EBDEE98960374B62AE86457B795E607B">
    <w:name w:val="EBDEE98960374B62AE86457B795E607B"/>
    <w:rsid w:val="00E07748"/>
    <w:rPr>
      <w:kern w:val="2"/>
      <w:lang w:eastAsia="en-SG"/>
      <w14:ligatures w14:val="standardContextual"/>
    </w:rPr>
  </w:style>
  <w:style w:type="paragraph" w:customStyle="1" w:styleId="06B24EF88A504E5BA44E208696136021">
    <w:name w:val="06B24EF88A504E5BA44E208696136021"/>
    <w:rsid w:val="00E07748"/>
    <w:rPr>
      <w:kern w:val="2"/>
      <w:lang w:eastAsia="en-SG"/>
      <w14:ligatures w14:val="standardContextual"/>
    </w:rPr>
  </w:style>
  <w:style w:type="paragraph" w:customStyle="1" w:styleId="A6F4AF26E08E46B2B6EF128A722E3A6E">
    <w:name w:val="A6F4AF26E08E46B2B6EF128A722E3A6E"/>
    <w:rsid w:val="00E07748"/>
    <w:rPr>
      <w:kern w:val="2"/>
      <w:lang w:eastAsia="en-SG"/>
      <w14:ligatures w14:val="standardContextual"/>
    </w:rPr>
  </w:style>
  <w:style w:type="paragraph" w:customStyle="1" w:styleId="2FCDBD8FFAA64C049AB34FC895BA1618">
    <w:name w:val="2FCDBD8FFAA64C049AB34FC895BA1618"/>
    <w:rsid w:val="00E07748"/>
    <w:rPr>
      <w:kern w:val="2"/>
      <w:lang w:eastAsia="en-SG"/>
      <w14:ligatures w14:val="standardContextual"/>
    </w:rPr>
  </w:style>
  <w:style w:type="paragraph" w:customStyle="1" w:styleId="9A692E93E19A4EF397A930A5EE620DED">
    <w:name w:val="9A692E93E19A4EF397A930A5EE620DED"/>
    <w:rsid w:val="00E07748"/>
    <w:rPr>
      <w:kern w:val="2"/>
      <w:lang w:eastAsia="en-SG"/>
      <w14:ligatures w14:val="standardContextual"/>
    </w:rPr>
  </w:style>
  <w:style w:type="paragraph" w:customStyle="1" w:styleId="39CD84788EDB4D75B338EDC77A601DC9">
    <w:name w:val="39CD84788EDB4D75B338EDC77A601DC9"/>
    <w:rsid w:val="00E07748"/>
    <w:rPr>
      <w:kern w:val="2"/>
      <w:lang w:eastAsia="en-SG"/>
      <w14:ligatures w14:val="standardContextual"/>
    </w:rPr>
  </w:style>
  <w:style w:type="paragraph" w:customStyle="1" w:styleId="D3189877C9914B3282BDF8BE8C22EAE5">
    <w:name w:val="D3189877C9914B3282BDF8BE8C22EAE5"/>
    <w:rsid w:val="00E07748"/>
    <w:rPr>
      <w:kern w:val="2"/>
      <w:lang w:eastAsia="en-SG"/>
      <w14:ligatures w14:val="standardContextual"/>
    </w:rPr>
  </w:style>
  <w:style w:type="paragraph" w:customStyle="1" w:styleId="178219084C8B4DD88CD48D06B2E84325">
    <w:name w:val="178219084C8B4DD88CD48D06B2E84325"/>
    <w:rsid w:val="00E07748"/>
    <w:rPr>
      <w:kern w:val="2"/>
      <w:lang w:eastAsia="en-SG"/>
      <w14:ligatures w14:val="standardContextual"/>
    </w:rPr>
  </w:style>
  <w:style w:type="paragraph" w:customStyle="1" w:styleId="E7230665945F4560A85A1D3BD7E1FE9D">
    <w:name w:val="E7230665945F4560A85A1D3BD7E1FE9D"/>
    <w:rsid w:val="00E07748"/>
    <w:rPr>
      <w:kern w:val="2"/>
      <w:lang w:eastAsia="en-SG"/>
      <w14:ligatures w14:val="standardContextual"/>
    </w:rPr>
  </w:style>
  <w:style w:type="paragraph" w:customStyle="1" w:styleId="EEAF85372E71420091D3EF5361EA8D21">
    <w:name w:val="EEAF85372E71420091D3EF5361EA8D21"/>
    <w:rsid w:val="00E07748"/>
    <w:rPr>
      <w:kern w:val="2"/>
      <w:lang w:eastAsia="en-SG"/>
      <w14:ligatures w14:val="standardContextual"/>
    </w:rPr>
  </w:style>
  <w:style w:type="paragraph" w:customStyle="1" w:styleId="F00F32E41955467D90072D956B3DB954">
    <w:name w:val="F00F32E41955467D90072D956B3DB954"/>
    <w:rsid w:val="00E07748"/>
    <w:rPr>
      <w:kern w:val="2"/>
      <w:lang w:eastAsia="en-SG"/>
      <w14:ligatures w14:val="standardContextual"/>
    </w:rPr>
  </w:style>
  <w:style w:type="paragraph" w:customStyle="1" w:styleId="2F03715EDB454FE6A12C8BB30DF8A6A9">
    <w:name w:val="2F03715EDB454FE6A12C8BB30DF8A6A9"/>
    <w:rsid w:val="00E07748"/>
    <w:rPr>
      <w:kern w:val="2"/>
      <w:lang w:eastAsia="en-SG"/>
      <w14:ligatures w14:val="standardContextual"/>
    </w:rPr>
  </w:style>
  <w:style w:type="paragraph" w:customStyle="1" w:styleId="16278842D1824533B988C9B77A75E66B">
    <w:name w:val="16278842D1824533B988C9B77A75E66B"/>
    <w:rsid w:val="00E07748"/>
    <w:rPr>
      <w:kern w:val="2"/>
      <w:lang w:eastAsia="en-SG"/>
      <w14:ligatures w14:val="standardContextual"/>
    </w:rPr>
  </w:style>
  <w:style w:type="paragraph" w:customStyle="1" w:styleId="79E68856C6DB4B60B6F96B93B1161709">
    <w:name w:val="79E68856C6DB4B60B6F96B93B1161709"/>
    <w:rsid w:val="00E07748"/>
    <w:rPr>
      <w:kern w:val="2"/>
      <w:lang w:eastAsia="en-SG"/>
      <w14:ligatures w14:val="standardContextual"/>
    </w:rPr>
  </w:style>
  <w:style w:type="paragraph" w:customStyle="1" w:styleId="A619C623B56F493290875E05A5152D5E">
    <w:name w:val="A619C623B56F493290875E05A5152D5E"/>
    <w:rsid w:val="00E07748"/>
    <w:rPr>
      <w:kern w:val="2"/>
      <w:lang w:eastAsia="en-SG"/>
      <w14:ligatures w14:val="standardContextual"/>
    </w:rPr>
  </w:style>
  <w:style w:type="paragraph" w:customStyle="1" w:styleId="D9C093F6550346FF8E1D80B03E6C92D7">
    <w:name w:val="D9C093F6550346FF8E1D80B03E6C92D7"/>
    <w:rsid w:val="00E07748"/>
    <w:rPr>
      <w:kern w:val="2"/>
      <w:lang w:eastAsia="en-SG"/>
      <w14:ligatures w14:val="standardContextual"/>
    </w:rPr>
  </w:style>
  <w:style w:type="paragraph" w:customStyle="1" w:styleId="E3D34AA418DA44C4B21D6DAE32138140">
    <w:name w:val="E3D34AA418DA44C4B21D6DAE32138140"/>
    <w:rsid w:val="00E07748"/>
    <w:rPr>
      <w:kern w:val="2"/>
      <w:lang w:eastAsia="en-SG"/>
      <w14:ligatures w14:val="standardContextual"/>
    </w:rPr>
  </w:style>
  <w:style w:type="paragraph" w:customStyle="1" w:styleId="D1E2731861494D0AB113566C777258D3">
    <w:name w:val="D1E2731861494D0AB113566C777258D3"/>
    <w:rsid w:val="00E07748"/>
    <w:rPr>
      <w:kern w:val="2"/>
      <w:lang w:eastAsia="en-SG"/>
      <w14:ligatures w14:val="standardContextual"/>
    </w:rPr>
  </w:style>
  <w:style w:type="paragraph" w:customStyle="1" w:styleId="EE7E7834A4174B6EA5FB15DF4656682A">
    <w:name w:val="EE7E7834A4174B6EA5FB15DF4656682A"/>
    <w:rsid w:val="00E07748"/>
    <w:rPr>
      <w:kern w:val="2"/>
      <w:lang w:eastAsia="en-SG"/>
      <w14:ligatures w14:val="standardContextual"/>
    </w:rPr>
  </w:style>
  <w:style w:type="paragraph" w:customStyle="1" w:styleId="494E6333AECE48ADBE32934587FB5908">
    <w:name w:val="494E6333AECE48ADBE32934587FB5908"/>
    <w:rsid w:val="00E07748"/>
    <w:rPr>
      <w:kern w:val="2"/>
      <w:lang w:eastAsia="en-SG"/>
      <w14:ligatures w14:val="standardContextual"/>
    </w:rPr>
  </w:style>
  <w:style w:type="paragraph" w:customStyle="1" w:styleId="ADA688DA970E49959D92856A97A70B25">
    <w:name w:val="ADA688DA970E49959D92856A97A70B25"/>
    <w:rsid w:val="00E07748"/>
    <w:rPr>
      <w:kern w:val="2"/>
      <w:lang w:eastAsia="en-SG"/>
      <w14:ligatures w14:val="standardContextual"/>
    </w:rPr>
  </w:style>
  <w:style w:type="paragraph" w:customStyle="1" w:styleId="8B6FA76C23F54107A2BBE6906911E327">
    <w:name w:val="8B6FA76C23F54107A2BBE6906911E327"/>
    <w:rsid w:val="00E07748"/>
    <w:rPr>
      <w:kern w:val="2"/>
      <w:lang w:eastAsia="en-SG"/>
      <w14:ligatures w14:val="standardContextual"/>
    </w:rPr>
  </w:style>
  <w:style w:type="paragraph" w:customStyle="1" w:styleId="000246DD51784D079A0183FEEDE8F891">
    <w:name w:val="000246DD51784D079A0183FEEDE8F891"/>
    <w:rsid w:val="00E07748"/>
    <w:rPr>
      <w:kern w:val="2"/>
      <w:lang w:eastAsia="en-SG"/>
      <w14:ligatures w14:val="standardContextual"/>
    </w:rPr>
  </w:style>
  <w:style w:type="paragraph" w:customStyle="1" w:styleId="FF5ECFDDEF1541DBAE261E8CE24C0B3F">
    <w:name w:val="FF5ECFDDEF1541DBAE261E8CE24C0B3F"/>
    <w:rsid w:val="00E07748"/>
    <w:rPr>
      <w:kern w:val="2"/>
      <w:lang w:eastAsia="en-SG"/>
      <w14:ligatures w14:val="standardContextual"/>
    </w:rPr>
  </w:style>
  <w:style w:type="paragraph" w:customStyle="1" w:styleId="471B29EF10BD4471971CE5E82BC6F1BF">
    <w:name w:val="471B29EF10BD4471971CE5E82BC6F1BF"/>
    <w:rsid w:val="00E07748"/>
    <w:rPr>
      <w:kern w:val="2"/>
      <w:lang w:eastAsia="en-SG"/>
      <w14:ligatures w14:val="standardContextual"/>
    </w:rPr>
  </w:style>
  <w:style w:type="paragraph" w:customStyle="1" w:styleId="32B526CCD9F7454EB049BAF301861FA7">
    <w:name w:val="32B526CCD9F7454EB049BAF301861FA7"/>
    <w:rsid w:val="00E07748"/>
    <w:rPr>
      <w:kern w:val="2"/>
      <w:lang w:eastAsia="en-SG"/>
      <w14:ligatures w14:val="standardContextual"/>
    </w:rPr>
  </w:style>
  <w:style w:type="paragraph" w:customStyle="1" w:styleId="59F78731C05647B2A521A2782CA26EE1">
    <w:name w:val="59F78731C05647B2A521A2782CA26EE1"/>
    <w:rsid w:val="00E07748"/>
    <w:rPr>
      <w:kern w:val="2"/>
      <w:lang w:eastAsia="en-SG"/>
      <w14:ligatures w14:val="standardContextual"/>
    </w:rPr>
  </w:style>
  <w:style w:type="paragraph" w:customStyle="1" w:styleId="BEE238F8DF064FA2AB253365F6AFB75F">
    <w:name w:val="BEE238F8DF064FA2AB253365F6AFB75F"/>
    <w:rsid w:val="00E07748"/>
    <w:rPr>
      <w:kern w:val="2"/>
      <w:lang w:eastAsia="en-SG"/>
      <w14:ligatures w14:val="standardContextual"/>
    </w:rPr>
  </w:style>
  <w:style w:type="paragraph" w:customStyle="1" w:styleId="26B9E8765E6A4972B16BF6DFBE1F004C">
    <w:name w:val="26B9E8765E6A4972B16BF6DFBE1F004C"/>
    <w:rsid w:val="00E07748"/>
    <w:rPr>
      <w:kern w:val="2"/>
      <w:lang w:eastAsia="en-SG"/>
      <w14:ligatures w14:val="standardContextual"/>
    </w:rPr>
  </w:style>
  <w:style w:type="paragraph" w:customStyle="1" w:styleId="30B1512241BA48EDB4CE99499A7CFDAB">
    <w:name w:val="30B1512241BA48EDB4CE99499A7CFDAB"/>
    <w:rsid w:val="00E07748"/>
    <w:rPr>
      <w:kern w:val="2"/>
      <w:lang w:eastAsia="en-SG"/>
      <w14:ligatures w14:val="standardContextual"/>
    </w:rPr>
  </w:style>
  <w:style w:type="paragraph" w:customStyle="1" w:styleId="6761509243A44D8AB0A7D83337D8689E">
    <w:name w:val="6761509243A44D8AB0A7D83337D8689E"/>
    <w:rsid w:val="00E07748"/>
    <w:rPr>
      <w:kern w:val="2"/>
      <w:lang w:eastAsia="en-SG"/>
      <w14:ligatures w14:val="standardContextual"/>
    </w:rPr>
  </w:style>
  <w:style w:type="paragraph" w:customStyle="1" w:styleId="EDF70472290A45DC90BC642D4D2CEC0A">
    <w:name w:val="EDF70472290A45DC90BC642D4D2CEC0A"/>
    <w:rsid w:val="00E07748"/>
    <w:rPr>
      <w:kern w:val="2"/>
      <w:lang w:eastAsia="en-SG"/>
      <w14:ligatures w14:val="standardContextual"/>
    </w:rPr>
  </w:style>
  <w:style w:type="paragraph" w:customStyle="1" w:styleId="B6E1AEE6E5314693A8CDF48D15E45815">
    <w:name w:val="B6E1AEE6E5314693A8CDF48D15E45815"/>
    <w:rsid w:val="00E07748"/>
    <w:rPr>
      <w:kern w:val="2"/>
      <w:lang w:eastAsia="en-SG"/>
      <w14:ligatures w14:val="standardContextual"/>
    </w:rPr>
  </w:style>
  <w:style w:type="paragraph" w:customStyle="1" w:styleId="4508D7B6FD2E49969AACD0DD8BC0A339">
    <w:name w:val="4508D7B6FD2E49969AACD0DD8BC0A339"/>
    <w:rsid w:val="00E07748"/>
    <w:rPr>
      <w:kern w:val="2"/>
      <w:lang w:eastAsia="en-SG"/>
      <w14:ligatures w14:val="standardContextual"/>
    </w:rPr>
  </w:style>
  <w:style w:type="paragraph" w:customStyle="1" w:styleId="AA4FBDFD50EE4BEF9899DBF03B1D4732">
    <w:name w:val="AA4FBDFD50EE4BEF9899DBF03B1D4732"/>
    <w:rsid w:val="00E07748"/>
    <w:rPr>
      <w:kern w:val="2"/>
      <w:lang w:eastAsia="en-SG"/>
      <w14:ligatures w14:val="standardContextual"/>
    </w:rPr>
  </w:style>
  <w:style w:type="paragraph" w:customStyle="1" w:styleId="7C3E6C60615E44E8B5ADB598B5BF5B6F">
    <w:name w:val="7C3E6C60615E44E8B5ADB598B5BF5B6F"/>
    <w:rsid w:val="00E07748"/>
    <w:rPr>
      <w:kern w:val="2"/>
      <w:lang w:eastAsia="en-SG"/>
      <w14:ligatures w14:val="standardContextual"/>
    </w:rPr>
  </w:style>
  <w:style w:type="paragraph" w:customStyle="1" w:styleId="36A4B8B444F84513996822B4B2EA6BB1">
    <w:name w:val="36A4B8B444F84513996822B4B2EA6BB1"/>
    <w:rsid w:val="00E07748"/>
    <w:rPr>
      <w:kern w:val="2"/>
      <w:lang w:eastAsia="en-SG"/>
      <w14:ligatures w14:val="standardContextual"/>
    </w:rPr>
  </w:style>
  <w:style w:type="paragraph" w:customStyle="1" w:styleId="CE5D5A04B9AB41E090B22E2B263E61DD">
    <w:name w:val="CE5D5A04B9AB41E090B22E2B263E61DD"/>
    <w:rsid w:val="00E07748"/>
    <w:rPr>
      <w:kern w:val="2"/>
      <w:lang w:eastAsia="en-SG"/>
      <w14:ligatures w14:val="standardContextual"/>
    </w:rPr>
  </w:style>
  <w:style w:type="paragraph" w:customStyle="1" w:styleId="54431876A1D74E4CBC5F93AC50DACE07">
    <w:name w:val="54431876A1D74E4CBC5F93AC50DACE07"/>
    <w:rsid w:val="00E07748"/>
    <w:rPr>
      <w:kern w:val="2"/>
      <w:lang w:eastAsia="en-SG"/>
      <w14:ligatures w14:val="standardContextual"/>
    </w:rPr>
  </w:style>
  <w:style w:type="paragraph" w:customStyle="1" w:styleId="42C0426EA2E14573A74EA2E4212F19F3">
    <w:name w:val="42C0426EA2E14573A74EA2E4212F19F3"/>
    <w:rsid w:val="00E07748"/>
    <w:rPr>
      <w:kern w:val="2"/>
      <w:lang w:eastAsia="en-SG"/>
      <w14:ligatures w14:val="standardContextual"/>
    </w:rPr>
  </w:style>
  <w:style w:type="paragraph" w:customStyle="1" w:styleId="6665D324ECC140BEB66AC0250234A280">
    <w:name w:val="6665D324ECC140BEB66AC0250234A280"/>
    <w:rsid w:val="00E07748"/>
    <w:rPr>
      <w:kern w:val="2"/>
      <w:lang w:eastAsia="en-SG"/>
      <w14:ligatures w14:val="standardContextual"/>
    </w:rPr>
  </w:style>
  <w:style w:type="paragraph" w:customStyle="1" w:styleId="2931CE668BCE4E60A859154E0FEF7250">
    <w:name w:val="2931CE668BCE4E60A859154E0FEF7250"/>
    <w:rsid w:val="00E07748"/>
    <w:rPr>
      <w:kern w:val="2"/>
      <w:lang w:eastAsia="en-SG"/>
      <w14:ligatures w14:val="standardContextual"/>
    </w:rPr>
  </w:style>
  <w:style w:type="paragraph" w:customStyle="1" w:styleId="9512B416C61D48C5BE9F77D4AA48252F">
    <w:name w:val="9512B416C61D48C5BE9F77D4AA48252F"/>
    <w:rsid w:val="00E07748"/>
    <w:rPr>
      <w:kern w:val="2"/>
      <w:lang w:eastAsia="en-SG"/>
      <w14:ligatures w14:val="standardContextual"/>
    </w:rPr>
  </w:style>
  <w:style w:type="paragraph" w:customStyle="1" w:styleId="ED2B1E50D93C436BBA09EAB82C1818F8">
    <w:name w:val="ED2B1E50D93C436BBA09EAB82C1818F8"/>
    <w:rsid w:val="00E07748"/>
    <w:rPr>
      <w:kern w:val="2"/>
      <w:lang w:eastAsia="en-SG"/>
      <w14:ligatures w14:val="standardContextual"/>
    </w:rPr>
  </w:style>
  <w:style w:type="paragraph" w:customStyle="1" w:styleId="7079988CD64F4F3DB08B4749B525296D">
    <w:name w:val="7079988CD64F4F3DB08B4749B525296D"/>
    <w:rsid w:val="00E07748"/>
    <w:rPr>
      <w:kern w:val="2"/>
      <w:lang w:eastAsia="en-SG"/>
      <w14:ligatures w14:val="standardContextual"/>
    </w:rPr>
  </w:style>
  <w:style w:type="paragraph" w:customStyle="1" w:styleId="1B49647D59FD402A963612B4E69E41ED">
    <w:name w:val="1B49647D59FD402A963612B4E69E41ED"/>
    <w:rsid w:val="00E07748"/>
    <w:rPr>
      <w:kern w:val="2"/>
      <w:lang w:eastAsia="en-SG"/>
      <w14:ligatures w14:val="standardContextual"/>
    </w:rPr>
  </w:style>
  <w:style w:type="paragraph" w:customStyle="1" w:styleId="C0FFAE15421A4A9EB4626A782432BDC4">
    <w:name w:val="C0FFAE15421A4A9EB4626A782432BDC4"/>
    <w:rsid w:val="00E07748"/>
    <w:rPr>
      <w:kern w:val="2"/>
      <w:lang w:eastAsia="en-SG"/>
      <w14:ligatures w14:val="standardContextual"/>
    </w:rPr>
  </w:style>
  <w:style w:type="paragraph" w:customStyle="1" w:styleId="D5DCBDFE5C464F6981F2AF5B39E2A65B">
    <w:name w:val="D5DCBDFE5C464F6981F2AF5B39E2A65B"/>
    <w:rsid w:val="00FC01EC"/>
    <w:pPr>
      <w:spacing w:line="278" w:lineRule="auto"/>
    </w:pPr>
    <w:rPr>
      <w:kern w:val="2"/>
      <w:sz w:val="24"/>
      <w:szCs w:val="24"/>
      <w14:ligatures w14:val="standardContextual"/>
    </w:rPr>
  </w:style>
  <w:style w:type="paragraph" w:customStyle="1" w:styleId="F46E8E7B298C431B9B9FCD786812CA60">
    <w:name w:val="F46E8E7B298C431B9B9FCD786812CA60"/>
    <w:rsid w:val="00FC01EC"/>
    <w:pPr>
      <w:spacing w:line="278" w:lineRule="auto"/>
    </w:pPr>
    <w:rPr>
      <w:kern w:val="2"/>
      <w:sz w:val="24"/>
      <w:szCs w:val="24"/>
      <w14:ligatures w14:val="standardContextual"/>
    </w:rPr>
  </w:style>
  <w:style w:type="paragraph" w:customStyle="1" w:styleId="DEB77003BAC54FB3A59BFE57E6652517">
    <w:name w:val="DEB77003BAC54FB3A59BFE57E6652517"/>
    <w:rsid w:val="00FC01EC"/>
    <w:pPr>
      <w:spacing w:line="278" w:lineRule="auto"/>
    </w:pPr>
    <w:rPr>
      <w:kern w:val="2"/>
      <w:sz w:val="24"/>
      <w:szCs w:val="24"/>
      <w14:ligatures w14:val="standardContextual"/>
    </w:rPr>
  </w:style>
  <w:style w:type="paragraph" w:customStyle="1" w:styleId="BA74AB278C8F425CB4FBC10AEE00E083">
    <w:name w:val="BA74AB278C8F425CB4FBC10AEE00E083"/>
    <w:rsid w:val="00FC01EC"/>
    <w:pPr>
      <w:spacing w:line="278" w:lineRule="auto"/>
    </w:pPr>
    <w:rPr>
      <w:kern w:val="2"/>
      <w:sz w:val="24"/>
      <w:szCs w:val="24"/>
      <w14:ligatures w14:val="standardContextual"/>
    </w:rPr>
  </w:style>
  <w:style w:type="paragraph" w:customStyle="1" w:styleId="42E3D284AC0048A99AC0B44EE41F0EDE">
    <w:name w:val="42E3D284AC0048A99AC0B44EE41F0EDE"/>
    <w:rsid w:val="00FC01EC"/>
    <w:pPr>
      <w:spacing w:line="278" w:lineRule="auto"/>
    </w:pPr>
    <w:rPr>
      <w:kern w:val="2"/>
      <w:sz w:val="24"/>
      <w:szCs w:val="24"/>
      <w14:ligatures w14:val="standardContextual"/>
    </w:rPr>
  </w:style>
  <w:style w:type="paragraph" w:customStyle="1" w:styleId="4C72C841706C434C87249F8D16637CA8">
    <w:name w:val="4C72C841706C434C87249F8D16637CA8"/>
    <w:rsid w:val="00FC01EC"/>
    <w:pPr>
      <w:spacing w:line="278" w:lineRule="auto"/>
    </w:pPr>
    <w:rPr>
      <w:kern w:val="2"/>
      <w:sz w:val="24"/>
      <w:szCs w:val="24"/>
      <w14:ligatures w14:val="standardContextual"/>
    </w:rPr>
  </w:style>
  <w:style w:type="paragraph" w:customStyle="1" w:styleId="9A38477CACA74F1D8B78624B9E925FBF">
    <w:name w:val="9A38477CACA74F1D8B78624B9E925FBF"/>
    <w:rsid w:val="00FC01EC"/>
    <w:pPr>
      <w:spacing w:line="278" w:lineRule="auto"/>
    </w:pPr>
    <w:rPr>
      <w:kern w:val="2"/>
      <w:sz w:val="24"/>
      <w:szCs w:val="24"/>
      <w14:ligatures w14:val="standardContextual"/>
    </w:rPr>
  </w:style>
  <w:style w:type="paragraph" w:customStyle="1" w:styleId="53CDDDB49C3741B198E90E981F0318D9">
    <w:name w:val="53CDDDB49C3741B198E90E981F0318D9"/>
    <w:rsid w:val="00FC01EC"/>
    <w:pPr>
      <w:spacing w:line="278" w:lineRule="auto"/>
    </w:pPr>
    <w:rPr>
      <w:kern w:val="2"/>
      <w:sz w:val="24"/>
      <w:szCs w:val="24"/>
      <w14:ligatures w14:val="standardContextual"/>
    </w:rPr>
  </w:style>
  <w:style w:type="paragraph" w:customStyle="1" w:styleId="9FE36F41A0BF4E1FB411C535B9FC8884">
    <w:name w:val="9FE36F41A0BF4E1FB411C535B9FC8884"/>
    <w:rsid w:val="00FC01EC"/>
    <w:pPr>
      <w:spacing w:line="278" w:lineRule="auto"/>
    </w:pPr>
    <w:rPr>
      <w:kern w:val="2"/>
      <w:sz w:val="24"/>
      <w:szCs w:val="24"/>
      <w14:ligatures w14:val="standardContextual"/>
    </w:rPr>
  </w:style>
  <w:style w:type="paragraph" w:customStyle="1" w:styleId="B1171778036A4E9A84AA0C95747C6DD0">
    <w:name w:val="B1171778036A4E9A84AA0C95747C6DD0"/>
    <w:rsid w:val="00FC01EC"/>
    <w:pPr>
      <w:spacing w:line="278" w:lineRule="auto"/>
    </w:pPr>
    <w:rPr>
      <w:kern w:val="2"/>
      <w:sz w:val="24"/>
      <w:szCs w:val="24"/>
      <w14:ligatures w14:val="standardContextual"/>
    </w:rPr>
  </w:style>
  <w:style w:type="paragraph" w:customStyle="1" w:styleId="1908908F77F6401A990FAD4A6B2A5E96">
    <w:name w:val="1908908F77F6401A990FAD4A6B2A5E96"/>
    <w:rsid w:val="00FC01EC"/>
    <w:pPr>
      <w:spacing w:line="278" w:lineRule="auto"/>
    </w:pPr>
    <w:rPr>
      <w:kern w:val="2"/>
      <w:sz w:val="24"/>
      <w:szCs w:val="24"/>
      <w14:ligatures w14:val="standardContextual"/>
    </w:rPr>
  </w:style>
  <w:style w:type="paragraph" w:customStyle="1" w:styleId="0AC3860DB8384067B059D957906CD6D9">
    <w:name w:val="0AC3860DB8384067B059D957906CD6D9"/>
    <w:rsid w:val="00FC01EC"/>
    <w:pPr>
      <w:spacing w:line="278" w:lineRule="auto"/>
    </w:pPr>
    <w:rPr>
      <w:kern w:val="2"/>
      <w:sz w:val="24"/>
      <w:szCs w:val="24"/>
      <w14:ligatures w14:val="standardContextual"/>
    </w:rPr>
  </w:style>
  <w:style w:type="paragraph" w:customStyle="1" w:styleId="850E75070EEC46718E9C3FB8E0C22D12">
    <w:name w:val="850E75070EEC46718E9C3FB8E0C22D12"/>
    <w:rsid w:val="00FC01EC"/>
    <w:pPr>
      <w:spacing w:line="278" w:lineRule="auto"/>
    </w:pPr>
    <w:rPr>
      <w:kern w:val="2"/>
      <w:sz w:val="24"/>
      <w:szCs w:val="24"/>
      <w14:ligatures w14:val="standardContextual"/>
    </w:rPr>
  </w:style>
  <w:style w:type="paragraph" w:customStyle="1" w:styleId="AEC5E323D1B84C50BE118AA30F051B5E">
    <w:name w:val="AEC5E323D1B84C50BE118AA30F051B5E"/>
    <w:rsid w:val="00FC01EC"/>
    <w:pPr>
      <w:spacing w:line="278" w:lineRule="auto"/>
    </w:pPr>
    <w:rPr>
      <w:kern w:val="2"/>
      <w:sz w:val="24"/>
      <w:szCs w:val="24"/>
      <w14:ligatures w14:val="standardContextual"/>
    </w:rPr>
  </w:style>
  <w:style w:type="paragraph" w:customStyle="1" w:styleId="46BF45E56FF342D68E89E4A563CD6504">
    <w:name w:val="46BF45E56FF342D68E89E4A563CD6504"/>
    <w:rsid w:val="00FC01EC"/>
    <w:pPr>
      <w:spacing w:line="278" w:lineRule="auto"/>
    </w:pPr>
    <w:rPr>
      <w:kern w:val="2"/>
      <w:sz w:val="24"/>
      <w:szCs w:val="24"/>
      <w14:ligatures w14:val="standardContextual"/>
    </w:rPr>
  </w:style>
  <w:style w:type="paragraph" w:customStyle="1" w:styleId="B7FBCCC2A2CA4532B002581325C322FF">
    <w:name w:val="B7FBCCC2A2CA4532B002581325C322FF"/>
    <w:rsid w:val="00FC01EC"/>
    <w:pPr>
      <w:spacing w:line="278" w:lineRule="auto"/>
    </w:pPr>
    <w:rPr>
      <w:kern w:val="2"/>
      <w:sz w:val="24"/>
      <w:szCs w:val="24"/>
      <w14:ligatures w14:val="standardContextual"/>
    </w:rPr>
  </w:style>
  <w:style w:type="paragraph" w:customStyle="1" w:styleId="4C443A5904A44838A83963F00C2435CA">
    <w:name w:val="4C443A5904A44838A83963F00C2435CA"/>
    <w:rsid w:val="00FC01EC"/>
    <w:pPr>
      <w:spacing w:line="278" w:lineRule="auto"/>
    </w:pPr>
    <w:rPr>
      <w:kern w:val="2"/>
      <w:sz w:val="24"/>
      <w:szCs w:val="24"/>
      <w14:ligatures w14:val="standardContextual"/>
    </w:rPr>
  </w:style>
  <w:style w:type="paragraph" w:customStyle="1" w:styleId="9097146743B14FC9AF298AD432812791">
    <w:name w:val="9097146743B14FC9AF298AD432812791"/>
    <w:rsid w:val="00FC01EC"/>
    <w:pPr>
      <w:spacing w:line="278" w:lineRule="auto"/>
    </w:pPr>
    <w:rPr>
      <w:kern w:val="2"/>
      <w:sz w:val="24"/>
      <w:szCs w:val="24"/>
      <w14:ligatures w14:val="standardContextual"/>
    </w:rPr>
  </w:style>
  <w:style w:type="paragraph" w:customStyle="1" w:styleId="006083FD6E7640F0A57504B90FF5EDCD">
    <w:name w:val="006083FD6E7640F0A57504B90FF5EDCD"/>
    <w:rsid w:val="00FC01EC"/>
    <w:pPr>
      <w:spacing w:line="278" w:lineRule="auto"/>
    </w:pPr>
    <w:rPr>
      <w:kern w:val="2"/>
      <w:sz w:val="24"/>
      <w:szCs w:val="24"/>
      <w14:ligatures w14:val="standardContextual"/>
    </w:rPr>
  </w:style>
  <w:style w:type="paragraph" w:customStyle="1" w:styleId="6909DB94185A4FE690035A75BF0FD3FF">
    <w:name w:val="6909DB94185A4FE690035A75BF0FD3FF"/>
    <w:rsid w:val="00FC01EC"/>
    <w:pPr>
      <w:spacing w:line="278" w:lineRule="auto"/>
    </w:pPr>
    <w:rPr>
      <w:kern w:val="2"/>
      <w:sz w:val="24"/>
      <w:szCs w:val="24"/>
      <w14:ligatures w14:val="standardContextual"/>
    </w:rPr>
  </w:style>
  <w:style w:type="paragraph" w:customStyle="1" w:styleId="85975B4293274B9D94379A3AD4FC4078">
    <w:name w:val="85975B4293274B9D94379A3AD4FC4078"/>
    <w:rsid w:val="00FC01EC"/>
    <w:pPr>
      <w:spacing w:line="278" w:lineRule="auto"/>
    </w:pPr>
    <w:rPr>
      <w:kern w:val="2"/>
      <w:sz w:val="24"/>
      <w:szCs w:val="24"/>
      <w14:ligatures w14:val="standardContextual"/>
    </w:rPr>
  </w:style>
  <w:style w:type="paragraph" w:customStyle="1" w:styleId="4DD098BA228E4F02B3639939E6E86461">
    <w:name w:val="4DD098BA228E4F02B3639939E6E86461"/>
    <w:rsid w:val="00FC01EC"/>
    <w:pPr>
      <w:spacing w:line="278" w:lineRule="auto"/>
    </w:pPr>
    <w:rPr>
      <w:kern w:val="2"/>
      <w:sz w:val="24"/>
      <w:szCs w:val="24"/>
      <w14:ligatures w14:val="standardContextual"/>
    </w:rPr>
  </w:style>
  <w:style w:type="paragraph" w:customStyle="1" w:styleId="3469A5FC0C99469198FCAEA4A0345DB5">
    <w:name w:val="3469A5FC0C99469198FCAEA4A0345DB5"/>
    <w:rsid w:val="00FC01EC"/>
    <w:pPr>
      <w:spacing w:line="278" w:lineRule="auto"/>
    </w:pPr>
    <w:rPr>
      <w:kern w:val="2"/>
      <w:sz w:val="24"/>
      <w:szCs w:val="24"/>
      <w14:ligatures w14:val="standardContextual"/>
    </w:rPr>
  </w:style>
  <w:style w:type="paragraph" w:customStyle="1" w:styleId="678FD47EBB5F4E619D4AEF69F25D9EC1">
    <w:name w:val="678FD47EBB5F4E619D4AEF69F25D9EC1"/>
    <w:rsid w:val="00FC01EC"/>
    <w:pPr>
      <w:spacing w:line="278" w:lineRule="auto"/>
    </w:pPr>
    <w:rPr>
      <w:kern w:val="2"/>
      <w:sz w:val="24"/>
      <w:szCs w:val="24"/>
      <w14:ligatures w14:val="standardContextual"/>
    </w:rPr>
  </w:style>
  <w:style w:type="paragraph" w:customStyle="1" w:styleId="62A33E18B73548498DACAF953308EB48">
    <w:name w:val="62A33E18B73548498DACAF953308EB48"/>
    <w:rsid w:val="00FC01EC"/>
    <w:pPr>
      <w:spacing w:line="278" w:lineRule="auto"/>
    </w:pPr>
    <w:rPr>
      <w:kern w:val="2"/>
      <w:sz w:val="24"/>
      <w:szCs w:val="24"/>
      <w14:ligatures w14:val="standardContextual"/>
    </w:rPr>
  </w:style>
  <w:style w:type="paragraph" w:customStyle="1" w:styleId="6FD7780277F6432382F43731C1C22F0E">
    <w:name w:val="6FD7780277F6432382F43731C1C22F0E"/>
    <w:rsid w:val="00FC01EC"/>
    <w:pPr>
      <w:spacing w:line="278" w:lineRule="auto"/>
    </w:pPr>
    <w:rPr>
      <w:kern w:val="2"/>
      <w:sz w:val="24"/>
      <w:szCs w:val="24"/>
      <w14:ligatures w14:val="standardContextual"/>
    </w:rPr>
  </w:style>
  <w:style w:type="paragraph" w:customStyle="1" w:styleId="C5C1B691177B45E7B061F478B2DE33DD">
    <w:name w:val="C5C1B691177B45E7B061F478B2DE33DD"/>
    <w:rsid w:val="00FC01EC"/>
    <w:pPr>
      <w:spacing w:line="278" w:lineRule="auto"/>
    </w:pPr>
    <w:rPr>
      <w:kern w:val="2"/>
      <w:sz w:val="24"/>
      <w:szCs w:val="24"/>
      <w14:ligatures w14:val="standardContextual"/>
    </w:rPr>
  </w:style>
  <w:style w:type="paragraph" w:customStyle="1" w:styleId="D1C6F8C45ADE4C2892458924E92080CD">
    <w:name w:val="D1C6F8C45ADE4C2892458924E92080CD"/>
    <w:rsid w:val="00FC01EC"/>
    <w:pPr>
      <w:spacing w:line="278" w:lineRule="auto"/>
    </w:pPr>
    <w:rPr>
      <w:kern w:val="2"/>
      <w:sz w:val="24"/>
      <w:szCs w:val="24"/>
      <w14:ligatures w14:val="standardContextual"/>
    </w:rPr>
  </w:style>
  <w:style w:type="paragraph" w:customStyle="1" w:styleId="A0F5CA0F686A4409B92C42D9C837996F">
    <w:name w:val="A0F5CA0F686A4409B92C42D9C837996F"/>
    <w:rsid w:val="00FC01EC"/>
    <w:pPr>
      <w:spacing w:line="278" w:lineRule="auto"/>
    </w:pPr>
    <w:rPr>
      <w:kern w:val="2"/>
      <w:sz w:val="24"/>
      <w:szCs w:val="24"/>
      <w14:ligatures w14:val="standardContextual"/>
    </w:rPr>
  </w:style>
  <w:style w:type="paragraph" w:customStyle="1" w:styleId="91042765E705428E82BB5CF6EA1E944B">
    <w:name w:val="91042765E705428E82BB5CF6EA1E944B"/>
    <w:rsid w:val="00FC01EC"/>
    <w:pPr>
      <w:spacing w:line="278" w:lineRule="auto"/>
    </w:pPr>
    <w:rPr>
      <w:kern w:val="2"/>
      <w:sz w:val="24"/>
      <w:szCs w:val="24"/>
      <w14:ligatures w14:val="standardContextual"/>
    </w:rPr>
  </w:style>
  <w:style w:type="paragraph" w:customStyle="1" w:styleId="B0761D0074A94F0DAC8EF8140E0DD4BA">
    <w:name w:val="B0761D0074A94F0DAC8EF8140E0DD4BA"/>
    <w:rsid w:val="00FC01EC"/>
    <w:pPr>
      <w:spacing w:line="278" w:lineRule="auto"/>
    </w:pPr>
    <w:rPr>
      <w:kern w:val="2"/>
      <w:sz w:val="24"/>
      <w:szCs w:val="24"/>
      <w14:ligatures w14:val="standardContextual"/>
    </w:rPr>
  </w:style>
  <w:style w:type="paragraph" w:customStyle="1" w:styleId="AEC6147F66B84B5F95C21EBE432A5C02">
    <w:name w:val="AEC6147F66B84B5F95C21EBE432A5C02"/>
    <w:rsid w:val="00FC01EC"/>
    <w:pPr>
      <w:spacing w:line="278" w:lineRule="auto"/>
    </w:pPr>
    <w:rPr>
      <w:kern w:val="2"/>
      <w:sz w:val="24"/>
      <w:szCs w:val="24"/>
      <w14:ligatures w14:val="standardContextual"/>
    </w:rPr>
  </w:style>
  <w:style w:type="paragraph" w:customStyle="1" w:styleId="BDE2EC34010D4305841C5D2CB4C5FA9F">
    <w:name w:val="BDE2EC34010D4305841C5D2CB4C5FA9F"/>
    <w:rsid w:val="00FC01EC"/>
    <w:pPr>
      <w:spacing w:line="278" w:lineRule="auto"/>
    </w:pPr>
    <w:rPr>
      <w:kern w:val="2"/>
      <w:sz w:val="24"/>
      <w:szCs w:val="24"/>
      <w14:ligatures w14:val="standardContextual"/>
    </w:rPr>
  </w:style>
  <w:style w:type="paragraph" w:customStyle="1" w:styleId="C43D59DBC7D340058AB39EF843A15731">
    <w:name w:val="C43D59DBC7D340058AB39EF843A15731"/>
    <w:rsid w:val="00FC01EC"/>
    <w:pPr>
      <w:spacing w:line="278" w:lineRule="auto"/>
    </w:pPr>
    <w:rPr>
      <w:kern w:val="2"/>
      <w:sz w:val="24"/>
      <w:szCs w:val="24"/>
      <w14:ligatures w14:val="standardContextual"/>
    </w:rPr>
  </w:style>
  <w:style w:type="paragraph" w:customStyle="1" w:styleId="340288153D314229804951E84FA79555">
    <w:name w:val="340288153D314229804951E84FA79555"/>
    <w:rsid w:val="00FC01EC"/>
    <w:pPr>
      <w:spacing w:line="278" w:lineRule="auto"/>
    </w:pPr>
    <w:rPr>
      <w:kern w:val="2"/>
      <w:sz w:val="24"/>
      <w:szCs w:val="24"/>
      <w14:ligatures w14:val="standardContextual"/>
    </w:rPr>
  </w:style>
  <w:style w:type="paragraph" w:customStyle="1" w:styleId="083D6DB9E4874374B34CBDE54ECA7722">
    <w:name w:val="083D6DB9E4874374B34CBDE54ECA7722"/>
    <w:rsid w:val="00FC01EC"/>
    <w:pPr>
      <w:spacing w:line="278" w:lineRule="auto"/>
    </w:pPr>
    <w:rPr>
      <w:kern w:val="2"/>
      <w:sz w:val="24"/>
      <w:szCs w:val="24"/>
      <w14:ligatures w14:val="standardContextual"/>
    </w:rPr>
  </w:style>
  <w:style w:type="paragraph" w:customStyle="1" w:styleId="EA8BE5ADDA9E4BD0A9927E4A924A1277">
    <w:name w:val="EA8BE5ADDA9E4BD0A9927E4A924A1277"/>
    <w:rsid w:val="00FC01EC"/>
    <w:pPr>
      <w:spacing w:line="278" w:lineRule="auto"/>
    </w:pPr>
    <w:rPr>
      <w:kern w:val="2"/>
      <w:sz w:val="24"/>
      <w:szCs w:val="24"/>
      <w14:ligatures w14:val="standardContextual"/>
    </w:rPr>
  </w:style>
  <w:style w:type="paragraph" w:customStyle="1" w:styleId="8557F00869E845E5BE1B7C17AEB811E2">
    <w:name w:val="8557F00869E845E5BE1B7C17AEB811E2"/>
    <w:rsid w:val="00FC01EC"/>
    <w:pPr>
      <w:spacing w:line="278" w:lineRule="auto"/>
    </w:pPr>
    <w:rPr>
      <w:kern w:val="2"/>
      <w:sz w:val="24"/>
      <w:szCs w:val="24"/>
      <w14:ligatures w14:val="standardContextual"/>
    </w:rPr>
  </w:style>
  <w:style w:type="paragraph" w:customStyle="1" w:styleId="BA1ED9465A1F4F01B74D4E53B127FD21">
    <w:name w:val="BA1ED9465A1F4F01B74D4E53B127FD21"/>
    <w:rsid w:val="00FC01EC"/>
    <w:pPr>
      <w:spacing w:line="278" w:lineRule="auto"/>
    </w:pPr>
    <w:rPr>
      <w:kern w:val="2"/>
      <w:sz w:val="24"/>
      <w:szCs w:val="24"/>
      <w14:ligatures w14:val="standardContextual"/>
    </w:rPr>
  </w:style>
  <w:style w:type="paragraph" w:customStyle="1" w:styleId="EB9D9EABB1804573BFED942C3437A3F4">
    <w:name w:val="EB9D9EABB1804573BFED942C3437A3F4"/>
    <w:rsid w:val="00FC01EC"/>
    <w:pPr>
      <w:spacing w:line="278" w:lineRule="auto"/>
    </w:pPr>
    <w:rPr>
      <w:kern w:val="2"/>
      <w:sz w:val="24"/>
      <w:szCs w:val="24"/>
      <w14:ligatures w14:val="standardContextual"/>
    </w:rPr>
  </w:style>
  <w:style w:type="paragraph" w:customStyle="1" w:styleId="5777E93E787C4911BB4D18D2061CB9A2">
    <w:name w:val="5777E93E787C4911BB4D18D2061CB9A2"/>
    <w:rsid w:val="00FC01EC"/>
    <w:pPr>
      <w:spacing w:line="278" w:lineRule="auto"/>
    </w:pPr>
    <w:rPr>
      <w:kern w:val="2"/>
      <w:sz w:val="24"/>
      <w:szCs w:val="24"/>
      <w14:ligatures w14:val="standardContextual"/>
    </w:rPr>
  </w:style>
  <w:style w:type="paragraph" w:customStyle="1" w:styleId="8757341EEF7245069DC11B222F179C56">
    <w:name w:val="8757341EEF7245069DC11B222F179C56"/>
    <w:rsid w:val="00FC01EC"/>
    <w:pPr>
      <w:spacing w:line="278" w:lineRule="auto"/>
    </w:pPr>
    <w:rPr>
      <w:kern w:val="2"/>
      <w:sz w:val="24"/>
      <w:szCs w:val="24"/>
      <w14:ligatures w14:val="standardContextual"/>
    </w:rPr>
  </w:style>
  <w:style w:type="paragraph" w:customStyle="1" w:styleId="ED78915FBDA144A69570364CF15B762B">
    <w:name w:val="ED78915FBDA144A69570364CF15B762B"/>
    <w:rsid w:val="00FC01EC"/>
    <w:pPr>
      <w:spacing w:line="278" w:lineRule="auto"/>
    </w:pPr>
    <w:rPr>
      <w:kern w:val="2"/>
      <w:sz w:val="24"/>
      <w:szCs w:val="24"/>
      <w14:ligatures w14:val="standardContextual"/>
    </w:rPr>
  </w:style>
  <w:style w:type="paragraph" w:customStyle="1" w:styleId="0EFB4C945E764959A95E40B50E89676F">
    <w:name w:val="0EFB4C945E764959A95E40B50E89676F"/>
    <w:rsid w:val="00FC01EC"/>
    <w:pPr>
      <w:spacing w:line="278" w:lineRule="auto"/>
    </w:pPr>
    <w:rPr>
      <w:kern w:val="2"/>
      <w:sz w:val="24"/>
      <w:szCs w:val="24"/>
      <w14:ligatures w14:val="standardContextual"/>
    </w:rPr>
  </w:style>
  <w:style w:type="paragraph" w:customStyle="1" w:styleId="EE0F03ACEE024E7CB8B73313A4CA64BA">
    <w:name w:val="EE0F03ACEE024E7CB8B73313A4CA64BA"/>
    <w:rsid w:val="00FC01EC"/>
    <w:pPr>
      <w:spacing w:line="278" w:lineRule="auto"/>
    </w:pPr>
    <w:rPr>
      <w:kern w:val="2"/>
      <w:sz w:val="24"/>
      <w:szCs w:val="24"/>
      <w14:ligatures w14:val="standardContextual"/>
    </w:rPr>
  </w:style>
  <w:style w:type="paragraph" w:customStyle="1" w:styleId="046B7C6385C74FF08ADAA9A930A018D0">
    <w:name w:val="046B7C6385C74FF08ADAA9A930A018D0"/>
    <w:rsid w:val="00FC01EC"/>
    <w:pPr>
      <w:spacing w:line="278" w:lineRule="auto"/>
    </w:pPr>
    <w:rPr>
      <w:kern w:val="2"/>
      <w:sz w:val="24"/>
      <w:szCs w:val="24"/>
      <w14:ligatures w14:val="standardContextual"/>
    </w:rPr>
  </w:style>
  <w:style w:type="paragraph" w:customStyle="1" w:styleId="48BC7D3B5E964272A22B3C030A77DE80">
    <w:name w:val="48BC7D3B5E964272A22B3C030A77DE80"/>
    <w:rsid w:val="00FC01EC"/>
    <w:pPr>
      <w:spacing w:line="278" w:lineRule="auto"/>
    </w:pPr>
    <w:rPr>
      <w:kern w:val="2"/>
      <w:sz w:val="24"/>
      <w:szCs w:val="24"/>
      <w14:ligatures w14:val="standardContextual"/>
    </w:rPr>
  </w:style>
  <w:style w:type="paragraph" w:customStyle="1" w:styleId="A07F7C0E443947D18BE87FF0704E6467">
    <w:name w:val="A07F7C0E443947D18BE87FF0704E6467"/>
    <w:rsid w:val="00FC01EC"/>
    <w:pPr>
      <w:spacing w:line="278" w:lineRule="auto"/>
    </w:pPr>
    <w:rPr>
      <w:kern w:val="2"/>
      <w:sz w:val="24"/>
      <w:szCs w:val="24"/>
      <w14:ligatures w14:val="standardContextual"/>
    </w:rPr>
  </w:style>
  <w:style w:type="paragraph" w:customStyle="1" w:styleId="CB854871FFC04CFCA5F5DDABC7C30C1C">
    <w:name w:val="CB854871FFC04CFCA5F5DDABC7C30C1C"/>
    <w:rsid w:val="00FC01EC"/>
    <w:pPr>
      <w:spacing w:line="278" w:lineRule="auto"/>
    </w:pPr>
    <w:rPr>
      <w:kern w:val="2"/>
      <w:sz w:val="24"/>
      <w:szCs w:val="24"/>
      <w14:ligatures w14:val="standardContextual"/>
    </w:rPr>
  </w:style>
  <w:style w:type="paragraph" w:customStyle="1" w:styleId="C64E1F9DDD864D358CED5BE6E7599F95">
    <w:name w:val="C64E1F9DDD864D358CED5BE6E7599F95"/>
    <w:rsid w:val="00FC01EC"/>
    <w:pPr>
      <w:spacing w:line="278" w:lineRule="auto"/>
    </w:pPr>
    <w:rPr>
      <w:kern w:val="2"/>
      <w:sz w:val="24"/>
      <w:szCs w:val="24"/>
      <w14:ligatures w14:val="standardContextual"/>
    </w:rPr>
  </w:style>
  <w:style w:type="paragraph" w:customStyle="1" w:styleId="C0626192EEA649358AA7AF71B2633B91">
    <w:name w:val="C0626192EEA649358AA7AF71B2633B91"/>
    <w:rsid w:val="00FC01EC"/>
    <w:pPr>
      <w:spacing w:line="278" w:lineRule="auto"/>
    </w:pPr>
    <w:rPr>
      <w:kern w:val="2"/>
      <w:sz w:val="24"/>
      <w:szCs w:val="24"/>
      <w14:ligatures w14:val="standardContextual"/>
    </w:rPr>
  </w:style>
  <w:style w:type="paragraph" w:customStyle="1" w:styleId="D4919B97DCCB40428352B56A922B8AC3">
    <w:name w:val="D4919B97DCCB40428352B56A922B8AC3"/>
    <w:rsid w:val="00FC01EC"/>
    <w:pPr>
      <w:spacing w:line="278" w:lineRule="auto"/>
    </w:pPr>
    <w:rPr>
      <w:kern w:val="2"/>
      <w:sz w:val="24"/>
      <w:szCs w:val="24"/>
      <w14:ligatures w14:val="standardContextual"/>
    </w:rPr>
  </w:style>
  <w:style w:type="paragraph" w:customStyle="1" w:styleId="373FE86D14854F28B8EA40DFB364EBDB">
    <w:name w:val="373FE86D14854F28B8EA40DFB364EBDB"/>
    <w:rsid w:val="00FC01EC"/>
    <w:pPr>
      <w:spacing w:line="278" w:lineRule="auto"/>
    </w:pPr>
    <w:rPr>
      <w:kern w:val="2"/>
      <w:sz w:val="24"/>
      <w:szCs w:val="24"/>
      <w14:ligatures w14:val="standardContextual"/>
    </w:rPr>
  </w:style>
  <w:style w:type="paragraph" w:customStyle="1" w:styleId="4BEDD845DA444071AF8B215764DFB16B">
    <w:name w:val="4BEDD845DA444071AF8B215764DFB16B"/>
    <w:rsid w:val="00FC01EC"/>
    <w:pPr>
      <w:spacing w:line="278" w:lineRule="auto"/>
    </w:pPr>
    <w:rPr>
      <w:kern w:val="2"/>
      <w:sz w:val="24"/>
      <w:szCs w:val="24"/>
      <w14:ligatures w14:val="standardContextual"/>
    </w:rPr>
  </w:style>
  <w:style w:type="paragraph" w:customStyle="1" w:styleId="4B0875FA9D674B48B94FE63F7D2F06A4">
    <w:name w:val="4B0875FA9D674B48B94FE63F7D2F06A4"/>
    <w:rsid w:val="00FC01EC"/>
    <w:pPr>
      <w:spacing w:line="278" w:lineRule="auto"/>
    </w:pPr>
    <w:rPr>
      <w:kern w:val="2"/>
      <w:sz w:val="24"/>
      <w:szCs w:val="24"/>
      <w14:ligatures w14:val="standardContextual"/>
    </w:rPr>
  </w:style>
  <w:style w:type="paragraph" w:customStyle="1" w:styleId="CEFE532C525944AA8A7676C008A35884">
    <w:name w:val="CEFE532C525944AA8A7676C008A35884"/>
    <w:rsid w:val="00FC01EC"/>
    <w:pPr>
      <w:spacing w:line="278" w:lineRule="auto"/>
    </w:pPr>
    <w:rPr>
      <w:kern w:val="2"/>
      <w:sz w:val="24"/>
      <w:szCs w:val="24"/>
      <w14:ligatures w14:val="standardContextual"/>
    </w:rPr>
  </w:style>
  <w:style w:type="paragraph" w:customStyle="1" w:styleId="C146FEDC565C4EC8984E772CAFAB5653">
    <w:name w:val="C146FEDC565C4EC8984E772CAFAB5653"/>
    <w:rsid w:val="00FC01EC"/>
    <w:pPr>
      <w:spacing w:line="278" w:lineRule="auto"/>
    </w:pPr>
    <w:rPr>
      <w:kern w:val="2"/>
      <w:sz w:val="24"/>
      <w:szCs w:val="24"/>
      <w14:ligatures w14:val="standardContextual"/>
    </w:rPr>
  </w:style>
  <w:style w:type="paragraph" w:customStyle="1" w:styleId="5320E00E88ED4645B6F30B603E5E2596">
    <w:name w:val="5320E00E88ED4645B6F30B603E5E2596"/>
    <w:rsid w:val="00FC01EC"/>
    <w:pPr>
      <w:spacing w:line="278" w:lineRule="auto"/>
    </w:pPr>
    <w:rPr>
      <w:kern w:val="2"/>
      <w:sz w:val="24"/>
      <w:szCs w:val="24"/>
      <w14:ligatures w14:val="standardContextual"/>
    </w:rPr>
  </w:style>
  <w:style w:type="paragraph" w:customStyle="1" w:styleId="934579466C2D4267B0277111E071EAAD">
    <w:name w:val="934579466C2D4267B0277111E071EAAD"/>
    <w:rsid w:val="00FC01EC"/>
    <w:pPr>
      <w:spacing w:line="278" w:lineRule="auto"/>
    </w:pPr>
    <w:rPr>
      <w:kern w:val="2"/>
      <w:sz w:val="24"/>
      <w:szCs w:val="24"/>
      <w14:ligatures w14:val="standardContextual"/>
    </w:rPr>
  </w:style>
  <w:style w:type="paragraph" w:customStyle="1" w:styleId="E690A9DD7FAC46A8A4E0E53CD9C532CD">
    <w:name w:val="E690A9DD7FAC46A8A4E0E53CD9C532CD"/>
    <w:rsid w:val="00FC01EC"/>
    <w:pPr>
      <w:spacing w:line="278" w:lineRule="auto"/>
    </w:pPr>
    <w:rPr>
      <w:kern w:val="2"/>
      <w:sz w:val="24"/>
      <w:szCs w:val="24"/>
      <w14:ligatures w14:val="standardContextual"/>
    </w:rPr>
  </w:style>
  <w:style w:type="paragraph" w:customStyle="1" w:styleId="1776276A31974F8697CEF75801135B87">
    <w:name w:val="1776276A31974F8697CEF75801135B87"/>
    <w:rsid w:val="00FC01EC"/>
    <w:pPr>
      <w:spacing w:line="278" w:lineRule="auto"/>
    </w:pPr>
    <w:rPr>
      <w:kern w:val="2"/>
      <w:sz w:val="24"/>
      <w:szCs w:val="24"/>
      <w14:ligatures w14:val="standardContextual"/>
    </w:rPr>
  </w:style>
  <w:style w:type="paragraph" w:customStyle="1" w:styleId="8EE1148338BC4E518A3B801BA1EDBC8D">
    <w:name w:val="8EE1148338BC4E518A3B801BA1EDBC8D"/>
    <w:rsid w:val="00FC01EC"/>
    <w:pPr>
      <w:spacing w:line="278" w:lineRule="auto"/>
    </w:pPr>
    <w:rPr>
      <w:kern w:val="2"/>
      <w:sz w:val="24"/>
      <w:szCs w:val="24"/>
      <w14:ligatures w14:val="standardContextual"/>
    </w:rPr>
  </w:style>
  <w:style w:type="paragraph" w:customStyle="1" w:styleId="7EFD00BB6D544E1680CF69159AA86188">
    <w:name w:val="7EFD00BB6D544E1680CF69159AA86188"/>
    <w:rsid w:val="00FC01EC"/>
    <w:pPr>
      <w:spacing w:line="278" w:lineRule="auto"/>
    </w:pPr>
    <w:rPr>
      <w:kern w:val="2"/>
      <w:sz w:val="24"/>
      <w:szCs w:val="24"/>
      <w14:ligatures w14:val="standardContextual"/>
    </w:rPr>
  </w:style>
  <w:style w:type="paragraph" w:customStyle="1" w:styleId="8938B41F870749AEB0978A21EB939A2C">
    <w:name w:val="8938B41F870749AEB0978A21EB939A2C"/>
    <w:rsid w:val="00FC01EC"/>
    <w:pPr>
      <w:spacing w:line="278" w:lineRule="auto"/>
    </w:pPr>
    <w:rPr>
      <w:kern w:val="2"/>
      <w:sz w:val="24"/>
      <w:szCs w:val="24"/>
      <w14:ligatures w14:val="standardContextual"/>
    </w:rPr>
  </w:style>
  <w:style w:type="paragraph" w:customStyle="1" w:styleId="2CA1916630784C6A911B0ED4E637D16F">
    <w:name w:val="2CA1916630784C6A911B0ED4E637D16F"/>
    <w:rsid w:val="00FC01EC"/>
    <w:pPr>
      <w:spacing w:line="278" w:lineRule="auto"/>
    </w:pPr>
    <w:rPr>
      <w:kern w:val="2"/>
      <w:sz w:val="24"/>
      <w:szCs w:val="24"/>
      <w14:ligatures w14:val="standardContextual"/>
    </w:rPr>
  </w:style>
  <w:style w:type="paragraph" w:customStyle="1" w:styleId="5A50B3DA666248BAB18BD51A781F8363">
    <w:name w:val="5A50B3DA666248BAB18BD51A781F8363"/>
    <w:rsid w:val="00FC01EC"/>
    <w:pPr>
      <w:spacing w:line="278" w:lineRule="auto"/>
    </w:pPr>
    <w:rPr>
      <w:kern w:val="2"/>
      <w:sz w:val="24"/>
      <w:szCs w:val="24"/>
      <w14:ligatures w14:val="standardContextual"/>
    </w:rPr>
  </w:style>
  <w:style w:type="paragraph" w:customStyle="1" w:styleId="7C62C9E8DD72401DB221955F03AC78D7">
    <w:name w:val="7C62C9E8DD72401DB221955F03AC78D7"/>
    <w:rsid w:val="00FC01EC"/>
    <w:pPr>
      <w:spacing w:line="278" w:lineRule="auto"/>
    </w:pPr>
    <w:rPr>
      <w:kern w:val="2"/>
      <w:sz w:val="24"/>
      <w:szCs w:val="24"/>
      <w14:ligatures w14:val="standardContextual"/>
    </w:rPr>
  </w:style>
  <w:style w:type="paragraph" w:customStyle="1" w:styleId="B74999B35B8043FA807EB4BF80BE48A9">
    <w:name w:val="B74999B35B8043FA807EB4BF80BE48A9"/>
    <w:rsid w:val="00FC01EC"/>
    <w:pPr>
      <w:spacing w:line="278" w:lineRule="auto"/>
    </w:pPr>
    <w:rPr>
      <w:kern w:val="2"/>
      <w:sz w:val="24"/>
      <w:szCs w:val="24"/>
      <w14:ligatures w14:val="standardContextual"/>
    </w:rPr>
  </w:style>
  <w:style w:type="paragraph" w:customStyle="1" w:styleId="D3788240C7D3442CBF4E09444119C18B">
    <w:name w:val="D3788240C7D3442CBF4E09444119C18B"/>
    <w:rsid w:val="00FC01EC"/>
    <w:pPr>
      <w:spacing w:line="278" w:lineRule="auto"/>
    </w:pPr>
    <w:rPr>
      <w:kern w:val="2"/>
      <w:sz w:val="24"/>
      <w:szCs w:val="24"/>
      <w14:ligatures w14:val="standardContextual"/>
    </w:rPr>
  </w:style>
  <w:style w:type="paragraph" w:customStyle="1" w:styleId="1CFA6807E4FD4E5FB885A7F7EAC1FBBD">
    <w:name w:val="1CFA6807E4FD4E5FB885A7F7EAC1FBBD"/>
    <w:rsid w:val="00FC01EC"/>
    <w:pPr>
      <w:spacing w:line="278" w:lineRule="auto"/>
    </w:pPr>
    <w:rPr>
      <w:kern w:val="2"/>
      <w:sz w:val="24"/>
      <w:szCs w:val="24"/>
      <w14:ligatures w14:val="standardContextual"/>
    </w:rPr>
  </w:style>
  <w:style w:type="paragraph" w:customStyle="1" w:styleId="044DE47B294F4CDE96F3BFE76BC78570">
    <w:name w:val="044DE47B294F4CDE96F3BFE76BC78570"/>
    <w:rsid w:val="00FC01EC"/>
    <w:pPr>
      <w:spacing w:line="278" w:lineRule="auto"/>
    </w:pPr>
    <w:rPr>
      <w:kern w:val="2"/>
      <w:sz w:val="24"/>
      <w:szCs w:val="24"/>
      <w14:ligatures w14:val="standardContextual"/>
    </w:rPr>
  </w:style>
  <w:style w:type="paragraph" w:customStyle="1" w:styleId="EA78F65EE0114EC19564DAD8D257DA7E">
    <w:name w:val="EA78F65EE0114EC19564DAD8D257DA7E"/>
    <w:rsid w:val="00FC01EC"/>
    <w:pPr>
      <w:spacing w:line="278" w:lineRule="auto"/>
    </w:pPr>
    <w:rPr>
      <w:kern w:val="2"/>
      <w:sz w:val="24"/>
      <w:szCs w:val="24"/>
      <w14:ligatures w14:val="standardContextual"/>
    </w:rPr>
  </w:style>
  <w:style w:type="paragraph" w:customStyle="1" w:styleId="2633F7A39B6440F6A41092253C27E48F">
    <w:name w:val="2633F7A39B6440F6A41092253C27E48F"/>
    <w:rsid w:val="00FC01EC"/>
    <w:pPr>
      <w:spacing w:line="278" w:lineRule="auto"/>
    </w:pPr>
    <w:rPr>
      <w:kern w:val="2"/>
      <w:sz w:val="24"/>
      <w:szCs w:val="24"/>
      <w14:ligatures w14:val="standardContextual"/>
    </w:rPr>
  </w:style>
  <w:style w:type="paragraph" w:customStyle="1" w:styleId="EF7399B3971445039FBDBEAB371EECC5">
    <w:name w:val="EF7399B3971445039FBDBEAB371EECC5"/>
    <w:rsid w:val="00FC01EC"/>
    <w:pPr>
      <w:spacing w:line="278" w:lineRule="auto"/>
    </w:pPr>
    <w:rPr>
      <w:kern w:val="2"/>
      <w:sz w:val="24"/>
      <w:szCs w:val="24"/>
      <w14:ligatures w14:val="standardContextual"/>
    </w:rPr>
  </w:style>
  <w:style w:type="paragraph" w:customStyle="1" w:styleId="D3CEF16BB8494B9FA7A6C215A427FA2E">
    <w:name w:val="D3CEF16BB8494B9FA7A6C215A427FA2E"/>
    <w:rsid w:val="00FC01EC"/>
    <w:pPr>
      <w:spacing w:line="278" w:lineRule="auto"/>
    </w:pPr>
    <w:rPr>
      <w:kern w:val="2"/>
      <w:sz w:val="24"/>
      <w:szCs w:val="24"/>
      <w14:ligatures w14:val="standardContextual"/>
    </w:rPr>
  </w:style>
  <w:style w:type="paragraph" w:customStyle="1" w:styleId="A055DD6212214B798ACB46861912D273">
    <w:name w:val="A055DD6212214B798ACB46861912D273"/>
    <w:rsid w:val="00FC01EC"/>
    <w:pPr>
      <w:spacing w:line="278" w:lineRule="auto"/>
    </w:pPr>
    <w:rPr>
      <w:kern w:val="2"/>
      <w:sz w:val="24"/>
      <w:szCs w:val="24"/>
      <w14:ligatures w14:val="standardContextual"/>
    </w:rPr>
  </w:style>
  <w:style w:type="paragraph" w:customStyle="1" w:styleId="9C414377F03D47028C61DE1B9882E5F3">
    <w:name w:val="9C414377F03D47028C61DE1B9882E5F3"/>
    <w:rsid w:val="00FC01EC"/>
    <w:pPr>
      <w:spacing w:line="278" w:lineRule="auto"/>
    </w:pPr>
    <w:rPr>
      <w:kern w:val="2"/>
      <w:sz w:val="24"/>
      <w:szCs w:val="24"/>
      <w14:ligatures w14:val="standardContextual"/>
    </w:rPr>
  </w:style>
  <w:style w:type="paragraph" w:customStyle="1" w:styleId="E2379B547DFA40228ABB9B7D3688F064">
    <w:name w:val="E2379B547DFA40228ABB9B7D3688F064"/>
    <w:rsid w:val="00FC01EC"/>
    <w:pPr>
      <w:spacing w:line="278" w:lineRule="auto"/>
    </w:pPr>
    <w:rPr>
      <w:kern w:val="2"/>
      <w:sz w:val="24"/>
      <w:szCs w:val="24"/>
      <w14:ligatures w14:val="standardContextual"/>
    </w:rPr>
  </w:style>
  <w:style w:type="paragraph" w:customStyle="1" w:styleId="4863726C052341FAA87DBD64F1DF7E03">
    <w:name w:val="4863726C052341FAA87DBD64F1DF7E03"/>
    <w:rsid w:val="00FC01EC"/>
    <w:pPr>
      <w:spacing w:line="278" w:lineRule="auto"/>
    </w:pPr>
    <w:rPr>
      <w:kern w:val="2"/>
      <w:sz w:val="24"/>
      <w:szCs w:val="24"/>
      <w14:ligatures w14:val="standardContextual"/>
    </w:rPr>
  </w:style>
  <w:style w:type="paragraph" w:customStyle="1" w:styleId="0A72D47A645A4949BA6544ED72ADDE89">
    <w:name w:val="0A72D47A645A4949BA6544ED72ADDE89"/>
    <w:rsid w:val="00FC01EC"/>
    <w:pPr>
      <w:spacing w:line="278" w:lineRule="auto"/>
    </w:pPr>
    <w:rPr>
      <w:kern w:val="2"/>
      <w:sz w:val="24"/>
      <w:szCs w:val="24"/>
      <w14:ligatures w14:val="standardContextual"/>
    </w:rPr>
  </w:style>
  <w:style w:type="paragraph" w:customStyle="1" w:styleId="9F581AB9BB054F5B8D54CD50898D7676">
    <w:name w:val="9F581AB9BB054F5B8D54CD50898D7676"/>
    <w:rsid w:val="00FC01EC"/>
    <w:pPr>
      <w:spacing w:line="278" w:lineRule="auto"/>
    </w:pPr>
    <w:rPr>
      <w:kern w:val="2"/>
      <w:sz w:val="24"/>
      <w:szCs w:val="24"/>
      <w14:ligatures w14:val="standardContextual"/>
    </w:rPr>
  </w:style>
  <w:style w:type="paragraph" w:customStyle="1" w:styleId="4B4FF3583B5E4115AAA77C8675AFB0D2">
    <w:name w:val="4B4FF3583B5E4115AAA77C8675AFB0D2"/>
    <w:rsid w:val="00FC01EC"/>
    <w:pPr>
      <w:spacing w:line="278" w:lineRule="auto"/>
    </w:pPr>
    <w:rPr>
      <w:kern w:val="2"/>
      <w:sz w:val="24"/>
      <w:szCs w:val="24"/>
      <w14:ligatures w14:val="standardContextual"/>
    </w:rPr>
  </w:style>
  <w:style w:type="paragraph" w:customStyle="1" w:styleId="99D77142532B426AA10DE599F0685AEC">
    <w:name w:val="99D77142532B426AA10DE599F0685AEC"/>
    <w:rsid w:val="00FC01EC"/>
    <w:pPr>
      <w:spacing w:line="278" w:lineRule="auto"/>
    </w:pPr>
    <w:rPr>
      <w:kern w:val="2"/>
      <w:sz w:val="24"/>
      <w:szCs w:val="24"/>
      <w14:ligatures w14:val="standardContextual"/>
    </w:rPr>
  </w:style>
  <w:style w:type="paragraph" w:customStyle="1" w:styleId="FC54F3211E024F17A9F3D2EBF898B875">
    <w:name w:val="FC54F3211E024F17A9F3D2EBF898B875"/>
    <w:rsid w:val="00FC01EC"/>
    <w:pPr>
      <w:spacing w:line="278" w:lineRule="auto"/>
    </w:pPr>
    <w:rPr>
      <w:kern w:val="2"/>
      <w:sz w:val="24"/>
      <w:szCs w:val="24"/>
      <w14:ligatures w14:val="standardContextual"/>
    </w:rPr>
  </w:style>
  <w:style w:type="paragraph" w:customStyle="1" w:styleId="E5E6E28831A04183B59C51B2446B0BC5">
    <w:name w:val="E5E6E28831A04183B59C51B2446B0BC5"/>
    <w:rsid w:val="00FC01EC"/>
    <w:pPr>
      <w:spacing w:line="278" w:lineRule="auto"/>
    </w:pPr>
    <w:rPr>
      <w:kern w:val="2"/>
      <w:sz w:val="24"/>
      <w:szCs w:val="24"/>
      <w14:ligatures w14:val="standardContextual"/>
    </w:rPr>
  </w:style>
  <w:style w:type="paragraph" w:customStyle="1" w:styleId="56BF36965B5248309382800F69FA89D3">
    <w:name w:val="56BF36965B5248309382800F69FA89D3"/>
    <w:rsid w:val="00FC01EC"/>
    <w:pPr>
      <w:spacing w:line="278" w:lineRule="auto"/>
    </w:pPr>
    <w:rPr>
      <w:kern w:val="2"/>
      <w:sz w:val="24"/>
      <w:szCs w:val="24"/>
      <w14:ligatures w14:val="standardContextual"/>
    </w:rPr>
  </w:style>
  <w:style w:type="paragraph" w:customStyle="1" w:styleId="1E1FF7B5FA634F19821D5FD1BAACF2C1">
    <w:name w:val="1E1FF7B5FA634F19821D5FD1BAACF2C1"/>
    <w:rsid w:val="00FC01EC"/>
    <w:pPr>
      <w:spacing w:line="278" w:lineRule="auto"/>
    </w:pPr>
    <w:rPr>
      <w:kern w:val="2"/>
      <w:sz w:val="24"/>
      <w:szCs w:val="24"/>
      <w14:ligatures w14:val="standardContextual"/>
    </w:rPr>
  </w:style>
  <w:style w:type="paragraph" w:customStyle="1" w:styleId="30B3154CBAC94092937911EBE93791B7">
    <w:name w:val="30B3154CBAC94092937911EBE93791B7"/>
    <w:rsid w:val="00FC01EC"/>
    <w:pPr>
      <w:spacing w:line="278" w:lineRule="auto"/>
    </w:pPr>
    <w:rPr>
      <w:kern w:val="2"/>
      <w:sz w:val="24"/>
      <w:szCs w:val="24"/>
      <w14:ligatures w14:val="standardContextual"/>
    </w:rPr>
  </w:style>
  <w:style w:type="paragraph" w:customStyle="1" w:styleId="FE794128723A4A1D9BD44092C09DCB40">
    <w:name w:val="FE794128723A4A1D9BD44092C09DCB40"/>
    <w:rsid w:val="00FC01EC"/>
    <w:pPr>
      <w:spacing w:line="278" w:lineRule="auto"/>
    </w:pPr>
    <w:rPr>
      <w:kern w:val="2"/>
      <w:sz w:val="24"/>
      <w:szCs w:val="24"/>
      <w14:ligatures w14:val="standardContextual"/>
    </w:rPr>
  </w:style>
  <w:style w:type="paragraph" w:customStyle="1" w:styleId="A24AD2F08E2D420DA98FA6F3927C2509">
    <w:name w:val="A24AD2F08E2D420DA98FA6F3927C2509"/>
    <w:rsid w:val="00FC01EC"/>
    <w:pPr>
      <w:spacing w:line="278" w:lineRule="auto"/>
    </w:pPr>
    <w:rPr>
      <w:kern w:val="2"/>
      <w:sz w:val="24"/>
      <w:szCs w:val="24"/>
      <w14:ligatures w14:val="standardContextual"/>
    </w:rPr>
  </w:style>
  <w:style w:type="paragraph" w:customStyle="1" w:styleId="DC14F68D5532424091940F8D097DA2AE">
    <w:name w:val="DC14F68D5532424091940F8D097DA2AE"/>
    <w:rsid w:val="00FC01EC"/>
    <w:pPr>
      <w:spacing w:line="278" w:lineRule="auto"/>
    </w:pPr>
    <w:rPr>
      <w:kern w:val="2"/>
      <w:sz w:val="24"/>
      <w:szCs w:val="24"/>
      <w14:ligatures w14:val="standardContextual"/>
    </w:rPr>
  </w:style>
  <w:style w:type="paragraph" w:customStyle="1" w:styleId="6ED1609AA344458F8FDFBCAD2240162C">
    <w:name w:val="6ED1609AA344458F8FDFBCAD2240162C"/>
    <w:rsid w:val="00FC01EC"/>
    <w:pPr>
      <w:spacing w:line="278" w:lineRule="auto"/>
    </w:pPr>
    <w:rPr>
      <w:kern w:val="2"/>
      <w:sz w:val="24"/>
      <w:szCs w:val="24"/>
      <w14:ligatures w14:val="standardContextual"/>
    </w:rPr>
  </w:style>
  <w:style w:type="paragraph" w:customStyle="1" w:styleId="CC8C7FDEDEA443ED89E32BBF748D4CAB">
    <w:name w:val="CC8C7FDEDEA443ED89E32BBF748D4CAB"/>
    <w:rsid w:val="00FC01EC"/>
    <w:pPr>
      <w:spacing w:line="278" w:lineRule="auto"/>
    </w:pPr>
    <w:rPr>
      <w:kern w:val="2"/>
      <w:sz w:val="24"/>
      <w:szCs w:val="24"/>
      <w14:ligatures w14:val="standardContextual"/>
    </w:rPr>
  </w:style>
  <w:style w:type="paragraph" w:customStyle="1" w:styleId="6A8CF719990A42BD9B89E83678BE935C">
    <w:name w:val="6A8CF719990A42BD9B89E83678BE935C"/>
    <w:rsid w:val="00FC01EC"/>
    <w:pPr>
      <w:spacing w:line="278" w:lineRule="auto"/>
    </w:pPr>
    <w:rPr>
      <w:kern w:val="2"/>
      <w:sz w:val="24"/>
      <w:szCs w:val="24"/>
      <w14:ligatures w14:val="standardContextual"/>
    </w:rPr>
  </w:style>
  <w:style w:type="paragraph" w:customStyle="1" w:styleId="B6A09EE786934A31A3EF5A28870B1DFD">
    <w:name w:val="B6A09EE786934A31A3EF5A28870B1DFD"/>
    <w:rsid w:val="00FC01EC"/>
    <w:pPr>
      <w:spacing w:line="278" w:lineRule="auto"/>
    </w:pPr>
    <w:rPr>
      <w:kern w:val="2"/>
      <w:sz w:val="24"/>
      <w:szCs w:val="24"/>
      <w14:ligatures w14:val="standardContextual"/>
    </w:rPr>
  </w:style>
  <w:style w:type="paragraph" w:customStyle="1" w:styleId="874AD1B334E343E5BB914BDA91983C06">
    <w:name w:val="874AD1B334E343E5BB914BDA91983C06"/>
    <w:rsid w:val="00FC01EC"/>
    <w:pPr>
      <w:spacing w:line="278" w:lineRule="auto"/>
    </w:pPr>
    <w:rPr>
      <w:kern w:val="2"/>
      <w:sz w:val="24"/>
      <w:szCs w:val="24"/>
      <w14:ligatures w14:val="standardContextual"/>
    </w:rPr>
  </w:style>
  <w:style w:type="paragraph" w:customStyle="1" w:styleId="925BC677A6BF402B8954ECDC9CF935E4">
    <w:name w:val="925BC677A6BF402B8954ECDC9CF935E4"/>
    <w:rsid w:val="00FC01EC"/>
    <w:pPr>
      <w:spacing w:line="278" w:lineRule="auto"/>
    </w:pPr>
    <w:rPr>
      <w:kern w:val="2"/>
      <w:sz w:val="24"/>
      <w:szCs w:val="24"/>
      <w14:ligatures w14:val="standardContextual"/>
    </w:rPr>
  </w:style>
  <w:style w:type="paragraph" w:customStyle="1" w:styleId="55E782560AD642388218986AA88FFDC0">
    <w:name w:val="55E782560AD642388218986AA88FFDC0"/>
    <w:rsid w:val="00FC01EC"/>
    <w:pPr>
      <w:spacing w:line="278" w:lineRule="auto"/>
    </w:pPr>
    <w:rPr>
      <w:kern w:val="2"/>
      <w:sz w:val="24"/>
      <w:szCs w:val="24"/>
      <w14:ligatures w14:val="standardContextual"/>
    </w:rPr>
  </w:style>
  <w:style w:type="paragraph" w:customStyle="1" w:styleId="7C67A970787F42DFB0527A816E51D169">
    <w:name w:val="7C67A970787F42DFB0527A816E51D169"/>
    <w:rsid w:val="00FC01EC"/>
    <w:pPr>
      <w:spacing w:line="278" w:lineRule="auto"/>
    </w:pPr>
    <w:rPr>
      <w:kern w:val="2"/>
      <w:sz w:val="24"/>
      <w:szCs w:val="24"/>
      <w14:ligatures w14:val="standardContextual"/>
    </w:rPr>
  </w:style>
  <w:style w:type="paragraph" w:customStyle="1" w:styleId="93F5797C37024D1D820FAFCE75681034">
    <w:name w:val="93F5797C37024D1D820FAFCE75681034"/>
    <w:rsid w:val="00FC01EC"/>
    <w:pPr>
      <w:spacing w:line="278" w:lineRule="auto"/>
    </w:pPr>
    <w:rPr>
      <w:kern w:val="2"/>
      <w:sz w:val="24"/>
      <w:szCs w:val="24"/>
      <w14:ligatures w14:val="standardContextual"/>
    </w:rPr>
  </w:style>
  <w:style w:type="paragraph" w:customStyle="1" w:styleId="59853BE00B074AFF870BA092FF43E444">
    <w:name w:val="59853BE00B074AFF870BA092FF43E444"/>
    <w:rsid w:val="00FC01EC"/>
    <w:pPr>
      <w:spacing w:line="278" w:lineRule="auto"/>
    </w:pPr>
    <w:rPr>
      <w:kern w:val="2"/>
      <w:sz w:val="24"/>
      <w:szCs w:val="24"/>
      <w14:ligatures w14:val="standardContextual"/>
    </w:rPr>
  </w:style>
  <w:style w:type="paragraph" w:customStyle="1" w:styleId="0E6A89D8B6C744E0ACDAD9BBD3465B1F">
    <w:name w:val="0E6A89D8B6C744E0ACDAD9BBD3465B1F"/>
    <w:rsid w:val="00FC01EC"/>
    <w:pPr>
      <w:spacing w:line="278" w:lineRule="auto"/>
    </w:pPr>
    <w:rPr>
      <w:kern w:val="2"/>
      <w:sz w:val="24"/>
      <w:szCs w:val="24"/>
      <w14:ligatures w14:val="standardContextual"/>
    </w:rPr>
  </w:style>
  <w:style w:type="paragraph" w:customStyle="1" w:styleId="A3BDBD086DBF437C972447AD153E6D93">
    <w:name w:val="A3BDBD086DBF437C972447AD153E6D93"/>
    <w:rsid w:val="00FC01EC"/>
    <w:pPr>
      <w:spacing w:line="278" w:lineRule="auto"/>
    </w:pPr>
    <w:rPr>
      <w:kern w:val="2"/>
      <w:sz w:val="24"/>
      <w:szCs w:val="24"/>
      <w14:ligatures w14:val="standardContextual"/>
    </w:rPr>
  </w:style>
  <w:style w:type="paragraph" w:customStyle="1" w:styleId="3D2441C7D37341148C240E40BB0F7A2D">
    <w:name w:val="3D2441C7D37341148C240E40BB0F7A2D"/>
    <w:rsid w:val="00FC01EC"/>
    <w:pPr>
      <w:spacing w:line="278" w:lineRule="auto"/>
    </w:pPr>
    <w:rPr>
      <w:kern w:val="2"/>
      <w:sz w:val="24"/>
      <w:szCs w:val="24"/>
      <w14:ligatures w14:val="standardContextual"/>
    </w:rPr>
  </w:style>
  <w:style w:type="paragraph" w:customStyle="1" w:styleId="A5A5F1C2FD994A3A8AE1C93CEF20EE92">
    <w:name w:val="A5A5F1C2FD994A3A8AE1C93CEF20EE92"/>
    <w:rsid w:val="00FC01EC"/>
    <w:pPr>
      <w:spacing w:line="278" w:lineRule="auto"/>
    </w:pPr>
    <w:rPr>
      <w:kern w:val="2"/>
      <w:sz w:val="24"/>
      <w:szCs w:val="24"/>
      <w14:ligatures w14:val="standardContextual"/>
    </w:rPr>
  </w:style>
  <w:style w:type="paragraph" w:customStyle="1" w:styleId="7AB8AF07DDE44E1C8C2FD4CDFBD4066E">
    <w:name w:val="7AB8AF07DDE44E1C8C2FD4CDFBD4066E"/>
    <w:rsid w:val="00FC01EC"/>
    <w:pPr>
      <w:spacing w:line="278" w:lineRule="auto"/>
    </w:pPr>
    <w:rPr>
      <w:kern w:val="2"/>
      <w:sz w:val="24"/>
      <w:szCs w:val="24"/>
      <w14:ligatures w14:val="standardContextual"/>
    </w:rPr>
  </w:style>
  <w:style w:type="paragraph" w:customStyle="1" w:styleId="7D0FFB2D7B85410E885548C33E358DCD">
    <w:name w:val="7D0FFB2D7B85410E885548C33E358DCD"/>
    <w:rsid w:val="00FC01EC"/>
    <w:pPr>
      <w:spacing w:line="278" w:lineRule="auto"/>
    </w:pPr>
    <w:rPr>
      <w:kern w:val="2"/>
      <w:sz w:val="24"/>
      <w:szCs w:val="24"/>
      <w14:ligatures w14:val="standardContextual"/>
    </w:rPr>
  </w:style>
  <w:style w:type="paragraph" w:customStyle="1" w:styleId="6D9EC908CCE24B8A937DBADC00F381B9">
    <w:name w:val="6D9EC908CCE24B8A937DBADC00F381B9"/>
    <w:rsid w:val="00FC01EC"/>
    <w:pPr>
      <w:spacing w:line="278" w:lineRule="auto"/>
    </w:pPr>
    <w:rPr>
      <w:kern w:val="2"/>
      <w:sz w:val="24"/>
      <w:szCs w:val="24"/>
      <w14:ligatures w14:val="standardContextual"/>
    </w:rPr>
  </w:style>
  <w:style w:type="paragraph" w:customStyle="1" w:styleId="B8FB2FC7C8C14A32B63A6F5DAAB1D616">
    <w:name w:val="B8FB2FC7C8C14A32B63A6F5DAAB1D616"/>
    <w:rsid w:val="00FC01EC"/>
    <w:pPr>
      <w:spacing w:line="278" w:lineRule="auto"/>
    </w:pPr>
    <w:rPr>
      <w:kern w:val="2"/>
      <w:sz w:val="24"/>
      <w:szCs w:val="24"/>
      <w14:ligatures w14:val="standardContextual"/>
    </w:rPr>
  </w:style>
  <w:style w:type="paragraph" w:customStyle="1" w:styleId="27DAA2AFE1284D218DBD6D65B037AEBE">
    <w:name w:val="27DAA2AFE1284D218DBD6D65B037AEBE"/>
    <w:rsid w:val="00FC01EC"/>
    <w:pPr>
      <w:spacing w:line="278" w:lineRule="auto"/>
    </w:pPr>
    <w:rPr>
      <w:kern w:val="2"/>
      <w:sz w:val="24"/>
      <w:szCs w:val="24"/>
      <w14:ligatures w14:val="standardContextual"/>
    </w:rPr>
  </w:style>
  <w:style w:type="paragraph" w:customStyle="1" w:styleId="12513B8D7C344C1D9C49AE355565E1FB">
    <w:name w:val="12513B8D7C344C1D9C49AE355565E1FB"/>
    <w:rsid w:val="00FC01EC"/>
    <w:pPr>
      <w:spacing w:line="278" w:lineRule="auto"/>
    </w:pPr>
    <w:rPr>
      <w:kern w:val="2"/>
      <w:sz w:val="24"/>
      <w:szCs w:val="24"/>
      <w14:ligatures w14:val="standardContextual"/>
    </w:rPr>
  </w:style>
  <w:style w:type="paragraph" w:customStyle="1" w:styleId="E1A06470BCE5496FAF265B21FC95FBC9">
    <w:name w:val="E1A06470BCE5496FAF265B21FC95FBC9"/>
    <w:rsid w:val="00FC01EC"/>
    <w:pPr>
      <w:spacing w:line="278" w:lineRule="auto"/>
    </w:pPr>
    <w:rPr>
      <w:kern w:val="2"/>
      <w:sz w:val="24"/>
      <w:szCs w:val="24"/>
      <w14:ligatures w14:val="standardContextual"/>
    </w:rPr>
  </w:style>
  <w:style w:type="paragraph" w:customStyle="1" w:styleId="D00587DA5CD3477491AB4077A1A7D8B6">
    <w:name w:val="D00587DA5CD3477491AB4077A1A7D8B6"/>
    <w:rsid w:val="00FC01EC"/>
    <w:pPr>
      <w:spacing w:line="278" w:lineRule="auto"/>
    </w:pPr>
    <w:rPr>
      <w:kern w:val="2"/>
      <w:sz w:val="24"/>
      <w:szCs w:val="24"/>
      <w14:ligatures w14:val="standardContextual"/>
    </w:rPr>
  </w:style>
  <w:style w:type="paragraph" w:customStyle="1" w:styleId="C28F4F8E76E542EA838585F77071D7C6">
    <w:name w:val="C28F4F8E76E542EA838585F77071D7C6"/>
    <w:rsid w:val="00FC01EC"/>
    <w:pPr>
      <w:spacing w:line="278" w:lineRule="auto"/>
    </w:pPr>
    <w:rPr>
      <w:kern w:val="2"/>
      <w:sz w:val="24"/>
      <w:szCs w:val="24"/>
      <w14:ligatures w14:val="standardContextual"/>
    </w:rPr>
  </w:style>
  <w:style w:type="paragraph" w:customStyle="1" w:styleId="0E5DF37A38F74E78929410CB73FCA9BA">
    <w:name w:val="0E5DF37A38F74E78929410CB73FCA9BA"/>
    <w:rsid w:val="00FC01EC"/>
    <w:pPr>
      <w:spacing w:line="278" w:lineRule="auto"/>
    </w:pPr>
    <w:rPr>
      <w:kern w:val="2"/>
      <w:sz w:val="24"/>
      <w:szCs w:val="24"/>
      <w14:ligatures w14:val="standardContextual"/>
    </w:rPr>
  </w:style>
  <w:style w:type="paragraph" w:customStyle="1" w:styleId="74FC90886C7B4AA694684E41B34D4EA1">
    <w:name w:val="74FC90886C7B4AA694684E41B34D4EA1"/>
    <w:rsid w:val="00FC01EC"/>
    <w:pPr>
      <w:spacing w:line="278" w:lineRule="auto"/>
    </w:pPr>
    <w:rPr>
      <w:kern w:val="2"/>
      <w:sz w:val="24"/>
      <w:szCs w:val="24"/>
      <w14:ligatures w14:val="standardContextual"/>
    </w:rPr>
  </w:style>
  <w:style w:type="paragraph" w:customStyle="1" w:styleId="25558864751D4DE9ACECB9CDA2AFC2EC">
    <w:name w:val="25558864751D4DE9ACECB9CDA2AFC2EC"/>
    <w:rsid w:val="00FC01EC"/>
    <w:pPr>
      <w:spacing w:line="278" w:lineRule="auto"/>
    </w:pPr>
    <w:rPr>
      <w:kern w:val="2"/>
      <w:sz w:val="24"/>
      <w:szCs w:val="24"/>
      <w14:ligatures w14:val="standardContextual"/>
    </w:rPr>
  </w:style>
  <w:style w:type="paragraph" w:customStyle="1" w:styleId="A785444022CE4DC5A6662E25B375E011">
    <w:name w:val="A785444022CE4DC5A6662E25B375E011"/>
    <w:rsid w:val="00FC01EC"/>
    <w:pPr>
      <w:spacing w:line="278" w:lineRule="auto"/>
    </w:pPr>
    <w:rPr>
      <w:kern w:val="2"/>
      <w:sz w:val="24"/>
      <w:szCs w:val="24"/>
      <w14:ligatures w14:val="standardContextual"/>
    </w:rPr>
  </w:style>
  <w:style w:type="paragraph" w:customStyle="1" w:styleId="E8D233D4C03B43988A4B50DD70552D48">
    <w:name w:val="E8D233D4C03B43988A4B50DD70552D48"/>
    <w:rsid w:val="00FC01EC"/>
    <w:pPr>
      <w:spacing w:line="278" w:lineRule="auto"/>
    </w:pPr>
    <w:rPr>
      <w:kern w:val="2"/>
      <w:sz w:val="24"/>
      <w:szCs w:val="24"/>
      <w14:ligatures w14:val="standardContextual"/>
    </w:rPr>
  </w:style>
  <w:style w:type="paragraph" w:customStyle="1" w:styleId="67526D11C2664CCBB24A7B145D2B5751">
    <w:name w:val="67526D11C2664CCBB24A7B145D2B5751"/>
    <w:rsid w:val="00FC01EC"/>
    <w:pPr>
      <w:spacing w:line="278" w:lineRule="auto"/>
    </w:pPr>
    <w:rPr>
      <w:kern w:val="2"/>
      <w:sz w:val="24"/>
      <w:szCs w:val="24"/>
      <w14:ligatures w14:val="standardContextual"/>
    </w:rPr>
  </w:style>
  <w:style w:type="paragraph" w:customStyle="1" w:styleId="03BCF60E4120468FAC0965DA567B3F80">
    <w:name w:val="03BCF60E4120468FAC0965DA567B3F80"/>
    <w:rsid w:val="00FC01EC"/>
    <w:pPr>
      <w:spacing w:line="278" w:lineRule="auto"/>
    </w:pPr>
    <w:rPr>
      <w:kern w:val="2"/>
      <w:sz w:val="24"/>
      <w:szCs w:val="24"/>
      <w14:ligatures w14:val="standardContextual"/>
    </w:rPr>
  </w:style>
  <w:style w:type="paragraph" w:customStyle="1" w:styleId="DFF596FC434243739D21D1B887C5343A">
    <w:name w:val="DFF596FC434243739D21D1B887C5343A"/>
    <w:rsid w:val="00FC01EC"/>
    <w:pPr>
      <w:spacing w:line="278" w:lineRule="auto"/>
    </w:pPr>
    <w:rPr>
      <w:kern w:val="2"/>
      <w:sz w:val="24"/>
      <w:szCs w:val="24"/>
      <w14:ligatures w14:val="standardContextual"/>
    </w:rPr>
  </w:style>
  <w:style w:type="paragraph" w:customStyle="1" w:styleId="8C3FCD4DA8EA4C969069FB299D933BDA">
    <w:name w:val="8C3FCD4DA8EA4C969069FB299D933BDA"/>
    <w:rsid w:val="00FC01EC"/>
    <w:pPr>
      <w:spacing w:line="278" w:lineRule="auto"/>
    </w:pPr>
    <w:rPr>
      <w:kern w:val="2"/>
      <w:sz w:val="24"/>
      <w:szCs w:val="24"/>
      <w14:ligatures w14:val="standardContextual"/>
    </w:rPr>
  </w:style>
  <w:style w:type="paragraph" w:customStyle="1" w:styleId="22303B1EF0ED48EABCA90D83014FFDC3">
    <w:name w:val="22303B1EF0ED48EABCA90D83014FFDC3"/>
    <w:rsid w:val="00FC01EC"/>
    <w:pPr>
      <w:spacing w:line="278" w:lineRule="auto"/>
    </w:pPr>
    <w:rPr>
      <w:kern w:val="2"/>
      <w:sz w:val="24"/>
      <w:szCs w:val="24"/>
      <w14:ligatures w14:val="standardContextual"/>
    </w:rPr>
  </w:style>
  <w:style w:type="paragraph" w:customStyle="1" w:styleId="5AF860E200424FFF81FF151844396BD7">
    <w:name w:val="5AF860E200424FFF81FF151844396BD7"/>
    <w:rsid w:val="00FC01EC"/>
    <w:pPr>
      <w:spacing w:line="278" w:lineRule="auto"/>
    </w:pPr>
    <w:rPr>
      <w:kern w:val="2"/>
      <w:sz w:val="24"/>
      <w:szCs w:val="24"/>
      <w14:ligatures w14:val="standardContextual"/>
    </w:rPr>
  </w:style>
  <w:style w:type="paragraph" w:customStyle="1" w:styleId="5A54135BFD494B8287754EDA41455372">
    <w:name w:val="5A54135BFD494B8287754EDA41455372"/>
    <w:rsid w:val="00FC01EC"/>
    <w:pPr>
      <w:spacing w:line="278" w:lineRule="auto"/>
    </w:pPr>
    <w:rPr>
      <w:kern w:val="2"/>
      <w:sz w:val="24"/>
      <w:szCs w:val="24"/>
      <w14:ligatures w14:val="standardContextual"/>
    </w:rPr>
  </w:style>
  <w:style w:type="paragraph" w:customStyle="1" w:styleId="8EF84815570E4039AB2121A339B26689">
    <w:name w:val="8EF84815570E4039AB2121A339B26689"/>
    <w:rsid w:val="00FC01EC"/>
    <w:pPr>
      <w:spacing w:line="278" w:lineRule="auto"/>
    </w:pPr>
    <w:rPr>
      <w:kern w:val="2"/>
      <w:sz w:val="24"/>
      <w:szCs w:val="24"/>
      <w14:ligatures w14:val="standardContextual"/>
    </w:rPr>
  </w:style>
  <w:style w:type="paragraph" w:customStyle="1" w:styleId="FDF615C49D7D402FA58DCA5317A2F3B6">
    <w:name w:val="FDF615C49D7D402FA58DCA5317A2F3B6"/>
    <w:rsid w:val="00FC01EC"/>
    <w:pPr>
      <w:spacing w:line="278" w:lineRule="auto"/>
    </w:pPr>
    <w:rPr>
      <w:kern w:val="2"/>
      <w:sz w:val="24"/>
      <w:szCs w:val="24"/>
      <w14:ligatures w14:val="standardContextual"/>
    </w:rPr>
  </w:style>
  <w:style w:type="paragraph" w:customStyle="1" w:styleId="1D8148C8EF124D688ED8BF2B0E27D7FD">
    <w:name w:val="1D8148C8EF124D688ED8BF2B0E27D7FD"/>
    <w:rsid w:val="00FC01EC"/>
    <w:pPr>
      <w:spacing w:line="278" w:lineRule="auto"/>
    </w:pPr>
    <w:rPr>
      <w:kern w:val="2"/>
      <w:sz w:val="24"/>
      <w:szCs w:val="24"/>
      <w14:ligatures w14:val="standardContextual"/>
    </w:rPr>
  </w:style>
  <w:style w:type="paragraph" w:customStyle="1" w:styleId="F1F33CD9EA244E96B9B0BFC1EC4076BB">
    <w:name w:val="F1F33CD9EA244E96B9B0BFC1EC4076BB"/>
    <w:rsid w:val="00FC01EC"/>
    <w:pPr>
      <w:spacing w:line="278" w:lineRule="auto"/>
    </w:pPr>
    <w:rPr>
      <w:kern w:val="2"/>
      <w:sz w:val="24"/>
      <w:szCs w:val="24"/>
      <w14:ligatures w14:val="standardContextual"/>
    </w:rPr>
  </w:style>
  <w:style w:type="paragraph" w:customStyle="1" w:styleId="C3B1EB1688F94C96A349F192968B89B3">
    <w:name w:val="C3B1EB1688F94C96A349F192968B89B3"/>
    <w:rsid w:val="00FC01EC"/>
    <w:pPr>
      <w:spacing w:line="278" w:lineRule="auto"/>
    </w:pPr>
    <w:rPr>
      <w:kern w:val="2"/>
      <w:sz w:val="24"/>
      <w:szCs w:val="24"/>
      <w14:ligatures w14:val="standardContextual"/>
    </w:rPr>
  </w:style>
  <w:style w:type="paragraph" w:customStyle="1" w:styleId="03B2E42ADB254D639400CA942DD24E3D">
    <w:name w:val="03B2E42ADB254D639400CA942DD24E3D"/>
    <w:rsid w:val="00FC01EC"/>
    <w:pPr>
      <w:spacing w:line="278" w:lineRule="auto"/>
    </w:pPr>
    <w:rPr>
      <w:kern w:val="2"/>
      <w:sz w:val="24"/>
      <w:szCs w:val="24"/>
      <w14:ligatures w14:val="standardContextual"/>
    </w:rPr>
  </w:style>
  <w:style w:type="paragraph" w:customStyle="1" w:styleId="4CD1A52019A74508943A60E784FF631D">
    <w:name w:val="4CD1A52019A74508943A60E784FF631D"/>
    <w:rsid w:val="00FC01EC"/>
    <w:pPr>
      <w:spacing w:line="278" w:lineRule="auto"/>
    </w:pPr>
    <w:rPr>
      <w:kern w:val="2"/>
      <w:sz w:val="24"/>
      <w:szCs w:val="24"/>
      <w14:ligatures w14:val="standardContextual"/>
    </w:rPr>
  </w:style>
  <w:style w:type="paragraph" w:customStyle="1" w:styleId="83A3BAB2EBA74C2B90CEECD839222059">
    <w:name w:val="83A3BAB2EBA74C2B90CEECD839222059"/>
    <w:rsid w:val="00FC01EC"/>
    <w:pPr>
      <w:spacing w:line="278" w:lineRule="auto"/>
    </w:pPr>
    <w:rPr>
      <w:kern w:val="2"/>
      <w:sz w:val="24"/>
      <w:szCs w:val="24"/>
      <w14:ligatures w14:val="standardContextual"/>
    </w:rPr>
  </w:style>
  <w:style w:type="paragraph" w:customStyle="1" w:styleId="FDFCA437A97A4668B3F3CC84A7CDCE54">
    <w:name w:val="FDFCA437A97A4668B3F3CC84A7CDCE54"/>
    <w:rsid w:val="00FC01EC"/>
    <w:pPr>
      <w:spacing w:line="278" w:lineRule="auto"/>
    </w:pPr>
    <w:rPr>
      <w:kern w:val="2"/>
      <w:sz w:val="24"/>
      <w:szCs w:val="24"/>
      <w14:ligatures w14:val="standardContextual"/>
    </w:rPr>
  </w:style>
  <w:style w:type="paragraph" w:customStyle="1" w:styleId="1F6591016464435AA4E7EDC195D8530E">
    <w:name w:val="1F6591016464435AA4E7EDC195D8530E"/>
    <w:rsid w:val="00FC01EC"/>
    <w:pPr>
      <w:spacing w:line="278" w:lineRule="auto"/>
    </w:pPr>
    <w:rPr>
      <w:kern w:val="2"/>
      <w:sz w:val="24"/>
      <w:szCs w:val="24"/>
      <w14:ligatures w14:val="standardContextual"/>
    </w:rPr>
  </w:style>
  <w:style w:type="paragraph" w:customStyle="1" w:styleId="CA600F9C5CCB4F2BAB57EC773C4DF787">
    <w:name w:val="CA600F9C5CCB4F2BAB57EC773C4DF787"/>
    <w:rsid w:val="00FC01EC"/>
    <w:pPr>
      <w:spacing w:line="278" w:lineRule="auto"/>
    </w:pPr>
    <w:rPr>
      <w:kern w:val="2"/>
      <w:sz w:val="24"/>
      <w:szCs w:val="24"/>
      <w14:ligatures w14:val="standardContextual"/>
    </w:rPr>
  </w:style>
  <w:style w:type="paragraph" w:customStyle="1" w:styleId="93B82100198440628BCEB46D80933C1A">
    <w:name w:val="93B82100198440628BCEB46D80933C1A"/>
    <w:rsid w:val="00FC01EC"/>
    <w:pPr>
      <w:spacing w:line="278" w:lineRule="auto"/>
    </w:pPr>
    <w:rPr>
      <w:kern w:val="2"/>
      <w:sz w:val="24"/>
      <w:szCs w:val="24"/>
      <w14:ligatures w14:val="standardContextual"/>
    </w:rPr>
  </w:style>
  <w:style w:type="paragraph" w:customStyle="1" w:styleId="2716A190BAB046ED9BDF82D3F99ACC20">
    <w:name w:val="2716A190BAB046ED9BDF82D3F99ACC20"/>
    <w:rsid w:val="00FC01EC"/>
    <w:pPr>
      <w:spacing w:line="278" w:lineRule="auto"/>
    </w:pPr>
    <w:rPr>
      <w:kern w:val="2"/>
      <w:sz w:val="24"/>
      <w:szCs w:val="24"/>
      <w14:ligatures w14:val="standardContextual"/>
    </w:rPr>
  </w:style>
  <w:style w:type="paragraph" w:customStyle="1" w:styleId="225A4D72AF13462B9D90369442D369B7">
    <w:name w:val="225A4D72AF13462B9D90369442D369B7"/>
    <w:rsid w:val="00FC01EC"/>
    <w:pPr>
      <w:spacing w:line="278" w:lineRule="auto"/>
    </w:pPr>
    <w:rPr>
      <w:kern w:val="2"/>
      <w:sz w:val="24"/>
      <w:szCs w:val="24"/>
      <w14:ligatures w14:val="standardContextual"/>
    </w:rPr>
  </w:style>
  <w:style w:type="paragraph" w:customStyle="1" w:styleId="F730B718C9734549B0C9309FEA8C73CB">
    <w:name w:val="F730B718C9734549B0C9309FEA8C73CB"/>
    <w:rsid w:val="00FC01EC"/>
    <w:pPr>
      <w:spacing w:line="278" w:lineRule="auto"/>
    </w:pPr>
    <w:rPr>
      <w:kern w:val="2"/>
      <w:sz w:val="24"/>
      <w:szCs w:val="24"/>
      <w14:ligatures w14:val="standardContextual"/>
    </w:rPr>
  </w:style>
  <w:style w:type="paragraph" w:customStyle="1" w:styleId="1DB2329538CE41FDAC00BC4393F82B69">
    <w:name w:val="1DB2329538CE41FDAC00BC4393F82B69"/>
    <w:rsid w:val="00FC01EC"/>
    <w:pPr>
      <w:spacing w:line="278" w:lineRule="auto"/>
    </w:pPr>
    <w:rPr>
      <w:kern w:val="2"/>
      <w:sz w:val="24"/>
      <w:szCs w:val="24"/>
      <w14:ligatures w14:val="standardContextual"/>
    </w:rPr>
  </w:style>
  <w:style w:type="paragraph" w:customStyle="1" w:styleId="787BE05E692C4E988169651B9FAB58A1">
    <w:name w:val="787BE05E692C4E988169651B9FAB58A1"/>
    <w:rsid w:val="00FC01EC"/>
    <w:pPr>
      <w:spacing w:line="278" w:lineRule="auto"/>
    </w:pPr>
    <w:rPr>
      <w:kern w:val="2"/>
      <w:sz w:val="24"/>
      <w:szCs w:val="24"/>
      <w14:ligatures w14:val="standardContextual"/>
    </w:rPr>
  </w:style>
  <w:style w:type="paragraph" w:customStyle="1" w:styleId="C0A56F06FD3349958A76A429DCAF7512">
    <w:name w:val="C0A56F06FD3349958A76A429DCAF7512"/>
    <w:rsid w:val="00FC01EC"/>
    <w:pPr>
      <w:spacing w:line="278" w:lineRule="auto"/>
    </w:pPr>
    <w:rPr>
      <w:kern w:val="2"/>
      <w:sz w:val="24"/>
      <w:szCs w:val="24"/>
      <w14:ligatures w14:val="standardContextual"/>
    </w:rPr>
  </w:style>
  <w:style w:type="paragraph" w:customStyle="1" w:styleId="7D094F2266364EB099B6E22F9A4675B2">
    <w:name w:val="7D094F2266364EB099B6E22F9A4675B2"/>
    <w:rsid w:val="00FC01EC"/>
    <w:pPr>
      <w:spacing w:line="278" w:lineRule="auto"/>
    </w:pPr>
    <w:rPr>
      <w:kern w:val="2"/>
      <w:sz w:val="24"/>
      <w:szCs w:val="24"/>
      <w14:ligatures w14:val="standardContextual"/>
    </w:rPr>
  </w:style>
  <w:style w:type="paragraph" w:customStyle="1" w:styleId="50227E5071A243599326FA102D137CD3">
    <w:name w:val="50227E5071A243599326FA102D137CD3"/>
    <w:rsid w:val="00FC01EC"/>
    <w:pPr>
      <w:spacing w:line="278" w:lineRule="auto"/>
    </w:pPr>
    <w:rPr>
      <w:kern w:val="2"/>
      <w:sz w:val="24"/>
      <w:szCs w:val="24"/>
      <w14:ligatures w14:val="standardContextual"/>
    </w:rPr>
  </w:style>
  <w:style w:type="paragraph" w:customStyle="1" w:styleId="FE151B5EFE354114B649D82E2AE29929">
    <w:name w:val="FE151B5EFE354114B649D82E2AE29929"/>
    <w:rsid w:val="00FC01EC"/>
    <w:pPr>
      <w:spacing w:line="278" w:lineRule="auto"/>
    </w:pPr>
    <w:rPr>
      <w:kern w:val="2"/>
      <w:sz w:val="24"/>
      <w:szCs w:val="24"/>
      <w14:ligatures w14:val="standardContextual"/>
    </w:rPr>
  </w:style>
  <w:style w:type="paragraph" w:customStyle="1" w:styleId="D3C7F10F94214DC99663A92FC596F90C">
    <w:name w:val="D3C7F10F94214DC99663A92FC596F90C"/>
    <w:rsid w:val="00FC01EC"/>
    <w:pPr>
      <w:spacing w:line="278" w:lineRule="auto"/>
    </w:pPr>
    <w:rPr>
      <w:kern w:val="2"/>
      <w:sz w:val="24"/>
      <w:szCs w:val="24"/>
      <w14:ligatures w14:val="standardContextual"/>
    </w:rPr>
  </w:style>
  <w:style w:type="paragraph" w:customStyle="1" w:styleId="66198A871E094FEF8CDEA59C90A13076">
    <w:name w:val="66198A871E094FEF8CDEA59C90A13076"/>
    <w:rsid w:val="00FC01EC"/>
    <w:pPr>
      <w:spacing w:line="278" w:lineRule="auto"/>
    </w:pPr>
    <w:rPr>
      <w:kern w:val="2"/>
      <w:sz w:val="24"/>
      <w:szCs w:val="24"/>
      <w14:ligatures w14:val="standardContextual"/>
    </w:rPr>
  </w:style>
  <w:style w:type="paragraph" w:customStyle="1" w:styleId="B39AF6E0D6264091AC5123EE1BDA3009">
    <w:name w:val="B39AF6E0D6264091AC5123EE1BDA3009"/>
    <w:rsid w:val="00FC01EC"/>
    <w:pPr>
      <w:spacing w:line="278" w:lineRule="auto"/>
    </w:pPr>
    <w:rPr>
      <w:kern w:val="2"/>
      <w:sz w:val="24"/>
      <w:szCs w:val="24"/>
      <w14:ligatures w14:val="standardContextual"/>
    </w:rPr>
  </w:style>
  <w:style w:type="paragraph" w:customStyle="1" w:styleId="E15011C4D4C84FBF80E4D561E75A5E2F">
    <w:name w:val="E15011C4D4C84FBF80E4D561E75A5E2F"/>
    <w:rsid w:val="00FC01EC"/>
    <w:pPr>
      <w:spacing w:line="278" w:lineRule="auto"/>
    </w:pPr>
    <w:rPr>
      <w:kern w:val="2"/>
      <w:sz w:val="24"/>
      <w:szCs w:val="24"/>
      <w14:ligatures w14:val="standardContextual"/>
    </w:rPr>
  </w:style>
  <w:style w:type="paragraph" w:customStyle="1" w:styleId="EF758D46CD6F4469BDFD7A29D7C986B6">
    <w:name w:val="EF758D46CD6F4469BDFD7A29D7C986B6"/>
    <w:rsid w:val="00FC01EC"/>
    <w:pPr>
      <w:spacing w:line="278" w:lineRule="auto"/>
    </w:pPr>
    <w:rPr>
      <w:kern w:val="2"/>
      <w:sz w:val="24"/>
      <w:szCs w:val="24"/>
      <w14:ligatures w14:val="standardContextual"/>
    </w:rPr>
  </w:style>
  <w:style w:type="paragraph" w:customStyle="1" w:styleId="34680460F1684DC28AED4342B9EF28EC">
    <w:name w:val="34680460F1684DC28AED4342B9EF28EC"/>
    <w:rsid w:val="00FC01EC"/>
    <w:pPr>
      <w:spacing w:line="278" w:lineRule="auto"/>
    </w:pPr>
    <w:rPr>
      <w:kern w:val="2"/>
      <w:sz w:val="24"/>
      <w:szCs w:val="24"/>
      <w14:ligatures w14:val="standardContextual"/>
    </w:rPr>
  </w:style>
  <w:style w:type="paragraph" w:customStyle="1" w:styleId="FCA1DACA131B429FABC8FFE8B2F229A0">
    <w:name w:val="FCA1DACA131B429FABC8FFE8B2F229A0"/>
    <w:rsid w:val="00FC01EC"/>
    <w:pPr>
      <w:spacing w:line="278" w:lineRule="auto"/>
    </w:pPr>
    <w:rPr>
      <w:kern w:val="2"/>
      <w:sz w:val="24"/>
      <w:szCs w:val="24"/>
      <w14:ligatures w14:val="standardContextual"/>
    </w:rPr>
  </w:style>
  <w:style w:type="paragraph" w:customStyle="1" w:styleId="56856B73A4F44EDB8D66CD745254F5BC">
    <w:name w:val="56856B73A4F44EDB8D66CD745254F5BC"/>
    <w:rsid w:val="00FC01EC"/>
    <w:pPr>
      <w:spacing w:line="278" w:lineRule="auto"/>
    </w:pPr>
    <w:rPr>
      <w:kern w:val="2"/>
      <w:sz w:val="24"/>
      <w:szCs w:val="24"/>
      <w14:ligatures w14:val="standardContextual"/>
    </w:rPr>
  </w:style>
  <w:style w:type="paragraph" w:customStyle="1" w:styleId="46E89F4C94504AB0805AD2D74219BEF4">
    <w:name w:val="46E89F4C94504AB0805AD2D74219BEF4"/>
    <w:rsid w:val="00FC01EC"/>
    <w:pPr>
      <w:spacing w:line="278" w:lineRule="auto"/>
    </w:pPr>
    <w:rPr>
      <w:kern w:val="2"/>
      <w:sz w:val="24"/>
      <w:szCs w:val="24"/>
      <w14:ligatures w14:val="standardContextual"/>
    </w:rPr>
  </w:style>
  <w:style w:type="paragraph" w:customStyle="1" w:styleId="F3BA63641D594C4392A8E5AAAF7BCBBF">
    <w:name w:val="F3BA63641D594C4392A8E5AAAF7BCBBF"/>
    <w:rsid w:val="00FC01EC"/>
    <w:pPr>
      <w:spacing w:line="278" w:lineRule="auto"/>
    </w:pPr>
    <w:rPr>
      <w:kern w:val="2"/>
      <w:sz w:val="24"/>
      <w:szCs w:val="24"/>
      <w14:ligatures w14:val="standardContextual"/>
    </w:rPr>
  </w:style>
  <w:style w:type="paragraph" w:customStyle="1" w:styleId="826A854E5F874A1180AB65707DB5CA1A">
    <w:name w:val="826A854E5F874A1180AB65707DB5CA1A"/>
    <w:rsid w:val="00FC01EC"/>
    <w:pPr>
      <w:spacing w:line="278" w:lineRule="auto"/>
    </w:pPr>
    <w:rPr>
      <w:kern w:val="2"/>
      <w:sz w:val="24"/>
      <w:szCs w:val="24"/>
      <w14:ligatures w14:val="standardContextual"/>
    </w:rPr>
  </w:style>
  <w:style w:type="paragraph" w:customStyle="1" w:styleId="7E59A6DC82A548C7BA6CC75A7821105F">
    <w:name w:val="7E59A6DC82A548C7BA6CC75A7821105F"/>
    <w:rsid w:val="00FC01EC"/>
    <w:pPr>
      <w:spacing w:line="278" w:lineRule="auto"/>
    </w:pPr>
    <w:rPr>
      <w:kern w:val="2"/>
      <w:sz w:val="24"/>
      <w:szCs w:val="24"/>
      <w14:ligatures w14:val="standardContextual"/>
    </w:rPr>
  </w:style>
  <w:style w:type="paragraph" w:customStyle="1" w:styleId="627EB77389BE4E81AE9105CF2ACAC8F4">
    <w:name w:val="627EB77389BE4E81AE9105CF2ACAC8F4"/>
    <w:rsid w:val="00FC01EC"/>
    <w:pPr>
      <w:spacing w:line="278" w:lineRule="auto"/>
    </w:pPr>
    <w:rPr>
      <w:kern w:val="2"/>
      <w:sz w:val="24"/>
      <w:szCs w:val="24"/>
      <w14:ligatures w14:val="standardContextual"/>
    </w:rPr>
  </w:style>
  <w:style w:type="paragraph" w:customStyle="1" w:styleId="7B7B9185FD394C619D4A1EB7E6566448">
    <w:name w:val="7B7B9185FD394C619D4A1EB7E6566448"/>
    <w:rsid w:val="00FC01EC"/>
    <w:pPr>
      <w:spacing w:line="278" w:lineRule="auto"/>
    </w:pPr>
    <w:rPr>
      <w:kern w:val="2"/>
      <w:sz w:val="24"/>
      <w:szCs w:val="24"/>
      <w14:ligatures w14:val="standardContextual"/>
    </w:rPr>
  </w:style>
  <w:style w:type="paragraph" w:customStyle="1" w:styleId="AA544040B4CB4C1A9ABAAF7F3D09906D">
    <w:name w:val="AA544040B4CB4C1A9ABAAF7F3D09906D"/>
    <w:rsid w:val="00FC01EC"/>
    <w:pPr>
      <w:spacing w:line="278" w:lineRule="auto"/>
    </w:pPr>
    <w:rPr>
      <w:kern w:val="2"/>
      <w:sz w:val="24"/>
      <w:szCs w:val="24"/>
      <w14:ligatures w14:val="standardContextual"/>
    </w:rPr>
  </w:style>
  <w:style w:type="paragraph" w:customStyle="1" w:styleId="85954D7A38D04BFB8175F7007571540A">
    <w:name w:val="85954D7A38D04BFB8175F7007571540A"/>
    <w:rsid w:val="00FC01EC"/>
    <w:pPr>
      <w:spacing w:line="278" w:lineRule="auto"/>
    </w:pPr>
    <w:rPr>
      <w:kern w:val="2"/>
      <w:sz w:val="24"/>
      <w:szCs w:val="24"/>
      <w14:ligatures w14:val="standardContextual"/>
    </w:rPr>
  </w:style>
  <w:style w:type="paragraph" w:customStyle="1" w:styleId="746C3F8C233240349D641E1671A4B126">
    <w:name w:val="746C3F8C233240349D641E1671A4B126"/>
    <w:rsid w:val="00FC01EC"/>
    <w:pPr>
      <w:spacing w:line="278" w:lineRule="auto"/>
    </w:pPr>
    <w:rPr>
      <w:kern w:val="2"/>
      <w:sz w:val="24"/>
      <w:szCs w:val="24"/>
      <w14:ligatures w14:val="standardContextual"/>
    </w:rPr>
  </w:style>
  <w:style w:type="paragraph" w:customStyle="1" w:styleId="5564902E92E64851A25A9B6455A926A0">
    <w:name w:val="5564902E92E64851A25A9B6455A926A0"/>
    <w:rsid w:val="00FC01EC"/>
    <w:pPr>
      <w:spacing w:line="278" w:lineRule="auto"/>
    </w:pPr>
    <w:rPr>
      <w:kern w:val="2"/>
      <w:sz w:val="24"/>
      <w:szCs w:val="24"/>
      <w14:ligatures w14:val="standardContextual"/>
    </w:rPr>
  </w:style>
  <w:style w:type="paragraph" w:customStyle="1" w:styleId="F1C492F1F3D74827B9D2D4357BAFD9A2">
    <w:name w:val="F1C492F1F3D74827B9D2D4357BAFD9A2"/>
    <w:rsid w:val="00FC01EC"/>
    <w:pPr>
      <w:spacing w:line="278" w:lineRule="auto"/>
    </w:pPr>
    <w:rPr>
      <w:kern w:val="2"/>
      <w:sz w:val="24"/>
      <w:szCs w:val="24"/>
      <w14:ligatures w14:val="standardContextual"/>
    </w:rPr>
  </w:style>
  <w:style w:type="paragraph" w:customStyle="1" w:styleId="2CC85517CDD54BD49B6513753ED6F6E2">
    <w:name w:val="2CC85517CDD54BD49B6513753ED6F6E2"/>
    <w:rsid w:val="00FC01EC"/>
    <w:pPr>
      <w:spacing w:line="278" w:lineRule="auto"/>
    </w:pPr>
    <w:rPr>
      <w:kern w:val="2"/>
      <w:sz w:val="24"/>
      <w:szCs w:val="24"/>
      <w14:ligatures w14:val="standardContextual"/>
    </w:rPr>
  </w:style>
  <w:style w:type="paragraph" w:customStyle="1" w:styleId="378CB0AC334F4B66A0A5FE81F1C2BDF6">
    <w:name w:val="378CB0AC334F4B66A0A5FE81F1C2BDF6"/>
    <w:rsid w:val="00FC01EC"/>
    <w:pPr>
      <w:spacing w:line="278" w:lineRule="auto"/>
    </w:pPr>
    <w:rPr>
      <w:kern w:val="2"/>
      <w:sz w:val="24"/>
      <w:szCs w:val="24"/>
      <w14:ligatures w14:val="standardContextual"/>
    </w:rPr>
  </w:style>
  <w:style w:type="paragraph" w:customStyle="1" w:styleId="3EF618CD468345BFB1F9CEBC9D6E81DB">
    <w:name w:val="3EF618CD468345BFB1F9CEBC9D6E81DB"/>
    <w:rsid w:val="00FC01EC"/>
    <w:pPr>
      <w:spacing w:line="278" w:lineRule="auto"/>
    </w:pPr>
    <w:rPr>
      <w:kern w:val="2"/>
      <w:sz w:val="24"/>
      <w:szCs w:val="24"/>
      <w14:ligatures w14:val="standardContextual"/>
    </w:rPr>
  </w:style>
  <w:style w:type="paragraph" w:customStyle="1" w:styleId="53FE06889FFF47C5ABD226B0BDD4923E">
    <w:name w:val="53FE06889FFF47C5ABD226B0BDD4923E"/>
    <w:rsid w:val="00FC01EC"/>
    <w:pPr>
      <w:spacing w:line="278" w:lineRule="auto"/>
    </w:pPr>
    <w:rPr>
      <w:kern w:val="2"/>
      <w:sz w:val="24"/>
      <w:szCs w:val="24"/>
      <w14:ligatures w14:val="standardContextual"/>
    </w:rPr>
  </w:style>
  <w:style w:type="paragraph" w:customStyle="1" w:styleId="7A4D900D94AD4DCF98D76258378CB703">
    <w:name w:val="7A4D900D94AD4DCF98D76258378CB703"/>
    <w:rsid w:val="00FC01EC"/>
    <w:pPr>
      <w:spacing w:line="278" w:lineRule="auto"/>
    </w:pPr>
    <w:rPr>
      <w:kern w:val="2"/>
      <w:sz w:val="24"/>
      <w:szCs w:val="24"/>
      <w14:ligatures w14:val="standardContextual"/>
    </w:rPr>
  </w:style>
  <w:style w:type="paragraph" w:customStyle="1" w:styleId="5083308DBC77445886BF1C1DCADBF9DF">
    <w:name w:val="5083308DBC77445886BF1C1DCADBF9DF"/>
    <w:rsid w:val="00FC01EC"/>
    <w:pPr>
      <w:spacing w:line="278" w:lineRule="auto"/>
    </w:pPr>
    <w:rPr>
      <w:kern w:val="2"/>
      <w:sz w:val="24"/>
      <w:szCs w:val="24"/>
      <w14:ligatures w14:val="standardContextual"/>
    </w:rPr>
  </w:style>
  <w:style w:type="paragraph" w:customStyle="1" w:styleId="80C0A24F808B400DB8F4CBA7D65390C4">
    <w:name w:val="80C0A24F808B400DB8F4CBA7D65390C4"/>
    <w:rsid w:val="00FC01EC"/>
    <w:pPr>
      <w:spacing w:line="278" w:lineRule="auto"/>
    </w:pPr>
    <w:rPr>
      <w:kern w:val="2"/>
      <w:sz w:val="24"/>
      <w:szCs w:val="24"/>
      <w14:ligatures w14:val="standardContextual"/>
    </w:rPr>
  </w:style>
  <w:style w:type="paragraph" w:customStyle="1" w:styleId="C515A6751827491699B6413051017D92">
    <w:name w:val="C515A6751827491699B6413051017D92"/>
    <w:rsid w:val="00FC01EC"/>
    <w:pPr>
      <w:spacing w:line="278" w:lineRule="auto"/>
    </w:pPr>
    <w:rPr>
      <w:kern w:val="2"/>
      <w:sz w:val="24"/>
      <w:szCs w:val="24"/>
      <w14:ligatures w14:val="standardContextual"/>
    </w:rPr>
  </w:style>
  <w:style w:type="paragraph" w:customStyle="1" w:styleId="79D1439A58244EE094E1685A2FE965AB">
    <w:name w:val="79D1439A58244EE094E1685A2FE965AB"/>
    <w:rsid w:val="00FC01EC"/>
    <w:pPr>
      <w:spacing w:line="278" w:lineRule="auto"/>
    </w:pPr>
    <w:rPr>
      <w:kern w:val="2"/>
      <w:sz w:val="24"/>
      <w:szCs w:val="24"/>
      <w14:ligatures w14:val="standardContextual"/>
    </w:rPr>
  </w:style>
  <w:style w:type="paragraph" w:customStyle="1" w:styleId="815F4BA426F646F796FEBC12C46AA5DB">
    <w:name w:val="815F4BA426F646F796FEBC12C46AA5DB"/>
    <w:rsid w:val="00FC01EC"/>
    <w:pPr>
      <w:spacing w:line="278" w:lineRule="auto"/>
    </w:pPr>
    <w:rPr>
      <w:kern w:val="2"/>
      <w:sz w:val="24"/>
      <w:szCs w:val="24"/>
      <w14:ligatures w14:val="standardContextual"/>
    </w:rPr>
  </w:style>
  <w:style w:type="paragraph" w:customStyle="1" w:styleId="37D0BF3A6B774DA88BD8495A375D1B09">
    <w:name w:val="37D0BF3A6B774DA88BD8495A375D1B09"/>
    <w:rsid w:val="00FC01EC"/>
    <w:pPr>
      <w:spacing w:line="278" w:lineRule="auto"/>
    </w:pPr>
    <w:rPr>
      <w:kern w:val="2"/>
      <w:sz w:val="24"/>
      <w:szCs w:val="24"/>
      <w14:ligatures w14:val="standardContextual"/>
    </w:rPr>
  </w:style>
  <w:style w:type="paragraph" w:customStyle="1" w:styleId="13DF734676E34D99935C026E80C066E3">
    <w:name w:val="13DF734676E34D99935C026E80C066E3"/>
    <w:rsid w:val="00FC01EC"/>
    <w:pPr>
      <w:spacing w:line="278" w:lineRule="auto"/>
    </w:pPr>
    <w:rPr>
      <w:kern w:val="2"/>
      <w:sz w:val="24"/>
      <w:szCs w:val="24"/>
      <w14:ligatures w14:val="standardContextual"/>
    </w:rPr>
  </w:style>
  <w:style w:type="paragraph" w:customStyle="1" w:styleId="2318B3E4B1A24DBEA21DB6E92E0E36C2">
    <w:name w:val="2318B3E4B1A24DBEA21DB6E92E0E36C2"/>
    <w:rsid w:val="00FC01EC"/>
    <w:pPr>
      <w:spacing w:line="278" w:lineRule="auto"/>
    </w:pPr>
    <w:rPr>
      <w:kern w:val="2"/>
      <w:sz w:val="24"/>
      <w:szCs w:val="24"/>
      <w14:ligatures w14:val="standardContextual"/>
    </w:rPr>
  </w:style>
  <w:style w:type="paragraph" w:customStyle="1" w:styleId="02D85C41B0204956988B760E715E9548">
    <w:name w:val="02D85C41B0204956988B760E715E9548"/>
    <w:rsid w:val="00FC01EC"/>
    <w:pPr>
      <w:spacing w:line="278" w:lineRule="auto"/>
    </w:pPr>
    <w:rPr>
      <w:kern w:val="2"/>
      <w:sz w:val="24"/>
      <w:szCs w:val="24"/>
      <w14:ligatures w14:val="standardContextual"/>
    </w:rPr>
  </w:style>
  <w:style w:type="paragraph" w:customStyle="1" w:styleId="C9C84E01EA0148C39FDE1AAA8E44CCF5">
    <w:name w:val="C9C84E01EA0148C39FDE1AAA8E44CCF5"/>
    <w:rsid w:val="00FC01EC"/>
    <w:pPr>
      <w:spacing w:line="278" w:lineRule="auto"/>
    </w:pPr>
    <w:rPr>
      <w:kern w:val="2"/>
      <w:sz w:val="24"/>
      <w:szCs w:val="24"/>
      <w14:ligatures w14:val="standardContextual"/>
    </w:rPr>
  </w:style>
  <w:style w:type="paragraph" w:customStyle="1" w:styleId="035797AFFFB94D7699994193E6046425">
    <w:name w:val="035797AFFFB94D7699994193E6046425"/>
    <w:rsid w:val="00FC01EC"/>
    <w:pPr>
      <w:spacing w:line="278" w:lineRule="auto"/>
    </w:pPr>
    <w:rPr>
      <w:kern w:val="2"/>
      <w:sz w:val="24"/>
      <w:szCs w:val="24"/>
      <w14:ligatures w14:val="standardContextual"/>
    </w:rPr>
  </w:style>
  <w:style w:type="paragraph" w:customStyle="1" w:styleId="937CA36CE3A84813B96E2D677231F8F0">
    <w:name w:val="937CA36CE3A84813B96E2D677231F8F0"/>
    <w:rsid w:val="00FC01EC"/>
    <w:pPr>
      <w:spacing w:line="278" w:lineRule="auto"/>
    </w:pPr>
    <w:rPr>
      <w:kern w:val="2"/>
      <w:sz w:val="24"/>
      <w:szCs w:val="24"/>
      <w14:ligatures w14:val="standardContextual"/>
    </w:rPr>
  </w:style>
  <w:style w:type="paragraph" w:customStyle="1" w:styleId="166D2D94DC4640199182371729BDDED4">
    <w:name w:val="166D2D94DC4640199182371729BDDED4"/>
    <w:rsid w:val="00FC01EC"/>
    <w:pPr>
      <w:spacing w:line="278" w:lineRule="auto"/>
    </w:pPr>
    <w:rPr>
      <w:kern w:val="2"/>
      <w:sz w:val="24"/>
      <w:szCs w:val="24"/>
      <w14:ligatures w14:val="standardContextual"/>
    </w:rPr>
  </w:style>
  <w:style w:type="paragraph" w:customStyle="1" w:styleId="47EFFDE39BC741AABD4C2CA4D9245BEE">
    <w:name w:val="47EFFDE39BC741AABD4C2CA4D9245BEE"/>
    <w:rsid w:val="00FC01EC"/>
    <w:pPr>
      <w:spacing w:line="278" w:lineRule="auto"/>
    </w:pPr>
    <w:rPr>
      <w:kern w:val="2"/>
      <w:sz w:val="24"/>
      <w:szCs w:val="24"/>
      <w14:ligatures w14:val="standardContextual"/>
    </w:rPr>
  </w:style>
  <w:style w:type="paragraph" w:customStyle="1" w:styleId="635F69C9F4C140549B0DE7442714B287">
    <w:name w:val="635F69C9F4C140549B0DE7442714B287"/>
    <w:rsid w:val="00FC01EC"/>
    <w:pPr>
      <w:spacing w:line="278" w:lineRule="auto"/>
    </w:pPr>
    <w:rPr>
      <w:kern w:val="2"/>
      <w:sz w:val="24"/>
      <w:szCs w:val="24"/>
      <w14:ligatures w14:val="standardContextual"/>
    </w:rPr>
  </w:style>
  <w:style w:type="paragraph" w:customStyle="1" w:styleId="25B27E2002674A4AAF93EB81369CE259">
    <w:name w:val="25B27E2002674A4AAF93EB81369CE259"/>
    <w:rsid w:val="00FC01EC"/>
    <w:pPr>
      <w:spacing w:line="278" w:lineRule="auto"/>
    </w:pPr>
    <w:rPr>
      <w:kern w:val="2"/>
      <w:sz w:val="24"/>
      <w:szCs w:val="24"/>
      <w14:ligatures w14:val="standardContextual"/>
    </w:rPr>
  </w:style>
  <w:style w:type="paragraph" w:customStyle="1" w:styleId="5FA58798C7574EE2857D14178BDAC5E2">
    <w:name w:val="5FA58798C7574EE2857D14178BDAC5E2"/>
    <w:rsid w:val="00FC01EC"/>
    <w:pPr>
      <w:spacing w:line="278" w:lineRule="auto"/>
    </w:pPr>
    <w:rPr>
      <w:kern w:val="2"/>
      <w:sz w:val="24"/>
      <w:szCs w:val="24"/>
      <w14:ligatures w14:val="standardContextual"/>
    </w:rPr>
  </w:style>
  <w:style w:type="paragraph" w:customStyle="1" w:styleId="E7FEA20B75524E9EB63E3B30AD2B4380">
    <w:name w:val="E7FEA20B75524E9EB63E3B30AD2B4380"/>
    <w:rsid w:val="00FC01EC"/>
    <w:pPr>
      <w:spacing w:line="278" w:lineRule="auto"/>
    </w:pPr>
    <w:rPr>
      <w:kern w:val="2"/>
      <w:sz w:val="24"/>
      <w:szCs w:val="24"/>
      <w14:ligatures w14:val="standardContextual"/>
    </w:rPr>
  </w:style>
  <w:style w:type="paragraph" w:customStyle="1" w:styleId="EA0358637DA246DFB3830D57656885BE">
    <w:name w:val="EA0358637DA246DFB3830D57656885BE"/>
    <w:rsid w:val="00FC01EC"/>
    <w:pPr>
      <w:spacing w:line="278" w:lineRule="auto"/>
    </w:pPr>
    <w:rPr>
      <w:kern w:val="2"/>
      <w:sz w:val="24"/>
      <w:szCs w:val="24"/>
      <w14:ligatures w14:val="standardContextual"/>
    </w:rPr>
  </w:style>
  <w:style w:type="paragraph" w:customStyle="1" w:styleId="6C6C683B1BD7455EBB79A5D0FF1579A5">
    <w:name w:val="6C6C683B1BD7455EBB79A5D0FF1579A5"/>
    <w:rsid w:val="00FC01EC"/>
    <w:pPr>
      <w:spacing w:line="278" w:lineRule="auto"/>
    </w:pPr>
    <w:rPr>
      <w:kern w:val="2"/>
      <w:sz w:val="24"/>
      <w:szCs w:val="24"/>
      <w14:ligatures w14:val="standardContextual"/>
    </w:rPr>
  </w:style>
  <w:style w:type="paragraph" w:customStyle="1" w:styleId="F591AEA96D39444A8888E487684E36CC">
    <w:name w:val="F591AEA96D39444A8888E487684E36CC"/>
    <w:rsid w:val="00FC01EC"/>
    <w:pPr>
      <w:spacing w:line="278" w:lineRule="auto"/>
    </w:pPr>
    <w:rPr>
      <w:kern w:val="2"/>
      <w:sz w:val="24"/>
      <w:szCs w:val="24"/>
      <w14:ligatures w14:val="standardContextual"/>
    </w:rPr>
  </w:style>
  <w:style w:type="paragraph" w:customStyle="1" w:styleId="6F6C8B4A913D47BABF19202ECDB5E2A7">
    <w:name w:val="6F6C8B4A913D47BABF19202ECDB5E2A7"/>
    <w:rsid w:val="00FC01EC"/>
    <w:pPr>
      <w:spacing w:line="278" w:lineRule="auto"/>
    </w:pPr>
    <w:rPr>
      <w:kern w:val="2"/>
      <w:sz w:val="24"/>
      <w:szCs w:val="24"/>
      <w14:ligatures w14:val="standardContextual"/>
    </w:rPr>
  </w:style>
  <w:style w:type="paragraph" w:customStyle="1" w:styleId="5BE19A811CF7492E95D93709C8B2CA7E">
    <w:name w:val="5BE19A811CF7492E95D93709C8B2CA7E"/>
    <w:rsid w:val="00FC01EC"/>
    <w:pPr>
      <w:spacing w:line="278" w:lineRule="auto"/>
    </w:pPr>
    <w:rPr>
      <w:kern w:val="2"/>
      <w:sz w:val="24"/>
      <w:szCs w:val="24"/>
      <w14:ligatures w14:val="standardContextual"/>
    </w:rPr>
  </w:style>
  <w:style w:type="paragraph" w:customStyle="1" w:styleId="91B5DC71F6D94A6993ACCFB7AB824568">
    <w:name w:val="91B5DC71F6D94A6993ACCFB7AB824568"/>
    <w:rsid w:val="00FC01EC"/>
    <w:pPr>
      <w:spacing w:line="278" w:lineRule="auto"/>
    </w:pPr>
    <w:rPr>
      <w:kern w:val="2"/>
      <w:sz w:val="24"/>
      <w:szCs w:val="24"/>
      <w14:ligatures w14:val="standardContextual"/>
    </w:rPr>
  </w:style>
  <w:style w:type="paragraph" w:customStyle="1" w:styleId="4F15D61AB96A48349D27BA6162E9A0D7">
    <w:name w:val="4F15D61AB96A48349D27BA6162E9A0D7"/>
    <w:rsid w:val="00FC01EC"/>
    <w:pPr>
      <w:spacing w:line="278" w:lineRule="auto"/>
    </w:pPr>
    <w:rPr>
      <w:kern w:val="2"/>
      <w:sz w:val="24"/>
      <w:szCs w:val="24"/>
      <w14:ligatures w14:val="standardContextual"/>
    </w:rPr>
  </w:style>
  <w:style w:type="paragraph" w:customStyle="1" w:styleId="A5F91EB555FB443A8362FC91A284A7FD">
    <w:name w:val="A5F91EB555FB443A8362FC91A284A7FD"/>
    <w:rsid w:val="00FC01EC"/>
    <w:pPr>
      <w:spacing w:line="278" w:lineRule="auto"/>
    </w:pPr>
    <w:rPr>
      <w:kern w:val="2"/>
      <w:sz w:val="24"/>
      <w:szCs w:val="24"/>
      <w14:ligatures w14:val="standardContextual"/>
    </w:rPr>
  </w:style>
  <w:style w:type="paragraph" w:customStyle="1" w:styleId="69354427C9C04B83BF030155BBD76E7F">
    <w:name w:val="69354427C9C04B83BF030155BBD76E7F"/>
    <w:rsid w:val="00FC01EC"/>
    <w:pPr>
      <w:spacing w:line="278" w:lineRule="auto"/>
    </w:pPr>
    <w:rPr>
      <w:kern w:val="2"/>
      <w:sz w:val="24"/>
      <w:szCs w:val="24"/>
      <w14:ligatures w14:val="standardContextual"/>
    </w:rPr>
  </w:style>
  <w:style w:type="paragraph" w:customStyle="1" w:styleId="64B740F2B67D4A2D9DACF2BCB95A957D">
    <w:name w:val="64B740F2B67D4A2D9DACF2BCB95A957D"/>
    <w:rsid w:val="00FC01EC"/>
    <w:pPr>
      <w:spacing w:line="278" w:lineRule="auto"/>
    </w:pPr>
    <w:rPr>
      <w:kern w:val="2"/>
      <w:sz w:val="24"/>
      <w:szCs w:val="24"/>
      <w14:ligatures w14:val="standardContextual"/>
    </w:rPr>
  </w:style>
  <w:style w:type="paragraph" w:customStyle="1" w:styleId="36F01FCE09644B6D8E757E986E7A2103">
    <w:name w:val="36F01FCE09644B6D8E757E986E7A2103"/>
    <w:rsid w:val="00FC01EC"/>
    <w:pPr>
      <w:spacing w:line="278" w:lineRule="auto"/>
    </w:pPr>
    <w:rPr>
      <w:kern w:val="2"/>
      <w:sz w:val="24"/>
      <w:szCs w:val="24"/>
      <w14:ligatures w14:val="standardContextual"/>
    </w:rPr>
  </w:style>
  <w:style w:type="paragraph" w:customStyle="1" w:styleId="2FDA7D97BACA4045AEA66D5E238655F2">
    <w:name w:val="2FDA7D97BACA4045AEA66D5E238655F2"/>
    <w:rsid w:val="00FC01EC"/>
    <w:pPr>
      <w:spacing w:line="278" w:lineRule="auto"/>
    </w:pPr>
    <w:rPr>
      <w:kern w:val="2"/>
      <w:sz w:val="24"/>
      <w:szCs w:val="24"/>
      <w14:ligatures w14:val="standardContextual"/>
    </w:rPr>
  </w:style>
  <w:style w:type="paragraph" w:customStyle="1" w:styleId="2A98BA8C3DD145FE9654060CFFC52B46">
    <w:name w:val="2A98BA8C3DD145FE9654060CFFC52B46"/>
    <w:rsid w:val="00FC01EC"/>
    <w:pPr>
      <w:spacing w:line="278" w:lineRule="auto"/>
    </w:pPr>
    <w:rPr>
      <w:kern w:val="2"/>
      <w:sz w:val="24"/>
      <w:szCs w:val="24"/>
      <w14:ligatures w14:val="standardContextual"/>
    </w:rPr>
  </w:style>
  <w:style w:type="paragraph" w:customStyle="1" w:styleId="A8A5D1462CE54A8A8218FC5DC58176EC">
    <w:name w:val="A8A5D1462CE54A8A8218FC5DC58176EC"/>
    <w:rsid w:val="00FC01EC"/>
    <w:pPr>
      <w:spacing w:line="278" w:lineRule="auto"/>
    </w:pPr>
    <w:rPr>
      <w:kern w:val="2"/>
      <w:sz w:val="24"/>
      <w:szCs w:val="24"/>
      <w14:ligatures w14:val="standardContextual"/>
    </w:rPr>
  </w:style>
  <w:style w:type="paragraph" w:customStyle="1" w:styleId="ACD238B136F44C91BBE628E6488CA662">
    <w:name w:val="ACD238B136F44C91BBE628E6488CA662"/>
    <w:rsid w:val="00FC01EC"/>
    <w:pPr>
      <w:spacing w:line="278" w:lineRule="auto"/>
    </w:pPr>
    <w:rPr>
      <w:kern w:val="2"/>
      <w:sz w:val="24"/>
      <w:szCs w:val="24"/>
      <w14:ligatures w14:val="standardContextual"/>
    </w:rPr>
  </w:style>
  <w:style w:type="paragraph" w:customStyle="1" w:styleId="7FB40C3430D74F43B9EFC88CA5E53A6E">
    <w:name w:val="7FB40C3430D74F43B9EFC88CA5E53A6E"/>
    <w:rsid w:val="00FC01EC"/>
    <w:pPr>
      <w:spacing w:line="278" w:lineRule="auto"/>
    </w:pPr>
    <w:rPr>
      <w:kern w:val="2"/>
      <w:sz w:val="24"/>
      <w:szCs w:val="24"/>
      <w14:ligatures w14:val="standardContextual"/>
    </w:rPr>
  </w:style>
  <w:style w:type="paragraph" w:customStyle="1" w:styleId="D89A941CF0CA43E49C005F37CBE464CE">
    <w:name w:val="D89A941CF0CA43E49C005F37CBE464CE"/>
    <w:rsid w:val="00FC01EC"/>
    <w:pPr>
      <w:spacing w:line="278" w:lineRule="auto"/>
    </w:pPr>
    <w:rPr>
      <w:kern w:val="2"/>
      <w:sz w:val="24"/>
      <w:szCs w:val="24"/>
      <w14:ligatures w14:val="standardContextual"/>
    </w:rPr>
  </w:style>
  <w:style w:type="paragraph" w:customStyle="1" w:styleId="A3B67F08D4A64218ADB964656C277C1F">
    <w:name w:val="A3B67F08D4A64218ADB964656C277C1F"/>
    <w:rsid w:val="00FC01EC"/>
    <w:pPr>
      <w:spacing w:line="278" w:lineRule="auto"/>
    </w:pPr>
    <w:rPr>
      <w:kern w:val="2"/>
      <w:sz w:val="24"/>
      <w:szCs w:val="24"/>
      <w14:ligatures w14:val="standardContextual"/>
    </w:rPr>
  </w:style>
  <w:style w:type="paragraph" w:customStyle="1" w:styleId="25132838CF4C474E9E22110F11BBC60E">
    <w:name w:val="25132838CF4C474E9E22110F11BBC60E"/>
    <w:rsid w:val="00FC01EC"/>
    <w:pPr>
      <w:spacing w:line="278" w:lineRule="auto"/>
    </w:pPr>
    <w:rPr>
      <w:kern w:val="2"/>
      <w:sz w:val="24"/>
      <w:szCs w:val="24"/>
      <w14:ligatures w14:val="standardContextual"/>
    </w:rPr>
  </w:style>
  <w:style w:type="paragraph" w:customStyle="1" w:styleId="9674F2BC3DB0483584BDE898EBA7EB49">
    <w:name w:val="9674F2BC3DB0483584BDE898EBA7EB49"/>
    <w:rsid w:val="00FC01EC"/>
    <w:pPr>
      <w:spacing w:line="278" w:lineRule="auto"/>
    </w:pPr>
    <w:rPr>
      <w:kern w:val="2"/>
      <w:sz w:val="24"/>
      <w:szCs w:val="24"/>
      <w14:ligatures w14:val="standardContextual"/>
    </w:rPr>
  </w:style>
  <w:style w:type="paragraph" w:customStyle="1" w:styleId="FB911DF170AF4B2986FE319B4546A019">
    <w:name w:val="FB911DF170AF4B2986FE319B4546A019"/>
    <w:rsid w:val="00FC01EC"/>
    <w:pPr>
      <w:spacing w:line="278" w:lineRule="auto"/>
    </w:pPr>
    <w:rPr>
      <w:kern w:val="2"/>
      <w:sz w:val="24"/>
      <w:szCs w:val="24"/>
      <w14:ligatures w14:val="standardContextual"/>
    </w:rPr>
  </w:style>
  <w:style w:type="paragraph" w:customStyle="1" w:styleId="E1C9A88EE8DD42FEA099DE9B6F03CC4C">
    <w:name w:val="E1C9A88EE8DD42FEA099DE9B6F03CC4C"/>
    <w:rsid w:val="00FC01EC"/>
    <w:pPr>
      <w:spacing w:line="278" w:lineRule="auto"/>
    </w:pPr>
    <w:rPr>
      <w:kern w:val="2"/>
      <w:sz w:val="24"/>
      <w:szCs w:val="24"/>
      <w14:ligatures w14:val="standardContextual"/>
    </w:rPr>
  </w:style>
  <w:style w:type="paragraph" w:customStyle="1" w:styleId="F6F959CA07AF4C6E9B80F26420B8A891">
    <w:name w:val="F6F959CA07AF4C6E9B80F26420B8A891"/>
    <w:rsid w:val="00FC01EC"/>
    <w:pPr>
      <w:spacing w:line="278" w:lineRule="auto"/>
    </w:pPr>
    <w:rPr>
      <w:kern w:val="2"/>
      <w:sz w:val="24"/>
      <w:szCs w:val="24"/>
      <w14:ligatures w14:val="standardContextual"/>
    </w:rPr>
  </w:style>
  <w:style w:type="paragraph" w:customStyle="1" w:styleId="79F96142771344209F5162A10561C72E">
    <w:name w:val="79F96142771344209F5162A10561C72E"/>
    <w:rsid w:val="00FC01EC"/>
    <w:pPr>
      <w:spacing w:line="278" w:lineRule="auto"/>
    </w:pPr>
    <w:rPr>
      <w:kern w:val="2"/>
      <w:sz w:val="24"/>
      <w:szCs w:val="24"/>
      <w14:ligatures w14:val="standardContextual"/>
    </w:rPr>
  </w:style>
  <w:style w:type="paragraph" w:customStyle="1" w:styleId="0516EF4F02F2465E93AFF5EBF9989FFD">
    <w:name w:val="0516EF4F02F2465E93AFF5EBF9989FFD"/>
    <w:rsid w:val="00FC01EC"/>
    <w:pPr>
      <w:spacing w:line="278" w:lineRule="auto"/>
    </w:pPr>
    <w:rPr>
      <w:kern w:val="2"/>
      <w:sz w:val="24"/>
      <w:szCs w:val="24"/>
      <w14:ligatures w14:val="standardContextual"/>
    </w:rPr>
  </w:style>
  <w:style w:type="paragraph" w:customStyle="1" w:styleId="7C9BC3FC8FA4473FA78C9D197B178474">
    <w:name w:val="7C9BC3FC8FA4473FA78C9D197B178474"/>
    <w:rsid w:val="00FC01EC"/>
    <w:pPr>
      <w:spacing w:line="278" w:lineRule="auto"/>
    </w:pPr>
    <w:rPr>
      <w:kern w:val="2"/>
      <w:sz w:val="24"/>
      <w:szCs w:val="24"/>
      <w14:ligatures w14:val="standardContextual"/>
    </w:rPr>
  </w:style>
  <w:style w:type="paragraph" w:customStyle="1" w:styleId="6406AC538080492AACDD58B1C779E389">
    <w:name w:val="6406AC538080492AACDD58B1C779E389"/>
    <w:rsid w:val="00FC01EC"/>
    <w:pPr>
      <w:spacing w:line="278" w:lineRule="auto"/>
    </w:pPr>
    <w:rPr>
      <w:kern w:val="2"/>
      <w:sz w:val="24"/>
      <w:szCs w:val="24"/>
      <w14:ligatures w14:val="standardContextual"/>
    </w:rPr>
  </w:style>
  <w:style w:type="paragraph" w:customStyle="1" w:styleId="15811F95A965455193E55624A55FDCE7">
    <w:name w:val="15811F95A965455193E55624A55FDCE7"/>
    <w:rsid w:val="00FC01EC"/>
    <w:pPr>
      <w:spacing w:line="278" w:lineRule="auto"/>
    </w:pPr>
    <w:rPr>
      <w:kern w:val="2"/>
      <w:sz w:val="24"/>
      <w:szCs w:val="24"/>
      <w14:ligatures w14:val="standardContextual"/>
    </w:rPr>
  </w:style>
  <w:style w:type="paragraph" w:customStyle="1" w:styleId="E19E0BA9C08C4CEB9939086049DE3E6B">
    <w:name w:val="E19E0BA9C08C4CEB9939086049DE3E6B"/>
    <w:rsid w:val="00FC01EC"/>
    <w:pPr>
      <w:spacing w:line="278" w:lineRule="auto"/>
    </w:pPr>
    <w:rPr>
      <w:kern w:val="2"/>
      <w:sz w:val="24"/>
      <w:szCs w:val="24"/>
      <w14:ligatures w14:val="standardContextual"/>
    </w:rPr>
  </w:style>
  <w:style w:type="paragraph" w:customStyle="1" w:styleId="40CE65C67FAB4A758066E06726B12841">
    <w:name w:val="40CE65C67FAB4A758066E06726B12841"/>
    <w:rsid w:val="00FC01EC"/>
    <w:pPr>
      <w:spacing w:line="278" w:lineRule="auto"/>
    </w:pPr>
    <w:rPr>
      <w:kern w:val="2"/>
      <w:sz w:val="24"/>
      <w:szCs w:val="24"/>
      <w14:ligatures w14:val="standardContextual"/>
    </w:rPr>
  </w:style>
  <w:style w:type="paragraph" w:customStyle="1" w:styleId="5EBD7329D23D496FB56C36E0762160F5">
    <w:name w:val="5EBD7329D23D496FB56C36E0762160F5"/>
    <w:rsid w:val="00FC01EC"/>
    <w:pPr>
      <w:spacing w:line="278" w:lineRule="auto"/>
    </w:pPr>
    <w:rPr>
      <w:kern w:val="2"/>
      <w:sz w:val="24"/>
      <w:szCs w:val="24"/>
      <w14:ligatures w14:val="standardContextual"/>
    </w:rPr>
  </w:style>
  <w:style w:type="paragraph" w:customStyle="1" w:styleId="BFF042D7093948D0943310EBDC2DC1BE">
    <w:name w:val="BFF042D7093948D0943310EBDC2DC1BE"/>
    <w:rsid w:val="00FC01EC"/>
    <w:pPr>
      <w:spacing w:line="278" w:lineRule="auto"/>
    </w:pPr>
    <w:rPr>
      <w:kern w:val="2"/>
      <w:sz w:val="24"/>
      <w:szCs w:val="24"/>
      <w14:ligatures w14:val="standardContextual"/>
    </w:rPr>
  </w:style>
  <w:style w:type="paragraph" w:customStyle="1" w:styleId="2EB28231185C46EFA60D8E541D67AEE1">
    <w:name w:val="2EB28231185C46EFA60D8E541D67AEE1"/>
    <w:rsid w:val="00FC01EC"/>
    <w:pPr>
      <w:spacing w:line="278" w:lineRule="auto"/>
    </w:pPr>
    <w:rPr>
      <w:kern w:val="2"/>
      <w:sz w:val="24"/>
      <w:szCs w:val="24"/>
      <w14:ligatures w14:val="standardContextual"/>
    </w:rPr>
  </w:style>
  <w:style w:type="paragraph" w:customStyle="1" w:styleId="8D6B947E263F44BCAE45829ED1EB3B10">
    <w:name w:val="8D6B947E263F44BCAE45829ED1EB3B10"/>
    <w:rsid w:val="00FC01EC"/>
    <w:pPr>
      <w:spacing w:line="278" w:lineRule="auto"/>
    </w:pPr>
    <w:rPr>
      <w:kern w:val="2"/>
      <w:sz w:val="24"/>
      <w:szCs w:val="24"/>
      <w14:ligatures w14:val="standardContextual"/>
    </w:rPr>
  </w:style>
  <w:style w:type="paragraph" w:customStyle="1" w:styleId="43720BB5713B48D8B1EC9440189AB390">
    <w:name w:val="43720BB5713B48D8B1EC9440189AB390"/>
    <w:rsid w:val="00FC01EC"/>
    <w:pPr>
      <w:spacing w:line="278" w:lineRule="auto"/>
    </w:pPr>
    <w:rPr>
      <w:kern w:val="2"/>
      <w:sz w:val="24"/>
      <w:szCs w:val="24"/>
      <w14:ligatures w14:val="standardContextual"/>
    </w:rPr>
  </w:style>
  <w:style w:type="paragraph" w:customStyle="1" w:styleId="D2A378C3033E4A2EA6B7666B5B2DD0EE">
    <w:name w:val="D2A378C3033E4A2EA6B7666B5B2DD0EE"/>
    <w:rsid w:val="00FC01EC"/>
    <w:pPr>
      <w:spacing w:line="278" w:lineRule="auto"/>
    </w:pPr>
    <w:rPr>
      <w:kern w:val="2"/>
      <w:sz w:val="24"/>
      <w:szCs w:val="24"/>
      <w14:ligatures w14:val="standardContextual"/>
    </w:rPr>
  </w:style>
  <w:style w:type="paragraph" w:customStyle="1" w:styleId="1F6EB10AAC47421CA3FB4E472CF30A0D">
    <w:name w:val="1F6EB10AAC47421CA3FB4E472CF30A0D"/>
    <w:rsid w:val="00FC01EC"/>
    <w:pPr>
      <w:spacing w:line="278" w:lineRule="auto"/>
    </w:pPr>
    <w:rPr>
      <w:kern w:val="2"/>
      <w:sz w:val="24"/>
      <w:szCs w:val="24"/>
      <w14:ligatures w14:val="standardContextual"/>
    </w:rPr>
  </w:style>
  <w:style w:type="paragraph" w:customStyle="1" w:styleId="3449711B2AC3473B9A93DA8AE03C30E2">
    <w:name w:val="3449711B2AC3473B9A93DA8AE03C30E2"/>
    <w:rsid w:val="00FC01EC"/>
    <w:pPr>
      <w:spacing w:line="278" w:lineRule="auto"/>
    </w:pPr>
    <w:rPr>
      <w:kern w:val="2"/>
      <w:sz w:val="24"/>
      <w:szCs w:val="24"/>
      <w14:ligatures w14:val="standardContextual"/>
    </w:rPr>
  </w:style>
  <w:style w:type="paragraph" w:customStyle="1" w:styleId="811DDCA4A75C4482B741EA0EB2114184">
    <w:name w:val="811DDCA4A75C4482B741EA0EB2114184"/>
    <w:rsid w:val="00FC01EC"/>
    <w:pPr>
      <w:spacing w:line="278" w:lineRule="auto"/>
    </w:pPr>
    <w:rPr>
      <w:kern w:val="2"/>
      <w:sz w:val="24"/>
      <w:szCs w:val="24"/>
      <w14:ligatures w14:val="standardContextual"/>
    </w:rPr>
  </w:style>
  <w:style w:type="paragraph" w:customStyle="1" w:styleId="4D3F54A8B9454BA49A9F626EEFC80C51">
    <w:name w:val="4D3F54A8B9454BA49A9F626EEFC80C51"/>
    <w:rsid w:val="00FC01EC"/>
    <w:pPr>
      <w:spacing w:line="278" w:lineRule="auto"/>
    </w:pPr>
    <w:rPr>
      <w:kern w:val="2"/>
      <w:sz w:val="24"/>
      <w:szCs w:val="24"/>
      <w14:ligatures w14:val="standardContextual"/>
    </w:rPr>
  </w:style>
  <w:style w:type="paragraph" w:customStyle="1" w:styleId="6380180550C6429A861F7D4AD97B0284">
    <w:name w:val="6380180550C6429A861F7D4AD97B0284"/>
    <w:rsid w:val="00FC01EC"/>
    <w:pPr>
      <w:spacing w:line="278" w:lineRule="auto"/>
    </w:pPr>
    <w:rPr>
      <w:kern w:val="2"/>
      <w:sz w:val="24"/>
      <w:szCs w:val="24"/>
      <w14:ligatures w14:val="standardContextual"/>
    </w:rPr>
  </w:style>
  <w:style w:type="paragraph" w:customStyle="1" w:styleId="6BA14E771AE74DB5AF0BA76714FA4170">
    <w:name w:val="6BA14E771AE74DB5AF0BA76714FA4170"/>
    <w:rsid w:val="00FC01EC"/>
    <w:pPr>
      <w:spacing w:line="278" w:lineRule="auto"/>
    </w:pPr>
    <w:rPr>
      <w:kern w:val="2"/>
      <w:sz w:val="24"/>
      <w:szCs w:val="24"/>
      <w14:ligatures w14:val="standardContextual"/>
    </w:rPr>
  </w:style>
  <w:style w:type="paragraph" w:customStyle="1" w:styleId="75441196CC2647D89D0A817B1A389645">
    <w:name w:val="75441196CC2647D89D0A817B1A389645"/>
    <w:rsid w:val="00FC01EC"/>
    <w:pPr>
      <w:spacing w:line="278" w:lineRule="auto"/>
    </w:pPr>
    <w:rPr>
      <w:kern w:val="2"/>
      <w:sz w:val="24"/>
      <w:szCs w:val="24"/>
      <w14:ligatures w14:val="standardContextual"/>
    </w:rPr>
  </w:style>
  <w:style w:type="paragraph" w:customStyle="1" w:styleId="02E0FD7379384E909245C2B79592DF6F">
    <w:name w:val="02E0FD7379384E909245C2B79592DF6F"/>
    <w:rsid w:val="00FC01EC"/>
    <w:pPr>
      <w:spacing w:line="278" w:lineRule="auto"/>
    </w:pPr>
    <w:rPr>
      <w:kern w:val="2"/>
      <w:sz w:val="24"/>
      <w:szCs w:val="24"/>
      <w14:ligatures w14:val="standardContextual"/>
    </w:rPr>
  </w:style>
  <w:style w:type="paragraph" w:customStyle="1" w:styleId="C64552466A664B0089A9A26B361DB181">
    <w:name w:val="C64552466A664B0089A9A26B361DB181"/>
    <w:rsid w:val="00FC01EC"/>
    <w:pPr>
      <w:spacing w:line="278" w:lineRule="auto"/>
    </w:pPr>
    <w:rPr>
      <w:kern w:val="2"/>
      <w:sz w:val="24"/>
      <w:szCs w:val="24"/>
      <w14:ligatures w14:val="standardContextual"/>
    </w:rPr>
  </w:style>
  <w:style w:type="paragraph" w:customStyle="1" w:styleId="40F7C04022D24073B97DA449809B9EAC">
    <w:name w:val="40F7C04022D24073B97DA449809B9EAC"/>
    <w:rsid w:val="00FC01EC"/>
    <w:pPr>
      <w:spacing w:line="278" w:lineRule="auto"/>
    </w:pPr>
    <w:rPr>
      <w:kern w:val="2"/>
      <w:sz w:val="24"/>
      <w:szCs w:val="24"/>
      <w14:ligatures w14:val="standardContextual"/>
    </w:rPr>
  </w:style>
  <w:style w:type="paragraph" w:customStyle="1" w:styleId="C10045C2F5C24E3D877CBE5463B52150">
    <w:name w:val="C10045C2F5C24E3D877CBE5463B52150"/>
    <w:rsid w:val="00FC01EC"/>
    <w:pPr>
      <w:spacing w:line="278" w:lineRule="auto"/>
    </w:pPr>
    <w:rPr>
      <w:kern w:val="2"/>
      <w:sz w:val="24"/>
      <w:szCs w:val="24"/>
      <w14:ligatures w14:val="standardContextual"/>
    </w:rPr>
  </w:style>
  <w:style w:type="paragraph" w:customStyle="1" w:styleId="34D9138EEC28465294D36C0C4A36AA7C">
    <w:name w:val="34D9138EEC28465294D36C0C4A36AA7C"/>
    <w:rsid w:val="00FC01EC"/>
    <w:pPr>
      <w:spacing w:line="278" w:lineRule="auto"/>
    </w:pPr>
    <w:rPr>
      <w:kern w:val="2"/>
      <w:sz w:val="24"/>
      <w:szCs w:val="24"/>
      <w14:ligatures w14:val="standardContextual"/>
    </w:rPr>
  </w:style>
  <w:style w:type="paragraph" w:customStyle="1" w:styleId="04983A020F0F44C2B389CF12BA907F3D">
    <w:name w:val="04983A020F0F44C2B389CF12BA907F3D"/>
    <w:rsid w:val="00FC01EC"/>
    <w:pPr>
      <w:spacing w:line="278" w:lineRule="auto"/>
    </w:pPr>
    <w:rPr>
      <w:kern w:val="2"/>
      <w:sz w:val="24"/>
      <w:szCs w:val="24"/>
      <w14:ligatures w14:val="standardContextual"/>
    </w:rPr>
  </w:style>
  <w:style w:type="paragraph" w:customStyle="1" w:styleId="4558DF2078E94B81AF1DE71B7122A427">
    <w:name w:val="4558DF2078E94B81AF1DE71B7122A427"/>
    <w:rsid w:val="00FC01EC"/>
    <w:pPr>
      <w:spacing w:line="278" w:lineRule="auto"/>
    </w:pPr>
    <w:rPr>
      <w:kern w:val="2"/>
      <w:sz w:val="24"/>
      <w:szCs w:val="24"/>
      <w14:ligatures w14:val="standardContextual"/>
    </w:rPr>
  </w:style>
  <w:style w:type="paragraph" w:customStyle="1" w:styleId="6D0899C280F8430F84632B065CBB1A28">
    <w:name w:val="6D0899C280F8430F84632B065CBB1A28"/>
    <w:rsid w:val="00FC01EC"/>
    <w:pPr>
      <w:spacing w:line="278" w:lineRule="auto"/>
    </w:pPr>
    <w:rPr>
      <w:kern w:val="2"/>
      <w:sz w:val="24"/>
      <w:szCs w:val="24"/>
      <w14:ligatures w14:val="standardContextual"/>
    </w:rPr>
  </w:style>
  <w:style w:type="paragraph" w:customStyle="1" w:styleId="1F9C6B3CE4DD44B4BDC6B53E3B06C318">
    <w:name w:val="1F9C6B3CE4DD44B4BDC6B53E3B06C318"/>
    <w:rsid w:val="00FC01EC"/>
    <w:pPr>
      <w:spacing w:line="278" w:lineRule="auto"/>
    </w:pPr>
    <w:rPr>
      <w:kern w:val="2"/>
      <w:sz w:val="24"/>
      <w:szCs w:val="24"/>
      <w14:ligatures w14:val="standardContextual"/>
    </w:rPr>
  </w:style>
  <w:style w:type="paragraph" w:customStyle="1" w:styleId="FEA8F761F0EA4BB9A8D55A068E5B05C5">
    <w:name w:val="FEA8F761F0EA4BB9A8D55A068E5B05C5"/>
    <w:rsid w:val="00FC01EC"/>
    <w:pPr>
      <w:spacing w:line="278" w:lineRule="auto"/>
    </w:pPr>
    <w:rPr>
      <w:kern w:val="2"/>
      <w:sz w:val="24"/>
      <w:szCs w:val="24"/>
      <w14:ligatures w14:val="standardContextual"/>
    </w:rPr>
  </w:style>
  <w:style w:type="paragraph" w:customStyle="1" w:styleId="31E86622F4D7405DBA15F69095129770">
    <w:name w:val="31E86622F4D7405DBA15F69095129770"/>
    <w:rsid w:val="00FC01EC"/>
    <w:pPr>
      <w:spacing w:line="278" w:lineRule="auto"/>
    </w:pPr>
    <w:rPr>
      <w:kern w:val="2"/>
      <w:sz w:val="24"/>
      <w:szCs w:val="24"/>
      <w14:ligatures w14:val="standardContextual"/>
    </w:rPr>
  </w:style>
  <w:style w:type="paragraph" w:customStyle="1" w:styleId="4EDF6215BC1E47CA9A232ED654566A89">
    <w:name w:val="4EDF6215BC1E47CA9A232ED654566A89"/>
    <w:rsid w:val="00FC01EC"/>
    <w:pPr>
      <w:spacing w:line="278" w:lineRule="auto"/>
    </w:pPr>
    <w:rPr>
      <w:kern w:val="2"/>
      <w:sz w:val="24"/>
      <w:szCs w:val="24"/>
      <w14:ligatures w14:val="standardContextual"/>
    </w:rPr>
  </w:style>
  <w:style w:type="paragraph" w:customStyle="1" w:styleId="3517A7ECD2C049D7A31F7B4ABD8D6D38">
    <w:name w:val="3517A7ECD2C049D7A31F7B4ABD8D6D38"/>
    <w:rsid w:val="00FC01EC"/>
    <w:pPr>
      <w:spacing w:line="278" w:lineRule="auto"/>
    </w:pPr>
    <w:rPr>
      <w:kern w:val="2"/>
      <w:sz w:val="24"/>
      <w:szCs w:val="24"/>
      <w14:ligatures w14:val="standardContextual"/>
    </w:rPr>
  </w:style>
  <w:style w:type="paragraph" w:customStyle="1" w:styleId="422F12FBCE484FB4A3E3A3A8EA6DE006">
    <w:name w:val="422F12FBCE484FB4A3E3A3A8EA6DE006"/>
    <w:rsid w:val="00FC01EC"/>
    <w:pPr>
      <w:spacing w:line="278" w:lineRule="auto"/>
    </w:pPr>
    <w:rPr>
      <w:kern w:val="2"/>
      <w:sz w:val="24"/>
      <w:szCs w:val="24"/>
      <w14:ligatures w14:val="standardContextual"/>
    </w:rPr>
  </w:style>
  <w:style w:type="paragraph" w:customStyle="1" w:styleId="5DA2D92CEF6D4FCDBAAE844C4888E359">
    <w:name w:val="5DA2D92CEF6D4FCDBAAE844C4888E359"/>
    <w:rsid w:val="00FC01EC"/>
    <w:pPr>
      <w:spacing w:line="278" w:lineRule="auto"/>
    </w:pPr>
    <w:rPr>
      <w:kern w:val="2"/>
      <w:sz w:val="24"/>
      <w:szCs w:val="24"/>
      <w14:ligatures w14:val="standardContextual"/>
    </w:rPr>
  </w:style>
  <w:style w:type="paragraph" w:customStyle="1" w:styleId="32C8712D00AA4432B31907EBF7E6643A">
    <w:name w:val="32C8712D00AA4432B31907EBF7E6643A"/>
    <w:rsid w:val="00FC01EC"/>
    <w:pPr>
      <w:spacing w:line="278" w:lineRule="auto"/>
    </w:pPr>
    <w:rPr>
      <w:kern w:val="2"/>
      <w:sz w:val="24"/>
      <w:szCs w:val="24"/>
      <w14:ligatures w14:val="standardContextual"/>
    </w:rPr>
  </w:style>
  <w:style w:type="paragraph" w:customStyle="1" w:styleId="A8ECB7F207BB4EC793D20C7D587CE3DE">
    <w:name w:val="A8ECB7F207BB4EC793D20C7D587CE3DE"/>
    <w:rsid w:val="00FC01EC"/>
    <w:pPr>
      <w:spacing w:line="278" w:lineRule="auto"/>
    </w:pPr>
    <w:rPr>
      <w:kern w:val="2"/>
      <w:sz w:val="24"/>
      <w:szCs w:val="24"/>
      <w14:ligatures w14:val="standardContextual"/>
    </w:rPr>
  </w:style>
  <w:style w:type="paragraph" w:customStyle="1" w:styleId="1C4B50823DA244AB8EAA54095D382E65">
    <w:name w:val="1C4B50823DA244AB8EAA54095D382E65"/>
    <w:rsid w:val="00FC01EC"/>
    <w:pPr>
      <w:spacing w:line="278" w:lineRule="auto"/>
    </w:pPr>
    <w:rPr>
      <w:kern w:val="2"/>
      <w:sz w:val="24"/>
      <w:szCs w:val="24"/>
      <w14:ligatures w14:val="standardContextual"/>
    </w:rPr>
  </w:style>
  <w:style w:type="paragraph" w:customStyle="1" w:styleId="D3560DA371124F93800838A51629CA9C">
    <w:name w:val="D3560DA371124F93800838A51629CA9C"/>
    <w:rsid w:val="00FC01EC"/>
    <w:pPr>
      <w:spacing w:line="278" w:lineRule="auto"/>
    </w:pPr>
    <w:rPr>
      <w:kern w:val="2"/>
      <w:sz w:val="24"/>
      <w:szCs w:val="24"/>
      <w14:ligatures w14:val="standardContextual"/>
    </w:rPr>
  </w:style>
  <w:style w:type="paragraph" w:customStyle="1" w:styleId="D2570E9ADE314420B16C6FD8DD457C57">
    <w:name w:val="D2570E9ADE314420B16C6FD8DD457C57"/>
    <w:rsid w:val="00FC01EC"/>
    <w:pPr>
      <w:spacing w:line="278" w:lineRule="auto"/>
    </w:pPr>
    <w:rPr>
      <w:kern w:val="2"/>
      <w:sz w:val="24"/>
      <w:szCs w:val="24"/>
      <w14:ligatures w14:val="standardContextual"/>
    </w:rPr>
  </w:style>
  <w:style w:type="paragraph" w:customStyle="1" w:styleId="1E5EB259A60C4B60B37A46B638C5BAD3">
    <w:name w:val="1E5EB259A60C4B60B37A46B638C5BAD3"/>
    <w:rsid w:val="00FC01EC"/>
    <w:pPr>
      <w:spacing w:line="278" w:lineRule="auto"/>
    </w:pPr>
    <w:rPr>
      <w:kern w:val="2"/>
      <w:sz w:val="24"/>
      <w:szCs w:val="24"/>
      <w14:ligatures w14:val="standardContextual"/>
    </w:rPr>
  </w:style>
  <w:style w:type="paragraph" w:customStyle="1" w:styleId="263EBC12239E43778B0E187F7DE58573">
    <w:name w:val="263EBC12239E43778B0E187F7DE58573"/>
    <w:rsid w:val="00FC01EC"/>
    <w:pPr>
      <w:spacing w:line="278" w:lineRule="auto"/>
    </w:pPr>
    <w:rPr>
      <w:kern w:val="2"/>
      <w:sz w:val="24"/>
      <w:szCs w:val="24"/>
      <w14:ligatures w14:val="standardContextual"/>
    </w:rPr>
  </w:style>
  <w:style w:type="paragraph" w:customStyle="1" w:styleId="F172E5B336EA4DE8A24A73C0EE080623">
    <w:name w:val="F172E5B336EA4DE8A24A73C0EE080623"/>
    <w:rsid w:val="00FC01EC"/>
    <w:pPr>
      <w:spacing w:line="278" w:lineRule="auto"/>
    </w:pPr>
    <w:rPr>
      <w:kern w:val="2"/>
      <w:sz w:val="24"/>
      <w:szCs w:val="24"/>
      <w14:ligatures w14:val="standardContextual"/>
    </w:rPr>
  </w:style>
  <w:style w:type="paragraph" w:customStyle="1" w:styleId="49DCBF63D61146E29EC4E1D534C7408D">
    <w:name w:val="49DCBF63D61146E29EC4E1D534C7408D"/>
    <w:rsid w:val="00FC01EC"/>
    <w:pPr>
      <w:spacing w:line="278" w:lineRule="auto"/>
    </w:pPr>
    <w:rPr>
      <w:kern w:val="2"/>
      <w:sz w:val="24"/>
      <w:szCs w:val="24"/>
      <w14:ligatures w14:val="standardContextual"/>
    </w:rPr>
  </w:style>
  <w:style w:type="paragraph" w:customStyle="1" w:styleId="821F4FBDF63F4EA48241767D1E16AF63">
    <w:name w:val="821F4FBDF63F4EA48241767D1E16AF63"/>
    <w:rsid w:val="00FC01EC"/>
    <w:pPr>
      <w:spacing w:line="278" w:lineRule="auto"/>
    </w:pPr>
    <w:rPr>
      <w:kern w:val="2"/>
      <w:sz w:val="24"/>
      <w:szCs w:val="24"/>
      <w14:ligatures w14:val="standardContextual"/>
    </w:rPr>
  </w:style>
  <w:style w:type="paragraph" w:customStyle="1" w:styleId="3B28BF8B8BBF47958BE9FB6E0E45A055">
    <w:name w:val="3B28BF8B8BBF47958BE9FB6E0E45A055"/>
    <w:rsid w:val="00FC01EC"/>
    <w:pPr>
      <w:spacing w:line="278" w:lineRule="auto"/>
    </w:pPr>
    <w:rPr>
      <w:kern w:val="2"/>
      <w:sz w:val="24"/>
      <w:szCs w:val="24"/>
      <w14:ligatures w14:val="standardContextual"/>
    </w:rPr>
  </w:style>
  <w:style w:type="paragraph" w:customStyle="1" w:styleId="3B4B3734E4014F5E85252E15C7C9660C">
    <w:name w:val="3B4B3734E4014F5E85252E15C7C9660C"/>
    <w:rsid w:val="00FC01EC"/>
    <w:pPr>
      <w:spacing w:line="278" w:lineRule="auto"/>
    </w:pPr>
    <w:rPr>
      <w:kern w:val="2"/>
      <w:sz w:val="24"/>
      <w:szCs w:val="24"/>
      <w14:ligatures w14:val="standardContextual"/>
    </w:rPr>
  </w:style>
  <w:style w:type="paragraph" w:customStyle="1" w:styleId="A3700BD44F864F6284D99E8C879422B9">
    <w:name w:val="A3700BD44F864F6284D99E8C879422B9"/>
    <w:rsid w:val="00FC01EC"/>
    <w:pPr>
      <w:spacing w:line="278" w:lineRule="auto"/>
    </w:pPr>
    <w:rPr>
      <w:kern w:val="2"/>
      <w:sz w:val="24"/>
      <w:szCs w:val="24"/>
      <w14:ligatures w14:val="standardContextual"/>
    </w:rPr>
  </w:style>
  <w:style w:type="paragraph" w:customStyle="1" w:styleId="064DC52792084CEBB6B61EC8CC8651C2">
    <w:name w:val="064DC52792084CEBB6B61EC8CC8651C2"/>
    <w:rsid w:val="00FC01EC"/>
    <w:pPr>
      <w:spacing w:line="278" w:lineRule="auto"/>
    </w:pPr>
    <w:rPr>
      <w:kern w:val="2"/>
      <w:sz w:val="24"/>
      <w:szCs w:val="24"/>
      <w14:ligatures w14:val="standardContextual"/>
    </w:rPr>
  </w:style>
  <w:style w:type="paragraph" w:customStyle="1" w:styleId="897EA65CDF784A78B7DF06E1F19D7D93">
    <w:name w:val="897EA65CDF784A78B7DF06E1F19D7D93"/>
    <w:rsid w:val="00FC01EC"/>
    <w:pPr>
      <w:spacing w:line="278" w:lineRule="auto"/>
    </w:pPr>
    <w:rPr>
      <w:kern w:val="2"/>
      <w:sz w:val="24"/>
      <w:szCs w:val="24"/>
      <w14:ligatures w14:val="standardContextual"/>
    </w:rPr>
  </w:style>
  <w:style w:type="paragraph" w:customStyle="1" w:styleId="B2AD6CA470FD4BE3B69B3BF8DE4150A6">
    <w:name w:val="B2AD6CA470FD4BE3B69B3BF8DE4150A6"/>
    <w:rsid w:val="00FC01EC"/>
    <w:pPr>
      <w:spacing w:line="278" w:lineRule="auto"/>
    </w:pPr>
    <w:rPr>
      <w:kern w:val="2"/>
      <w:sz w:val="24"/>
      <w:szCs w:val="24"/>
      <w14:ligatures w14:val="standardContextual"/>
    </w:rPr>
  </w:style>
  <w:style w:type="paragraph" w:customStyle="1" w:styleId="49D2532B30834C3DB0EFEAED308D1EDD">
    <w:name w:val="49D2532B30834C3DB0EFEAED308D1EDD"/>
    <w:rsid w:val="00FC01EC"/>
    <w:pPr>
      <w:spacing w:line="278" w:lineRule="auto"/>
    </w:pPr>
    <w:rPr>
      <w:kern w:val="2"/>
      <w:sz w:val="24"/>
      <w:szCs w:val="24"/>
      <w14:ligatures w14:val="standardContextual"/>
    </w:rPr>
  </w:style>
  <w:style w:type="paragraph" w:customStyle="1" w:styleId="786839A62F02434E962C6309C27A182C">
    <w:name w:val="786839A62F02434E962C6309C27A182C"/>
    <w:rsid w:val="00FC01EC"/>
    <w:pPr>
      <w:spacing w:line="278" w:lineRule="auto"/>
    </w:pPr>
    <w:rPr>
      <w:kern w:val="2"/>
      <w:sz w:val="24"/>
      <w:szCs w:val="24"/>
      <w14:ligatures w14:val="standardContextual"/>
    </w:rPr>
  </w:style>
  <w:style w:type="paragraph" w:customStyle="1" w:styleId="6EB1BD778FB54290880BEA0128144375">
    <w:name w:val="6EB1BD778FB54290880BEA0128144375"/>
    <w:rsid w:val="00FC01EC"/>
    <w:pPr>
      <w:spacing w:line="278" w:lineRule="auto"/>
    </w:pPr>
    <w:rPr>
      <w:kern w:val="2"/>
      <w:sz w:val="24"/>
      <w:szCs w:val="24"/>
      <w14:ligatures w14:val="standardContextual"/>
    </w:rPr>
  </w:style>
  <w:style w:type="paragraph" w:customStyle="1" w:styleId="A9F08ED5610B4E999C3C605FB66F419F">
    <w:name w:val="A9F08ED5610B4E999C3C605FB66F419F"/>
    <w:rsid w:val="00FC01EC"/>
    <w:pPr>
      <w:spacing w:line="278" w:lineRule="auto"/>
    </w:pPr>
    <w:rPr>
      <w:kern w:val="2"/>
      <w:sz w:val="24"/>
      <w:szCs w:val="24"/>
      <w14:ligatures w14:val="standardContextual"/>
    </w:rPr>
  </w:style>
  <w:style w:type="paragraph" w:customStyle="1" w:styleId="56BFCF8A39B44E14B10F6BE537E9DA6D">
    <w:name w:val="56BFCF8A39B44E14B10F6BE537E9DA6D"/>
    <w:rsid w:val="00FC01EC"/>
    <w:pPr>
      <w:spacing w:line="278" w:lineRule="auto"/>
    </w:pPr>
    <w:rPr>
      <w:kern w:val="2"/>
      <w:sz w:val="24"/>
      <w:szCs w:val="24"/>
      <w14:ligatures w14:val="standardContextual"/>
    </w:rPr>
  </w:style>
  <w:style w:type="paragraph" w:customStyle="1" w:styleId="B4D78DBF50DC44EFBB8F1E4A68D66D44">
    <w:name w:val="B4D78DBF50DC44EFBB8F1E4A68D66D44"/>
    <w:rsid w:val="00FC01EC"/>
    <w:pPr>
      <w:spacing w:line="278" w:lineRule="auto"/>
    </w:pPr>
    <w:rPr>
      <w:kern w:val="2"/>
      <w:sz w:val="24"/>
      <w:szCs w:val="24"/>
      <w14:ligatures w14:val="standardContextual"/>
    </w:rPr>
  </w:style>
  <w:style w:type="paragraph" w:customStyle="1" w:styleId="A8F127FFD7D647808D39C80CDEF18D8A">
    <w:name w:val="A8F127FFD7D647808D39C80CDEF18D8A"/>
    <w:rsid w:val="00FC01EC"/>
    <w:pPr>
      <w:spacing w:line="278" w:lineRule="auto"/>
    </w:pPr>
    <w:rPr>
      <w:kern w:val="2"/>
      <w:sz w:val="24"/>
      <w:szCs w:val="24"/>
      <w14:ligatures w14:val="standardContextual"/>
    </w:rPr>
  </w:style>
  <w:style w:type="paragraph" w:customStyle="1" w:styleId="C96BF35EE6474F1F8DCDF4FF18C26522">
    <w:name w:val="C96BF35EE6474F1F8DCDF4FF18C26522"/>
    <w:rsid w:val="00FC01EC"/>
    <w:pPr>
      <w:spacing w:line="278" w:lineRule="auto"/>
    </w:pPr>
    <w:rPr>
      <w:kern w:val="2"/>
      <w:sz w:val="24"/>
      <w:szCs w:val="24"/>
      <w14:ligatures w14:val="standardContextual"/>
    </w:rPr>
  </w:style>
  <w:style w:type="paragraph" w:customStyle="1" w:styleId="F196CFD77B0B431198F52B87208853AE">
    <w:name w:val="F196CFD77B0B431198F52B87208853AE"/>
    <w:rsid w:val="00FC01EC"/>
    <w:pPr>
      <w:spacing w:line="278" w:lineRule="auto"/>
    </w:pPr>
    <w:rPr>
      <w:kern w:val="2"/>
      <w:sz w:val="24"/>
      <w:szCs w:val="24"/>
      <w14:ligatures w14:val="standardContextual"/>
    </w:rPr>
  </w:style>
  <w:style w:type="paragraph" w:customStyle="1" w:styleId="7A6AF8D7EF274743BEE17D1C6DE3B106">
    <w:name w:val="7A6AF8D7EF274743BEE17D1C6DE3B106"/>
    <w:rsid w:val="00FC01EC"/>
    <w:pPr>
      <w:spacing w:line="278" w:lineRule="auto"/>
    </w:pPr>
    <w:rPr>
      <w:kern w:val="2"/>
      <w:sz w:val="24"/>
      <w:szCs w:val="24"/>
      <w14:ligatures w14:val="standardContextual"/>
    </w:rPr>
  </w:style>
  <w:style w:type="paragraph" w:customStyle="1" w:styleId="52A9376D69214ACCA3FB30DCA6A15863">
    <w:name w:val="52A9376D69214ACCA3FB30DCA6A15863"/>
    <w:rsid w:val="00FC01EC"/>
    <w:pPr>
      <w:spacing w:line="278" w:lineRule="auto"/>
    </w:pPr>
    <w:rPr>
      <w:kern w:val="2"/>
      <w:sz w:val="24"/>
      <w:szCs w:val="24"/>
      <w14:ligatures w14:val="standardContextual"/>
    </w:rPr>
  </w:style>
  <w:style w:type="paragraph" w:customStyle="1" w:styleId="ACF4075206FB4273BE301E6A981A5369">
    <w:name w:val="ACF4075206FB4273BE301E6A981A5369"/>
    <w:rsid w:val="00FC01EC"/>
    <w:pPr>
      <w:spacing w:line="278" w:lineRule="auto"/>
    </w:pPr>
    <w:rPr>
      <w:kern w:val="2"/>
      <w:sz w:val="24"/>
      <w:szCs w:val="24"/>
      <w14:ligatures w14:val="standardContextual"/>
    </w:rPr>
  </w:style>
  <w:style w:type="paragraph" w:customStyle="1" w:styleId="B04D768442C3476D8E765809851FE388">
    <w:name w:val="B04D768442C3476D8E765809851FE388"/>
    <w:rsid w:val="00FC01EC"/>
    <w:pPr>
      <w:spacing w:line="278" w:lineRule="auto"/>
    </w:pPr>
    <w:rPr>
      <w:kern w:val="2"/>
      <w:sz w:val="24"/>
      <w:szCs w:val="24"/>
      <w14:ligatures w14:val="standardContextual"/>
    </w:rPr>
  </w:style>
  <w:style w:type="paragraph" w:customStyle="1" w:styleId="B8E9034044B54DB4B89ECC19BE980A39">
    <w:name w:val="B8E9034044B54DB4B89ECC19BE980A39"/>
    <w:rsid w:val="00FC01EC"/>
    <w:pPr>
      <w:spacing w:line="278" w:lineRule="auto"/>
    </w:pPr>
    <w:rPr>
      <w:kern w:val="2"/>
      <w:sz w:val="24"/>
      <w:szCs w:val="24"/>
      <w14:ligatures w14:val="standardContextual"/>
    </w:rPr>
  </w:style>
  <w:style w:type="paragraph" w:customStyle="1" w:styleId="8A88960E302D42AEB7941D59D96CF093">
    <w:name w:val="8A88960E302D42AEB7941D59D96CF093"/>
    <w:rsid w:val="00FC01EC"/>
    <w:pPr>
      <w:spacing w:line="278" w:lineRule="auto"/>
    </w:pPr>
    <w:rPr>
      <w:kern w:val="2"/>
      <w:sz w:val="24"/>
      <w:szCs w:val="24"/>
      <w14:ligatures w14:val="standardContextual"/>
    </w:rPr>
  </w:style>
  <w:style w:type="paragraph" w:customStyle="1" w:styleId="4C4067F73E444FC9A099F110675CE827">
    <w:name w:val="4C4067F73E444FC9A099F110675CE827"/>
    <w:rsid w:val="00FC01EC"/>
    <w:pPr>
      <w:spacing w:line="278" w:lineRule="auto"/>
    </w:pPr>
    <w:rPr>
      <w:kern w:val="2"/>
      <w:sz w:val="24"/>
      <w:szCs w:val="24"/>
      <w14:ligatures w14:val="standardContextual"/>
    </w:rPr>
  </w:style>
  <w:style w:type="paragraph" w:customStyle="1" w:styleId="54B0059D36CC4D5E86D5B5A64D55F803">
    <w:name w:val="54B0059D36CC4D5E86D5B5A64D55F803"/>
    <w:rsid w:val="00FC01EC"/>
    <w:pPr>
      <w:spacing w:line="278" w:lineRule="auto"/>
    </w:pPr>
    <w:rPr>
      <w:kern w:val="2"/>
      <w:sz w:val="24"/>
      <w:szCs w:val="24"/>
      <w14:ligatures w14:val="standardContextual"/>
    </w:rPr>
  </w:style>
  <w:style w:type="paragraph" w:customStyle="1" w:styleId="747AC6C5C9764252B943951A97615F04">
    <w:name w:val="747AC6C5C9764252B943951A97615F04"/>
    <w:rsid w:val="00FC01EC"/>
    <w:pPr>
      <w:spacing w:line="278" w:lineRule="auto"/>
    </w:pPr>
    <w:rPr>
      <w:kern w:val="2"/>
      <w:sz w:val="24"/>
      <w:szCs w:val="24"/>
      <w14:ligatures w14:val="standardContextual"/>
    </w:rPr>
  </w:style>
  <w:style w:type="paragraph" w:customStyle="1" w:styleId="D9E49F58208B4DA9BA0500BEDE5FF992">
    <w:name w:val="D9E49F58208B4DA9BA0500BEDE5FF992"/>
    <w:rsid w:val="00FC01EC"/>
    <w:pPr>
      <w:spacing w:line="278" w:lineRule="auto"/>
    </w:pPr>
    <w:rPr>
      <w:kern w:val="2"/>
      <w:sz w:val="24"/>
      <w:szCs w:val="24"/>
      <w14:ligatures w14:val="standardContextual"/>
    </w:rPr>
  </w:style>
  <w:style w:type="paragraph" w:customStyle="1" w:styleId="A654B497179A4999818CED0DF89C5108">
    <w:name w:val="A654B497179A4999818CED0DF89C5108"/>
    <w:rsid w:val="00FC01EC"/>
    <w:pPr>
      <w:spacing w:line="278" w:lineRule="auto"/>
    </w:pPr>
    <w:rPr>
      <w:kern w:val="2"/>
      <w:sz w:val="24"/>
      <w:szCs w:val="24"/>
      <w14:ligatures w14:val="standardContextual"/>
    </w:rPr>
  </w:style>
  <w:style w:type="paragraph" w:customStyle="1" w:styleId="A8CCB5E11F2343EE8A5544D0FA0F2C2E">
    <w:name w:val="A8CCB5E11F2343EE8A5544D0FA0F2C2E"/>
    <w:rsid w:val="00640C25"/>
    <w:pPr>
      <w:spacing w:line="278" w:lineRule="auto"/>
    </w:pPr>
    <w:rPr>
      <w:kern w:val="2"/>
      <w:sz w:val="24"/>
      <w:szCs w:val="24"/>
      <w14:ligatures w14:val="standardContextual"/>
    </w:rPr>
  </w:style>
  <w:style w:type="paragraph" w:customStyle="1" w:styleId="566C7988C81D49C5A4B4847183D4F0F8">
    <w:name w:val="566C7988C81D49C5A4B4847183D4F0F8"/>
    <w:rsid w:val="00640C25"/>
    <w:pPr>
      <w:spacing w:line="278" w:lineRule="auto"/>
    </w:pPr>
    <w:rPr>
      <w:kern w:val="2"/>
      <w:sz w:val="24"/>
      <w:szCs w:val="24"/>
      <w14:ligatures w14:val="standardContextual"/>
    </w:rPr>
  </w:style>
  <w:style w:type="paragraph" w:customStyle="1" w:styleId="25C6E0865C604EF48D5F73B78E402E70">
    <w:name w:val="25C6E0865C604EF48D5F73B78E402E70"/>
    <w:rsid w:val="00640C25"/>
    <w:pPr>
      <w:spacing w:line="278" w:lineRule="auto"/>
    </w:pPr>
    <w:rPr>
      <w:kern w:val="2"/>
      <w:sz w:val="24"/>
      <w:szCs w:val="24"/>
      <w14:ligatures w14:val="standardContextual"/>
    </w:rPr>
  </w:style>
  <w:style w:type="paragraph" w:customStyle="1" w:styleId="2384B64AEFF54FDD8B5308848AD966AB">
    <w:name w:val="2384B64AEFF54FDD8B5308848AD966AB"/>
    <w:rsid w:val="00640C25"/>
    <w:pPr>
      <w:spacing w:line="278" w:lineRule="auto"/>
    </w:pPr>
    <w:rPr>
      <w:kern w:val="2"/>
      <w:sz w:val="24"/>
      <w:szCs w:val="24"/>
      <w14:ligatures w14:val="standardContextual"/>
    </w:rPr>
  </w:style>
  <w:style w:type="paragraph" w:customStyle="1" w:styleId="BCC0D5EE709F462FA402D7C1321F86FE">
    <w:name w:val="BCC0D5EE709F462FA402D7C1321F86FE"/>
    <w:rsid w:val="00640C2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C2429E572AC524198EB002889D64251" ma:contentTypeVersion="3" ma:contentTypeDescription="Create a new document." ma:contentTypeScope="" ma:versionID="aa32384be6232d032e8626adeeac2f56">
  <xsd:schema xmlns:xsd="http://www.w3.org/2001/XMLSchema" xmlns:xs="http://www.w3.org/2001/XMLSchema" xmlns:p="http://schemas.microsoft.com/office/2006/metadata/properties" xmlns:ns2="956042e9-890e-4d98-9e24-f1ff04fb4690" xmlns:ns3="39697b2f-a2aa-4c7f-9a39-8defc8f4f4fb" targetNamespace="http://schemas.microsoft.com/office/2006/metadata/properties" ma:root="true" ma:fieldsID="310dfede7e581fb440468dc6cc1cba24" ns2:_="" ns3:_="">
    <xsd:import namespace="956042e9-890e-4d98-9e24-f1ff04fb4690"/>
    <xsd:import namespace="39697b2f-a2aa-4c7f-9a39-8defc8f4f4fb"/>
    <xsd:element name="properties">
      <xsd:complexType>
        <xsd:sequence>
          <xsd:element name="documentManagement">
            <xsd:complexType>
              <xsd:all>
                <xsd:element ref="ns2:SharedWithUsers" minOccurs="0"/>
                <xsd:element ref="ns2:SharedWithDetails" minOccurs="0"/>
                <xsd:element ref="ns3:Link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6042e9-890e-4d98-9e24-f1ff04fb46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697b2f-a2aa-4c7f-9a39-8defc8f4f4fb" elementFormDefault="qualified">
    <xsd:import namespace="http://schemas.microsoft.com/office/2006/documentManagement/types"/>
    <xsd:import namespace="http://schemas.microsoft.com/office/infopath/2007/PartnerControls"/>
    <xsd:element name="Links" ma:index="10" nillable="true" ma:displayName="Links" ma:format="Hyperlink" ma:internalName="Links">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inks xmlns="39697b2f-a2aa-4c7f-9a39-8defc8f4f4fb">
      <Url xsi:nil="true"/>
      <Description xsi:nil="true"/>
    </Links>
  </documentManagement>
</p:properties>
</file>

<file path=customXml/itemProps1.xml><?xml version="1.0" encoding="utf-8"?>
<ds:datastoreItem xmlns:ds="http://schemas.openxmlformats.org/officeDocument/2006/customXml" ds:itemID="{24439CC9-E949-4141-AB2F-8F346E3A3469}">
  <ds:schemaRefs>
    <ds:schemaRef ds:uri="http://schemas.microsoft.com/sharepoint/v3/contenttype/forms"/>
  </ds:schemaRefs>
</ds:datastoreItem>
</file>

<file path=customXml/itemProps2.xml><?xml version="1.0" encoding="utf-8"?>
<ds:datastoreItem xmlns:ds="http://schemas.openxmlformats.org/officeDocument/2006/customXml" ds:itemID="{4648F59B-901D-4934-8CEB-D5627616884D}">
  <ds:schemaRefs>
    <ds:schemaRef ds:uri="http://schemas.openxmlformats.org/officeDocument/2006/bibliography"/>
  </ds:schemaRefs>
</ds:datastoreItem>
</file>

<file path=customXml/itemProps3.xml><?xml version="1.0" encoding="utf-8"?>
<ds:datastoreItem xmlns:ds="http://schemas.openxmlformats.org/officeDocument/2006/customXml" ds:itemID="{DAD3D88E-A893-4371-826E-7FCD0C778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6042e9-890e-4d98-9e24-f1ff04fb4690"/>
    <ds:schemaRef ds:uri="39697b2f-a2aa-4c7f-9a39-8defc8f4f4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937C02-A253-4810-926F-A918D1C78E6C}">
  <ds:schemaRefs>
    <ds:schemaRef ds:uri="http://schemas.microsoft.com/office/2006/metadata/properties"/>
    <ds:schemaRef ds:uri="http://schemas.microsoft.com/office/infopath/2007/PartnerControls"/>
    <ds:schemaRef ds:uri="39697b2f-a2aa-4c7f-9a39-8defc8f4f4fb"/>
  </ds:schemaRefs>
</ds:datastoreItem>
</file>

<file path=docProps/app.xml><?xml version="1.0" encoding="utf-8"?>
<Properties xmlns="http://schemas.openxmlformats.org/officeDocument/2006/extended-properties" xmlns:vt="http://schemas.openxmlformats.org/officeDocument/2006/docPropsVTypes">
  <Template>Research Proposal Template_As of 12 May 22</Template>
  <TotalTime>0</TotalTime>
  <Pages>26</Pages>
  <Words>6533</Words>
  <Characters>37240</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WOG ICT</Company>
  <LinksUpToDate>false</LinksUpToDate>
  <CharactersWithSpaces>43686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Chun Yan TAN (NEA)</dc:creator>
  <cp:keywords/>
  <dc:description/>
  <cp:lastModifiedBy>Shawn ANG (NEA)</cp:lastModifiedBy>
  <cp:revision>2</cp:revision>
  <dcterms:created xsi:type="dcterms:W3CDTF">2026-06-16T12:53:00Z</dcterms:created>
  <dcterms:modified xsi:type="dcterms:W3CDTF">2026-06-16T12:53:00Z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0x0101007C2429E572AC524198EB002889D64251</vt:lpwstr>
  </property>
  <property fmtid="{D5CDD505-2E9C-101B-9397-08002B2CF9AE}" pid="3" name="MSIP_Label_5434c4c7-833e-41e4-b0ab-cdb227a2f6f7_Enabled">
    <vt:lpwstr>true</vt:lpwstr>
  </property>
  <property fmtid="{D5CDD505-2E9C-101B-9397-08002B2CF9AE}" pid="4" name="MSIP_Label_5434c4c7-833e-41e4-b0ab-cdb227a2f6f7_SetDate">
    <vt:lpwstr>2026-03-04T09:40:57Z</vt:lpwstr>
  </property>
  <property fmtid="{D5CDD505-2E9C-101B-9397-08002B2CF9AE}" pid="5" name="MSIP_Label_5434c4c7-833e-41e4-b0ab-cdb227a2f6f7_Method">
    <vt:lpwstr>Privileged</vt:lpwstr>
  </property>
  <property fmtid="{D5CDD505-2E9C-101B-9397-08002B2CF9AE}" pid="6" name="MSIP_Label_5434c4c7-833e-41e4-b0ab-cdb227a2f6f7_Name">
    <vt:lpwstr>Official (Open)</vt:lpwstr>
  </property>
  <property fmtid="{D5CDD505-2E9C-101B-9397-08002B2CF9AE}" pid="7" name="MSIP_Label_5434c4c7-833e-41e4-b0ab-cdb227a2f6f7_SiteId">
    <vt:lpwstr>0b11c524-9a1c-4e1b-84cb-6336aefc2243</vt:lpwstr>
  </property>
  <property fmtid="{D5CDD505-2E9C-101B-9397-08002B2CF9AE}" pid="8" name="MSIP_Label_5434c4c7-833e-41e4-b0ab-cdb227a2f6f7_ActionId">
    <vt:lpwstr>92caa1c1-391a-44f2-b12a-2bac30b66ad5</vt:lpwstr>
  </property>
  <property fmtid="{D5CDD505-2E9C-101B-9397-08002B2CF9AE}" pid="9" name="MSIP_Label_5434c4c7-833e-41e4-b0ab-cdb227a2f6f7_ContentBits">
    <vt:lpwstr>0</vt:lpwstr>
  </property>
  <property fmtid="{D5CDD505-2E9C-101B-9397-08002B2CF9AE}" pid="10" name="MSIP_Label_5434c4c7-833e-41e4-b0ab-cdb227a2f6f7_Tag">
    <vt:lpwstr>10, 0, 1, 1</vt:lpwstr>
  </property>
</Properties>
</file>