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D46FC" w14:textId="7BE05910" w:rsidR="006D4BB2" w:rsidRDefault="006D4BB2" w:rsidP="003F2DD2">
      <w:pPr>
        <w:spacing w:after="0"/>
        <w:jc w:val="center"/>
        <w:rPr>
          <w:b/>
          <w:bCs/>
          <w:szCs w:val="24"/>
        </w:rPr>
      </w:pPr>
      <w:r w:rsidRPr="006D4BB2">
        <w:rPr>
          <w:b/>
          <w:bCs/>
          <w:szCs w:val="24"/>
        </w:rPr>
        <w:t>RESEARCH PROPOSAL</w:t>
      </w:r>
      <w:r w:rsidR="00D0758D">
        <w:rPr>
          <w:b/>
          <w:bCs/>
          <w:szCs w:val="24"/>
        </w:rPr>
        <w:t xml:space="preserve"> </w:t>
      </w:r>
      <w:r w:rsidRPr="006D4BB2">
        <w:rPr>
          <w:b/>
          <w:bCs/>
          <w:szCs w:val="24"/>
        </w:rPr>
        <w:t>TEMPLATE</w:t>
      </w:r>
    </w:p>
    <w:p w14:paraId="1BCA7668" w14:textId="7BDF277E" w:rsidR="0099100E" w:rsidRDefault="0027042A" w:rsidP="003F2DD2">
      <w:pPr>
        <w:spacing w:after="0"/>
        <w:jc w:val="center"/>
        <w:rPr>
          <w:b/>
          <w:bCs/>
          <w:szCs w:val="24"/>
        </w:rPr>
      </w:pPr>
      <w:r>
        <w:rPr>
          <w:b/>
          <w:bCs/>
          <w:szCs w:val="24"/>
        </w:rPr>
        <w:t>TREASURES –</w:t>
      </w:r>
      <w:r w:rsidR="007016AD">
        <w:rPr>
          <w:b/>
          <w:bCs/>
          <w:szCs w:val="24"/>
        </w:rPr>
        <w:t xml:space="preserve"> </w:t>
      </w:r>
      <w:r w:rsidR="0055633D">
        <w:rPr>
          <w:b/>
          <w:bCs/>
          <w:szCs w:val="24"/>
        </w:rPr>
        <w:t>Seed</w:t>
      </w:r>
      <w:r w:rsidR="00AB3EEF">
        <w:rPr>
          <w:b/>
          <w:bCs/>
          <w:szCs w:val="24"/>
        </w:rPr>
        <w:t xml:space="preserve"> and </w:t>
      </w:r>
      <w:r w:rsidR="0055633D">
        <w:rPr>
          <w:b/>
          <w:bCs/>
          <w:szCs w:val="24"/>
        </w:rPr>
        <w:t>Catalyst</w:t>
      </w:r>
      <w:r w:rsidR="0099100E">
        <w:rPr>
          <w:b/>
          <w:bCs/>
          <w:szCs w:val="24"/>
        </w:rPr>
        <w:t xml:space="preserve"> </w:t>
      </w:r>
      <w:r w:rsidR="007016AD">
        <w:rPr>
          <w:b/>
          <w:bCs/>
          <w:szCs w:val="24"/>
        </w:rPr>
        <w:t>Funding Applications</w:t>
      </w:r>
    </w:p>
    <w:p w14:paraId="2658B804" w14:textId="77777777" w:rsidR="00590D0D" w:rsidRPr="006D4BB2" w:rsidRDefault="00590D0D" w:rsidP="00BD3536">
      <w:pPr>
        <w:spacing w:after="0"/>
        <w:jc w:val="center"/>
        <w:rPr>
          <w:b/>
          <w:bCs/>
          <w:szCs w:val="24"/>
        </w:rPr>
      </w:pPr>
    </w:p>
    <w:p w14:paraId="1C7C5492" w14:textId="7F833DB8" w:rsidR="0055633D" w:rsidRDefault="007A34DD" w:rsidP="00434F62">
      <w:pPr>
        <w:jc w:val="center"/>
        <w:rPr>
          <w:rFonts w:cs="Arial"/>
          <w:szCs w:val="24"/>
        </w:rPr>
      </w:pPr>
      <w:r>
        <w:rPr>
          <w:rFonts w:cs="Arial"/>
          <w:szCs w:val="24"/>
        </w:rPr>
        <w:t>P</w:t>
      </w:r>
      <w:r w:rsidRPr="007A34DD">
        <w:rPr>
          <w:rFonts w:cs="Arial"/>
          <w:szCs w:val="24"/>
        </w:rPr>
        <w:t xml:space="preserve">lease submit </w:t>
      </w:r>
      <w:r w:rsidR="009D0ADC">
        <w:rPr>
          <w:rFonts w:cs="Arial"/>
          <w:szCs w:val="24"/>
        </w:rPr>
        <w:t xml:space="preserve">your </w:t>
      </w:r>
      <w:r w:rsidR="000F1792">
        <w:rPr>
          <w:rFonts w:cs="Arial"/>
          <w:szCs w:val="24"/>
        </w:rPr>
        <w:t>proposal</w:t>
      </w:r>
      <w:r w:rsidRPr="007A34DD">
        <w:rPr>
          <w:rFonts w:cs="Arial"/>
          <w:szCs w:val="24"/>
        </w:rPr>
        <w:t xml:space="preserve"> in </w:t>
      </w:r>
      <w:r w:rsidRPr="00241F84">
        <w:rPr>
          <w:rFonts w:cs="Arial"/>
          <w:szCs w:val="24"/>
          <w:u w:val="single"/>
        </w:rPr>
        <w:t>MS Word format</w:t>
      </w:r>
      <w:r w:rsidRPr="007A34DD">
        <w:rPr>
          <w:rFonts w:cs="Arial"/>
          <w:szCs w:val="24"/>
        </w:rPr>
        <w:t xml:space="preserve"> using </w:t>
      </w:r>
      <w:r w:rsidRPr="00241F84">
        <w:rPr>
          <w:rFonts w:cs="Arial"/>
          <w:szCs w:val="24"/>
          <w:u w:val="single"/>
        </w:rPr>
        <w:t>Arial font size 12</w:t>
      </w:r>
      <w:r w:rsidRPr="007A34DD">
        <w:rPr>
          <w:rFonts w:cs="Arial"/>
          <w:szCs w:val="24"/>
        </w:rPr>
        <w:t>.</w:t>
      </w:r>
      <w:r w:rsidR="005F6456">
        <w:rPr>
          <w:rFonts w:cs="Arial"/>
          <w:szCs w:val="24"/>
        </w:rPr>
        <w:t xml:space="preserve"> </w:t>
      </w:r>
    </w:p>
    <w:p w14:paraId="5F823FD5" w14:textId="37F1205A" w:rsidR="00E61F81" w:rsidRPr="00241F84" w:rsidRDefault="005F6456" w:rsidP="00434F62">
      <w:pPr>
        <w:jc w:val="center"/>
        <w:rPr>
          <w:rFonts w:cs="Arial"/>
          <w:szCs w:val="24"/>
        </w:rPr>
      </w:pPr>
      <w:r>
        <w:rPr>
          <w:rFonts w:cs="Arial"/>
          <w:szCs w:val="24"/>
        </w:rPr>
        <w:t>A</w:t>
      </w:r>
      <w:r w:rsidR="007A34DD" w:rsidRPr="007A34DD">
        <w:rPr>
          <w:rFonts w:cs="Arial"/>
          <w:szCs w:val="24"/>
        </w:rPr>
        <w:t xml:space="preserve">ll submissions </w:t>
      </w:r>
      <w:r>
        <w:rPr>
          <w:rFonts w:cs="Arial"/>
          <w:szCs w:val="24"/>
        </w:rPr>
        <w:t>shall</w:t>
      </w:r>
      <w:r w:rsidR="007A34DD" w:rsidRPr="007A34DD">
        <w:rPr>
          <w:rFonts w:cs="Arial"/>
          <w:szCs w:val="24"/>
        </w:rPr>
        <w:t xml:space="preserve"> be </w:t>
      </w:r>
      <w:r w:rsidR="009D0ADC">
        <w:rPr>
          <w:rFonts w:cs="Arial"/>
          <w:szCs w:val="24"/>
        </w:rPr>
        <w:t>written</w:t>
      </w:r>
      <w:r w:rsidR="007A34DD" w:rsidRPr="007A34DD">
        <w:rPr>
          <w:rFonts w:cs="Arial"/>
          <w:szCs w:val="24"/>
        </w:rPr>
        <w:t xml:space="preserve"> in English.</w:t>
      </w:r>
      <w:r w:rsidR="00792A03" w:rsidRPr="00792A03">
        <w:rPr>
          <w:rFonts w:cs="Arial"/>
          <w:szCs w:val="24"/>
        </w:rPr>
        <w:t xml:space="preserve"> </w:t>
      </w:r>
    </w:p>
    <w:tbl>
      <w:tblPr>
        <w:tblStyle w:val="TableGrid"/>
        <w:tblW w:w="0" w:type="auto"/>
        <w:tblLook w:val="04A0" w:firstRow="1" w:lastRow="0" w:firstColumn="1" w:lastColumn="0" w:noHBand="0" w:noVBand="1"/>
      </w:tblPr>
      <w:tblGrid>
        <w:gridCol w:w="4841"/>
        <w:gridCol w:w="4175"/>
      </w:tblGrid>
      <w:tr w:rsidR="00241F84" w:rsidRPr="00835E15" w14:paraId="39AF0560" w14:textId="77777777" w:rsidTr="00241F84">
        <w:trPr>
          <w:trHeight w:val="419"/>
        </w:trPr>
        <w:tc>
          <w:tcPr>
            <w:tcW w:w="4841" w:type="dxa"/>
            <w:tcBorders>
              <w:top w:val="nil"/>
              <w:left w:val="nil"/>
              <w:bottom w:val="single" w:sz="4" w:space="0" w:color="auto"/>
              <w:right w:val="nil"/>
            </w:tcBorders>
          </w:tcPr>
          <w:p w14:paraId="649F48F7" w14:textId="74A8BAC4" w:rsidR="00241F84" w:rsidRPr="00241F84" w:rsidRDefault="00241F84" w:rsidP="00577426">
            <w:pPr>
              <w:pStyle w:val="ListParagraph"/>
              <w:numPr>
                <w:ilvl w:val="0"/>
                <w:numId w:val="2"/>
              </w:numPr>
              <w:rPr>
                <w:rFonts w:cs="Arial"/>
                <w:b/>
                <w:szCs w:val="24"/>
              </w:rPr>
            </w:pPr>
            <w:r w:rsidRPr="004B7D14">
              <w:rPr>
                <w:rFonts w:cs="Arial"/>
                <w:b/>
                <w:szCs w:val="24"/>
              </w:rPr>
              <w:t>Overview</w:t>
            </w:r>
          </w:p>
        </w:tc>
        <w:tc>
          <w:tcPr>
            <w:tcW w:w="4175" w:type="dxa"/>
            <w:tcBorders>
              <w:top w:val="nil"/>
              <w:left w:val="nil"/>
              <w:bottom w:val="single" w:sz="4" w:space="0" w:color="auto"/>
              <w:right w:val="nil"/>
            </w:tcBorders>
          </w:tcPr>
          <w:p w14:paraId="4DBF29AF" w14:textId="77777777" w:rsidR="00241F84" w:rsidRDefault="00241F84" w:rsidP="00BD3536">
            <w:pPr>
              <w:pStyle w:val="ListParagraph"/>
              <w:ind w:left="0"/>
              <w:rPr>
                <w:rStyle w:val="Styleforproposalinputs"/>
              </w:rPr>
            </w:pPr>
          </w:p>
        </w:tc>
      </w:tr>
      <w:tr w:rsidR="00241F84" w:rsidRPr="00835E15" w14:paraId="4BF7E58A" w14:textId="77777777" w:rsidTr="00571E0B">
        <w:trPr>
          <w:trHeight w:val="419"/>
        </w:trPr>
        <w:tc>
          <w:tcPr>
            <w:tcW w:w="4841" w:type="dxa"/>
          </w:tcPr>
          <w:p w14:paraId="47A6368F" w14:textId="27CB22B8" w:rsidR="00241F84" w:rsidRPr="007810A4" w:rsidRDefault="00241F84" w:rsidP="00BD3536">
            <w:pPr>
              <w:rPr>
                <w:rFonts w:cs="Arial"/>
                <w:b/>
                <w:szCs w:val="24"/>
              </w:rPr>
            </w:pPr>
            <w:permStart w:id="2018921709" w:edGrp="everyone" w:colFirst="1" w:colLast="1"/>
            <w:r w:rsidRPr="007810A4">
              <w:rPr>
                <w:rFonts w:cs="Arial"/>
                <w:b/>
                <w:bCs/>
                <w:szCs w:val="24"/>
              </w:rPr>
              <w:t>Title of Research Project</w:t>
            </w:r>
          </w:p>
        </w:tc>
        <w:tc>
          <w:tcPr>
            <w:tcW w:w="4175" w:type="dxa"/>
          </w:tcPr>
          <w:sdt>
            <w:sdtPr>
              <w:rPr>
                <w:rStyle w:val="Styleforproposalinputs"/>
              </w:rPr>
              <w:alias w:val="Text Box"/>
              <w:tag w:val="Text Box"/>
              <w:id w:val="-1420939918"/>
              <w:placeholder>
                <w:docPart w:val="F6092E2DE76E4AD98C2A201BCC09DA88"/>
              </w:placeholder>
              <w:showingPlcHdr/>
            </w:sdtPr>
            <w:sdtEndPr>
              <w:rPr>
                <w:rStyle w:val="DefaultParagraphFont"/>
                <w:rFonts w:cs="Arial"/>
                <w:color w:val="auto"/>
                <w:szCs w:val="24"/>
              </w:rPr>
            </w:sdtEndPr>
            <w:sdtContent>
              <w:p w14:paraId="4E87D4B4" w14:textId="242ADD18" w:rsidR="00241F84" w:rsidRPr="00241F84" w:rsidRDefault="00241F84" w:rsidP="00BD3536">
                <w:pPr>
                  <w:rPr>
                    <w:rStyle w:val="Styleforproposalinputs"/>
                  </w:rPr>
                </w:pPr>
                <w:r w:rsidRPr="00F82B55">
                  <w:rPr>
                    <w:rStyle w:val="PlaceholderText"/>
                    <w:rFonts w:cs="Arial"/>
                    <w:szCs w:val="24"/>
                  </w:rPr>
                  <w:t>Click or tap here to enter text.</w:t>
                </w:r>
              </w:p>
            </w:sdtContent>
          </w:sdt>
        </w:tc>
      </w:tr>
      <w:tr w:rsidR="00241F84" w:rsidRPr="00835E15" w14:paraId="0521C9FE" w14:textId="77777777" w:rsidTr="00571E0B">
        <w:trPr>
          <w:trHeight w:val="419"/>
        </w:trPr>
        <w:tc>
          <w:tcPr>
            <w:tcW w:w="4841" w:type="dxa"/>
          </w:tcPr>
          <w:p w14:paraId="649EFFF6" w14:textId="4EA7B083" w:rsidR="00241F84" w:rsidRPr="007810A4" w:rsidRDefault="00241F84" w:rsidP="00BD3536">
            <w:pPr>
              <w:rPr>
                <w:rFonts w:cs="Arial"/>
                <w:b/>
                <w:szCs w:val="24"/>
              </w:rPr>
            </w:pPr>
            <w:permStart w:id="858611132" w:edGrp="everyone" w:colFirst="1" w:colLast="1"/>
            <w:permEnd w:id="2018921709"/>
            <w:r w:rsidRPr="007810A4">
              <w:rPr>
                <w:rFonts w:cs="Arial"/>
                <w:b/>
                <w:szCs w:val="24"/>
              </w:rPr>
              <w:t>Host Institution</w:t>
            </w:r>
            <w:r w:rsidR="0027042A">
              <w:rPr>
                <w:rFonts w:cs="Arial"/>
                <w:b/>
                <w:szCs w:val="24"/>
              </w:rPr>
              <w:t xml:space="preserve"> / Company</w:t>
            </w:r>
          </w:p>
        </w:tc>
        <w:tc>
          <w:tcPr>
            <w:tcW w:w="4175" w:type="dxa"/>
          </w:tcPr>
          <w:sdt>
            <w:sdtPr>
              <w:rPr>
                <w:rStyle w:val="Styleforproposalinputs"/>
              </w:rPr>
              <w:alias w:val="Text Box"/>
              <w:tag w:val="Text Box"/>
              <w:id w:val="-1258283599"/>
              <w:placeholder>
                <w:docPart w:val="B8BFE289A8E14BC8B94A2FBC8B9B5B4A"/>
              </w:placeholder>
              <w:showingPlcHdr/>
            </w:sdtPr>
            <w:sdtEndPr>
              <w:rPr>
                <w:rStyle w:val="DefaultParagraphFont"/>
                <w:rFonts w:cs="Arial"/>
                <w:color w:val="auto"/>
                <w:szCs w:val="24"/>
              </w:rPr>
            </w:sdtEndPr>
            <w:sdtContent>
              <w:p w14:paraId="42CE7315" w14:textId="1E96D405" w:rsidR="00241F84" w:rsidRPr="00241F84" w:rsidRDefault="00241F84" w:rsidP="00BD3536">
                <w:pPr>
                  <w:rPr>
                    <w:rStyle w:val="Styleforproposalinputs"/>
                  </w:rPr>
                </w:pPr>
                <w:r w:rsidRPr="00F82B55">
                  <w:rPr>
                    <w:rStyle w:val="PlaceholderText"/>
                    <w:rFonts w:cs="Arial"/>
                    <w:szCs w:val="24"/>
                  </w:rPr>
                  <w:t>Click or tap here to enter text.</w:t>
                </w:r>
              </w:p>
            </w:sdtContent>
          </w:sdt>
        </w:tc>
      </w:tr>
      <w:permEnd w:id="858611132"/>
      <w:tr w:rsidR="007016AD" w:rsidRPr="00835E15" w14:paraId="3A14BBAD" w14:textId="77777777" w:rsidTr="00571E0B">
        <w:trPr>
          <w:trHeight w:val="419"/>
        </w:trPr>
        <w:tc>
          <w:tcPr>
            <w:tcW w:w="4841" w:type="dxa"/>
          </w:tcPr>
          <w:p w14:paraId="435AB359" w14:textId="3D7799D9" w:rsidR="007016AD" w:rsidRPr="007810A4" w:rsidRDefault="007016AD" w:rsidP="00BD3536">
            <w:pPr>
              <w:rPr>
                <w:rFonts w:cs="Arial"/>
                <w:b/>
                <w:szCs w:val="24"/>
              </w:rPr>
            </w:pPr>
            <w:r>
              <w:rPr>
                <w:rFonts w:cs="Arial"/>
                <w:b/>
                <w:szCs w:val="24"/>
              </w:rPr>
              <w:t>Funding Modality</w:t>
            </w:r>
            <w:r w:rsidR="00AB3EEF">
              <w:rPr>
                <w:rStyle w:val="Styleforproposalinputs"/>
              </w:rPr>
              <w:t xml:space="preserve"> </w:t>
            </w:r>
          </w:p>
        </w:tc>
        <w:tc>
          <w:tcPr>
            <w:tcW w:w="4175" w:type="dxa"/>
          </w:tcPr>
          <w:p w14:paraId="099F29D6" w14:textId="3055DD7E" w:rsidR="007016AD" w:rsidRDefault="0089056E" w:rsidP="00BD3536">
            <w:pPr>
              <w:rPr>
                <w:rStyle w:val="Styleforproposalinputs"/>
              </w:rPr>
            </w:pPr>
            <w:sdt>
              <w:sdtPr>
                <w:rPr>
                  <w:rStyle w:val="Styleforproposalinputs"/>
                </w:rPr>
                <w:id w:val="78727831"/>
                <w:placeholder>
                  <w:docPart w:val="1FBB51455B7248BAB438482F60B0ADCA"/>
                </w:placeholder>
                <w:showingPlcHdr/>
                <w:dropDownList>
                  <w:listItem w:value="Choose an item."/>
                  <w:listItem w:displayText="Seed" w:value="Seed"/>
                  <w:listItem w:displayText="Catalyst" w:value="Catalyst"/>
                </w:dropDownList>
              </w:sdtPr>
              <w:sdtEndPr>
                <w:rPr>
                  <w:rStyle w:val="Styleforproposalinputs"/>
                </w:rPr>
              </w:sdtEndPr>
              <w:sdtContent>
                <w:r w:rsidR="00AB3EEF" w:rsidRPr="0020011F">
                  <w:rPr>
                    <w:rStyle w:val="PlaceholderText"/>
                  </w:rPr>
                  <w:t>Choose an item.</w:t>
                </w:r>
              </w:sdtContent>
            </w:sdt>
          </w:p>
        </w:tc>
      </w:tr>
      <w:tr w:rsidR="008269CE" w:rsidRPr="00835E15" w14:paraId="0A4562DE" w14:textId="77777777" w:rsidTr="00571E0B">
        <w:trPr>
          <w:trHeight w:val="419"/>
        </w:trPr>
        <w:tc>
          <w:tcPr>
            <w:tcW w:w="4841" w:type="dxa"/>
          </w:tcPr>
          <w:p w14:paraId="3C84D82A" w14:textId="317BEC66" w:rsidR="008269CE" w:rsidRDefault="008269CE" w:rsidP="00BD3536">
            <w:pPr>
              <w:rPr>
                <w:rFonts w:cs="Arial"/>
                <w:b/>
                <w:szCs w:val="24"/>
              </w:rPr>
            </w:pPr>
            <w:r w:rsidRPr="008269CE">
              <w:rPr>
                <w:rFonts w:cs="Arial"/>
                <w:b/>
                <w:szCs w:val="24"/>
              </w:rPr>
              <w:t>TREASURES Research Node</w:t>
            </w:r>
          </w:p>
        </w:tc>
        <w:sdt>
          <w:sdtPr>
            <w:rPr>
              <w:rStyle w:val="Styleforproposalinputs"/>
            </w:rPr>
            <w:id w:val="212702661"/>
            <w:placeholder>
              <w:docPart w:val="DefaultPlaceholder_-1854013438"/>
            </w:placeholder>
            <w:showingPlcHdr/>
            <w:comboBox>
              <w:listItem w:value="Choose an item."/>
              <w:listItem w:displayText="R2-Landfill Transformation" w:value="R2-Landfill Transformation"/>
              <w:listItem w:displayText="R3-Toxic Industrial Waste Solutions" w:value="R3-Toxic Industrial Waste Solutions"/>
            </w:comboBox>
          </w:sdtPr>
          <w:sdtEndPr>
            <w:rPr>
              <w:rStyle w:val="Styleforproposalinputs"/>
            </w:rPr>
          </w:sdtEndPr>
          <w:sdtContent>
            <w:tc>
              <w:tcPr>
                <w:tcW w:w="4175" w:type="dxa"/>
              </w:tcPr>
              <w:p w14:paraId="4F65AA5C" w14:textId="069C436E" w:rsidR="008269CE" w:rsidRDefault="00C82E5F" w:rsidP="00BD3536">
                <w:pPr>
                  <w:rPr>
                    <w:rStyle w:val="Styleforproposalinputs"/>
                  </w:rPr>
                </w:pPr>
                <w:r w:rsidRPr="0020011F">
                  <w:rPr>
                    <w:rStyle w:val="PlaceholderText"/>
                  </w:rPr>
                  <w:t>Choose an item.</w:t>
                </w:r>
              </w:p>
            </w:tc>
          </w:sdtContent>
        </w:sdt>
      </w:tr>
      <w:tr w:rsidR="005534DC" w:rsidRPr="00835E15" w14:paraId="509799D9" w14:textId="77777777" w:rsidTr="00571E0B">
        <w:trPr>
          <w:trHeight w:val="419"/>
        </w:trPr>
        <w:tc>
          <w:tcPr>
            <w:tcW w:w="4841" w:type="dxa"/>
          </w:tcPr>
          <w:p w14:paraId="4052D076" w14:textId="54E00DDE" w:rsidR="005534DC" w:rsidRPr="008269CE" w:rsidRDefault="005534DC" w:rsidP="005534DC">
            <w:pPr>
              <w:rPr>
                <w:rFonts w:cs="Arial"/>
                <w:b/>
                <w:szCs w:val="24"/>
              </w:rPr>
            </w:pPr>
            <w:r>
              <w:rPr>
                <w:rFonts w:cs="Arial"/>
                <w:b/>
                <w:bCs/>
                <w:szCs w:val="24"/>
              </w:rPr>
              <w:t xml:space="preserve">Start </w:t>
            </w:r>
            <w:r>
              <w:rPr>
                <w:rFonts w:eastAsia="Times New Roman" w:cs="Arial"/>
                <w:b/>
                <w:szCs w:val="24"/>
                <w:lang w:eastAsia="en-SG"/>
              </w:rPr>
              <w:t>Technology Readiness Level (TRL)*</w:t>
            </w:r>
          </w:p>
        </w:tc>
        <w:tc>
          <w:tcPr>
            <w:tcW w:w="4175" w:type="dxa"/>
          </w:tcPr>
          <w:p w14:paraId="44140F31" w14:textId="6F17669D" w:rsidR="005534DC" w:rsidRDefault="0089056E" w:rsidP="005534DC">
            <w:pPr>
              <w:rPr>
                <w:rStyle w:val="Styleforproposalinputs"/>
              </w:rPr>
            </w:pPr>
            <w:sdt>
              <w:sdtPr>
                <w:rPr>
                  <w:rStyle w:val="Styleforproposalinputs"/>
                  <w:rFonts w:cs="Arial"/>
                  <w:szCs w:val="24"/>
                </w:rPr>
                <w:alias w:val="TRL"/>
                <w:tag w:val="TRL"/>
                <w:id w:val="2058277845"/>
                <w:placeholder>
                  <w:docPart w:val="4B620591EB8141E1A2A1E9BFBFEB2F2A"/>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rPr>
                  <w:rStyle w:val="DefaultParagraphFont"/>
                  <w:rFonts w:eastAsia="Times New Roman"/>
                  <w:color w:val="auto"/>
                  <w:lang w:eastAsia="en-SG"/>
                </w:rPr>
              </w:sdtEndPr>
              <w:sdtContent>
                <w:permStart w:id="1450451431" w:edGrp="everyone"/>
                <w:r w:rsidR="005534DC" w:rsidRPr="00FF2606">
                  <w:rPr>
                    <w:rStyle w:val="PlaceholderText"/>
                    <w:rFonts w:cs="Arial"/>
                    <w:szCs w:val="24"/>
                  </w:rPr>
                  <w:t xml:space="preserve">Choose TRL </w:t>
                </w:r>
                <w:permEnd w:id="1450451431"/>
              </w:sdtContent>
            </w:sdt>
          </w:p>
        </w:tc>
      </w:tr>
      <w:tr w:rsidR="005534DC" w:rsidRPr="00835E15" w14:paraId="0B064765" w14:textId="77777777" w:rsidTr="00571E0B">
        <w:trPr>
          <w:trHeight w:val="419"/>
        </w:trPr>
        <w:tc>
          <w:tcPr>
            <w:tcW w:w="4841" w:type="dxa"/>
          </w:tcPr>
          <w:p w14:paraId="0C848394" w14:textId="02C82FD7" w:rsidR="005534DC" w:rsidRDefault="005534DC" w:rsidP="005534DC">
            <w:pPr>
              <w:rPr>
                <w:rFonts w:cs="Arial"/>
                <w:b/>
                <w:szCs w:val="24"/>
              </w:rPr>
            </w:pPr>
            <w:r>
              <w:rPr>
                <w:rFonts w:cs="Arial"/>
                <w:b/>
                <w:bCs/>
                <w:szCs w:val="24"/>
              </w:rPr>
              <w:t>Target TRL (at the end of project)</w:t>
            </w:r>
          </w:p>
        </w:tc>
        <w:tc>
          <w:tcPr>
            <w:tcW w:w="4175" w:type="dxa"/>
          </w:tcPr>
          <w:p w14:paraId="52B87FA9" w14:textId="591F4863" w:rsidR="005534DC" w:rsidRDefault="0089056E" w:rsidP="005534DC">
            <w:pPr>
              <w:rPr>
                <w:rStyle w:val="Styleforproposalinputs"/>
              </w:rPr>
            </w:pPr>
            <w:sdt>
              <w:sdtPr>
                <w:rPr>
                  <w:rStyle w:val="Styleforproposalinputs"/>
                  <w:rFonts w:cs="Arial"/>
                  <w:szCs w:val="24"/>
                </w:rPr>
                <w:alias w:val="TRL"/>
                <w:tag w:val="TRL"/>
                <w:id w:val="160664051"/>
                <w:placeholder>
                  <w:docPart w:val="F554ACBCE95448FFBF5786AB3C00398C"/>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rPr>
                  <w:rStyle w:val="DefaultParagraphFont"/>
                  <w:rFonts w:eastAsia="Times New Roman"/>
                  <w:color w:val="auto"/>
                  <w:lang w:eastAsia="en-SG"/>
                </w:rPr>
              </w:sdtEndPr>
              <w:sdtContent>
                <w:permStart w:id="987523307" w:edGrp="everyone" w:colFirst="1" w:colLast="1"/>
                <w:r w:rsidR="005534DC" w:rsidRPr="00FF2606">
                  <w:rPr>
                    <w:rStyle w:val="PlaceholderText"/>
                    <w:rFonts w:cs="Arial"/>
                    <w:szCs w:val="24"/>
                  </w:rPr>
                  <w:t xml:space="preserve">Choose TRL </w:t>
                </w:r>
                <w:permEnd w:id="987523307"/>
              </w:sdtContent>
            </w:sdt>
          </w:p>
        </w:tc>
      </w:tr>
      <w:tr w:rsidR="00C914A8" w:rsidRPr="00835E15" w14:paraId="2C5B6DC7" w14:textId="77777777" w:rsidTr="00E61F81">
        <w:trPr>
          <w:trHeight w:val="353"/>
        </w:trPr>
        <w:tc>
          <w:tcPr>
            <w:tcW w:w="4841" w:type="dxa"/>
          </w:tcPr>
          <w:p w14:paraId="3B9A58DC" w14:textId="7DA273A5" w:rsidR="00C914A8" w:rsidRPr="007810A4" w:rsidRDefault="00C914A8" w:rsidP="00BD3536">
            <w:pPr>
              <w:rPr>
                <w:rFonts w:cs="Arial"/>
                <w:b/>
                <w:bCs/>
                <w:szCs w:val="24"/>
              </w:rPr>
            </w:pPr>
            <w:permStart w:id="1816359268" w:edGrp="everyone" w:colFirst="1" w:colLast="1"/>
            <w:r w:rsidRPr="007810A4">
              <w:rPr>
                <w:rFonts w:cs="Arial"/>
                <w:b/>
                <w:bCs/>
                <w:szCs w:val="24"/>
              </w:rPr>
              <w:t>Project duration (months)</w:t>
            </w:r>
          </w:p>
        </w:tc>
        <w:tc>
          <w:tcPr>
            <w:tcW w:w="4175" w:type="dxa"/>
          </w:tcPr>
          <w:sdt>
            <w:sdtPr>
              <w:rPr>
                <w:rStyle w:val="Styleforproposalinputs"/>
              </w:rPr>
              <w:id w:val="-1189224558"/>
              <w:placeholder>
                <w:docPart w:val="D08EB001580948419CE13CE2B98333FC"/>
              </w:placeholder>
              <w:showingPlcHdr/>
              <w:dropDownList>
                <w:listItem w:displayText="24" w:value="24"/>
                <w:listItem w:displayText="21" w:value="21"/>
                <w:listItem w:displayText="18" w:value="18"/>
                <w:listItem w:displayText="15" w:value="15"/>
                <w:listItem w:displayText="12" w:value="12"/>
                <w:listItem w:displayText="9" w:value="9"/>
                <w:listItem w:displayText="6" w:value="6"/>
                <w:listItem w:displayText="3" w:value="3"/>
              </w:dropDownList>
            </w:sdtPr>
            <w:sdtEndPr>
              <w:rPr>
                <w:rStyle w:val="DefaultParagraphFont"/>
                <w:rFonts w:eastAsia="Times New Roman" w:cs="Arial"/>
                <w:b/>
                <w:bCs/>
                <w:color w:val="808080" w:themeColor="background1" w:themeShade="80"/>
                <w:szCs w:val="24"/>
                <w:lang w:eastAsia="en-SG"/>
              </w:rPr>
            </w:sdtEndPr>
            <w:sdtContent>
              <w:p w14:paraId="2B4FB83B" w14:textId="3CE13627" w:rsidR="00C914A8" w:rsidRPr="00F82B55" w:rsidRDefault="00C914A8" w:rsidP="00BD3536">
                <w:pPr>
                  <w:rPr>
                    <w:rFonts w:eastAsia="Times New Roman" w:cs="Arial"/>
                    <w:b/>
                    <w:bCs/>
                    <w:color w:val="808080" w:themeColor="background1" w:themeShade="80"/>
                    <w:szCs w:val="24"/>
                    <w:lang w:eastAsia="en-SG"/>
                  </w:rPr>
                </w:pPr>
                <w:r w:rsidRPr="00F82B55">
                  <w:rPr>
                    <w:rFonts w:eastAsia="Times New Roman" w:cs="Arial"/>
                    <w:color w:val="808080" w:themeColor="background1" w:themeShade="80"/>
                    <w:szCs w:val="24"/>
                    <w:lang w:eastAsia="en-SG"/>
                  </w:rPr>
                  <w:t xml:space="preserve">Choose duration </w:t>
                </w:r>
              </w:p>
            </w:sdtContent>
          </w:sdt>
        </w:tc>
      </w:tr>
      <w:permEnd w:id="1816359268"/>
      <w:tr w:rsidR="00F42F4C" w:rsidRPr="00835E15" w14:paraId="59FDEFFF" w14:textId="77777777" w:rsidTr="00B3650E">
        <w:trPr>
          <w:trHeight w:val="353"/>
        </w:trPr>
        <w:tc>
          <w:tcPr>
            <w:tcW w:w="4841" w:type="dxa"/>
          </w:tcPr>
          <w:p w14:paraId="70BFEFC6" w14:textId="2C9C7BD2" w:rsidR="00F42F4C" w:rsidRDefault="00F42F4C" w:rsidP="00F42F4C">
            <w:pPr>
              <w:rPr>
                <w:rFonts w:cs="Arial"/>
                <w:b/>
                <w:bCs/>
                <w:szCs w:val="24"/>
              </w:rPr>
            </w:pPr>
            <w:r>
              <w:rPr>
                <w:rFonts w:cs="Arial"/>
                <w:b/>
                <w:bCs/>
                <w:szCs w:val="24"/>
              </w:rPr>
              <w:t>Total Project Budget</w:t>
            </w:r>
          </w:p>
        </w:tc>
        <w:tc>
          <w:tcPr>
            <w:tcW w:w="4175" w:type="dxa"/>
          </w:tcPr>
          <w:sdt>
            <w:sdtPr>
              <w:rPr>
                <w:rStyle w:val="Styleforproposalinputs"/>
              </w:rPr>
              <w:alias w:val="Text Box"/>
              <w:tag w:val="Text Box"/>
              <w:id w:val="674542284"/>
              <w:placeholder>
                <w:docPart w:val="3D9EB3E835D54D61B7B51F4BA848E80A"/>
              </w:placeholder>
              <w:showingPlcHdr/>
            </w:sdtPr>
            <w:sdtEndPr>
              <w:rPr>
                <w:rStyle w:val="DefaultParagraphFont"/>
                <w:rFonts w:cs="Arial"/>
                <w:color w:val="auto"/>
                <w:szCs w:val="24"/>
              </w:rPr>
            </w:sdtEndPr>
            <w:sdtContent>
              <w:permStart w:id="2109948825" w:edGrp="everyone" w:colFirst="1" w:colLast="1" w:displacedByCustomXml="prev"/>
              <w:p w14:paraId="549B331F" w14:textId="77777777" w:rsidR="00F42F4C" w:rsidRDefault="00F42F4C" w:rsidP="00F42F4C">
                <w:pPr>
                  <w:rPr>
                    <w:rStyle w:val="Styleforproposalinputs"/>
                  </w:rPr>
                </w:pPr>
                <w:r w:rsidRPr="00F82B55">
                  <w:rPr>
                    <w:rStyle w:val="PlaceholderText"/>
                    <w:rFonts w:cs="Arial"/>
                    <w:szCs w:val="24"/>
                  </w:rPr>
                  <w:t>Click or tap here to enter text.</w:t>
                </w:r>
              </w:p>
              <w:permEnd w:id="2109948825" w:displacedByCustomXml="next"/>
            </w:sdtContent>
          </w:sdt>
          <w:p w14:paraId="0E5E7D69" w14:textId="610502E1" w:rsidR="00F42F4C" w:rsidRPr="00F60007" w:rsidRDefault="00F42F4C" w:rsidP="00F42F4C">
            <w:pPr>
              <w:rPr>
                <w:rStyle w:val="Styleforproposalinputs"/>
              </w:rPr>
            </w:pPr>
          </w:p>
        </w:tc>
      </w:tr>
      <w:tr w:rsidR="00F42F4C" w:rsidRPr="00835E15" w14:paraId="6521CE95" w14:textId="77777777" w:rsidTr="00B3650E">
        <w:trPr>
          <w:trHeight w:val="353"/>
        </w:trPr>
        <w:tc>
          <w:tcPr>
            <w:tcW w:w="4841" w:type="dxa"/>
          </w:tcPr>
          <w:p w14:paraId="7DA2BD7A" w14:textId="739D6790" w:rsidR="00F42F4C" w:rsidRPr="007810A4" w:rsidRDefault="00F42F4C" w:rsidP="00F42F4C">
            <w:pPr>
              <w:rPr>
                <w:rFonts w:cs="Arial"/>
                <w:b/>
                <w:bCs/>
                <w:szCs w:val="24"/>
              </w:rPr>
            </w:pPr>
            <w:permStart w:id="2004943681" w:edGrp="everyone" w:colFirst="1" w:colLast="1"/>
            <w:r w:rsidRPr="007810A4">
              <w:rPr>
                <w:rFonts w:cs="Arial"/>
                <w:b/>
                <w:bCs/>
                <w:szCs w:val="24"/>
              </w:rPr>
              <w:t>Potential Application/ Exploitation of Research</w:t>
            </w:r>
          </w:p>
        </w:tc>
        <w:tc>
          <w:tcPr>
            <w:tcW w:w="4175" w:type="dxa"/>
          </w:tcPr>
          <w:sdt>
            <w:sdtPr>
              <w:rPr>
                <w:rStyle w:val="Styleforproposalinputs"/>
              </w:rPr>
              <w:alias w:val="Text Box"/>
              <w:tag w:val="Text Box"/>
              <w:id w:val="420450446"/>
              <w:placeholder>
                <w:docPart w:val="51059D8D7282448B9ADF025B69A900DD"/>
              </w:placeholder>
              <w:showingPlcHdr/>
            </w:sdtPr>
            <w:sdtEndPr>
              <w:rPr>
                <w:rStyle w:val="DefaultParagraphFont"/>
                <w:rFonts w:cs="Arial"/>
                <w:color w:val="auto"/>
                <w:szCs w:val="24"/>
              </w:rPr>
            </w:sdtEndPr>
            <w:sdtContent>
              <w:p w14:paraId="674BE1C9" w14:textId="48B37447" w:rsidR="00F42F4C" w:rsidRPr="00F82B55" w:rsidRDefault="00F42F4C" w:rsidP="00F42F4C">
                <w:pPr>
                  <w:rPr>
                    <w:color w:val="4472C4" w:themeColor="accent5"/>
                  </w:rPr>
                </w:pPr>
                <w:r w:rsidRPr="00F82B55">
                  <w:rPr>
                    <w:rStyle w:val="PlaceholderText"/>
                    <w:rFonts w:cs="Arial"/>
                    <w:szCs w:val="24"/>
                  </w:rPr>
                  <w:t>Click or tap here to enter text.</w:t>
                </w:r>
              </w:p>
            </w:sdtContent>
          </w:sdt>
        </w:tc>
      </w:tr>
    </w:tbl>
    <w:permEnd w:id="2004943681"/>
    <w:p w14:paraId="7E04644A" w14:textId="61843C72" w:rsidR="00FB4316" w:rsidRDefault="00FB4316" w:rsidP="00FB4316">
      <w:pPr>
        <w:rPr>
          <w:i/>
          <w:iCs/>
        </w:rPr>
      </w:pPr>
      <w:r w:rsidRPr="00050099">
        <w:rPr>
          <w:i/>
          <w:iCs/>
        </w:rPr>
        <w:t xml:space="preserve">*Details of TRL definition can be found in </w:t>
      </w:r>
      <w:r w:rsidR="007F76A6">
        <w:rPr>
          <w:i/>
          <w:iCs/>
        </w:rPr>
        <w:t>Appendix</w:t>
      </w:r>
      <w:r>
        <w:rPr>
          <w:i/>
          <w:iCs/>
        </w:rPr>
        <w:t xml:space="preserve"> </w:t>
      </w:r>
      <w:r w:rsidR="007F76A6">
        <w:rPr>
          <w:i/>
          <w:iCs/>
        </w:rPr>
        <w:t>D.1.1</w:t>
      </w:r>
      <w:r w:rsidRPr="00050099">
        <w:rPr>
          <w:i/>
          <w:iCs/>
        </w:rPr>
        <w:t>.</w:t>
      </w:r>
    </w:p>
    <w:p w14:paraId="45B3AB75" w14:textId="2B8AB1A3" w:rsidR="00D71279" w:rsidRDefault="00D71279" w:rsidP="00D71279">
      <w:pPr>
        <w:rPr>
          <w:i/>
          <w:iCs/>
        </w:rPr>
      </w:pPr>
    </w:p>
    <w:p w14:paraId="19B811A3" w14:textId="77777777" w:rsidR="00AB3EEF" w:rsidRPr="00AB3EEF" w:rsidRDefault="00AB3EEF" w:rsidP="00AB3EEF"/>
    <w:p w14:paraId="43A0C0FE" w14:textId="77777777" w:rsidR="00AB3EEF" w:rsidRPr="00AB3EEF" w:rsidRDefault="00AB3EEF" w:rsidP="00AB3EEF"/>
    <w:p w14:paraId="13094349" w14:textId="77777777" w:rsidR="00AB3EEF" w:rsidRPr="00AB3EEF" w:rsidRDefault="00AB3EEF" w:rsidP="00AB3EEF"/>
    <w:p w14:paraId="3E07D428" w14:textId="77777777" w:rsidR="00AB3EEF" w:rsidRPr="00AB3EEF" w:rsidRDefault="00AB3EEF" w:rsidP="00AB3EEF"/>
    <w:p w14:paraId="242EB07B" w14:textId="77777777" w:rsidR="00AB3EEF" w:rsidRDefault="00AB3EEF" w:rsidP="00AB3EEF">
      <w:pPr>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C4483" w14:paraId="48C68E5A" w14:textId="77777777" w:rsidTr="00577426">
        <w:trPr>
          <w:trHeight w:val="5670"/>
        </w:trPr>
        <w:tc>
          <w:tcPr>
            <w:tcW w:w="9026" w:type="dxa"/>
            <w:vAlign w:val="center"/>
          </w:tcPr>
          <w:p w14:paraId="0292B601" w14:textId="57577D7E" w:rsidR="00CC4483" w:rsidRPr="00D71279" w:rsidRDefault="009A55B8" w:rsidP="00D71279">
            <w:pPr>
              <w:pStyle w:val="ListParagraph"/>
              <w:numPr>
                <w:ilvl w:val="0"/>
                <w:numId w:val="2"/>
              </w:numPr>
              <w:rPr>
                <w:rFonts w:cs="Arial"/>
                <w:b/>
                <w:szCs w:val="24"/>
              </w:rPr>
            </w:pPr>
            <w:r w:rsidRPr="00D71279">
              <w:rPr>
                <w:rFonts w:cs="Arial"/>
                <w:b/>
                <w:szCs w:val="24"/>
              </w:rPr>
              <w:lastRenderedPageBreak/>
              <w:t>Project Summary</w:t>
            </w:r>
            <w:r w:rsidR="00CC4483" w:rsidRPr="00D71279">
              <w:rPr>
                <w:rFonts w:cs="Arial"/>
                <w:b/>
                <w:szCs w:val="24"/>
              </w:rPr>
              <w:t xml:space="preserve"> (</w:t>
            </w:r>
            <w:r w:rsidR="00CB661E" w:rsidRPr="00D71279">
              <w:rPr>
                <w:rFonts w:cs="Arial"/>
                <w:b/>
                <w:szCs w:val="24"/>
              </w:rPr>
              <w:t>Max</w:t>
            </w:r>
            <w:r w:rsidR="00CC4483" w:rsidRPr="00D71279">
              <w:rPr>
                <w:rFonts w:cs="Arial"/>
                <w:b/>
                <w:szCs w:val="24"/>
              </w:rPr>
              <w:t xml:space="preserve"> </w:t>
            </w:r>
            <w:r w:rsidRPr="00D71279">
              <w:rPr>
                <w:rFonts w:cs="Arial"/>
                <w:b/>
                <w:szCs w:val="24"/>
              </w:rPr>
              <w:t>2</w:t>
            </w:r>
            <w:r w:rsidR="00CC4483" w:rsidRPr="00D71279">
              <w:rPr>
                <w:rFonts w:cs="Arial"/>
                <w:b/>
                <w:szCs w:val="24"/>
              </w:rPr>
              <w:t>00 words)</w:t>
            </w:r>
          </w:p>
          <w:p w14:paraId="46D01DFB" w14:textId="77777777" w:rsidR="00CC4483" w:rsidRPr="00B3650E" w:rsidRDefault="00CC4483" w:rsidP="00BD3536">
            <w:pPr>
              <w:pStyle w:val="CM31"/>
              <w:rPr>
                <w:rFonts w:ascii="Arial" w:hAnsi="Arial" w:cs="Arial"/>
              </w:rPr>
            </w:pPr>
          </w:p>
          <w:p w14:paraId="648293D3" w14:textId="7307E700" w:rsidR="008269CE" w:rsidRDefault="008269CE" w:rsidP="00434F62">
            <w:pPr>
              <w:jc w:val="both"/>
              <w:rPr>
                <w:rFonts w:cs="Arial"/>
              </w:rPr>
            </w:pPr>
            <w:r w:rsidRPr="008269CE">
              <w:rPr>
                <w:rFonts w:cs="Arial"/>
              </w:rPr>
              <w:t xml:space="preserve">Provide a concise overview </w:t>
            </w:r>
            <w:r w:rsidR="0056130E">
              <w:rPr>
                <w:rFonts w:cs="Arial"/>
              </w:rPr>
              <w:t>of the proposed projects, including the problem being addressed, the</w:t>
            </w:r>
            <w:r w:rsidRPr="008269CE">
              <w:rPr>
                <w:rFonts w:cs="Arial"/>
              </w:rPr>
              <w:t xml:space="preserve"> specific waste stream targeted, proposed </w:t>
            </w:r>
            <w:r w:rsidR="0056130E">
              <w:rPr>
                <w:rFonts w:cs="Arial"/>
              </w:rPr>
              <w:t>approach/</w:t>
            </w:r>
            <w:r w:rsidRPr="008269CE">
              <w:rPr>
                <w:rFonts w:cs="Arial"/>
              </w:rPr>
              <w:t>solution, and expected impact on Singapore's zero-waste vision</w:t>
            </w:r>
            <w:r>
              <w:rPr>
                <w:rFonts w:cs="Arial"/>
              </w:rPr>
              <w:t xml:space="preserve">. </w:t>
            </w:r>
          </w:p>
          <w:p w14:paraId="1E5487DD" w14:textId="77777777" w:rsidR="008269CE" w:rsidRDefault="008269CE" w:rsidP="008269CE">
            <w:pPr>
              <w:rPr>
                <w:rFonts w:cs="Arial"/>
                <w:szCs w:val="24"/>
                <w:lang w:eastAsia="zh-CN"/>
              </w:rPr>
            </w:pPr>
          </w:p>
          <w:p w14:paraId="6C5FE3AA" w14:textId="5AE0BDD1" w:rsidR="00530186" w:rsidRDefault="0056130E" w:rsidP="00434F62">
            <w:pPr>
              <w:jc w:val="both"/>
              <w:rPr>
                <w:rFonts w:cs="Arial"/>
                <w:szCs w:val="24"/>
                <w:lang w:eastAsia="zh-CN"/>
              </w:rPr>
            </w:pPr>
            <w:r>
              <w:rPr>
                <w:rFonts w:cs="Arial"/>
                <w:szCs w:val="24"/>
                <w:lang w:eastAsia="zh-CN"/>
              </w:rPr>
              <w:t>Briefly describe</w:t>
            </w:r>
            <w:r w:rsidR="008269CE" w:rsidRPr="008269CE">
              <w:rPr>
                <w:rFonts w:cs="Arial"/>
                <w:szCs w:val="24"/>
                <w:lang w:eastAsia="zh-CN"/>
              </w:rPr>
              <w:t xml:space="preserve"> </w:t>
            </w:r>
            <w:r>
              <w:rPr>
                <w:rFonts w:cs="Arial"/>
                <w:szCs w:val="24"/>
                <w:lang w:eastAsia="zh-CN"/>
              </w:rPr>
              <w:t>the</w:t>
            </w:r>
            <w:r w:rsidR="008269CE" w:rsidRPr="008269CE">
              <w:rPr>
                <w:rFonts w:cs="Arial"/>
                <w:szCs w:val="24"/>
                <w:lang w:eastAsia="zh-CN"/>
              </w:rPr>
              <w:t xml:space="preserve"> team's relevant expertise</w:t>
            </w:r>
            <w:r>
              <w:rPr>
                <w:rFonts w:cs="Arial"/>
                <w:szCs w:val="24"/>
                <w:lang w:eastAsia="zh-CN"/>
              </w:rPr>
              <w:t xml:space="preserve"> and track record, and how the team is well-placed to execute the project. Applicants should highlight any </w:t>
            </w:r>
            <w:r w:rsidR="008269CE" w:rsidRPr="008269CE">
              <w:rPr>
                <w:rFonts w:cs="Arial"/>
                <w:szCs w:val="24"/>
                <w:lang w:eastAsia="zh-CN"/>
              </w:rPr>
              <w:t xml:space="preserve">established </w:t>
            </w:r>
            <w:r>
              <w:rPr>
                <w:rFonts w:cs="Arial"/>
                <w:szCs w:val="24"/>
                <w:lang w:eastAsia="zh-CN"/>
              </w:rPr>
              <w:t>collaborations with industry or external partners relevant to the project</w:t>
            </w:r>
            <w:r w:rsidR="008269CE" w:rsidRPr="008269CE">
              <w:rPr>
                <w:rFonts w:cs="Arial"/>
                <w:szCs w:val="24"/>
                <w:lang w:eastAsia="zh-CN"/>
              </w:rPr>
              <w:t xml:space="preserve">. </w:t>
            </w:r>
          </w:p>
          <w:p w14:paraId="103686A3" w14:textId="77777777" w:rsidR="0056130E" w:rsidRDefault="0056130E" w:rsidP="00434F62">
            <w:pPr>
              <w:jc w:val="both"/>
              <w:rPr>
                <w:rFonts w:cs="Arial"/>
                <w:szCs w:val="24"/>
                <w:lang w:eastAsia="zh-CN"/>
              </w:rPr>
            </w:pPr>
          </w:p>
          <w:p w14:paraId="12FCE078" w14:textId="77777777" w:rsidR="008269CE" w:rsidRDefault="008269CE" w:rsidP="008269CE">
            <w:pPr>
              <w:rPr>
                <w:rFonts w:cs="Arial"/>
                <w:szCs w:val="24"/>
                <w:lang w:eastAsia="zh-CN"/>
              </w:rPr>
            </w:pPr>
          </w:p>
          <w:p w14:paraId="21D2ED7D" w14:textId="69B27DF4" w:rsidR="008269CE" w:rsidRPr="00D71279" w:rsidRDefault="00BD27BC" w:rsidP="00D71279">
            <w:pPr>
              <w:pStyle w:val="ListParagraph"/>
              <w:numPr>
                <w:ilvl w:val="0"/>
                <w:numId w:val="2"/>
              </w:numPr>
              <w:rPr>
                <w:rFonts w:cs="Arial"/>
                <w:b/>
                <w:bCs/>
                <w:szCs w:val="24"/>
                <w:lang w:eastAsia="zh-CN"/>
              </w:rPr>
            </w:pPr>
            <w:r w:rsidRPr="00D71279">
              <w:rPr>
                <w:rFonts w:cs="Arial"/>
                <w:b/>
                <w:bCs/>
                <w:szCs w:val="24"/>
                <w:lang w:eastAsia="zh-CN"/>
              </w:rPr>
              <w:t xml:space="preserve">Project </w:t>
            </w:r>
            <w:r w:rsidR="00B27F07" w:rsidRPr="00D71279">
              <w:rPr>
                <w:rFonts w:cs="Arial" w:hint="eastAsia"/>
                <w:b/>
                <w:bCs/>
                <w:szCs w:val="24"/>
                <w:lang w:eastAsia="zh-CN"/>
              </w:rPr>
              <w:t>Outline</w:t>
            </w:r>
            <w:r w:rsidR="00B27F07" w:rsidRPr="00D71279">
              <w:rPr>
                <w:rFonts w:cs="Arial"/>
                <w:b/>
                <w:bCs/>
                <w:szCs w:val="24"/>
                <w:lang w:eastAsia="zh-CN"/>
              </w:rPr>
              <w:t xml:space="preserve"> </w:t>
            </w:r>
            <w:r w:rsidR="008269CE" w:rsidRPr="00D71279">
              <w:rPr>
                <w:rFonts w:cs="Arial"/>
                <w:b/>
                <w:bCs/>
                <w:szCs w:val="24"/>
                <w:lang w:eastAsia="zh-CN"/>
              </w:rPr>
              <w:t>(</w:t>
            </w:r>
            <w:r w:rsidR="008E4FEF">
              <w:rPr>
                <w:rFonts w:cs="Arial"/>
                <w:b/>
                <w:bCs/>
                <w:szCs w:val="24"/>
                <w:lang w:eastAsia="zh-CN"/>
              </w:rPr>
              <w:t>max 10</w:t>
            </w:r>
            <w:r w:rsidR="008269CE" w:rsidRPr="00D71279">
              <w:rPr>
                <w:rFonts w:cs="Arial"/>
                <w:b/>
                <w:bCs/>
                <w:szCs w:val="24"/>
                <w:lang w:eastAsia="zh-CN"/>
              </w:rPr>
              <w:t xml:space="preserve"> pages)</w:t>
            </w:r>
          </w:p>
          <w:p w14:paraId="4EE583B8" w14:textId="77777777" w:rsidR="008269CE" w:rsidRPr="008269CE" w:rsidRDefault="008269CE" w:rsidP="000C384E">
            <w:pPr>
              <w:pStyle w:val="ListParagraph"/>
              <w:ind w:left="360"/>
              <w:rPr>
                <w:rFonts w:cs="Arial"/>
                <w:szCs w:val="24"/>
                <w:lang w:eastAsia="zh-CN"/>
              </w:rPr>
            </w:pPr>
          </w:p>
          <w:p w14:paraId="7F99EA97" w14:textId="3E1CEF02" w:rsidR="00143649" w:rsidRPr="00143649" w:rsidRDefault="00143649" w:rsidP="00143649">
            <w:pPr>
              <w:rPr>
                <w:b/>
                <w:bCs/>
              </w:rPr>
            </w:pPr>
            <w:r w:rsidRPr="00143649">
              <w:rPr>
                <w:b/>
                <w:bCs/>
              </w:rPr>
              <w:t>3.1 Problem Definition</w:t>
            </w:r>
            <w:r w:rsidR="008E4FEF">
              <w:rPr>
                <w:b/>
                <w:bCs/>
              </w:rPr>
              <w:t xml:space="preserve"> and National Significance </w:t>
            </w:r>
          </w:p>
          <w:p w14:paraId="53F48A24" w14:textId="5DE2C278" w:rsidR="008E4FEF" w:rsidRPr="008E4FEF" w:rsidRDefault="008E4FEF" w:rsidP="008E4FEF">
            <w:pPr>
              <w:rPr>
                <w:i/>
                <w:iCs/>
              </w:rPr>
            </w:pPr>
            <w:r>
              <w:br/>
            </w:r>
            <w:r>
              <w:rPr>
                <w:i/>
                <w:iCs/>
              </w:rPr>
              <w:t>Provide a clear description of</w:t>
            </w:r>
            <w:r w:rsidR="00143649">
              <w:rPr>
                <w:i/>
              </w:rPr>
              <w:t xml:space="preserve"> the </w:t>
            </w:r>
            <w:r>
              <w:rPr>
                <w:i/>
                <w:iCs/>
              </w:rPr>
              <w:t>problem that the proposed research seeks to address. This includes:</w:t>
            </w:r>
          </w:p>
          <w:p w14:paraId="53E7FC57" w14:textId="77777777" w:rsidR="008E4FEF" w:rsidRDefault="008E4FEF" w:rsidP="008E4FEF"/>
          <w:p w14:paraId="4EC9938C" w14:textId="000758A7" w:rsidR="00143649" w:rsidRPr="002E557B" w:rsidRDefault="008E4FEF" w:rsidP="002E557B">
            <w:pPr>
              <w:numPr>
                <w:ilvl w:val="0"/>
                <w:numId w:val="40"/>
              </w:numPr>
            </w:pPr>
            <w:r w:rsidRPr="002E557B">
              <w:t>T</w:t>
            </w:r>
            <w:r w:rsidR="00143649" w:rsidRPr="002E557B">
              <w:t>he waste</w:t>
            </w:r>
            <w:r w:rsidRPr="002E557B">
              <w:t xml:space="preserve"> or </w:t>
            </w:r>
            <w:r w:rsidR="00143649" w:rsidRPr="002E557B">
              <w:t xml:space="preserve">residue </w:t>
            </w:r>
            <w:r w:rsidRPr="002E557B">
              <w:t>streams(s) of interest</w:t>
            </w:r>
            <w:r w:rsidR="00143649" w:rsidRPr="002E557B">
              <w:t xml:space="preserve"> and </w:t>
            </w:r>
            <w:r w:rsidR="00C339FF" w:rsidRPr="002E557B">
              <w:t>its current</w:t>
            </w:r>
            <w:r w:rsidRPr="002E557B">
              <w:t xml:space="preserve"> management or</w:t>
            </w:r>
            <w:r w:rsidR="00C339FF" w:rsidRPr="002E557B">
              <w:t xml:space="preserve"> </w:t>
            </w:r>
            <w:r w:rsidR="00143649" w:rsidRPr="002E557B">
              <w:t>disposal pathway</w:t>
            </w:r>
          </w:p>
          <w:p w14:paraId="40F8B09E" w14:textId="77777777" w:rsidR="00897020" w:rsidRPr="002E557B" w:rsidRDefault="00897020" w:rsidP="002E557B">
            <w:pPr>
              <w:numPr>
                <w:ilvl w:val="0"/>
                <w:numId w:val="40"/>
              </w:numPr>
            </w:pPr>
            <w:r w:rsidRPr="002E557B">
              <w:t>Key knowledge gaps or technical challenges justifying the research</w:t>
            </w:r>
          </w:p>
          <w:p w14:paraId="60378735" w14:textId="77777777" w:rsidR="00897020" w:rsidRPr="002E557B" w:rsidRDefault="00897020" w:rsidP="002E557B">
            <w:pPr>
              <w:numPr>
                <w:ilvl w:val="0"/>
                <w:numId w:val="40"/>
              </w:numPr>
            </w:pPr>
            <w:r w:rsidRPr="002E557B">
              <w:t xml:space="preserve">Scale and significance (volumes, environmental or economic impact), with quantitative data where available </w:t>
            </w:r>
          </w:p>
          <w:p w14:paraId="5EC532BA" w14:textId="4533685D" w:rsidR="00143649" w:rsidRPr="002E557B" w:rsidRDefault="00897020" w:rsidP="002E557B">
            <w:pPr>
              <w:numPr>
                <w:ilvl w:val="0"/>
                <w:numId w:val="40"/>
              </w:numPr>
            </w:pPr>
            <w:r w:rsidRPr="002E557B">
              <w:t>Alignment with TREASURES objectives and Singapore's national priorities (resource circularity, landfill extension, waste reduction, etc.)</w:t>
            </w:r>
          </w:p>
          <w:p w14:paraId="4E1D84B2" w14:textId="77777777" w:rsidR="00897020" w:rsidRPr="00897020" w:rsidRDefault="00897020" w:rsidP="00897020">
            <w:pPr>
              <w:ind w:left="785"/>
            </w:pPr>
          </w:p>
          <w:p w14:paraId="5703C4BD" w14:textId="62912798" w:rsidR="00143649" w:rsidRPr="00143649" w:rsidRDefault="00143649" w:rsidP="00143649">
            <w:pPr>
              <w:rPr>
                <w:b/>
                <w:bCs/>
              </w:rPr>
            </w:pPr>
            <w:r w:rsidRPr="00143649">
              <w:rPr>
                <w:b/>
                <w:bCs/>
              </w:rPr>
              <w:t>3.</w:t>
            </w:r>
            <w:r w:rsidR="00C339FF">
              <w:rPr>
                <w:b/>
                <w:bCs/>
              </w:rPr>
              <w:t>2</w:t>
            </w:r>
            <w:r w:rsidRPr="00143649">
              <w:rPr>
                <w:b/>
                <w:bCs/>
              </w:rPr>
              <w:t xml:space="preserve"> Research </w:t>
            </w:r>
            <w:r w:rsidR="008E4FEF">
              <w:rPr>
                <w:b/>
                <w:bCs/>
              </w:rPr>
              <w:t xml:space="preserve">Objectives and Expected Outcomes </w:t>
            </w:r>
          </w:p>
          <w:p w14:paraId="6BFEBB33" w14:textId="77777777" w:rsidR="008E4FEF" w:rsidRDefault="008E4FEF" w:rsidP="00143649">
            <w:pPr>
              <w:rPr>
                <w:b/>
                <w:bCs/>
              </w:rPr>
            </w:pPr>
          </w:p>
          <w:p w14:paraId="632696FF" w14:textId="4C99EEF4" w:rsidR="00BB3B35" w:rsidRDefault="008E4FEF" w:rsidP="00143649">
            <w:pPr>
              <w:rPr>
                <w:i/>
                <w:iCs/>
              </w:rPr>
            </w:pPr>
            <w:r w:rsidRPr="008E4FEF">
              <w:rPr>
                <w:i/>
                <w:iCs/>
              </w:rPr>
              <w:t>State</w:t>
            </w:r>
            <w:r>
              <w:rPr>
                <w:i/>
                <w:iCs/>
              </w:rPr>
              <w:t xml:space="preserve"> </w:t>
            </w:r>
            <w:r w:rsidRPr="008E4FEF">
              <w:rPr>
                <w:i/>
                <w:iCs/>
              </w:rPr>
              <w:t>the research objectives and the outcomes that the project aims to achieve.</w:t>
            </w:r>
            <w:r>
              <w:rPr>
                <w:i/>
                <w:iCs/>
              </w:rPr>
              <w:t xml:space="preserve"> This includes:</w:t>
            </w:r>
          </w:p>
          <w:p w14:paraId="2FCD57AC" w14:textId="77777777" w:rsidR="00BB3B35" w:rsidRDefault="00BB3B35" w:rsidP="00143649">
            <w:pPr>
              <w:rPr>
                <w:i/>
                <w:iCs/>
              </w:rPr>
            </w:pPr>
          </w:p>
          <w:p w14:paraId="13EB1C65" w14:textId="2E262601" w:rsidR="008E4FEF" w:rsidRPr="002E557B" w:rsidRDefault="008E4FEF" w:rsidP="002E557B">
            <w:pPr>
              <w:pStyle w:val="ListParagraph"/>
              <w:numPr>
                <w:ilvl w:val="0"/>
                <w:numId w:val="41"/>
              </w:numPr>
            </w:pPr>
            <w:r w:rsidRPr="002E557B">
              <w:t>Specific and measurable research objectives</w:t>
            </w:r>
          </w:p>
          <w:p w14:paraId="3DAD1D5E" w14:textId="27F8CBB3" w:rsidR="008E4FEF" w:rsidRPr="002E557B" w:rsidRDefault="008E4FEF" w:rsidP="002E557B">
            <w:pPr>
              <w:pStyle w:val="ListParagraph"/>
              <w:numPr>
                <w:ilvl w:val="0"/>
                <w:numId w:val="41"/>
              </w:numPr>
            </w:pPr>
            <w:r w:rsidRPr="002E557B">
              <w:t>Quantified technical targets or success criteria where applicable</w:t>
            </w:r>
          </w:p>
          <w:p w14:paraId="615F6311" w14:textId="11A31AE3" w:rsidR="00897020" w:rsidRPr="002E557B" w:rsidRDefault="00897020" w:rsidP="002E557B">
            <w:pPr>
              <w:pStyle w:val="ListParagraph"/>
              <w:numPr>
                <w:ilvl w:val="0"/>
                <w:numId w:val="41"/>
              </w:numPr>
            </w:pPr>
            <w:r w:rsidRPr="002E557B">
              <w:t xml:space="preserve">Proof-of-concept objectives, validation approach and go/no-go criteria (Seed projects) </w:t>
            </w:r>
          </w:p>
          <w:p w14:paraId="76090C02" w14:textId="56BA1B54" w:rsidR="008E4FEF" w:rsidRPr="002E557B" w:rsidRDefault="00897020" w:rsidP="002E557B">
            <w:pPr>
              <w:pStyle w:val="ListParagraph"/>
              <w:numPr>
                <w:ilvl w:val="0"/>
                <w:numId w:val="41"/>
              </w:numPr>
            </w:pPr>
            <w:r w:rsidRPr="002E557B">
              <w:t>Expected TRL progression and key performance targets (Catalyst projects)</w:t>
            </w:r>
          </w:p>
          <w:p w14:paraId="3D9B1F6A" w14:textId="77777777" w:rsidR="00897020" w:rsidRPr="00897020" w:rsidRDefault="00897020" w:rsidP="00897020">
            <w:pPr>
              <w:pStyle w:val="ListParagraph"/>
              <w:rPr>
                <w:i/>
                <w:iCs/>
              </w:rPr>
            </w:pPr>
          </w:p>
          <w:p w14:paraId="41841E92" w14:textId="0F5E7ABB" w:rsidR="008E4FEF" w:rsidRPr="008E4FEF" w:rsidRDefault="008E4FEF" w:rsidP="00143649">
            <w:pPr>
              <w:rPr>
                <w:b/>
                <w:bCs/>
              </w:rPr>
            </w:pPr>
            <w:r w:rsidRPr="008E4FEF">
              <w:rPr>
                <w:b/>
                <w:bCs/>
              </w:rPr>
              <w:t>3.3 Research Approach and Methodology</w:t>
            </w:r>
          </w:p>
          <w:p w14:paraId="51C2E697" w14:textId="77777777" w:rsidR="008E4FEF" w:rsidRDefault="008E4FEF" w:rsidP="00143649"/>
          <w:p w14:paraId="6CB6E3C8" w14:textId="79D9871A" w:rsidR="008E4FEF" w:rsidRPr="008E4FEF" w:rsidRDefault="008E4FEF" w:rsidP="00143649">
            <w:pPr>
              <w:rPr>
                <w:i/>
                <w:iCs/>
              </w:rPr>
            </w:pPr>
            <w:r w:rsidRPr="008E4FEF">
              <w:rPr>
                <w:i/>
                <w:iCs/>
              </w:rPr>
              <w:t>Describe the proposed research methodology and technical approach.</w:t>
            </w:r>
            <w:r w:rsidR="008653CC">
              <w:rPr>
                <w:i/>
                <w:iCs/>
              </w:rPr>
              <w:t xml:space="preserve"> This includes:</w:t>
            </w:r>
          </w:p>
          <w:p w14:paraId="25577D68" w14:textId="77777777" w:rsidR="008E4FEF" w:rsidRPr="008E4FEF" w:rsidRDefault="008E4FEF" w:rsidP="00143649"/>
          <w:p w14:paraId="320ABE25" w14:textId="1F1363A3" w:rsidR="008E4FEF" w:rsidRDefault="008E4FEF" w:rsidP="002E557B">
            <w:pPr>
              <w:numPr>
                <w:ilvl w:val="0"/>
                <w:numId w:val="42"/>
              </w:numPr>
            </w:pPr>
            <w:r w:rsidRPr="008E4FEF">
              <w:t>The overall research strategy and workplan</w:t>
            </w:r>
          </w:p>
          <w:p w14:paraId="66C9F8B1" w14:textId="77777777" w:rsidR="00897020" w:rsidRDefault="008E4FEF" w:rsidP="002E557B">
            <w:pPr>
              <w:numPr>
                <w:ilvl w:val="0"/>
                <w:numId w:val="42"/>
              </w:numPr>
            </w:pPr>
            <w:r>
              <w:t>T</w:t>
            </w:r>
            <w:r w:rsidR="00C339FF" w:rsidRPr="00C339FF">
              <w:t>he proposed methodology</w:t>
            </w:r>
            <w:r w:rsidR="00897020">
              <w:t xml:space="preserve"> </w:t>
            </w:r>
            <w:r w:rsidR="00897020" w:rsidRPr="00897020">
              <w:t>and its novelty relative to existing solutions or state-of-the-art</w:t>
            </w:r>
          </w:p>
          <w:p w14:paraId="1C847672" w14:textId="743A9C55" w:rsidR="008653CC" w:rsidRDefault="00897020" w:rsidP="002E557B">
            <w:pPr>
              <w:numPr>
                <w:ilvl w:val="0"/>
                <w:numId w:val="42"/>
              </w:numPr>
            </w:pPr>
            <w:r w:rsidRPr="00897020">
              <w:t>Relevant preliminary work, if any</w:t>
            </w:r>
          </w:p>
          <w:p w14:paraId="2E705385" w14:textId="77777777" w:rsidR="00897020" w:rsidRDefault="00897020" w:rsidP="00897020">
            <w:pPr>
              <w:ind w:left="785"/>
            </w:pPr>
          </w:p>
          <w:p w14:paraId="65F36E62" w14:textId="77777777" w:rsidR="00BB3B35" w:rsidRDefault="00BB3B35" w:rsidP="00897020">
            <w:pPr>
              <w:ind w:left="785"/>
            </w:pPr>
          </w:p>
          <w:p w14:paraId="0ADF3FAF" w14:textId="77777777" w:rsidR="00143649" w:rsidRPr="008E4FEF" w:rsidRDefault="00143649" w:rsidP="00897020">
            <w:pPr>
              <w:ind w:left="785"/>
            </w:pPr>
          </w:p>
          <w:p w14:paraId="100FBF96" w14:textId="045FA8F2" w:rsidR="00143649" w:rsidRPr="00143649" w:rsidRDefault="00143649" w:rsidP="00143649">
            <w:pPr>
              <w:rPr>
                <w:b/>
                <w:bCs/>
              </w:rPr>
            </w:pPr>
            <w:r w:rsidRPr="00143649">
              <w:rPr>
                <w:b/>
                <w:bCs/>
              </w:rPr>
              <w:t xml:space="preserve">3.4 </w:t>
            </w:r>
            <w:r w:rsidR="008653CC">
              <w:rPr>
                <w:b/>
                <w:bCs/>
              </w:rPr>
              <w:t>Expected Impact and</w:t>
            </w:r>
            <w:r w:rsidRPr="00143649">
              <w:rPr>
                <w:b/>
                <w:bCs/>
              </w:rPr>
              <w:t xml:space="preserve"> Translation Pathway</w:t>
            </w:r>
          </w:p>
          <w:p w14:paraId="76D448B5" w14:textId="77777777" w:rsidR="008653CC" w:rsidRDefault="008653CC" w:rsidP="00143649">
            <w:pPr>
              <w:rPr>
                <w:b/>
                <w:bCs/>
              </w:rPr>
            </w:pPr>
          </w:p>
          <w:p w14:paraId="4B2079FC" w14:textId="77777777" w:rsidR="008653CC" w:rsidRPr="008E4FEF" w:rsidRDefault="008653CC" w:rsidP="008653CC">
            <w:pPr>
              <w:rPr>
                <w:i/>
                <w:iCs/>
              </w:rPr>
            </w:pPr>
            <w:r w:rsidRPr="008653CC">
              <w:rPr>
                <w:i/>
                <w:iCs/>
              </w:rPr>
              <w:t xml:space="preserve">Describe how the project </w:t>
            </w:r>
            <w:r>
              <w:rPr>
                <w:i/>
                <w:iCs/>
              </w:rPr>
              <w:t>outcomes could create impact beyond the research itself (and beyond the research period). This includes:</w:t>
            </w:r>
          </w:p>
          <w:p w14:paraId="37F48473" w14:textId="77777777" w:rsidR="008653CC" w:rsidRPr="008E4FEF" w:rsidRDefault="008653CC" w:rsidP="008653CC"/>
          <w:p w14:paraId="3E57303C" w14:textId="5A7AC9D9" w:rsidR="008653CC" w:rsidRPr="008653CC" w:rsidRDefault="008653CC" w:rsidP="002E557B">
            <w:pPr>
              <w:pStyle w:val="ListParagraph"/>
              <w:numPr>
                <w:ilvl w:val="0"/>
                <w:numId w:val="43"/>
              </w:numPr>
            </w:pPr>
            <w:r w:rsidRPr="008653CC">
              <w:t>Expected technical, environmental, economic or operational benefits</w:t>
            </w:r>
          </w:p>
          <w:p w14:paraId="31E23DF9" w14:textId="3845202C" w:rsidR="008653CC" w:rsidRPr="008653CC" w:rsidRDefault="008653CC" w:rsidP="002E557B">
            <w:pPr>
              <w:pStyle w:val="ListParagraph"/>
              <w:numPr>
                <w:ilvl w:val="0"/>
                <w:numId w:val="43"/>
              </w:numPr>
            </w:pPr>
            <w:r w:rsidRPr="008653CC">
              <w:t>Quantification of expected outcomes where feasible (e.g. waste diverted, recovery rates, reduction in landfill disposal, emissions reduction, cost savings or productivity improvements)</w:t>
            </w:r>
          </w:p>
          <w:p w14:paraId="246F6044" w14:textId="15CA1294" w:rsidR="008653CC" w:rsidRDefault="008653CC" w:rsidP="002E557B">
            <w:pPr>
              <w:pStyle w:val="ListParagraph"/>
              <w:numPr>
                <w:ilvl w:val="0"/>
                <w:numId w:val="43"/>
              </w:numPr>
            </w:pPr>
            <w:r w:rsidRPr="008653CC">
              <w:t>Potential end-users and beneficiaries</w:t>
            </w:r>
          </w:p>
          <w:p w14:paraId="62244024" w14:textId="0E7AB58C" w:rsidR="00897020" w:rsidRDefault="00897020" w:rsidP="002E557B">
            <w:pPr>
              <w:pStyle w:val="ListParagraph"/>
              <w:numPr>
                <w:ilvl w:val="0"/>
                <w:numId w:val="43"/>
              </w:numPr>
            </w:pPr>
            <w:r w:rsidRPr="00897020">
              <w:t>Pathway to application — deployment, commercialisation, policy, or further research</w:t>
            </w:r>
          </w:p>
          <w:p w14:paraId="7637684D" w14:textId="149CE5B0" w:rsidR="008653CC" w:rsidRDefault="00897020" w:rsidP="002E557B">
            <w:pPr>
              <w:pStyle w:val="ListParagraph"/>
              <w:numPr>
                <w:ilvl w:val="0"/>
                <w:numId w:val="43"/>
              </w:numPr>
            </w:pPr>
            <w:r w:rsidRPr="00897020">
              <w:t>Role and commitment of any industry or external collaborators</w:t>
            </w:r>
          </w:p>
          <w:p w14:paraId="3A38F255" w14:textId="77777777" w:rsidR="00897020" w:rsidRPr="008653CC" w:rsidRDefault="00897020" w:rsidP="00897020">
            <w:pPr>
              <w:pStyle w:val="ListParagraph"/>
              <w:ind w:left="785"/>
            </w:pPr>
          </w:p>
          <w:p w14:paraId="3E25C6B8" w14:textId="5F599A7B" w:rsidR="00143649" w:rsidRPr="00143649" w:rsidRDefault="00143649" w:rsidP="00143649">
            <w:pPr>
              <w:rPr>
                <w:b/>
                <w:bCs/>
              </w:rPr>
            </w:pPr>
            <w:r w:rsidRPr="00143649">
              <w:rPr>
                <w:b/>
                <w:bCs/>
              </w:rPr>
              <w:t>3.</w:t>
            </w:r>
            <w:r w:rsidR="00897020">
              <w:rPr>
                <w:b/>
                <w:bCs/>
              </w:rPr>
              <w:t>5</w:t>
            </w:r>
            <w:r w:rsidRPr="00143649">
              <w:rPr>
                <w:b/>
                <w:bCs/>
              </w:rPr>
              <w:t xml:space="preserve"> </w:t>
            </w:r>
            <w:r w:rsidR="008653CC">
              <w:rPr>
                <w:b/>
                <w:bCs/>
              </w:rPr>
              <w:t>Team Capability and Resources</w:t>
            </w:r>
          </w:p>
          <w:p w14:paraId="63029DD3" w14:textId="77777777" w:rsidR="008653CC" w:rsidRDefault="008653CC" w:rsidP="00143649">
            <w:pPr>
              <w:rPr>
                <w:b/>
                <w:bCs/>
              </w:rPr>
            </w:pPr>
          </w:p>
          <w:p w14:paraId="56D827CC" w14:textId="0FC3DCD4" w:rsidR="008653CC" w:rsidRDefault="008653CC" w:rsidP="00143649">
            <w:pPr>
              <w:rPr>
                <w:i/>
                <w:iCs/>
              </w:rPr>
            </w:pPr>
            <w:r>
              <w:rPr>
                <w:i/>
                <w:iCs/>
              </w:rPr>
              <w:t xml:space="preserve">Describe </w:t>
            </w:r>
            <w:r w:rsidRPr="008653CC">
              <w:rPr>
                <w:i/>
                <w:iCs/>
              </w:rPr>
              <w:t>the project team's ability to successfully deliver the proposed work.</w:t>
            </w:r>
          </w:p>
          <w:p w14:paraId="30EC5739" w14:textId="77777777" w:rsidR="008653CC" w:rsidRPr="008653CC" w:rsidRDefault="008653CC" w:rsidP="00143649">
            <w:pPr>
              <w:rPr>
                <w:i/>
                <w:iCs/>
              </w:rPr>
            </w:pPr>
          </w:p>
          <w:p w14:paraId="69F08F0C" w14:textId="623617D3" w:rsidR="008653CC" w:rsidRPr="008653CC" w:rsidRDefault="005805E9" w:rsidP="002E557B">
            <w:pPr>
              <w:pStyle w:val="ListParagraph"/>
              <w:numPr>
                <w:ilvl w:val="0"/>
                <w:numId w:val="44"/>
              </w:numPr>
            </w:pPr>
            <w:r>
              <w:t>D</w:t>
            </w:r>
            <w:r w:rsidR="007047B7" w:rsidRPr="007047B7">
              <w:t>escribe the team's relevant expertise</w:t>
            </w:r>
            <w:r w:rsidR="008653CC">
              <w:t xml:space="preserve"> and </w:t>
            </w:r>
            <w:r w:rsidR="007047B7" w:rsidRPr="007047B7">
              <w:t>track record</w:t>
            </w:r>
            <w:r w:rsidR="008653CC">
              <w:t xml:space="preserve"> o</w:t>
            </w:r>
            <w:r w:rsidR="008653CC" w:rsidRPr="008653CC">
              <w:t>f the Principal Investigator and key team members</w:t>
            </w:r>
          </w:p>
          <w:p w14:paraId="4CACC1BC" w14:textId="2A683756" w:rsidR="008653CC" w:rsidRPr="008653CC" w:rsidRDefault="008653CC" w:rsidP="002E557B">
            <w:pPr>
              <w:pStyle w:val="ListParagraph"/>
              <w:numPr>
                <w:ilvl w:val="0"/>
                <w:numId w:val="44"/>
              </w:numPr>
            </w:pPr>
            <w:r w:rsidRPr="008653CC">
              <w:t>Previous work or experience related to the proposed research</w:t>
            </w:r>
            <w:r w:rsidR="00972932">
              <w:t>, if any</w:t>
            </w:r>
          </w:p>
          <w:p w14:paraId="3963E7F6" w14:textId="43203DBD" w:rsidR="00D35004" w:rsidRPr="00050099" w:rsidRDefault="008653CC" w:rsidP="002E557B">
            <w:pPr>
              <w:pStyle w:val="ListParagraph"/>
              <w:numPr>
                <w:ilvl w:val="0"/>
                <w:numId w:val="44"/>
              </w:numPr>
            </w:pPr>
            <w:r w:rsidRPr="008653CC">
              <w:t>Available facilities, equipment and institutional resources that will support project execution</w:t>
            </w:r>
          </w:p>
        </w:tc>
      </w:tr>
    </w:tbl>
    <w:p w14:paraId="5D9C8CD0" w14:textId="77777777" w:rsidR="00E57D6F" w:rsidRDefault="00E57D6F" w:rsidP="00BD3536">
      <w:pPr>
        <w:rPr>
          <w:rFonts w:cs="Arial"/>
          <w:szCs w:val="24"/>
        </w:rPr>
        <w:sectPr w:rsidR="00E57D6F" w:rsidSect="00E57D6F">
          <w:headerReference w:type="default" r:id="rId11"/>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8"/>
      </w:tblGrid>
      <w:tr w:rsidR="009E34B8" w14:paraId="6BA8B1F4" w14:textId="77777777" w:rsidTr="00241C4F">
        <w:tc>
          <w:tcPr>
            <w:tcW w:w="13948" w:type="dxa"/>
          </w:tcPr>
          <w:p w14:paraId="398CDA8A" w14:textId="4E8C80B8" w:rsidR="00723535" w:rsidRPr="00723535" w:rsidRDefault="00723535" w:rsidP="00BD3536">
            <w:pPr>
              <w:rPr>
                <w:rFonts w:cs="Arial"/>
                <w:b/>
                <w:szCs w:val="24"/>
              </w:rPr>
            </w:pPr>
          </w:p>
        </w:tc>
      </w:tr>
      <w:tr w:rsidR="00363533" w14:paraId="48A26807" w14:textId="77777777" w:rsidTr="00241C4F">
        <w:tc>
          <w:tcPr>
            <w:tcW w:w="13948" w:type="dxa"/>
          </w:tcPr>
          <w:p w14:paraId="1A05C933" w14:textId="63554533" w:rsidR="00363533" w:rsidRPr="00F3612A" w:rsidRDefault="00363533" w:rsidP="00D71279">
            <w:pPr>
              <w:pStyle w:val="ListParagraph"/>
              <w:numPr>
                <w:ilvl w:val="0"/>
                <w:numId w:val="2"/>
              </w:numPr>
              <w:rPr>
                <w:rFonts w:cs="Arial"/>
                <w:b/>
                <w:szCs w:val="24"/>
              </w:rPr>
            </w:pPr>
            <w:r w:rsidRPr="00F3612A">
              <w:rPr>
                <w:rFonts w:cs="Arial"/>
                <w:b/>
                <w:szCs w:val="24"/>
              </w:rPr>
              <w:t>Research Team</w:t>
            </w:r>
          </w:p>
          <w:p w14:paraId="5BEDB0BF" w14:textId="77777777" w:rsidR="00363533" w:rsidRDefault="00363533" w:rsidP="00434F62">
            <w:pPr>
              <w:rPr>
                <w:rFonts w:cs="Arial"/>
                <w:b/>
                <w:szCs w:val="24"/>
              </w:rPr>
            </w:pPr>
          </w:p>
        </w:tc>
      </w:tr>
      <w:tr w:rsidR="00363533" w14:paraId="3243CA24" w14:textId="77777777" w:rsidTr="00241C4F">
        <w:tc>
          <w:tcPr>
            <w:tcW w:w="13948" w:type="dxa"/>
          </w:tcPr>
          <w:tbl>
            <w:tblPr>
              <w:tblStyle w:val="TableGrid1"/>
              <w:tblW w:w="5000" w:type="pct"/>
              <w:tblLook w:val="04A0" w:firstRow="1" w:lastRow="0" w:firstColumn="1" w:lastColumn="0" w:noHBand="0" w:noVBand="1"/>
            </w:tblPr>
            <w:tblGrid>
              <w:gridCol w:w="1716"/>
              <w:gridCol w:w="1716"/>
              <w:gridCol w:w="1715"/>
              <w:gridCol w:w="1715"/>
              <w:gridCol w:w="1715"/>
              <w:gridCol w:w="1715"/>
              <w:gridCol w:w="1715"/>
              <w:gridCol w:w="1715"/>
            </w:tblGrid>
            <w:tr w:rsidR="00D71279" w:rsidRPr="00045460" w14:paraId="07754644" w14:textId="77777777" w:rsidTr="00D71279">
              <w:trPr>
                <w:trHeight w:val="864"/>
              </w:trPr>
              <w:tc>
                <w:tcPr>
                  <w:tcW w:w="625" w:type="pct"/>
                  <w:shd w:val="clear" w:color="auto" w:fill="BFBFBF" w:themeFill="background1" w:themeFillShade="BF"/>
                </w:tcPr>
                <w:p w14:paraId="0B2D9729" w14:textId="03DE2397" w:rsidR="00D71279" w:rsidRPr="00045460" w:rsidRDefault="00D71279" w:rsidP="00D71279">
                  <w:pPr>
                    <w:rPr>
                      <w:rFonts w:cs="Arial"/>
                    </w:rPr>
                  </w:pPr>
                  <w:r w:rsidRPr="00045460">
                    <w:rPr>
                      <w:rFonts w:cs="Arial"/>
                    </w:rPr>
                    <w:t xml:space="preserve">Name </w:t>
                  </w:r>
                </w:p>
              </w:tc>
              <w:tc>
                <w:tcPr>
                  <w:tcW w:w="625" w:type="pct"/>
                  <w:shd w:val="clear" w:color="auto" w:fill="BFBFBF" w:themeFill="background1" w:themeFillShade="BF"/>
                </w:tcPr>
                <w:p w14:paraId="6F0CBFE1" w14:textId="77777777" w:rsidR="00D71279" w:rsidRPr="00045460" w:rsidRDefault="00D71279" w:rsidP="00D71279">
                  <w:pPr>
                    <w:rPr>
                      <w:rFonts w:cs="Arial"/>
                    </w:rPr>
                  </w:pPr>
                  <w:r w:rsidRPr="00045460">
                    <w:rPr>
                      <w:rFonts w:cs="Arial"/>
                    </w:rPr>
                    <w:t>Email</w:t>
                  </w:r>
                </w:p>
              </w:tc>
              <w:tc>
                <w:tcPr>
                  <w:tcW w:w="625" w:type="pct"/>
                  <w:shd w:val="clear" w:color="auto" w:fill="BFBFBF" w:themeFill="background1" w:themeFillShade="BF"/>
                </w:tcPr>
                <w:p w14:paraId="572A1F96" w14:textId="77777777" w:rsidR="00D71279" w:rsidRPr="00045460" w:rsidRDefault="00D71279" w:rsidP="00D71279">
                  <w:pPr>
                    <w:rPr>
                      <w:rFonts w:cs="Arial"/>
                    </w:rPr>
                  </w:pPr>
                  <w:r w:rsidRPr="00045460">
                    <w:rPr>
                      <w:rFonts w:cs="Arial"/>
                    </w:rPr>
                    <w:t>Institution</w:t>
                  </w:r>
                </w:p>
              </w:tc>
              <w:tc>
                <w:tcPr>
                  <w:tcW w:w="625" w:type="pct"/>
                  <w:shd w:val="clear" w:color="auto" w:fill="BFBFBF" w:themeFill="background1" w:themeFillShade="BF"/>
                </w:tcPr>
                <w:p w14:paraId="060A9949" w14:textId="77777777" w:rsidR="00D71279" w:rsidRPr="00045460" w:rsidRDefault="00D71279" w:rsidP="00D71279">
                  <w:pPr>
                    <w:rPr>
                      <w:rFonts w:cs="Arial"/>
                    </w:rPr>
                  </w:pPr>
                  <w:r w:rsidRPr="00045460">
                    <w:rPr>
                      <w:rFonts w:cs="Arial"/>
                    </w:rPr>
                    <w:t>Institution UEN</w:t>
                  </w:r>
                  <w:r w:rsidRPr="00045460">
                    <w:rPr>
                      <w:rStyle w:val="FootnoteReference"/>
                      <w:rFonts w:cs="Arial"/>
                    </w:rPr>
                    <w:footnoteReference w:id="2"/>
                  </w:r>
                </w:p>
              </w:tc>
              <w:tc>
                <w:tcPr>
                  <w:tcW w:w="625" w:type="pct"/>
                  <w:shd w:val="clear" w:color="auto" w:fill="BFBFBF" w:themeFill="background1" w:themeFillShade="BF"/>
                </w:tcPr>
                <w:p w14:paraId="5FA72630" w14:textId="77777777" w:rsidR="00D71279" w:rsidRPr="00045460" w:rsidRDefault="00D71279" w:rsidP="00D71279">
                  <w:pPr>
                    <w:rPr>
                      <w:rFonts w:cs="Arial"/>
                    </w:rPr>
                  </w:pPr>
                  <w:r w:rsidRPr="00045460">
                    <w:rPr>
                      <w:rFonts w:cs="Arial"/>
                    </w:rPr>
                    <w:t>Role in Project</w:t>
                  </w:r>
                </w:p>
              </w:tc>
              <w:tc>
                <w:tcPr>
                  <w:tcW w:w="625" w:type="pct"/>
                  <w:shd w:val="clear" w:color="auto" w:fill="BFBFBF" w:themeFill="background1" w:themeFillShade="BF"/>
                </w:tcPr>
                <w:p w14:paraId="3B67324F" w14:textId="516D07AB" w:rsidR="00D71279" w:rsidRPr="00045460" w:rsidRDefault="00D71279" w:rsidP="00D71279">
                  <w:pPr>
                    <w:rPr>
                      <w:rFonts w:cs="Arial"/>
                    </w:rPr>
                  </w:pPr>
                  <w:r w:rsidRPr="00045460">
                    <w:rPr>
                      <w:rFonts w:cs="Arial"/>
                    </w:rPr>
                    <w:t>% Time Within Total Work Commitment</w:t>
                  </w:r>
                </w:p>
              </w:tc>
              <w:tc>
                <w:tcPr>
                  <w:tcW w:w="625" w:type="pct"/>
                  <w:shd w:val="clear" w:color="auto" w:fill="BFBFBF" w:themeFill="background1" w:themeFillShade="BF"/>
                </w:tcPr>
                <w:p w14:paraId="3DA056A2" w14:textId="578A7923" w:rsidR="00D71279" w:rsidRPr="00045460" w:rsidRDefault="00D71279" w:rsidP="00D71279">
                  <w:pPr>
                    <w:rPr>
                      <w:rFonts w:cs="Arial"/>
                    </w:rPr>
                  </w:pPr>
                  <w:r w:rsidRPr="00045460">
                    <w:rPr>
                      <w:rFonts w:cs="Arial"/>
                    </w:rPr>
                    <w:t>% Time Within This Project</w:t>
                  </w:r>
                  <w:r w:rsidRPr="00045460">
                    <w:rPr>
                      <w:rStyle w:val="FootnoteReference"/>
                      <w:rFonts w:cs="Arial"/>
                    </w:rPr>
                    <w:footnoteReference w:id="3"/>
                  </w:r>
                </w:p>
              </w:tc>
              <w:tc>
                <w:tcPr>
                  <w:tcW w:w="625" w:type="pct"/>
                  <w:shd w:val="clear" w:color="auto" w:fill="BFBFBF" w:themeFill="background1" w:themeFillShade="BF"/>
                </w:tcPr>
                <w:p w14:paraId="0B52EDB1" w14:textId="6AD662FC" w:rsidR="00D71279" w:rsidRPr="00045460" w:rsidRDefault="00D71279" w:rsidP="00D71279">
                  <w:pPr>
                    <w:rPr>
                      <w:rFonts w:cs="Arial"/>
                    </w:rPr>
                  </w:pPr>
                  <w:r w:rsidRPr="00045460">
                    <w:rPr>
                      <w:rFonts w:cs="Arial"/>
                    </w:rPr>
                    <w:t>SSIC</w:t>
                  </w:r>
                  <w:r w:rsidRPr="00045460">
                    <w:rPr>
                      <w:rStyle w:val="FootnoteReference"/>
                      <w:rFonts w:cs="Arial"/>
                    </w:rPr>
                    <w:footnoteReference w:id="4"/>
                  </w:r>
                  <w:r w:rsidRPr="00045460">
                    <w:rPr>
                      <w:rFonts w:cs="Arial"/>
                    </w:rPr>
                    <w:t xml:space="preserve"> (for industry collaborator)</w:t>
                  </w:r>
                </w:p>
              </w:tc>
            </w:tr>
            <w:permStart w:id="805530708" w:edGrp="everyone" w:colFirst="0" w:colLast="0"/>
            <w:permStart w:id="1678933983" w:edGrp="everyone" w:colFirst="1" w:colLast="1"/>
            <w:permStart w:id="1902924377" w:edGrp="everyone" w:colFirst="2" w:colLast="2"/>
            <w:permStart w:id="2115307893" w:edGrp="everyone" w:colFirst="3" w:colLast="3"/>
            <w:permStart w:id="1260210252" w:edGrp="everyone" w:colFirst="4" w:colLast="4"/>
            <w:permStart w:id="1220824167" w:edGrp="everyone" w:colFirst="7" w:colLast="7"/>
            <w:tr w:rsidR="00D71279" w:rsidRPr="00045460" w14:paraId="7B8B3EB1" w14:textId="77777777" w:rsidTr="00D71279">
              <w:trPr>
                <w:trHeight w:val="234"/>
              </w:trPr>
              <w:tc>
                <w:tcPr>
                  <w:tcW w:w="625" w:type="pct"/>
                </w:tcPr>
                <w:p w14:paraId="39156390" w14:textId="0F344EB2" w:rsidR="00D71279" w:rsidRPr="00DA1DC5" w:rsidRDefault="0089056E" w:rsidP="00D71279">
                  <w:pPr>
                    <w:rPr>
                      <w:rFonts w:cs="Arial"/>
                      <w:sz w:val="20"/>
                    </w:rPr>
                  </w:pPr>
                  <w:sdt>
                    <w:sdtPr>
                      <w:rPr>
                        <w:rStyle w:val="Styleforproposalinputs10"/>
                      </w:rPr>
                      <w:alias w:val="Text Box"/>
                      <w:tag w:val="Text Box"/>
                      <w:id w:val="713777733"/>
                      <w:placeholder>
                        <w:docPart w:val="E08E295CFFA04AC5B62EE55595F5D92F"/>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04996262" w14:textId="57C6421E" w:rsidR="00D71279" w:rsidRPr="00DA1DC5" w:rsidRDefault="0089056E" w:rsidP="00D71279">
                  <w:pPr>
                    <w:rPr>
                      <w:rFonts w:cs="Arial"/>
                      <w:sz w:val="20"/>
                    </w:rPr>
                  </w:pPr>
                  <w:sdt>
                    <w:sdtPr>
                      <w:rPr>
                        <w:rStyle w:val="Styleforproposalinputs10"/>
                      </w:rPr>
                      <w:alias w:val="Text Box"/>
                      <w:tag w:val="Text Box"/>
                      <w:id w:val="354614137"/>
                      <w:placeholder>
                        <w:docPart w:val="EF302EE60ABB43A4A73F3BD91E271FE4"/>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0B5FFFA1" w14:textId="7CBCFEAD" w:rsidR="00D71279" w:rsidRPr="00415A5D" w:rsidRDefault="0089056E" w:rsidP="00D71279">
                  <w:pPr>
                    <w:rPr>
                      <w:rFonts w:cs="Arial"/>
                      <w:sz w:val="20"/>
                    </w:rPr>
                  </w:pPr>
                  <w:sdt>
                    <w:sdtPr>
                      <w:rPr>
                        <w:rStyle w:val="Styleforproposalinputs10"/>
                      </w:rPr>
                      <w:alias w:val="Text Box"/>
                      <w:tag w:val="Text Box"/>
                      <w:id w:val="1518575799"/>
                      <w:placeholder>
                        <w:docPart w:val="3E3A50C128F841C19AC67BE384FF1AE4"/>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7CDE7589" w14:textId="341B0CD6" w:rsidR="00D71279" w:rsidRPr="00DA1DC5" w:rsidRDefault="0089056E" w:rsidP="00D71279">
                  <w:pPr>
                    <w:rPr>
                      <w:rFonts w:cs="Arial"/>
                      <w:sz w:val="20"/>
                    </w:rPr>
                  </w:pPr>
                  <w:sdt>
                    <w:sdtPr>
                      <w:rPr>
                        <w:rStyle w:val="Styleforproposalinputs10"/>
                      </w:rPr>
                      <w:alias w:val="Text Box/NA"/>
                      <w:tag w:val="Text Box/NA"/>
                      <w:id w:val="-1118823751"/>
                      <w:placeholder>
                        <w:docPart w:val="53D33B5F6F304343B113C5A337126DEB"/>
                      </w:placeholder>
                      <w:showingPlcHdr/>
                      <w:comboBox>
                        <w:listItem w:value="Choose an item."/>
                        <w:listItem w:displayText="NA" w:value="NA"/>
                      </w:comboBox>
                    </w:sdtPr>
                    <w:sdtEndPr>
                      <w:rPr>
                        <w:rStyle w:val="PlaceholderText"/>
                        <w:rFonts w:cs="Arial"/>
                        <w:color w:val="808080"/>
                        <w:sz w:val="24"/>
                      </w:rPr>
                    </w:sdtEndPr>
                    <w:sdtContent>
                      <w:r w:rsidR="00D71279" w:rsidRPr="00DC75FE">
                        <w:rPr>
                          <w:rStyle w:val="PlaceholderText"/>
                          <w:rFonts w:cs="Arial"/>
                          <w:sz w:val="20"/>
                        </w:rPr>
                        <w:t>Click or tap here to enter text.</w:t>
                      </w:r>
                    </w:sdtContent>
                  </w:sdt>
                </w:p>
              </w:tc>
              <w:sdt>
                <w:sdtPr>
                  <w:rPr>
                    <w:rStyle w:val="Styleforproposalinputs"/>
                    <w:sz w:val="20"/>
                  </w:rPr>
                  <w:alias w:val="Role in project"/>
                  <w:tag w:val="Role in project"/>
                  <w:id w:val="-1908830139"/>
                  <w:placeholder>
                    <w:docPart w:val="E8A0C9A83B44450AB56D0A37D7232014"/>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7D5015DB" w14:textId="0B70EF0A" w:rsidR="00D71279" w:rsidRPr="00DA1DC5" w:rsidRDefault="00D71279" w:rsidP="00D71279">
                      <w:pPr>
                        <w:spacing w:line="259" w:lineRule="auto"/>
                        <w:rPr>
                          <w:rFonts w:cs="Arial"/>
                          <w:sz w:val="20"/>
                        </w:rPr>
                      </w:pPr>
                      <w:r w:rsidRPr="00DA1DC5">
                        <w:rPr>
                          <w:rStyle w:val="PlaceholderText"/>
                          <w:rFonts w:cs="Arial"/>
                          <w:sz w:val="20"/>
                        </w:rPr>
                        <w:t>Choose an item.</w:t>
                      </w:r>
                    </w:p>
                  </w:tc>
                </w:sdtContent>
              </w:sdt>
              <w:tc>
                <w:tcPr>
                  <w:tcW w:w="625" w:type="pct"/>
                </w:tcPr>
                <w:p w14:paraId="1FF8C842" w14:textId="62C12EEF" w:rsidR="00D71279" w:rsidRDefault="0089056E" w:rsidP="00D71279">
                  <w:pPr>
                    <w:rPr>
                      <w:rStyle w:val="Styleforproposalinputs10"/>
                    </w:rPr>
                  </w:pPr>
                  <w:sdt>
                    <w:sdtPr>
                      <w:rPr>
                        <w:rStyle w:val="Styleforproposalinputs10"/>
                      </w:rPr>
                      <w:alias w:val="Text Box"/>
                      <w:tag w:val="Text Box"/>
                      <w:id w:val="1163277966"/>
                      <w:placeholder>
                        <w:docPart w:val="8A2D6B8EBA034D968AE35CD742497013"/>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18492C65" w14:textId="6E34CF70" w:rsidR="00D71279" w:rsidRDefault="0089056E" w:rsidP="00D71279">
                  <w:pPr>
                    <w:rPr>
                      <w:rStyle w:val="Styleforproposalinputs10"/>
                    </w:rPr>
                  </w:pPr>
                  <w:sdt>
                    <w:sdtPr>
                      <w:rPr>
                        <w:rStyle w:val="Styleforproposalinputs10"/>
                      </w:rPr>
                      <w:alias w:val="Text Box"/>
                      <w:tag w:val="Text Box"/>
                      <w:id w:val="627443269"/>
                      <w:placeholder>
                        <w:docPart w:val="9E3E3696C08D4CC496F5EDAEC5332D77"/>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068A1D1B" w14:textId="5F7B4D16" w:rsidR="00D71279" w:rsidRPr="00DA1DC5" w:rsidRDefault="0089056E" w:rsidP="00D71279">
                  <w:pPr>
                    <w:rPr>
                      <w:rFonts w:cs="Arial"/>
                      <w:sz w:val="20"/>
                    </w:rPr>
                  </w:pPr>
                  <w:sdt>
                    <w:sdtPr>
                      <w:rPr>
                        <w:rStyle w:val="Styleforproposalinputs10"/>
                      </w:rPr>
                      <w:alias w:val="Text Box/NA"/>
                      <w:tag w:val="Text Box/NA"/>
                      <w:id w:val="1001859919"/>
                      <w:placeholder>
                        <w:docPart w:val="9BA9F51FDE1D4050BFDA8083475F8019"/>
                      </w:placeholder>
                      <w:showingPlcHdr/>
                      <w:comboBox>
                        <w:listItem w:value="Choose an item."/>
                        <w:listItem w:displayText="NA" w:value="NA"/>
                      </w:comboBox>
                    </w:sdtPr>
                    <w:sdtEndPr>
                      <w:rPr>
                        <w:rStyle w:val="PlaceholderText"/>
                        <w:rFonts w:cs="Arial"/>
                        <w:color w:val="808080"/>
                        <w:sz w:val="24"/>
                      </w:rPr>
                    </w:sdtEndPr>
                    <w:sdtContent>
                      <w:r w:rsidR="00D71279" w:rsidRPr="00415A5D">
                        <w:rPr>
                          <w:rStyle w:val="PlaceholderText"/>
                          <w:rFonts w:cs="Arial"/>
                          <w:sz w:val="20"/>
                        </w:rPr>
                        <w:t>Click or tap here to enter text.</w:t>
                      </w:r>
                    </w:sdtContent>
                  </w:sdt>
                </w:p>
              </w:tc>
            </w:tr>
            <w:permStart w:id="1834767518" w:edGrp="everyone" w:colFirst="0" w:colLast="0"/>
            <w:permStart w:id="403732161" w:edGrp="everyone" w:colFirst="1" w:colLast="1"/>
            <w:permStart w:id="464478568" w:edGrp="everyone" w:colFirst="2" w:colLast="2"/>
            <w:permStart w:id="137508013" w:edGrp="everyone" w:colFirst="3" w:colLast="3"/>
            <w:permStart w:id="610928083" w:edGrp="everyone" w:colFirst="4" w:colLast="4"/>
            <w:permStart w:id="1379147632" w:edGrp="everyone" w:colFirst="7" w:colLast="7"/>
            <w:permEnd w:id="805530708"/>
            <w:permEnd w:id="1678933983"/>
            <w:permEnd w:id="1902924377"/>
            <w:permEnd w:id="2115307893"/>
            <w:permEnd w:id="1260210252"/>
            <w:permEnd w:id="1220824167"/>
            <w:tr w:rsidR="00D71279" w:rsidRPr="00045460" w14:paraId="6F281550" w14:textId="77777777" w:rsidTr="00D71279">
              <w:trPr>
                <w:trHeight w:val="213"/>
              </w:trPr>
              <w:tc>
                <w:tcPr>
                  <w:tcW w:w="625" w:type="pct"/>
                </w:tcPr>
                <w:p w14:paraId="27F0FABF" w14:textId="0CFA534C" w:rsidR="00D71279" w:rsidRPr="00DA1DC5" w:rsidRDefault="0089056E" w:rsidP="00D71279">
                  <w:pPr>
                    <w:rPr>
                      <w:rFonts w:cs="Arial"/>
                      <w:sz w:val="20"/>
                    </w:rPr>
                  </w:pPr>
                  <w:sdt>
                    <w:sdtPr>
                      <w:rPr>
                        <w:rStyle w:val="Styleforproposalinputs10"/>
                      </w:rPr>
                      <w:alias w:val="Text Box"/>
                      <w:tag w:val="Text Box"/>
                      <w:id w:val="-390579110"/>
                      <w:placeholder>
                        <w:docPart w:val="15E744B7070C43D6B97CC4EB2FAAE571"/>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62D04155" w14:textId="513C2E68" w:rsidR="00D71279" w:rsidRPr="00DA1DC5" w:rsidRDefault="0089056E" w:rsidP="00D71279">
                  <w:pPr>
                    <w:rPr>
                      <w:rFonts w:cs="Arial"/>
                      <w:sz w:val="20"/>
                    </w:rPr>
                  </w:pPr>
                  <w:sdt>
                    <w:sdtPr>
                      <w:rPr>
                        <w:rStyle w:val="Styleforproposalinputs10"/>
                      </w:rPr>
                      <w:alias w:val="Text Box"/>
                      <w:tag w:val="Text Box"/>
                      <w:id w:val="1119798359"/>
                      <w:placeholder>
                        <w:docPart w:val="EA71821E47524378B80305DEF41519B7"/>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6A6752D0" w14:textId="687F5D01" w:rsidR="00D71279" w:rsidRPr="00415A5D" w:rsidRDefault="0089056E" w:rsidP="00D71279">
                  <w:pPr>
                    <w:rPr>
                      <w:rFonts w:cs="Arial"/>
                      <w:sz w:val="20"/>
                    </w:rPr>
                  </w:pPr>
                  <w:sdt>
                    <w:sdtPr>
                      <w:rPr>
                        <w:rStyle w:val="Styleforproposalinputs10"/>
                      </w:rPr>
                      <w:alias w:val="Text Box"/>
                      <w:tag w:val="Text Box"/>
                      <w:id w:val="-2108033890"/>
                      <w:placeholder>
                        <w:docPart w:val="68E4C5AE45B04021915B738018B3E04E"/>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18E0D5D9" w14:textId="02B6872D" w:rsidR="00D71279" w:rsidRPr="00DA1DC5" w:rsidRDefault="0089056E" w:rsidP="00D71279">
                  <w:pPr>
                    <w:rPr>
                      <w:rFonts w:cs="Arial"/>
                      <w:sz w:val="20"/>
                    </w:rPr>
                  </w:pPr>
                  <w:sdt>
                    <w:sdtPr>
                      <w:rPr>
                        <w:rStyle w:val="Styleforproposalinputs10"/>
                      </w:rPr>
                      <w:alias w:val="Text Box/NA"/>
                      <w:tag w:val="Text Box/NA"/>
                      <w:id w:val="361330255"/>
                      <w:placeholder>
                        <w:docPart w:val="0AF4344340B34DC9A9AF7843CC83274A"/>
                      </w:placeholder>
                      <w:showingPlcHdr/>
                      <w:comboBox>
                        <w:listItem w:value="Choose an item."/>
                        <w:listItem w:displayText="NA" w:value="NA"/>
                      </w:comboBox>
                    </w:sdtPr>
                    <w:sdtEndPr>
                      <w:rPr>
                        <w:rStyle w:val="PlaceholderText"/>
                        <w:rFonts w:cs="Arial"/>
                        <w:color w:val="808080"/>
                        <w:sz w:val="24"/>
                      </w:rPr>
                    </w:sdtEndPr>
                    <w:sdtContent>
                      <w:r w:rsidR="00D71279" w:rsidRPr="00DC75FE">
                        <w:rPr>
                          <w:rStyle w:val="PlaceholderText"/>
                          <w:rFonts w:cs="Arial"/>
                          <w:sz w:val="20"/>
                        </w:rPr>
                        <w:t>Click or tap here to enter text.</w:t>
                      </w:r>
                    </w:sdtContent>
                  </w:sdt>
                </w:p>
              </w:tc>
              <w:sdt>
                <w:sdtPr>
                  <w:rPr>
                    <w:rStyle w:val="Styleforproposalinputs"/>
                    <w:sz w:val="20"/>
                  </w:rPr>
                  <w:alias w:val="Role in project"/>
                  <w:tag w:val="Role in project"/>
                  <w:id w:val="1001932042"/>
                  <w:placeholder>
                    <w:docPart w:val="952B97E02E1B4BA5A88D267D00835BF9"/>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0478A8F9" w14:textId="2AD4B808" w:rsidR="00D71279" w:rsidRPr="00DA1DC5" w:rsidRDefault="00D71279" w:rsidP="00D71279">
                      <w:pPr>
                        <w:rPr>
                          <w:rFonts w:cs="Arial"/>
                          <w:sz w:val="20"/>
                        </w:rPr>
                      </w:pPr>
                      <w:r w:rsidRPr="00DA1DC5">
                        <w:rPr>
                          <w:rStyle w:val="PlaceholderText"/>
                          <w:rFonts w:cs="Arial"/>
                          <w:sz w:val="20"/>
                        </w:rPr>
                        <w:t>Choose an item.</w:t>
                      </w:r>
                    </w:p>
                  </w:tc>
                </w:sdtContent>
              </w:sdt>
              <w:tc>
                <w:tcPr>
                  <w:tcW w:w="625" w:type="pct"/>
                </w:tcPr>
                <w:p w14:paraId="5D1AD5B6" w14:textId="4D89F284" w:rsidR="00D71279" w:rsidRDefault="0089056E" w:rsidP="00D71279">
                  <w:pPr>
                    <w:rPr>
                      <w:rStyle w:val="Styleforproposalinputs10"/>
                    </w:rPr>
                  </w:pPr>
                  <w:sdt>
                    <w:sdtPr>
                      <w:rPr>
                        <w:rStyle w:val="Styleforproposalinputs10"/>
                      </w:rPr>
                      <w:alias w:val="Text Box"/>
                      <w:tag w:val="Text Box"/>
                      <w:id w:val="-1559231716"/>
                      <w:placeholder>
                        <w:docPart w:val="314D21F4EDAF41088A2B5DB54E89DD4D"/>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4C467361" w14:textId="745B2EBD" w:rsidR="00D71279" w:rsidRDefault="0089056E" w:rsidP="00D71279">
                  <w:pPr>
                    <w:rPr>
                      <w:rStyle w:val="Styleforproposalinputs10"/>
                    </w:rPr>
                  </w:pPr>
                  <w:sdt>
                    <w:sdtPr>
                      <w:rPr>
                        <w:rStyle w:val="Styleforproposalinputs10"/>
                      </w:rPr>
                      <w:alias w:val="Text Box"/>
                      <w:tag w:val="Text Box"/>
                      <w:id w:val="449745792"/>
                      <w:placeholder>
                        <w:docPart w:val="5C6B61160BC3460B9D3172AD958C0094"/>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65B86C85" w14:textId="2A34F276" w:rsidR="00D71279" w:rsidRPr="00DA1DC5" w:rsidRDefault="0089056E" w:rsidP="00D71279">
                  <w:pPr>
                    <w:rPr>
                      <w:rFonts w:cs="Arial"/>
                      <w:sz w:val="20"/>
                    </w:rPr>
                  </w:pPr>
                  <w:sdt>
                    <w:sdtPr>
                      <w:rPr>
                        <w:rStyle w:val="Styleforproposalinputs10"/>
                      </w:rPr>
                      <w:alias w:val="Text Box/NA"/>
                      <w:tag w:val="Text Box/NA"/>
                      <w:id w:val="-2147430663"/>
                      <w:placeholder>
                        <w:docPart w:val="A246E02843464661A4278E3AC2FD2E2D"/>
                      </w:placeholder>
                      <w:comboBox>
                        <w:listItem w:value="Choose an item."/>
                        <w:listItem w:displayText="NA" w:value="NA"/>
                      </w:comboBox>
                    </w:sdtPr>
                    <w:sdtEndPr>
                      <w:rPr>
                        <w:rStyle w:val="PlaceholderText"/>
                        <w:rFonts w:cs="Arial"/>
                        <w:color w:val="808080"/>
                        <w:sz w:val="24"/>
                      </w:rPr>
                    </w:sdtEndPr>
                    <w:sdtContent>
                      <w:r w:rsidR="00D71279" w:rsidRPr="009D21F3">
                        <w:rPr>
                          <w:rStyle w:val="PlaceholderText"/>
                          <w:rFonts w:cs="Arial"/>
                          <w:sz w:val="20"/>
                        </w:rPr>
                        <w:t>Click or tap here to enter text.</w:t>
                      </w:r>
                    </w:sdtContent>
                  </w:sdt>
                </w:p>
              </w:tc>
            </w:tr>
            <w:permStart w:id="940728984" w:edGrp="everyone" w:colFirst="0" w:colLast="0"/>
            <w:permStart w:id="2005405679" w:edGrp="everyone" w:colFirst="1" w:colLast="1"/>
            <w:permStart w:id="62414587" w:edGrp="everyone" w:colFirst="2" w:colLast="2"/>
            <w:permStart w:id="919684875" w:edGrp="everyone" w:colFirst="3" w:colLast="3"/>
            <w:permStart w:id="1911241611" w:edGrp="everyone" w:colFirst="4" w:colLast="4"/>
            <w:permStart w:id="1860584241" w:edGrp="everyone" w:colFirst="7" w:colLast="7"/>
            <w:permEnd w:id="1834767518"/>
            <w:permEnd w:id="403732161"/>
            <w:permEnd w:id="464478568"/>
            <w:permEnd w:id="137508013"/>
            <w:permEnd w:id="610928083"/>
            <w:permEnd w:id="1379147632"/>
            <w:tr w:rsidR="00D71279" w:rsidRPr="00045460" w14:paraId="449A7227" w14:textId="77777777" w:rsidTr="00D71279">
              <w:trPr>
                <w:trHeight w:val="213"/>
              </w:trPr>
              <w:tc>
                <w:tcPr>
                  <w:tcW w:w="625" w:type="pct"/>
                </w:tcPr>
                <w:p w14:paraId="6FC68696" w14:textId="01234A5C" w:rsidR="00D71279" w:rsidRPr="00DA1DC5" w:rsidRDefault="0089056E" w:rsidP="00D71279">
                  <w:pPr>
                    <w:rPr>
                      <w:rFonts w:cs="Arial"/>
                      <w:sz w:val="20"/>
                    </w:rPr>
                  </w:pPr>
                  <w:sdt>
                    <w:sdtPr>
                      <w:rPr>
                        <w:rStyle w:val="Styleforproposalinputs10"/>
                      </w:rPr>
                      <w:alias w:val="Text Box"/>
                      <w:tag w:val="Text Box"/>
                      <w:id w:val="1671832943"/>
                      <w:placeholder>
                        <w:docPart w:val="2C8424957CE64E3FBAAB34940EBDE405"/>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2E261151" w14:textId="561D5FE7" w:rsidR="00D71279" w:rsidRPr="00DA1DC5" w:rsidRDefault="0089056E" w:rsidP="00D71279">
                  <w:pPr>
                    <w:rPr>
                      <w:rFonts w:cs="Arial"/>
                      <w:sz w:val="20"/>
                    </w:rPr>
                  </w:pPr>
                  <w:sdt>
                    <w:sdtPr>
                      <w:rPr>
                        <w:rStyle w:val="Styleforproposalinputs10"/>
                      </w:rPr>
                      <w:alias w:val="Text Box"/>
                      <w:tag w:val="Text Box"/>
                      <w:id w:val="259260257"/>
                      <w:placeholder>
                        <w:docPart w:val="2A2C52F8F2DB43959A8CC1A0C7200D2B"/>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05732EC4" w14:textId="2B1DE1CA" w:rsidR="00D71279" w:rsidRPr="00415A5D" w:rsidRDefault="0089056E" w:rsidP="00D71279">
                  <w:pPr>
                    <w:rPr>
                      <w:rFonts w:cs="Arial"/>
                      <w:sz w:val="20"/>
                    </w:rPr>
                  </w:pPr>
                  <w:sdt>
                    <w:sdtPr>
                      <w:rPr>
                        <w:rStyle w:val="Styleforproposalinputs10"/>
                      </w:rPr>
                      <w:alias w:val="Text Box"/>
                      <w:tag w:val="Text Box"/>
                      <w:id w:val="-106582423"/>
                      <w:placeholder>
                        <w:docPart w:val="F868AEBCC86C4B3A9ED6AB534FED8E77"/>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2ED5BC9E" w14:textId="23F7C77C" w:rsidR="00D71279" w:rsidRPr="00DA1DC5" w:rsidRDefault="0089056E" w:rsidP="00D71279">
                  <w:pPr>
                    <w:rPr>
                      <w:rFonts w:cs="Arial"/>
                      <w:sz w:val="20"/>
                    </w:rPr>
                  </w:pPr>
                  <w:sdt>
                    <w:sdtPr>
                      <w:rPr>
                        <w:rStyle w:val="Styleforproposalinputs10"/>
                      </w:rPr>
                      <w:alias w:val="Text Box/NA"/>
                      <w:tag w:val="Text Box/NA"/>
                      <w:id w:val="-2057074264"/>
                      <w:placeholder>
                        <w:docPart w:val="E98C5946B07345AAAE0A1B48674451E9"/>
                      </w:placeholder>
                      <w:showingPlcHdr/>
                      <w:comboBox>
                        <w:listItem w:value="Choose an item."/>
                        <w:listItem w:displayText="NA" w:value="NA"/>
                      </w:comboBox>
                    </w:sdtPr>
                    <w:sdtEndPr>
                      <w:rPr>
                        <w:rStyle w:val="PlaceholderText"/>
                        <w:rFonts w:cs="Arial"/>
                        <w:color w:val="808080"/>
                        <w:sz w:val="24"/>
                      </w:rPr>
                    </w:sdtEndPr>
                    <w:sdtContent>
                      <w:r w:rsidR="00D71279" w:rsidRPr="00DC75FE">
                        <w:rPr>
                          <w:rStyle w:val="PlaceholderText"/>
                          <w:rFonts w:cs="Arial"/>
                          <w:sz w:val="20"/>
                        </w:rPr>
                        <w:t>Click or tap here to enter text.</w:t>
                      </w:r>
                    </w:sdtContent>
                  </w:sdt>
                </w:p>
              </w:tc>
              <w:sdt>
                <w:sdtPr>
                  <w:rPr>
                    <w:rStyle w:val="Styleforproposalinputs"/>
                    <w:sz w:val="20"/>
                  </w:rPr>
                  <w:alias w:val="Role in project"/>
                  <w:tag w:val="Role in project"/>
                  <w:id w:val="-1109201809"/>
                  <w:placeholder>
                    <w:docPart w:val="FC930250A0C84A9C844663AFB74B8D2E"/>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58B1C1B4" w14:textId="69B0712C" w:rsidR="00D71279" w:rsidRPr="00DA1DC5" w:rsidRDefault="00D71279" w:rsidP="00D71279">
                      <w:pPr>
                        <w:rPr>
                          <w:rFonts w:cs="Arial"/>
                          <w:sz w:val="20"/>
                        </w:rPr>
                      </w:pPr>
                      <w:r w:rsidRPr="00DA1DC5">
                        <w:rPr>
                          <w:rStyle w:val="PlaceholderText"/>
                          <w:rFonts w:cs="Arial"/>
                          <w:sz w:val="20"/>
                        </w:rPr>
                        <w:t>Choose an item.</w:t>
                      </w:r>
                    </w:p>
                  </w:tc>
                </w:sdtContent>
              </w:sdt>
              <w:tc>
                <w:tcPr>
                  <w:tcW w:w="625" w:type="pct"/>
                </w:tcPr>
                <w:p w14:paraId="05F22FC8" w14:textId="64B66E48" w:rsidR="00D71279" w:rsidRDefault="0089056E" w:rsidP="00D71279">
                  <w:pPr>
                    <w:rPr>
                      <w:rStyle w:val="Styleforproposalinputs10"/>
                    </w:rPr>
                  </w:pPr>
                  <w:sdt>
                    <w:sdtPr>
                      <w:rPr>
                        <w:rStyle w:val="Styleforproposalinputs10"/>
                      </w:rPr>
                      <w:alias w:val="Text Box"/>
                      <w:tag w:val="Text Box"/>
                      <w:id w:val="611560854"/>
                      <w:placeholder>
                        <w:docPart w:val="97D4359EB3D54B57B3A0D80F9266F691"/>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22C659CA" w14:textId="505A630A" w:rsidR="00D71279" w:rsidRDefault="0089056E" w:rsidP="00D71279">
                  <w:pPr>
                    <w:rPr>
                      <w:rStyle w:val="Styleforproposalinputs10"/>
                    </w:rPr>
                  </w:pPr>
                  <w:sdt>
                    <w:sdtPr>
                      <w:rPr>
                        <w:rStyle w:val="Styleforproposalinputs10"/>
                      </w:rPr>
                      <w:alias w:val="Text Box"/>
                      <w:tag w:val="Text Box"/>
                      <w:id w:val="440274007"/>
                      <w:placeholder>
                        <w:docPart w:val="A1A81AD824074C9EA37B03D265CD91FE"/>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7233B457" w14:textId="0208B2F7" w:rsidR="00D71279" w:rsidRPr="00DA1DC5" w:rsidRDefault="0089056E" w:rsidP="00D71279">
                  <w:pPr>
                    <w:rPr>
                      <w:rFonts w:cs="Arial"/>
                      <w:sz w:val="20"/>
                    </w:rPr>
                  </w:pPr>
                  <w:sdt>
                    <w:sdtPr>
                      <w:rPr>
                        <w:rStyle w:val="Styleforproposalinputs10"/>
                      </w:rPr>
                      <w:alias w:val="Text Box/NA"/>
                      <w:tag w:val="Text Box/NA"/>
                      <w:id w:val="1667746342"/>
                      <w:placeholder>
                        <w:docPart w:val="6423A4AD7F444752BBE9D988A53539CC"/>
                      </w:placeholder>
                      <w:comboBox>
                        <w:listItem w:value="Choose an item."/>
                        <w:listItem w:displayText="NA" w:value="NA"/>
                      </w:comboBox>
                    </w:sdtPr>
                    <w:sdtEndPr>
                      <w:rPr>
                        <w:rStyle w:val="PlaceholderText"/>
                        <w:rFonts w:cs="Arial"/>
                        <w:color w:val="808080"/>
                        <w:sz w:val="24"/>
                      </w:rPr>
                    </w:sdtEndPr>
                    <w:sdtContent>
                      <w:r w:rsidR="00D71279" w:rsidRPr="009D21F3">
                        <w:rPr>
                          <w:rStyle w:val="PlaceholderText"/>
                          <w:rFonts w:cs="Arial"/>
                          <w:sz w:val="20"/>
                        </w:rPr>
                        <w:t>Click or tap here to enter text.</w:t>
                      </w:r>
                    </w:sdtContent>
                  </w:sdt>
                </w:p>
              </w:tc>
            </w:tr>
            <w:permStart w:id="1796817216" w:edGrp="everyone" w:colFirst="0" w:colLast="0"/>
            <w:permStart w:id="2060132083" w:edGrp="everyone" w:colFirst="1" w:colLast="1"/>
            <w:permStart w:id="1564741541" w:edGrp="everyone" w:colFirst="2" w:colLast="2"/>
            <w:permStart w:id="1775392302" w:edGrp="everyone" w:colFirst="3" w:colLast="3"/>
            <w:permStart w:id="153648580" w:edGrp="everyone" w:colFirst="4" w:colLast="4"/>
            <w:permStart w:id="1757159101" w:edGrp="everyone" w:colFirst="7" w:colLast="7"/>
            <w:permEnd w:id="940728984"/>
            <w:permEnd w:id="2005405679"/>
            <w:permEnd w:id="62414587"/>
            <w:permEnd w:id="919684875"/>
            <w:permEnd w:id="1911241611"/>
            <w:permEnd w:id="1860584241"/>
            <w:tr w:rsidR="00D71279" w:rsidRPr="00045460" w14:paraId="4107141F" w14:textId="77777777" w:rsidTr="00D71279">
              <w:trPr>
                <w:trHeight w:val="213"/>
              </w:trPr>
              <w:tc>
                <w:tcPr>
                  <w:tcW w:w="625" w:type="pct"/>
                </w:tcPr>
                <w:p w14:paraId="741A2871" w14:textId="42A8F57D" w:rsidR="00D71279" w:rsidRPr="00DA1DC5" w:rsidRDefault="0089056E" w:rsidP="00D71279">
                  <w:pPr>
                    <w:rPr>
                      <w:rFonts w:cs="Arial"/>
                      <w:sz w:val="20"/>
                    </w:rPr>
                  </w:pPr>
                  <w:sdt>
                    <w:sdtPr>
                      <w:rPr>
                        <w:rStyle w:val="Styleforproposalinputs10"/>
                      </w:rPr>
                      <w:alias w:val="Text Box"/>
                      <w:tag w:val="Text Box"/>
                      <w:id w:val="64624567"/>
                      <w:placeholder>
                        <w:docPart w:val="BBA8BA473CBC42BEBDDC7C08A5C0D7E7"/>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2A8E74EF" w14:textId="54A8F037" w:rsidR="00D71279" w:rsidRPr="00DA1DC5" w:rsidRDefault="0089056E" w:rsidP="00D71279">
                  <w:pPr>
                    <w:rPr>
                      <w:rFonts w:cs="Arial"/>
                      <w:sz w:val="20"/>
                    </w:rPr>
                  </w:pPr>
                  <w:sdt>
                    <w:sdtPr>
                      <w:rPr>
                        <w:rStyle w:val="Styleforproposalinputs10"/>
                      </w:rPr>
                      <w:alias w:val="Text Box"/>
                      <w:tag w:val="Text Box"/>
                      <w:id w:val="554352570"/>
                      <w:placeholder>
                        <w:docPart w:val="C85E76B34B1D4515B61EC680416A8738"/>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3628AE4C" w14:textId="77E495B9" w:rsidR="00D71279" w:rsidRPr="00DA1DC5" w:rsidRDefault="0089056E" w:rsidP="00D71279">
                  <w:pPr>
                    <w:rPr>
                      <w:rFonts w:cs="Arial"/>
                      <w:sz w:val="20"/>
                    </w:rPr>
                  </w:pPr>
                  <w:sdt>
                    <w:sdtPr>
                      <w:rPr>
                        <w:rStyle w:val="Styleforproposalinputs10"/>
                      </w:rPr>
                      <w:alias w:val="Text Box"/>
                      <w:tag w:val="Text Box"/>
                      <w:id w:val="-1609046949"/>
                      <w:placeholder>
                        <w:docPart w:val="0ED6CF2CC474446EBEC3685CA759D7AD"/>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51B3594C" w14:textId="65BF4307" w:rsidR="00D71279" w:rsidRPr="00DA1DC5" w:rsidRDefault="0089056E" w:rsidP="00D71279">
                  <w:pPr>
                    <w:rPr>
                      <w:rFonts w:cs="Arial"/>
                      <w:sz w:val="20"/>
                    </w:rPr>
                  </w:pPr>
                  <w:sdt>
                    <w:sdtPr>
                      <w:rPr>
                        <w:rStyle w:val="Styleforproposalinputs10"/>
                      </w:rPr>
                      <w:alias w:val="Text Box/NA"/>
                      <w:tag w:val="Text Box/NA"/>
                      <w:id w:val="737594043"/>
                      <w:placeholder>
                        <w:docPart w:val="6D5EC5F56EB14CE4AA4FE8BEF8768B54"/>
                      </w:placeholder>
                      <w:showingPlcHdr/>
                      <w:comboBox>
                        <w:listItem w:value="Choose an item."/>
                        <w:listItem w:displayText="NA" w:value="NA"/>
                      </w:comboBox>
                    </w:sdtPr>
                    <w:sdtEndPr>
                      <w:rPr>
                        <w:rStyle w:val="PlaceholderText"/>
                        <w:rFonts w:cs="Arial"/>
                        <w:color w:val="808080"/>
                        <w:sz w:val="24"/>
                      </w:rPr>
                    </w:sdtEndPr>
                    <w:sdtContent>
                      <w:r w:rsidR="00D71279" w:rsidRPr="00DC75FE">
                        <w:rPr>
                          <w:rStyle w:val="PlaceholderText"/>
                          <w:rFonts w:cs="Arial"/>
                          <w:sz w:val="20"/>
                        </w:rPr>
                        <w:t>Click or tap here to enter text.</w:t>
                      </w:r>
                    </w:sdtContent>
                  </w:sdt>
                </w:p>
              </w:tc>
              <w:sdt>
                <w:sdtPr>
                  <w:rPr>
                    <w:rStyle w:val="Styleforproposalinputs"/>
                    <w:sz w:val="20"/>
                  </w:rPr>
                  <w:alias w:val="Role in project"/>
                  <w:tag w:val="Role in project"/>
                  <w:id w:val="413753405"/>
                  <w:placeholder>
                    <w:docPart w:val="0C41B0EE8B0A40C6ACAB67445B83E773"/>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6875A195" w14:textId="317DC7C2" w:rsidR="00D71279" w:rsidRPr="00DA1DC5" w:rsidRDefault="00D71279" w:rsidP="00D71279">
                      <w:pPr>
                        <w:rPr>
                          <w:rFonts w:cs="Arial"/>
                          <w:sz w:val="20"/>
                        </w:rPr>
                      </w:pPr>
                      <w:r w:rsidRPr="00DA1DC5">
                        <w:rPr>
                          <w:rStyle w:val="PlaceholderText"/>
                          <w:rFonts w:cs="Arial"/>
                          <w:sz w:val="20"/>
                        </w:rPr>
                        <w:t>Choose an item.</w:t>
                      </w:r>
                    </w:p>
                  </w:tc>
                </w:sdtContent>
              </w:sdt>
              <w:tc>
                <w:tcPr>
                  <w:tcW w:w="625" w:type="pct"/>
                </w:tcPr>
                <w:p w14:paraId="4B937E5C" w14:textId="02B706BD" w:rsidR="00D71279" w:rsidRDefault="0089056E" w:rsidP="00D71279">
                  <w:pPr>
                    <w:rPr>
                      <w:rStyle w:val="Styleforproposalinputs10"/>
                    </w:rPr>
                  </w:pPr>
                  <w:sdt>
                    <w:sdtPr>
                      <w:rPr>
                        <w:rStyle w:val="Styleforproposalinputs10"/>
                      </w:rPr>
                      <w:alias w:val="Text Box"/>
                      <w:tag w:val="Text Box"/>
                      <w:id w:val="1601366185"/>
                      <w:placeholder>
                        <w:docPart w:val="CF67F8166E894F4BBA6AD51AF0B2D86D"/>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3CC3B0DF" w14:textId="529EAE2B" w:rsidR="00D71279" w:rsidRDefault="0089056E" w:rsidP="00D71279">
                  <w:pPr>
                    <w:rPr>
                      <w:rStyle w:val="Styleforproposalinputs10"/>
                    </w:rPr>
                  </w:pPr>
                  <w:sdt>
                    <w:sdtPr>
                      <w:rPr>
                        <w:rStyle w:val="Styleforproposalinputs10"/>
                      </w:rPr>
                      <w:alias w:val="Text Box"/>
                      <w:tag w:val="Text Box"/>
                      <w:id w:val="1308978730"/>
                      <w:placeholder>
                        <w:docPart w:val="D154DD4681EC48C19D17517E136C0759"/>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6DE338CD" w14:textId="579CFDDB" w:rsidR="00D71279" w:rsidRPr="00DA1DC5" w:rsidRDefault="0089056E" w:rsidP="00D71279">
                  <w:pPr>
                    <w:rPr>
                      <w:rFonts w:cs="Arial"/>
                      <w:sz w:val="20"/>
                    </w:rPr>
                  </w:pPr>
                  <w:sdt>
                    <w:sdtPr>
                      <w:rPr>
                        <w:rStyle w:val="Styleforproposalinputs10"/>
                      </w:rPr>
                      <w:alias w:val="Text Box/NA"/>
                      <w:tag w:val="Text Box/NA"/>
                      <w:id w:val="524283615"/>
                      <w:placeholder>
                        <w:docPart w:val="6978A74882474A3689777D7CF169ABFF"/>
                      </w:placeholder>
                      <w:comboBox>
                        <w:listItem w:value="Choose an item."/>
                        <w:listItem w:displayText="NA" w:value="NA"/>
                      </w:comboBox>
                    </w:sdtPr>
                    <w:sdtEndPr>
                      <w:rPr>
                        <w:rStyle w:val="PlaceholderText"/>
                        <w:rFonts w:cs="Arial"/>
                        <w:color w:val="808080"/>
                        <w:sz w:val="24"/>
                      </w:rPr>
                    </w:sdtEndPr>
                    <w:sdtContent>
                      <w:r w:rsidR="00D71279" w:rsidRPr="009D21F3">
                        <w:rPr>
                          <w:rStyle w:val="PlaceholderText"/>
                          <w:rFonts w:cs="Arial"/>
                          <w:sz w:val="20"/>
                        </w:rPr>
                        <w:t>Click or tap here to enter text.</w:t>
                      </w:r>
                    </w:sdtContent>
                  </w:sdt>
                </w:p>
              </w:tc>
            </w:tr>
            <w:permStart w:id="1775331334" w:edGrp="everyone" w:colFirst="0" w:colLast="0"/>
            <w:permStart w:id="2054717071" w:edGrp="everyone" w:colFirst="1" w:colLast="1"/>
            <w:permStart w:id="485365074" w:edGrp="everyone" w:colFirst="2" w:colLast="2"/>
            <w:permStart w:id="1033994123" w:edGrp="everyone" w:colFirst="3" w:colLast="3"/>
            <w:permStart w:id="150932437" w:edGrp="everyone" w:colFirst="4" w:colLast="4"/>
            <w:permStart w:id="643892918" w:edGrp="everyone" w:colFirst="7" w:colLast="7"/>
            <w:permEnd w:id="1796817216"/>
            <w:permEnd w:id="2060132083"/>
            <w:permEnd w:id="1564741541"/>
            <w:permEnd w:id="1775392302"/>
            <w:permEnd w:id="153648580"/>
            <w:permEnd w:id="1757159101"/>
            <w:tr w:rsidR="00D71279" w:rsidRPr="00045460" w14:paraId="5C9D64F5" w14:textId="77777777" w:rsidTr="00D71279">
              <w:trPr>
                <w:trHeight w:val="213"/>
              </w:trPr>
              <w:tc>
                <w:tcPr>
                  <w:tcW w:w="625" w:type="pct"/>
                </w:tcPr>
                <w:p w14:paraId="453B6D40" w14:textId="6FC91A35" w:rsidR="00D71279" w:rsidRPr="00DA1DC5" w:rsidRDefault="0089056E" w:rsidP="00D71279">
                  <w:pPr>
                    <w:rPr>
                      <w:rFonts w:cs="Arial"/>
                      <w:sz w:val="20"/>
                    </w:rPr>
                  </w:pPr>
                  <w:sdt>
                    <w:sdtPr>
                      <w:rPr>
                        <w:rStyle w:val="Styleforproposalinputs10"/>
                      </w:rPr>
                      <w:alias w:val="Text Box"/>
                      <w:tag w:val="Text Box"/>
                      <w:id w:val="-1494642284"/>
                      <w:placeholder>
                        <w:docPart w:val="875C073C462D4E8B9B9B5A4413A8A1CF"/>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13DB1269" w14:textId="63D5ADB3" w:rsidR="00D71279" w:rsidRPr="00DA1DC5" w:rsidRDefault="0089056E" w:rsidP="00D71279">
                  <w:pPr>
                    <w:rPr>
                      <w:rFonts w:cs="Arial"/>
                      <w:sz w:val="20"/>
                    </w:rPr>
                  </w:pPr>
                  <w:sdt>
                    <w:sdtPr>
                      <w:rPr>
                        <w:rStyle w:val="Styleforproposalinputs10"/>
                      </w:rPr>
                      <w:alias w:val="Text Box"/>
                      <w:tag w:val="Text Box"/>
                      <w:id w:val="-757129778"/>
                      <w:placeholder>
                        <w:docPart w:val="631ECBF37E154D68BBC7CF49960676A6"/>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565DF7AC" w14:textId="73DAA118" w:rsidR="00D71279" w:rsidRPr="00DA1DC5" w:rsidRDefault="0089056E" w:rsidP="00D71279">
                  <w:pPr>
                    <w:rPr>
                      <w:rFonts w:cs="Arial"/>
                      <w:sz w:val="20"/>
                    </w:rPr>
                  </w:pPr>
                  <w:sdt>
                    <w:sdtPr>
                      <w:rPr>
                        <w:rStyle w:val="Styleforproposalinputs10"/>
                      </w:rPr>
                      <w:alias w:val="Text Box"/>
                      <w:tag w:val="Text Box"/>
                      <w:id w:val="1792249050"/>
                      <w:placeholder>
                        <w:docPart w:val="E1EAFC14C01240708C70EE502CCDCE82"/>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6DF35DCB" w14:textId="42BB09A8" w:rsidR="00D71279" w:rsidRPr="00DA1DC5" w:rsidRDefault="0089056E" w:rsidP="00D71279">
                  <w:pPr>
                    <w:rPr>
                      <w:rFonts w:cs="Arial"/>
                      <w:sz w:val="20"/>
                    </w:rPr>
                  </w:pPr>
                  <w:sdt>
                    <w:sdtPr>
                      <w:rPr>
                        <w:rStyle w:val="Styleforproposalinputs10"/>
                      </w:rPr>
                      <w:alias w:val="Text Box/NA"/>
                      <w:tag w:val="Text Box/NA"/>
                      <w:id w:val="1029295204"/>
                      <w:placeholder>
                        <w:docPart w:val="E5E515A391F34CC5AAEAD5F49BEC98FF"/>
                      </w:placeholder>
                      <w:showingPlcHdr/>
                      <w:comboBox>
                        <w:listItem w:value="Choose an item."/>
                        <w:listItem w:displayText="NA" w:value="NA"/>
                      </w:comboBox>
                    </w:sdtPr>
                    <w:sdtEndPr>
                      <w:rPr>
                        <w:rStyle w:val="PlaceholderText"/>
                        <w:rFonts w:cs="Arial"/>
                        <w:color w:val="808080"/>
                        <w:sz w:val="24"/>
                      </w:rPr>
                    </w:sdtEndPr>
                    <w:sdtContent>
                      <w:r w:rsidR="00D71279" w:rsidRPr="00DC75FE">
                        <w:rPr>
                          <w:rStyle w:val="PlaceholderText"/>
                          <w:rFonts w:cs="Arial"/>
                          <w:sz w:val="20"/>
                        </w:rPr>
                        <w:t>Click or tap here to enter text.</w:t>
                      </w:r>
                    </w:sdtContent>
                  </w:sdt>
                </w:p>
              </w:tc>
              <w:sdt>
                <w:sdtPr>
                  <w:rPr>
                    <w:rStyle w:val="Styleforproposalinputs"/>
                    <w:sz w:val="20"/>
                  </w:rPr>
                  <w:alias w:val="Role in project"/>
                  <w:tag w:val="Role in project"/>
                  <w:id w:val="-551923489"/>
                  <w:placeholder>
                    <w:docPart w:val="DF152841DEC5484D85055DE451211250"/>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2C622C8F" w14:textId="6337E27B" w:rsidR="00D71279" w:rsidRPr="00DA1DC5" w:rsidRDefault="00D71279" w:rsidP="00D71279">
                      <w:pPr>
                        <w:rPr>
                          <w:rFonts w:cs="Arial"/>
                          <w:sz w:val="20"/>
                        </w:rPr>
                      </w:pPr>
                      <w:r w:rsidRPr="00DA1DC5">
                        <w:rPr>
                          <w:rStyle w:val="PlaceholderText"/>
                          <w:rFonts w:cs="Arial"/>
                          <w:sz w:val="20"/>
                        </w:rPr>
                        <w:t>Choose an item.</w:t>
                      </w:r>
                    </w:p>
                  </w:tc>
                </w:sdtContent>
              </w:sdt>
              <w:tc>
                <w:tcPr>
                  <w:tcW w:w="625" w:type="pct"/>
                </w:tcPr>
                <w:p w14:paraId="71ADDD5F" w14:textId="7AFB4EF4" w:rsidR="00D71279" w:rsidRDefault="0089056E" w:rsidP="00D71279">
                  <w:pPr>
                    <w:rPr>
                      <w:rStyle w:val="Styleforproposalinputs10"/>
                    </w:rPr>
                  </w:pPr>
                  <w:sdt>
                    <w:sdtPr>
                      <w:rPr>
                        <w:rStyle w:val="Styleforproposalinputs10"/>
                      </w:rPr>
                      <w:alias w:val="Text Box"/>
                      <w:tag w:val="Text Box"/>
                      <w:id w:val="-447929500"/>
                      <w:placeholder>
                        <w:docPart w:val="17FBDC1CC6304D7CBF4F60A2117D5BF5"/>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13353031" w14:textId="3B7071E4" w:rsidR="00D71279" w:rsidRDefault="0089056E" w:rsidP="00D71279">
                  <w:pPr>
                    <w:rPr>
                      <w:rStyle w:val="Styleforproposalinputs10"/>
                    </w:rPr>
                  </w:pPr>
                  <w:sdt>
                    <w:sdtPr>
                      <w:rPr>
                        <w:rStyle w:val="Styleforproposalinputs10"/>
                      </w:rPr>
                      <w:alias w:val="Text Box"/>
                      <w:tag w:val="Text Box"/>
                      <w:id w:val="2001766631"/>
                      <w:placeholder>
                        <w:docPart w:val="4FFF8DEE875E4FC8903D403B3EE97C3C"/>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72A26F86" w14:textId="4F47DEA5" w:rsidR="00D71279" w:rsidRPr="00DA1DC5" w:rsidRDefault="0089056E" w:rsidP="00D71279">
                  <w:pPr>
                    <w:rPr>
                      <w:rFonts w:cs="Arial"/>
                      <w:sz w:val="20"/>
                    </w:rPr>
                  </w:pPr>
                  <w:sdt>
                    <w:sdtPr>
                      <w:rPr>
                        <w:rStyle w:val="Styleforproposalinputs10"/>
                      </w:rPr>
                      <w:alias w:val="Text Box/NA"/>
                      <w:tag w:val="Text Box/NA"/>
                      <w:id w:val="1783146039"/>
                      <w:placeholder>
                        <w:docPart w:val="87E75D83014441E49E43182A03AF8F87"/>
                      </w:placeholder>
                      <w:comboBox>
                        <w:listItem w:value="Choose an item."/>
                        <w:listItem w:displayText="NA" w:value="NA"/>
                      </w:comboBox>
                    </w:sdtPr>
                    <w:sdtEndPr>
                      <w:rPr>
                        <w:rStyle w:val="PlaceholderText"/>
                        <w:rFonts w:cs="Arial"/>
                        <w:color w:val="808080"/>
                        <w:sz w:val="24"/>
                      </w:rPr>
                    </w:sdtEndPr>
                    <w:sdtContent>
                      <w:r w:rsidR="00D71279" w:rsidRPr="009D21F3">
                        <w:rPr>
                          <w:rStyle w:val="PlaceholderText"/>
                          <w:rFonts w:cs="Arial"/>
                          <w:sz w:val="20"/>
                        </w:rPr>
                        <w:t>Click or tap here to enter text.</w:t>
                      </w:r>
                    </w:sdtContent>
                  </w:sdt>
                </w:p>
              </w:tc>
            </w:tr>
            <w:permStart w:id="890181447" w:edGrp="everyone" w:colFirst="0" w:colLast="0"/>
            <w:permStart w:id="110167777" w:edGrp="everyone" w:colFirst="1" w:colLast="1"/>
            <w:permStart w:id="1974086661" w:edGrp="everyone" w:colFirst="2" w:colLast="2"/>
            <w:permStart w:id="1323383463" w:edGrp="everyone" w:colFirst="3" w:colLast="3"/>
            <w:permStart w:id="2038647912" w:edGrp="everyone" w:colFirst="4" w:colLast="4"/>
            <w:permStart w:id="2099718906" w:edGrp="everyone" w:colFirst="7" w:colLast="7"/>
            <w:permEnd w:id="1775331334"/>
            <w:permEnd w:id="2054717071"/>
            <w:permEnd w:id="485365074"/>
            <w:permEnd w:id="1033994123"/>
            <w:permEnd w:id="150932437"/>
            <w:permEnd w:id="643892918"/>
            <w:tr w:rsidR="00D71279" w:rsidRPr="00045460" w14:paraId="1864F75C" w14:textId="77777777" w:rsidTr="00D71279">
              <w:trPr>
                <w:trHeight w:val="213"/>
              </w:trPr>
              <w:tc>
                <w:tcPr>
                  <w:tcW w:w="625" w:type="pct"/>
                </w:tcPr>
                <w:p w14:paraId="1D36FFD2" w14:textId="6E4A4177" w:rsidR="00D71279" w:rsidRPr="00DA1DC5" w:rsidRDefault="0089056E" w:rsidP="00D71279">
                  <w:pPr>
                    <w:rPr>
                      <w:rFonts w:cs="Arial"/>
                      <w:sz w:val="20"/>
                    </w:rPr>
                  </w:pPr>
                  <w:sdt>
                    <w:sdtPr>
                      <w:rPr>
                        <w:rStyle w:val="Styleforproposalinputs10"/>
                      </w:rPr>
                      <w:alias w:val="Text Box"/>
                      <w:tag w:val="Text Box"/>
                      <w:id w:val="-1543976535"/>
                      <w:placeholder>
                        <w:docPart w:val="10D309500D054158972BD02F25324474"/>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6200D595" w14:textId="6496B256" w:rsidR="00D71279" w:rsidRPr="00DA1DC5" w:rsidRDefault="0089056E" w:rsidP="00D71279">
                  <w:pPr>
                    <w:rPr>
                      <w:rFonts w:cs="Arial"/>
                      <w:sz w:val="20"/>
                    </w:rPr>
                  </w:pPr>
                  <w:sdt>
                    <w:sdtPr>
                      <w:rPr>
                        <w:rStyle w:val="Styleforproposalinputs10"/>
                      </w:rPr>
                      <w:alias w:val="Text Box"/>
                      <w:tag w:val="Text Box"/>
                      <w:id w:val="-533186960"/>
                      <w:placeholder>
                        <w:docPart w:val="77F6C611F7CB4341927AE99AC7A23DC7"/>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550E9B1B" w14:textId="7D43D9FA" w:rsidR="00D71279" w:rsidRPr="00DA1DC5" w:rsidRDefault="0089056E" w:rsidP="00D71279">
                  <w:pPr>
                    <w:rPr>
                      <w:rFonts w:cs="Arial"/>
                      <w:sz w:val="20"/>
                    </w:rPr>
                  </w:pPr>
                  <w:sdt>
                    <w:sdtPr>
                      <w:rPr>
                        <w:rStyle w:val="Styleforproposalinputs10"/>
                      </w:rPr>
                      <w:alias w:val="Text Box"/>
                      <w:tag w:val="Text Box"/>
                      <w:id w:val="376053700"/>
                      <w:placeholder>
                        <w:docPart w:val="F1F675B22B8C4FC59DA815EBAD051F86"/>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2C613CD1" w14:textId="0621C312" w:rsidR="00D71279" w:rsidRPr="00DA1DC5" w:rsidRDefault="0089056E" w:rsidP="00D71279">
                  <w:pPr>
                    <w:rPr>
                      <w:rFonts w:cs="Arial"/>
                      <w:sz w:val="20"/>
                    </w:rPr>
                  </w:pPr>
                  <w:sdt>
                    <w:sdtPr>
                      <w:rPr>
                        <w:rStyle w:val="Styleforproposalinputs10"/>
                      </w:rPr>
                      <w:alias w:val="Text Box/NA"/>
                      <w:tag w:val="Text Box/NA"/>
                      <w:id w:val="-418411688"/>
                      <w:placeholder>
                        <w:docPart w:val="68EC9EA690DC4F3495F43FC4DCB45865"/>
                      </w:placeholder>
                      <w:showingPlcHdr/>
                      <w:comboBox>
                        <w:listItem w:value="Choose an item."/>
                        <w:listItem w:displayText="NA" w:value="NA"/>
                      </w:comboBox>
                    </w:sdtPr>
                    <w:sdtEndPr>
                      <w:rPr>
                        <w:rStyle w:val="PlaceholderText"/>
                        <w:rFonts w:cs="Arial"/>
                        <w:color w:val="808080"/>
                        <w:sz w:val="24"/>
                      </w:rPr>
                    </w:sdtEndPr>
                    <w:sdtContent>
                      <w:r w:rsidR="00D71279" w:rsidRPr="00DC75FE">
                        <w:rPr>
                          <w:rStyle w:val="PlaceholderText"/>
                          <w:rFonts w:cs="Arial"/>
                          <w:sz w:val="20"/>
                        </w:rPr>
                        <w:t>Click or tap here to enter text.</w:t>
                      </w:r>
                    </w:sdtContent>
                  </w:sdt>
                </w:p>
              </w:tc>
              <w:sdt>
                <w:sdtPr>
                  <w:rPr>
                    <w:rStyle w:val="Styleforproposalinputs"/>
                    <w:sz w:val="20"/>
                  </w:rPr>
                  <w:alias w:val="Role in project"/>
                  <w:tag w:val="Role in project"/>
                  <w:id w:val="-1524778311"/>
                  <w:placeholder>
                    <w:docPart w:val="C773EC8C0378469A933FC792A68721A9"/>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2966E7E2" w14:textId="56680E83" w:rsidR="00D71279" w:rsidRPr="00DA1DC5" w:rsidRDefault="00D71279" w:rsidP="00D71279">
                      <w:pPr>
                        <w:rPr>
                          <w:rFonts w:cs="Arial"/>
                          <w:sz w:val="20"/>
                        </w:rPr>
                      </w:pPr>
                      <w:r w:rsidRPr="00DA1DC5">
                        <w:rPr>
                          <w:rStyle w:val="PlaceholderText"/>
                          <w:rFonts w:cs="Arial"/>
                          <w:sz w:val="20"/>
                        </w:rPr>
                        <w:t>Choose an item.</w:t>
                      </w:r>
                    </w:p>
                  </w:tc>
                </w:sdtContent>
              </w:sdt>
              <w:tc>
                <w:tcPr>
                  <w:tcW w:w="625" w:type="pct"/>
                </w:tcPr>
                <w:p w14:paraId="30EA6451" w14:textId="7148DB2F" w:rsidR="00D71279" w:rsidRDefault="0089056E" w:rsidP="00D71279">
                  <w:pPr>
                    <w:rPr>
                      <w:rStyle w:val="Styleforproposalinputs10"/>
                    </w:rPr>
                  </w:pPr>
                  <w:sdt>
                    <w:sdtPr>
                      <w:rPr>
                        <w:rStyle w:val="Styleforproposalinputs10"/>
                      </w:rPr>
                      <w:alias w:val="Text Box"/>
                      <w:tag w:val="Text Box"/>
                      <w:id w:val="-1789187976"/>
                      <w:placeholder>
                        <w:docPart w:val="0828EE4BE09B4795887F2361144473B4"/>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459F239E" w14:textId="4244771C" w:rsidR="00D71279" w:rsidRDefault="0089056E" w:rsidP="00D71279">
                  <w:pPr>
                    <w:rPr>
                      <w:rStyle w:val="Styleforproposalinputs10"/>
                    </w:rPr>
                  </w:pPr>
                  <w:sdt>
                    <w:sdtPr>
                      <w:rPr>
                        <w:rStyle w:val="Styleforproposalinputs10"/>
                      </w:rPr>
                      <w:alias w:val="Text Box"/>
                      <w:tag w:val="Text Box"/>
                      <w:id w:val="-1887164972"/>
                      <w:placeholder>
                        <w:docPart w:val="25E992DDA4C342E4B304CDEB7E1B9A47"/>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421AC784" w14:textId="250B82A1" w:rsidR="00D71279" w:rsidRPr="00DA1DC5" w:rsidRDefault="0089056E" w:rsidP="00D71279">
                  <w:pPr>
                    <w:rPr>
                      <w:rFonts w:cs="Arial"/>
                      <w:sz w:val="20"/>
                    </w:rPr>
                  </w:pPr>
                  <w:sdt>
                    <w:sdtPr>
                      <w:rPr>
                        <w:rStyle w:val="Styleforproposalinputs10"/>
                      </w:rPr>
                      <w:alias w:val="Text Box/NA"/>
                      <w:tag w:val="Text Box/NA"/>
                      <w:id w:val="-1364437126"/>
                      <w:placeholder>
                        <w:docPart w:val="826414AC40424460A7709CA1C1339A3C"/>
                      </w:placeholder>
                      <w:comboBox>
                        <w:listItem w:value="Choose an item."/>
                        <w:listItem w:displayText="NA" w:value="NA"/>
                      </w:comboBox>
                    </w:sdtPr>
                    <w:sdtEndPr>
                      <w:rPr>
                        <w:rStyle w:val="PlaceholderText"/>
                        <w:rFonts w:cs="Arial"/>
                        <w:color w:val="808080"/>
                        <w:sz w:val="24"/>
                      </w:rPr>
                    </w:sdtEndPr>
                    <w:sdtContent>
                      <w:r w:rsidR="00D71279" w:rsidRPr="009D21F3">
                        <w:rPr>
                          <w:rStyle w:val="PlaceholderText"/>
                          <w:rFonts w:cs="Arial"/>
                          <w:sz w:val="20"/>
                        </w:rPr>
                        <w:t>Click or tap here to enter text.</w:t>
                      </w:r>
                    </w:sdtContent>
                  </w:sdt>
                </w:p>
              </w:tc>
            </w:tr>
            <w:permStart w:id="1702430435" w:edGrp="everyone" w:colFirst="0" w:colLast="0"/>
            <w:permStart w:id="181806669" w:edGrp="everyone" w:colFirst="1" w:colLast="1"/>
            <w:permStart w:id="549089878" w:edGrp="everyone" w:colFirst="2" w:colLast="2"/>
            <w:permStart w:id="481242498" w:edGrp="everyone" w:colFirst="3" w:colLast="3"/>
            <w:permStart w:id="794300237" w:edGrp="everyone" w:colFirst="4" w:colLast="4"/>
            <w:permStart w:id="896479009" w:edGrp="everyone" w:colFirst="7" w:colLast="7"/>
            <w:permEnd w:id="890181447"/>
            <w:permEnd w:id="110167777"/>
            <w:permEnd w:id="1974086661"/>
            <w:permEnd w:id="1323383463"/>
            <w:permEnd w:id="2038647912"/>
            <w:permEnd w:id="2099718906"/>
            <w:tr w:rsidR="00D71279" w:rsidRPr="00045460" w14:paraId="35F9C2F7" w14:textId="77777777" w:rsidTr="00D71279">
              <w:trPr>
                <w:trHeight w:val="213"/>
              </w:trPr>
              <w:tc>
                <w:tcPr>
                  <w:tcW w:w="625" w:type="pct"/>
                </w:tcPr>
                <w:p w14:paraId="31899F95" w14:textId="29723936" w:rsidR="00D71279" w:rsidRPr="00DA1DC5" w:rsidRDefault="0089056E" w:rsidP="00D71279">
                  <w:pPr>
                    <w:rPr>
                      <w:rFonts w:cs="Arial"/>
                      <w:sz w:val="20"/>
                    </w:rPr>
                  </w:pPr>
                  <w:sdt>
                    <w:sdtPr>
                      <w:rPr>
                        <w:rStyle w:val="Styleforproposalinputs10"/>
                      </w:rPr>
                      <w:alias w:val="Text Box"/>
                      <w:tag w:val="Text Box"/>
                      <w:id w:val="-58784312"/>
                      <w:placeholder>
                        <w:docPart w:val="C03373706E154B3A93EBA8D09F4CC574"/>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07BBF039" w14:textId="033D024A" w:rsidR="00D71279" w:rsidRPr="00DA1DC5" w:rsidRDefault="0089056E" w:rsidP="00D71279">
                  <w:pPr>
                    <w:rPr>
                      <w:rFonts w:cs="Arial"/>
                      <w:sz w:val="20"/>
                    </w:rPr>
                  </w:pPr>
                  <w:sdt>
                    <w:sdtPr>
                      <w:rPr>
                        <w:rStyle w:val="Styleforproposalinputs10"/>
                      </w:rPr>
                      <w:alias w:val="Text Box"/>
                      <w:tag w:val="Text Box"/>
                      <w:id w:val="160208532"/>
                      <w:placeholder>
                        <w:docPart w:val="3980D89D50EC443FB298A19BB63A73BB"/>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4FFB6D0F" w14:textId="0C1458E3" w:rsidR="00D71279" w:rsidRPr="00DA1DC5" w:rsidRDefault="0089056E" w:rsidP="00D71279">
                  <w:pPr>
                    <w:rPr>
                      <w:rFonts w:cs="Arial"/>
                      <w:sz w:val="20"/>
                    </w:rPr>
                  </w:pPr>
                  <w:sdt>
                    <w:sdtPr>
                      <w:rPr>
                        <w:rStyle w:val="Styleforproposalinputs10"/>
                      </w:rPr>
                      <w:alias w:val="Text Box"/>
                      <w:tag w:val="Text Box"/>
                      <w:id w:val="780384756"/>
                      <w:placeholder>
                        <w:docPart w:val="59200E1057584D09B48C482AA3275F7B"/>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7B93B4AF" w14:textId="4E7414C9" w:rsidR="00D71279" w:rsidRPr="00DA1DC5" w:rsidRDefault="0089056E" w:rsidP="00D71279">
                  <w:pPr>
                    <w:rPr>
                      <w:rFonts w:cs="Arial"/>
                      <w:sz w:val="20"/>
                    </w:rPr>
                  </w:pPr>
                  <w:sdt>
                    <w:sdtPr>
                      <w:rPr>
                        <w:rStyle w:val="Styleforproposalinputs10"/>
                      </w:rPr>
                      <w:alias w:val="Text Box/NA"/>
                      <w:tag w:val="Text Box/NA"/>
                      <w:id w:val="908653325"/>
                      <w:placeholder>
                        <w:docPart w:val="ED2D7C84B3D6430891EE7FF668B74451"/>
                      </w:placeholder>
                      <w:showingPlcHdr/>
                      <w:comboBox>
                        <w:listItem w:value="Choose an item."/>
                        <w:listItem w:displayText="NA" w:value="NA"/>
                      </w:comboBox>
                    </w:sdtPr>
                    <w:sdtEndPr>
                      <w:rPr>
                        <w:rStyle w:val="PlaceholderText"/>
                        <w:rFonts w:cs="Arial"/>
                        <w:color w:val="808080"/>
                        <w:sz w:val="24"/>
                      </w:rPr>
                    </w:sdtEndPr>
                    <w:sdtContent>
                      <w:r w:rsidR="00D71279" w:rsidRPr="00DC75FE">
                        <w:rPr>
                          <w:rStyle w:val="PlaceholderText"/>
                          <w:rFonts w:cs="Arial"/>
                          <w:sz w:val="20"/>
                        </w:rPr>
                        <w:t>Click or tap here to enter text.</w:t>
                      </w:r>
                    </w:sdtContent>
                  </w:sdt>
                </w:p>
              </w:tc>
              <w:sdt>
                <w:sdtPr>
                  <w:rPr>
                    <w:rStyle w:val="Styleforproposalinputs"/>
                    <w:sz w:val="20"/>
                  </w:rPr>
                  <w:alias w:val="Role in project"/>
                  <w:tag w:val="Role in project"/>
                  <w:id w:val="2038003700"/>
                  <w:placeholder>
                    <w:docPart w:val="358760C5DF0243B381B40D5AAA9BDAD7"/>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6C878E6A" w14:textId="0ED54850" w:rsidR="00D71279" w:rsidRPr="00DA1DC5" w:rsidRDefault="00D71279" w:rsidP="00D71279">
                      <w:pPr>
                        <w:rPr>
                          <w:rFonts w:cs="Arial"/>
                          <w:sz w:val="20"/>
                        </w:rPr>
                      </w:pPr>
                      <w:r w:rsidRPr="00DA1DC5">
                        <w:rPr>
                          <w:rStyle w:val="PlaceholderText"/>
                          <w:rFonts w:cs="Arial"/>
                          <w:sz w:val="20"/>
                        </w:rPr>
                        <w:t>Choose an item.</w:t>
                      </w:r>
                    </w:p>
                  </w:tc>
                </w:sdtContent>
              </w:sdt>
              <w:tc>
                <w:tcPr>
                  <w:tcW w:w="625" w:type="pct"/>
                </w:tcPr>
                <w:p w14:paraId="08F2199E" w14:textId="43329AC7" w:rsidR="00D71279" w:rsidRDefault="0089056E" w:rsidP="00D71279">
                  <w:pPr>
                    <w:rPr>
                      <w:rStyle w:val="Styleforproposalinputs10"/>
                    </w:rPr>
                  </w:pPr>
                  <w:sdt>
                    <w:sdtPr>
                      <w:rPr>
                        <w:rStyle w:val="Styleforproposalinputs10"/>
                      </w:rPr>
                      <w:alias w:val="Text Box"/>
                      <w:tag w:val="Text Box"/>
                      <w:id w:val="-1653207558"/>
                      <w:placeholder>
                        <w:docPart w:val="5FF80AF07ABC4BEA9088EC9EA58A719A"/>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53C037FD" w14:textId="27296897" w:rsidR="00D71279" w:rsidRDefault="0089056E" w:rsidP="00D71279">
                  <w:pPr>
                    <w:rPr>
                      <w:rStyle w:val="Styleforproposalinputs10"/>
                    </w:rPr>
                  </w:pPr>
                  <w:sdt>
                    <w:sdtPr>
                      <w:rPr>
                        <w:rStyle w:val="Styleforproposalinputs10"/>
                      </w:rPr>
                      <w:alias w:val="Text Box"/>
                      <w:tag w:val="Text Box"/>
                      <w:id w:val="-1140808107"/>
                      <w:placeholder>
                        <w:docPart w:val="3BCE9E0A69DF48739AB5A9791CE60E10"/>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7F8F4291" w14:textId="44ED0406" w:rsidR="00D71279" w:rsidRPr="00DA1DC5" w:rsidRDefault="0089056E" w:rsidP="00D71279">
                  <w:pPr>
                    <w:rPr>
                      <w:rFonts w:cs="Arial"/>
                      <w:sz w:val="20"/>
                    </w:rPr>
                  </w:pPr>
                  <w:sdt>
                    <w:sdtPr>
                      <w:rPr>
                        <w:rStyle w:val="Styleforproposalinputs10"/>
                      </w:rPr>
                      <w:alias w:val="Text Box/NA"/>
                      <w:tag w:val="Text Box/NA"/>
                      <w:id w:val="-1473978834"/>
                      <w:placeholder>
                        <w:docPart w:val="ABE72BDD373247AB976A9B98ED19BF4A"/>
                      </w:placeholder>
                      <w:comboBox>
                        <w:listItem w:value="Choose an item."/>
                        <w:listItem w:displayText="NA" w:value="NA"/>
                      </w:comboBox>
                    </w:sdtPr>
                    <w:sdtEndPr>
                      <w:rPr>
                        <w:rStyle w:val="PlaceholderText"/>
                        <w:rFonts w:cs="Arial"/>
                        <w:color w:val="808080"/>
                        <w:sz w:val="24"/>
                      </w:rPr>
                    </w:sdtEndPr>
                    <w:sdtContent>
                      <w:r w:rsidR="00D71279" w:rsidRPr="009D21F3">
                        <w:rPr>
                          <w:rStyle w:val="PlaceholderText"/>
                          <w:rFonts w:cs="Arial"/>
                          <w:sz w:val="20"/>
                        </w:rPr>
                        <w:t>Click or tap here to enter text.</w:t>
                      </w:r>
                    </w:sdtContent>
                  </w:sdt>
                </w:p>
              </w:tc>
            </w:tr>
            <w:permStart w:id="1476727407" w:edGrp="everyone" w:colFirst="0" w:colLast="0"/>
            <w:permStart w:id="1887132530" w:edGrp="everyone" w:colFirst="1" w:colLast="1"/>
            <w:permStart w:id="1693015705" w:edGrp="everyone" w:colFirst="2" w:colLast="2"/>
            <w:permStart w:id="720206196" w:edGrp="everyone" w:colFirst="3" w:colLast="3"/>
            <w:permStart w:id="1790799441" w:edGrp="everyone" w:colFirst="4" w:colLast="4"/>
            <w:permStart w:id="249237601" w:edGrp="everyone" w:colFirst="7" w:colLast="7"/>
            <w:permEnd w:id="1702430435"/>
            <w:permEnd w:id="181806669"/>
            <w:permEnd w:id="549089878"/>
            <w:permEnd w:id="481242498"/>
            <w:permEnd w:id="794300237"/>
            <w:permEnd w:id="896479009"/>
            <w:tr w:rsidR="00D71279" w:rsidRPr="00045460" w14:paraId="53D4260F" w14:textId="77777777" w:rsidTr="00D71279">
              <w:trPr>
                <w:trHeight w:val="213"/>
              </w:trPr>
              <w:tc>
                <w:tcPr>
                  <w:tcW w:w="625" w:type="pct"/>
                </w:tcPr>
                <w:p w14:paraId="1E30217F" w14:textId="4B2297A2" w:rsidR="00D71279" w:rsidRPr="00DA1DC5" w:rsidRDefault="0089056E" w:rsidP="00D71279">
                  <w:pPr>
                    <w:rPr>
                      <w:rFonts w:cs="Arial"/>
                      <w:sz w:val="20"/>
                    </w:rPr>
                  </w:pPr>
                  <w:sdt>
                    <w:sdtPr>
                      <w:rPr>
                        <w:rStyle w:val="Styleforproposalinputs10"/>
                      </w:rPr>
                      <w:alias w:val="Text Box"/>
                      <w:tag w:val="Text Box"/>
                      <w:id w:val="-270478652"/>
                      <w:placeholder>
                        <w:docPart w:val="0CA3244553334728BB685D71A6DC2040"/>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3781D828" w14:textId="049C2A9F" w:rsidR="00D71279" w:rsidRPr="00DA1DC5" w:rsidRDefault="0089056E" w:rsidP="00D71279">
                  <w:pPr>
                    <w:rPr>
                      <w:rFonts w:cs="Arial"/>
                      <w:sz w:val="20"/>
                    </w:rPr>
                  </w:pPr>
                  <w:sdt>
                    <w:sdtPr>
                      <w:rPr>
                        <w:rStyle w:val="Styleforproposalinputs10"/>
                      </w:rPr>
                      <w:alias w:val="Text Box"/>
                      <w:tag w:val="Text Box"/>
                      <w:id w:val="-212195160"/>
                      <w:placeholder>
                        <w:docPart w:val="808BB6E197314F429CC5111F213AE358"/>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0B4E5A44" w14:textId="6D93828A" w:rsidR="00D71279" w:rsidRPr="00DA1DC5" w:rsidRDefault="0089056E" w:rsidP="00D71279">
                  <w:pPr>
                    <w:rPr>
                      <w:rFonts w:cs="Arial"/>
                      <w:sz w:val="20"/>
                    </w:rPr>
                  </w:pPr>
                  <w:sdt>
                    <w:sdtPr>
                      <w:rPr>
                        <w:rStyle w:val="Styleforproposalinputs10"/>
                      </w:rPr>
                      <w:alias w:val="Text Box"/>
                      <w:tag w:val="Text Box"/>
                      <w:id w:val="2068758232"/>
                      <w:placeholder>
                        <w:docPart w:val="5343D44B20E14A2AAF8E9FFF7D464D4C"/>
                      </w:placeholder>
                      <w:showingPlcHdr/>
                    </w:sdtPr>
                    <w:sdtEndPr>
                      <w:rPr>
                        <w:rStyle w:val="DefaultParagraphFont"/>
                        <w:rFonts w:cs="Arial"/>
                        <w:color w:val="auto"/>
                        <w:sz w:val="24"/>
                      </w:rPr>
                    </w:sdtEndPr>
                    <w:sdtContent>
                      <w:r w:rsidR="00D71279" w:rsidRPr="00E17284">
                        <w:rPr>
                          <w:rStyle w:val="PlaceholderText"/>
                          <w:rFonts w:cs="Arial"/>
                          <w:sz w:val="20"/>
                        </w:rPr>
                        <w:t>Click or tap here to enter text.</w:t>
                      </w:r>
                    </w:sdtContent>
                  </w:sdt>
                </w:p>
              </w:tc>
              <w:tc>
                <w:tcPr>
                  <w:tcW w:w="625" w:type="pct"/>
                </w:tcPr>
                <w:p w14:paraId="57E98D1D" w14:textId="0AE5E76C" w:rsidR="00D71279" w:rsidRPr="00DA1DC5" w:rsidRDefault="0089056E" w:rsidP="00D71279">
                  <w:pPr>
                    <w:rPr>
                      <w:rFonts w:cs="Arial"/>
                      <w:sz w:val="20"/>
                    </w:rPr>
                  </w:pPr>
                  <w:sdt>
                    <w:sdtPr>
                      <w:rPr>
                        <w:rStyle w:val="Styleforproposalinputs10"/>
                      </w:rPr>
                      <w:alias w:val="Text Box/NA"/>
                      <w:tag w:val="Text Box/NA"/>
                      <w:id w:val="-1794974662"/>
                      <w:placeholder>
                        <w:docPart w:val="4B2CE4163A7D48EC8F9AFEBCEED38D65"/>
                      </w:placeholder>
                      <w:showingPlcHdr/>
                      <w:comboBox>
                        <w:listItem w:value="Choose an item."/>
                        <w:listItem w:displayText="NA" w:value="NA"/>
                      </w:comboBox>
                    </w:sdtPr>
                    <w:sdtEndPr>
                      <w:rPr>
                        <w:rStyle w:val="PlaceholderText"/>
                        <w:rFonts w:cs="Arial"/>
                        <w:color w:val="808080"/>
                        <w:sz w:val="24"/>
                      </w:rPr>
                    </w:sdtEndPr>
                    <w:sdtContent>
                      <w:r w:rsidR="00D71279" w:rsidRPr="00DC75FE">
                        <w:rPr>
                          <w:rStyle w:val="PlaceholderText"/>
                          <w:rFonts w:cs="Arial"/>
                          <w:sz w:val="20"/>
                        </w:rPr>
                        <w:t>Click or tap here to enter text.</w:t>
                      </w:r>
                    </w:sdtContent>
                  </w:sdt>
                </w:p>
              </w:tc>
              <w:sdt>
                <w:sdtPr>
                  <w:rPr>
                    <w:rStyle w:val="Styleforproposalinputs"/>
                    <w:sz w:val="20"/>
                  </w:rPr>
                  <w:alias w:val="Role in project"/>
                  <w:tag w:val="Role in project"/>
                  <w:id w:val="-1271620890"/>
                  <w:placeholder>
                    <w:docPart w:val="6173CAA269384AF0AB7327764CFF99DF"/>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625" w:type="pct"/>
                    </w:tcPr>
                    <w:p w14:paraId="35D76408" w14:textId="5E061B47" w:rsidR="00D71279" w:rsidRPr="00DA1DC5" w:rsidRDefault="00D71279" w:rsidP="00D71279">
                      <w:pPr>
                        <w:rPr>
                          <w:rFonts w:cs="Arial"/>
                          <w:sz w:val="20"/>
                        </w:rPr>
                      </w:pPr>
                      <w:r w:rsidRPr="00DA1DC5">
                        <w:rPr>
                          <w:rStyle w:val="PlaceholderText"/>
                          <w:rFonts w:cs="Arial"/>
                          <w:sz w:val="20"/>
                        </w:rPr>
                        <w:t>Choose an item.</w:t>
                      </w:r>
                    </w:p>
                  </w:tc>
                </w:sdtContent>
              </w:sdt>
              <w:tc>
                <w:tcPr>
                  <w:tcW w:w="625" w:type="pct"/>
                </w:tcPr>
                <w:p w14:paraId="156B2224" w14:textId="0019F5B9" w:rsidR="00D71279" w:rsidRDefault="0089056E" w:rsidP="00D71279">
                  <w:pPr>
                    <w:rPr>
                      <w:rStyle w:val="Styleforproposalinputs10"/>
                    </w:rPr>
                  </w:pPr>
                  <w:sdt>
                    <w:sdtPr>
                      <w:rPr>
                        <w:rStyle w:val="Styleforproposalinputs10"/>
                      </w:rPr>
                      <w:alias w:val="Text Box"/>
                      <w:tag w:val="Text Box"/>
                      <w:id w:val="2032076912"/>
                      <w:placeholder>
                        <w:docPart w:val="B672AAE58FD4467AAF965E98CB16F19D"/>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2F996057" w14:textId="5E1A3D37" w:rsidR="00D71279" w:rsidRDefault="0089056E" w:rsidP="00D71279">
                  <w:pPr>
                    <w:rPr>
                      <w:rStyle w:val="Styleforproposalinputs10"/>
                    </w:rPr>
                  </w:pPr>
                  <w:sdt>
                    <w:sdtPr>
                      <w:rPr>
                        <w:rStyle w:val="Styleforproposalinputs10"/>
                      </w:rPr>
                      <w:alias w:val="Text Box"/>
                      <w:tag w:val="Text Box"/>
                      <w:id w:val="-1890264068"/>
                      <w:placeholder>
                        <w:docPart w:val="99F8221A1B6A46BABEFE13884FD080DD"/>
                      </w:placeholder>
                      <w:showingPlcHdr/>
                    </w:sdtPr>
                    <w:sdtEndPr>
                      <w:rPr>
                        <w:rStyle w:val="DefaultParagraphFont"/>
                        <w:rFonts w:cs="Arial"/>
                        <w:color w:val="auto"/>
                        <w:sz w:val="24"/>
                      </w:rPr>
                    </w:sdtEndPr>
                    <w:sdtContent>
                      <w:r w:rsidR="00D71279" w:rsidRPr="00D71279">
                        <w:rPr>
                          <w:rStyle w:val="PlaceholderText"/>
                          <w:rFonts w:cs="Arial"/>
                          <w:sz w:val="20"/>
                        </w:rPr>
                        <w:t>Click or tap here to enter text.</w:t>
                      </w:r>
                    </w:sdtContent>
                  </w:sdt>
                </w:p>
              </w:tc>
              <w:tc>
                <w:tcPr>
                  <w:tcW w:w="625" w:type="pct"/>
                </w:tcPr>
                <w:p w14:paraId="6C2EA09A" w14:textId="7C07FEBD" w:rsidR="00D71279" w:rsidRPr="00DA1DC5" w:rsidRDefault="0089056E" w:rsidP="00D71279">
                  <w:pPr>
                    <w:rPr>
                      <w:rFonts w:cs="Arial"/>
                      <w:sz w:val="20"/>
                    </w:rPr>
                  </w:pPr>
                  <w:sdt>
                    <w:sdtPr>
                      <w:rPr>
                        <w:rStyle w:val="Styleforproposalinputs10"/>
                      </w:rPr>
                      <w:alias w:val="Text Box/NA"/>
                      <w:tag w:val="Text Box/NA"/>
                      <w:id w:val="1904949807"/>
                      <w:placeholder>
                        <w:docPart w:val="3C9E5ABE847A41829EDE287CA0309FA6"/>
                      </w:placeholder>
                      <w:comboBox>
                        <w:listItem w:value="Choose an item."/>
                        <w:listItem w:displayText="NA" w:value="NA"/>
                      </w:comboBox>
                    </w:sdtPr>
                    <w:sdtEndPr>
                      <w:rPr>
                        <w:rStyle w:val="PlaceholderText"/>
                        <w:rFonts w:cs="Arial"/>
                        <w:color w:val="808080"/>
                        <w:sz w:val="24"/>
                      </w:rPr>
                    </w:sdtEndPr>
                    <w:sdtContent>
                      <w:r w:rsidR="00D71279" w:rsidRPr="009D21F3">
                        <w:rPr>
                          <w:rStyle w:val="PlaceholderText"/>
                          <w:rFonts w:cs="Arial"/>
                          <w:sz w:val="20"/>
                        </w:rPr>
                        <w:t>Click or tap here to enter text.</w:t>
                      </w:r>
                    </w:sdtContent>
                  </w:sdt>
                </w:p>
              </w:tc>
            </w:tr>
          </w:tbl>
          <w:permEnd w:id="1476727407"/>
          <w:permEnd w:id="1887132530"/>
          <w:permEnd w:id="1693015705"/>
          <w:permEnd w:id="720206196"/>
          <w:permEnd w:id="1790799441"/>
          <w:permEnd w:id="249237601"/>
          <w:p w14:paraId="1D4319DC" w14:textId="2323B34A" w:rsidR="00E730AD" w:rsidRPr="00E730AD" w:rsidRDefault="00E730AD" w:rsidP="00BD3536">
            <w:pPr>
              <w:rPr>
                <w:rFonts w:cs="Arial"/>
                <w:b/>
                <w:sz w:val="20"/>
                <w:szCs w:val="20"/>
              </w:rPr>
            </w:pPr>
            <w:r>
              <w:rPr>
                <w:rFonts w:cs="Arial"/>
                <w:b/>
                <w:sz w:val="20"/>
                <w:szCs w:val="20"/>
              </w:rPr>
              <w:t xml:space="preserve"> </w:t>
            </w:r>
          </w:p>
        </w:tc>
      </w:tr>
    </w:tbl>
    <w:p w14:paraId="61890261" w14:textId="77777777" w:rsidR="00352D47" w:rsidRDefault="00352D47" w:rsidP="00BD3536">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3"/>
      </w:tblGrid>
      <w:tr w:rsidR="007F4ADA" w14:paraId="5017786D" w14:textId="77777777" w:rsidTr="00F148B4">
        <w:tc>
          <w:tcPr>
            <w:tcW w:w="13953" w:type="dxa"/>
          </w:tcPr>
          <w:p w14:paraId="625ACA80" w14:textId="77777777" w:rsidR="007F4ADA" w:rsidRPr="00434F62" w:rsidRDefault="007F4ADA" w:rsidP="00434F62">
            <w:pPr>
              <w:rPr>
                <w:rFonts w:cs="Arial"/>
                <w:b/>
                <w:szCs w:val="24"/>
              </w:rPr>
            </w:pPr>
          </w:p>
        </w:tc>
      </w:tr>
      <w:tr w:rsidR="00F125A5" w14:paraId="026A650A" w14:textId="77777777" w:rsidTr="00434F62">
        <w:tc>
          <w:tcPr>
            <w:tcW w:w="13953" w:type="dxa"/>
          </w:tcPr>
          <w:p w14:paraId="7A28C53F" w14:textId="066A5D99" w:rsidR="00E730AD" w:rsidRDefault="00F125A5" w:rsidP="004F6F1A">
            <w:pPr>
              <w:pStyle w:val="ListParagraph"/>
              <w:numPr>
                <w:ilvl w:val="0"/>
                <w:numId w:val="2"/>
              </w:numPr>
              <w:jc w:val="both"/>
              <w:rPr>
                <w:rFonts w:cs="Arial"/>
                <w:szCs w:val="24"/>
              </w:rPr>
            </w:pPr>
            <w:r>
              <w:rPr>
                <w:rFonts w:cs="Arial"/>
                <w:b/>
                <w:szCs w:val="24"/>
              </w:rPr>
              <w:t>Research Milestones</w:t>
            </w:r>
            <w:r w:rsidR="00577426">
              <w:rPr>
                <w:rFonts w:cs="Arial"/>
                <w:b/>
                <w:szCs w:val="24"/>
              </w:rPr>
              <w:t xml:space="preserve"> </w:t>
            </w:r>
          </w:p>
          <w:p w14:paraId="2F94FE00" w14:textId="77777777" w:rsidR="00FD7D04" w:rsidRPr="00FD7D04" w:rsidRDefault="00FD7D04" w:rsidP="00FD7D04">
            <w:pPr>
              <w:pStyle w:val="ListParagraph"/>
              <w:ind w:left="360"/>
              <w:jc w:val="both"/>
              <w:rPr>
                <w:rFonts w:cs="Arial"/>
                <w:szCs w:val="24"/>
              </w:rPr>
            </w:pPr>
          </w:p>
          <w:p w14:paraId="3A0B3CAA" w14:textId="2AA526CD" w:rsidR="00F125A5" w:rsidRPr="0057521E" w:rsidRDefault="00F125A5" w:rsidP="00BD3536">
            <w:pPr>
              <w:jc w:val="both"/>
              <w:rPr>
                <w:rFonts w:cs="Arial"/>
                <w:szCs w:val="24"/>
              </w:rPr>
            </w:pPr>
            <w:r w:rsidRPr="007F3A9C">
              <w:rPr>
                <w:rFonts w:cs="Arial"/>
                <w:szCs w:val="24"/>
              </w:rPr>
              <w:t xml:space="preserve">The Applicant shall </w:t>
            </w:r>
            <w:r>
              <w:rPr>
                <w:rFonts w:cs="Arial"/>
                <w:szCs w:val="24"/>
              </w:rPr>
              <w:t>propose research milestones to be achieved for the project in this section. Research milestones refer to the detailed activit</w:t>
            </w:r>
            <w:r w:rsidR="00392E02">
              <w:rPr>
                <w:rFonts w:cs="Arial"/>
                <w:szCs w:val="24"/>
              </w:rPr>
              <w:t>ies</w:t>
            </w:r>
            <w:r>
              <w:rPr>
                <w:rFonts w:cs="Arial"/>
                <w:szCs w:val="24"/>
              </w:rPr>
              <w:t xml:space="preserve"> to be undertaken </w:t>
            </w:r>
            <w:r w:rsidR="00392E02">
              <w:rPr>
                <w:rFonts w:cs="Arial"/>
                <w:szCs w:val="24"/>
              </w:rPr>
              <w:t xml:space="preserve">and completed at specific points throughout the project timeline. </w:t>
            </w:r>
            <w:r>
              <w:rPr>
                <w:rFonts w:cs="Arial"/>
                <w:szCs w:val="24"/>
              </w:rPr>
              <w:t xml:space="preserve"> </w:t>
            </w:r>
          </w:p>
          <w:p w14:paraId="0EE1AB04" w14:textId="77777777" w:rsidR="00F125A5" w:rsidRDefault="00F125A5" w:rsidP="00BD3536">
            <w:pPr>
              <w:rPr>
                <w:rFonts w:cs="Arial"/>
                <w:szCs w:val="24"/>
              </w:rPr>
            </w:pPr>
          </w:p>
        </w:tc>
      </w:tr>
      <w:tr w:rsidR="00F125A5" w14:paraId="5855F2CD" w14:textId="77777777" w:rsidTr="00434F62">
        <w:tc>
          <w:tcPr>
            <w:tcW w:w="13953" w:type="dxa"/>
          </w:tcPr>
          <w:tbl>
            <w:tblPr>
              <w:tblW w:w="491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59"/>
              <w:gridCol w:w="1700"/>
              <w:gridCol w:w="1986"/>
              <w:gridCol w:w="990"/>
              <w:gridCol w:w="993"/>
              <w:gridCol w:w="850"/>
              <w:gridCol w:w="850"/>
              <w:gridCol w:w="853"/>
              <w:gridCol w:w="990"/>
              <w:gridCol w:w="993"/>
              <w:gridCol w:w="1128"/>
            </w:tblGrid>
            <w:tr w:rsidR="0047034E" w:rsidRPr="006B074E" w14:paraId="7CF9D45D" w14:textId="77777777" w:rsidTr="00D71279">
              <w:trPr>
                <w:trHeight w:val="359"/>
              </w:trPr>
              <w:tc>
                <w:tcPr>
                  <w:tcW w:w="800" w:type="pct"/>
                  <w:vMerge w:val="restart"/>
                </w:tcPr>
                <w:p w14:paraId="1145A634" w14:textId="77777777" w:rsidR="0047034E" w:rsidRPr="005A0413" w:rsidRDefault="0047034E" w:rsidP="00BD3536">
                  <w:pPr>
                    <w:spacing w:after="0"/>
                    <w:jc w:val="both"/>
                    <w:rPr>
                      <w:rFonts w:cs="Arial"/>
                      <w:b/>
                      <w:szCs w:val="24"/>
                    </w:rPr>
                  </w:pPr>
                  <w:permStart w:id="1086544256" w:edGrp="everyone"/>
                  <w:r w:rsidRPr="005A0413">
                    <w:rPr>
                      <w:rFonts w:cs="Arial"/>
                      <w:b/>
                      <w:szCs w:val="24"/>
                    </w:rPr>
                    <w:t>Description</w:t>
                  </w:r>
                </w:p>
              </w:tc>
              <w:tc>
                <w:tcPr>
                  <w:tcW w:w="630" w:type="pct"/>
                  <w:vMerge w:val="restart"/>
                </w:tcPr>
                <w:p w14:paraId="3805CA7E" w14:textId="77777777" w:rsidR="0047034E" w:rsidRPr="005A0413" w:rsidRDefault="0047034E" w:rsidP="00BD3536">
                  <w:pPr>
                    <w:spacing w:after="0"/>
                    <w:jc w:val="both"/>
                    <w:rPr>
                      <w:rFonts w:cs="Arial"/>
                      <w:b/>
                      <w:szCs w:val="24"/>
                    </w:rPr>
                  </w:pPr>
                  <w:r w:rsidRPr="005A0413">
                    <w:rPr>
                      <w:rFonts w:cs="Arial"/>
                      <w:b/>
                      <w:szCs w:val="24"/>
                    </w:rPr>
                    <w:t>Start Month</w:t>
                  </w:r>
                  <w:r w:rsidRPr="00F3612A">
                    <w:rPr>
                      <w:rStyle w:val="FootnoteReference"/>
                      <w:rFonts w:cs="Arial"/>
                      <w:b/>
                      <w:szCs w:val="24"/>
                    </w:rPr>
                    <w:footnoteReference w:id="5"/>
                  </w:r>
                </w:p>
              </w:tc>
              <w:tc>
                <w:tcPr>
                  <w:tcW w:w="736" w:type="pct"/>
                  <w:vMerge w:val="restart"/>
                </w:tcPr>
                <w:p w14:paraId="5136270D" w14:textId="77777777" w:rsidR="0047034E" w:rsidRPr="005A0413" w:rsidRDefault="0047034E" w:rsidP="00BD3536">
                  <w:pPr>
                    <w:spacing w:after="0"/>
                    <w:jc w:val="both"/>
                    <w:rPr>
                      <w:rFonts w:cs="Arial"/>
                      <w:b/>
                      <w:szCs w:val="24"/>
                    </w:rPr>
                  </w:pPr>
                  <w:r w:rsidRPr="005A0413">
                    <w:rPr>
                      <w:rFonts w:cs="Arial"/>
                      <w:b/>
                      <w:szCs w:val="24"/>
                    </w:rPr>
                    <w:t>Duration (months)</w:t>
                  </w:r>
                </w:p>
              </w:tc>
              <w:tc>
                <w:tcPr>
                  <w:tcW w:w="2834" w:type="pct"/>
                  <w:gridSpan w:val="8"/>
                </w:tcPr>
                <w:p w14:paraId="5FE216C2" w14:textId="1BF2A288" w:rsidR="0047034E" w:rsidRPr="005A0413" w:rsidRDefault="0047034E" w:rsidP="00BD3536">
                  <w:pPr>
                    <w:spacing w:after="0"/>
                    <w:jc w:val="center"/>
                    <w:rPr>
                      <w:rFonts w:cs="Arial"/>
                      <w:b/>
                      <w:szCs w:val="24"/>
                    </w:rPr>
                  </w:pPr>
                  <w:r w:rsidRPr="005A0413">
                    <w:rPr>
                      <w:rFonts w:cs="Arial"/>
                      <w:b/>
                      <w:szCs w:val="24"/>
                    </w:rPr>
                    <w:t>Month</w:t>
                  </w:r>
                </w:p>
              </w:tc>
            </w:tr>
            <w:tr w:rsidR="001D57CA" w:rsidRPr="006B074E" w14:paraId="169D00BE" w14:textId="77777777" w:rsidTr="001D57CA">
              <w:trPr>
                <w:trHeight w:val="64"/>
              </w:trPr>
              <w:tc>
                <w:tcPr>
                  <w:tcW w:w="800" w:type="pct"/>
                  <w:vMerge/>
                </w:tcPr>
                <w:p w14:paraId="1754F138" w14:textId="77777777" w:rsidR="0047034E" w:rsidRPr="005A0413" w:rsidRDefault="0047034E" w:rsidP="00BD3536">
                  <w:pPr>
                    <w:spacing w:after="0"/>
                    <w:jc w:val="both"/>
                    <w:rPr>
                      <w:rFonts w:cs="Arial"/>
                      <w:b/>
                      <w:szCs w:val="24"/>
                    </w:rPr>
                  </w:pPr>
                </w:p>
              </w:tc>
              <w:tc>
                <w:tcPr>
                  <w:tcW w:w="630" w:type="pct"/>
                  <w:vMerge/>
                </w:tcPr>
                <w:p w14:paraId="30B6A785" w14:textId="77777777" w:rsidR="0047034E" w:rsidRPr="005A0413" w:rsidRDefault="0047034E" w:rsidP="00BD3536">
                  <w:pPr>
                    <w:spacing w:after="0"/>
                    <w:jc w:val="both"/>
                    <w:rPr>
                      <w:rFonts w:cs="Arial"/>
                      <w:b/>
                      <w:szCs w:val="24"/>
                    </w:rPr>
                  </w:pPr>
                </w:p>
              </w:tc>
              <w:tc>
                <w:tcPr>
                  <w:tcW w:w="736" w:type="pct"/>
                  <w:vMerge/>
                </w:tcPr>
                <w:p w14:paraId="6A45594E" w14:textId="77777777" w:rsidR="0047034E" w:rsidRPr="005A0413" w:rsidRDefault="0047034E" w:rsidP="00BD3536">
                  <w:pPr>
                    <w:spacing w:after="0"/>
                    <w:jc w:val="both"/>
                    <w:rPr>
                      <w:rFonts w:cs="Arial"/>
                      <w:b/>
                      <w:szCs w:val="24"/>
                    </w:rPr>
                  </w:pPr>
                </w:p>
              </w:tc>
              <w:tc>
                <w:tcPr>
                  <w:tcW w:w="367" w:type="pct"/>
                </w:tcPr>
                <w:p w14:paraId="017FE3D3" w14:textId="77777777" w:rsidR="0047034E" w:rsidRPr="005A0413" w:rsidRDefault="0047034E" w:rsidP="00BD3536">
                  <w:pPr>
                    <w:spacing w:after="0"/>
                    <w:jc w:val="center"/>
                    <w:rPr>
                      <w:rFonts w:cs="Arial"/>
                      <w:b/>
                      <w:szCs w:val="24"/>
                    </w:rPr>
                  </w:pPr>
                  <w:r w:rsidRPr="005A0413">
                    <w:rPr>
                      <w:rFonts w:cs="Arial"/>
                      <w:b/>
                      <w:szCs w:val="24"/>
                    </w:rPr>
                    <w:t>3</w:t>
                  </w:r>
                </w:p>
              </w:tc>
              <w:tc>
                <w:tcPr>
                  <w:tcW w:w="368" w:type="pct"/>
                </w:tcPr>
                <w:p w14:paraId="2253CB01" w14:textId="77777777" w:rsidR="0047034E" w:rsidRPr="005A0413" w:rsidRDefault="0047034E" w:rsidP="00BD3536">
                  <w:pPr>
                    <w:spacing w:after="0"/>
                    <w:jc w:val="center"/>
                    <w:rPr>
                      <w:rFonts w:cs="Arial"/>
                      <w:b/>
                      <w:szCs w:val="24"/>
                    </w:rPr>
                  </w:pPr>
                  <w:r w:rsidRPr="005A0413">
                    <w:rPr>
                      <w:rFonts w:cs="Arial"/>
                      <w:b/>
                      <w:szCs w:val="24"/>
                    </w:rPr>
                    <w:t>6</w:t>
                  </w:r>
                </w:p>
              </w:tc>
              <w:tc>
                <w:tcPr>
                  <w:tcW w:w="315" w:type="pct"/>
                </w:tcPr>
                <w:p w14:paraId="039FA56F" w14:textId="77777777" w:rsidR="0047034E" w:rsidRPr="005A0413" w:rsidRDefault="0047034E" w:rsidP="00BD3536">
                  <w:pPr>
                    <w:spacing w:after="0"/>
                    <w:jc w:val="center"/>
                    <w:rPr>
                      <w:rFonts w:cs="Arial"/>
                      <w:b/>
                      <w:szCs w:val="24"/>
                    </w:rPr>
                  </w:pPr>
                  <w:r w:rsidRPr="005A0413">
                    <w:rPr>
                      <w:rFonts w:cs="Arial"/>
                      <w:b/>
                      <w:szCs w:val="24"/>
                    </w:rPr>
                    <w:t>9</w:t>
                  </w:r>
                </w:p>
              </w:tc>
              <w:tc>
                <w:tcPr>
                  <w:tcW w:w="315" w:type="pct"/>
                </w:tcPr>
                <w:p w14:paraId="1E9A378E" w14:textId="77777777" w:rsidR="0047034E" w:rsidRPr="005A0413" w:rsidRDefault="0047034E" w:rsidP="00BD3536">
                  <w:pPr>
                    <w:spacing w:after="0"/>
                    <w:jc w:val="center"/>
                    <w:rPr>
                      <w:rFonts w:cs="Arial"/>
                      <w:b/>
                      <w:szCs w:val="24"/>
                    </w:rPr>
                  </w:pPr>
                  <w:r w:rsidRPr="005A0413">
                    <w:rPr>
                      <w:rFonts w:cs="Arial"/>
                      <w:b/>
                      <w:szCs w:val="24"/>
                    </w:rPr>
                    <w:t>12</w:t>
                  </w:r>
                </w:p>
              </w:tc>
              <w:tc>
                <w:tcPr>
                  <w:tcW w:w="316" w:type="pct"/>
                </w:tcPr>
                <w:p w14:paraId="1D520277" w14:textId="77777777" w:rsidR="0047034E" w:rsidRPr="005A0413" w:rsidRDefault="0047034E" w:rsidP="00BD3536">
                  <w:pPr>
                    <w:spacing w:after="0"/>
                    <w:jc w:val="center"/>
                    <w:rPr>
                      <w:rFonts w:cs="Arial"/>
                      <w:b/>
                      <w:szCs w:val="24"/>
                    </w:rPr>
                  </w:pPr>
                  <w:r w:rsidRPr="005A0413">
                    <w:rPr>
                      <w:rFonts w:cs="Arial"/>
                      <w:b/>
                      <w:szCs w:val="24"/>
                    </w:rPr>
                    <w:t>15</w:t>
                  </w:r>
                </w:p>
              </w:tc>
              <w:tc>
                <w:tcPr>
                  <w:tcW w:w="367" w:type="pct"/>
                </w:tcPr>
                <w:p w14:paraId="6E355014" w14:textId="77777777" w:rsidR="0047034E" w:rsidRPr="005A0413" w:rsidRDefault="0047034E" w:rsidP="00BD3536">
                  <w:pPr>
                    <w:spacing w:after="0"/>
                    <w:jc w:val="center"/>
                    <w:rPr>
                      <w:rFonts w:cs="Arial"/>
                      <w:b/>
                      <w:szCs w:val="24"/>
                    </w:rPr>
                  </w:pPr>
                  <w:r w:rsidRPr="005A0413">
                    <w:rPr>
                      <w:rFonts w:cs="Arial"/>
                      <w:b/>
                      <w:szCs w:val="24"/>
                    </w:rPr>
                    <w:t>18</w:t>
                  </w:r>
                </w:p>
              </w:tc>
              <w:tc>
                <w:tcPr>
                  <w:tcW w:w="368" w:type="pct"/>
                </w:tcPr>
                <w:p w14:paraId="0E4E0458" w14:textId="77777777" w:rsidR="0047034E" w:rsidRPr="005A0413" w:rsidRDefault="0047034E" w:rsidP="00BD3536">
                  <w:pPr>
                    <w:spacing w:after="0"/>
                    <w:jc w:val="center"/>
                    <w:rPr>
                      <w:rFonts w:cs="Arial"/>
                      <w:b/>
                      <w:szCs w:val="24"/>
                    </w:rPr>
                  </w:pPr>
                  <w:r w:rsidRPr="005A0413">
                    <w:rPr>
                      <w:rFonts w:cs="Arial"/>
                      <w:b/>
                      <w:szCs w:val="24"/>
                    </w:rPr>
                    <w:t>21</w:t>
                  </w:r>
                </w:p>
              </w:tc>
              <w:tc>
                <w:tcPr>
                  <w:tcW w:w="418" w:type="pct"/>
                </w:tcPr>
                <w:p w14:paraId="62096395" w14:textId="77777777" w:rsidR="0047034E" w:rsidRPr="005A0413" w:rsidRDefault="0047034E" w:rsidP="00BD3536">
                  <w:pPr>
                    <w:spacing w:after="0"/>
                    <w:jc w:val="center"/>
                    <w:rPr>
                      <w:rFonts w:cs="Arial"/>
                      <w:b/>
                      <w:szCs w:val="24"/>
                    </w:rPr>
                  </w:pPr>
                  <w:r w:rsidRPr="005A0413">
                    <w:rPr>
                      <w:rFonts w:cs="Arial"/>
                      <w:b/>
                      <w:szCs w:val="24"/>
                    </w:rPr>
                    <w:t>24</w:t>
                  </w:r>
                </w:p>
              </w:tc>
            </w:tr>
            <w:tr w:rsidR="001D57CA" w:rsidRPr="006B074E" w14:paraId="5140C136" w14:textId="77777777" w:rsidTr="001D57CA">
              <w:trPr>
                <w:trHeight w:val="19"/>
              </w:trPr>
              <w:sdt>
                <w:sdtPr>
                  <w:rPr>
                    <w:rStyle w:val="Styleforproposalinputs10"/>
                  </w:rPr>
                  <w:alias w:val="Research Milestones"/>
                  <w:tag w:val="Research Milestones"/>
                  <w:id w:val="1481036307"/>
                  <w:placeholder>
                    <w:docPart w:val="306BDE0DF7D54CFA94F537BCA18D5B35"/>
                  </w:placeholder>
                  <w:showingPlcHdr/>
                  <w:text/>
                </w:sdtPr>
                <w:sdtEndPr>
                  <w:rPr>
                    <w:rStyle w:val="DefaultParagraphFont"/>
                    <w:rFonts w:cs="Arial"/>
                    <w:color w:val="auto"/>
                    <w:sz w:val="24"/>
                    <w:szCs w:val="20"/>
                  </w:rPr>
                </w:sdtEndPr>
                <w:sdtContent>
                  <w:tc>
                    <w:tcPr>
                      <w:tcW w:w="800" w:type="pct"/>
                    </w:tcPr>
                    <w:p w14:paraId="671C72DD" w14:textId="3294ED32" w:rsidR="0047034E" w:rsidRPr="00DA1DC5" w:rsidRDefault="0047034E" w:rsidP="00BD3536">
                      <w:pPr>
                        <w:spacing w:after="0"/>
                        <w:rPr>
                          <w:rFonts w:cs="Arial"/>
                          <w:sz w:val="20"/>
                          <w:szCs w:val="20"/>
                        </w:rPr>
                      </w:pPr>
                      <w:r w:rsidRPr="00DA1DC5">
                        <w:rPr>
                          <w:rStyle w:val="PlaceholderText"/>
                          <w:rFonts w:cs="Arial"/>
                          <w:sz w:val="20"/>
                          <w:szCs w:val="20"/>
                        </w:rPr>
                        <w:t>Enter Research Milestones</w:t>
                      </w:r>
                    </w:p>
                  </w:tc>
                </w:sdtContent>
              </w:sdt>
              <w:tc>
                <w:tcPr>
                  <w:tcW w:w="630" w:type="pct"/>
                </w:tcPr>
                <w:p w14:paraId="496F68B8" w14:textId="174AA409" w:rsidR="0047034E" w:rsidRPr="00DA1DC5" w:rsidRDefault="0089056E" w:rsidP="00BD3536">
                  <w:pPr>
                    <w:jc w:val="center"/>
                    <w:rPr>
                      <w:rFonts w:cs="Arial"/>
                      <w:sz w:val="20"/>
                      <w:szCs w:val="20"/>
                    </w:rPr>
                  </w:pPr>
                  <w:sdt>
                    <w:sdtPr>
                      <w:rPr>
                        <w:rStyle w:val="Styleforproposalinputs10"/>
                      </w:rPr>
                      <w:alias w:val="Text Box"/>
                      <w:tag w:val="Text Box"/>
                      <w:id w:val="-35279490"/>
                      <w:placeholder>
                        <w:docPart w:val="8DB0915443894773B1798946C2C19CDA"/>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736" w:type="pct"/>
                </w:tcPr>
                <w:p w14:paraId="52112BEA" w14:textId="53AE362E" w:rsidR="0047034E" w:rsidRPr="00DA1DC5" w:rsidRDefault="0089056E" w:rsidP="00BD3536">
                  <w:pPr>
                    <w:jc w:val="center"/>
                    <w:rPr>
                      <w:color w:val="4472C4" w:themeColor="accent5"/>
                      <w:sz w:val="20"/>
                      <w:szCs w:val="20"/>
                    </w:rPr>
                  </w:pPr>
                  <w:sdt>
                    <w:sdtPr>
                      <w:rPr>
                        <w:rStyle w:val="Styleforproposalinputs10"/>
                      </w:rPr>
                      <w:alias w:val="Text Box"/>
                      <w:tag w:val="Text Box"/>
                      <w:id w:val="1876656193"/>
                      <w:placeholder>
                        <w:docPart w:val="D3D49FBF808442B1A66F8E87B863689A"/>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367" w:type="pct"/>
                </w:tcPr>
                <w:p w14:paraId="77CE9E60" w14:textId="77777777" w:rsidR="0047034E" w:rsidRPr="00DA1DC5" w:rsidRDefault="0047034E" w:rsidP="00BD3536">
                  <w:pPr>
                    <w:spacing w:after="0"/>
                    <w:jc w:val="both"/>
                    <w:rPr>
                      <w:rFonts w:cs="Arial"/>
                      <w:sz w:val="20"/>
                      <w:szCs w:val="20"/>
                    </w:rPr>
                  </w:pPr>
                </w:p>
              </w:tc>
              <w:tc>
                <w:tcPr>
                  <w:tcW w:w="368" w:type="pct"/>
                </w:tcPr>
                <w:p w14:paraId="4C9EB811" w14:textId="77777777" w:rsidR="0047034E" w:rsidRPr="00DA1DC5" w:rsidRDefault="0047034E" w:rsidP="00BD3536">
                  <w:pPr>
                    <w:spacing w:after="0"/>
                    <w:jc w:val="both"/>
                    <w:rPr>
                      <w:rFonts w:cs="Arial"/>
                      <w:sz w:val="20"/>
                      <w:szCs w:val="20"/>
                    </w:rPr>
                  </w:pPr>
                </w:p>
              </w:tc>
              <w:tc>
                <w:tcPr>
                  <w:tcW w:w="315" w:type="pct"/>
                </w:tcPr>
                <w:p w14:paraId="0008534C" w14:textId="77777777" w:rsidR="0047034E" w:rsidRPr="00DA1DC5" w:rsidRDefault="0047034E" w:rsidP="00BD3536">
                  <w:pPr>
                    <w:spacing w:after="0"/>
                    <w:jc w:val="both"/>
                    <w:rPr>
                      <w:rFonts w:cs="Arial"/>
                      <w:sz w:val="20"/>
                      <w:szCs w:val="20"/>
                    </w:rPr>
                  </w:pPr>
                </w:p>
              </w:tc>
              <w:tc>
                <w:tcPr>
                  <w:tcW w:w="315" w:type="pct"/>
                </w:tcPr>
                <w:p w14:paraId="5A704C65" w14:textId="77777777" w:rsidR="0047034E" w:rsidRPr="00DA1DC5" w:rsidRDefault="0047034E" w:rsidP="00BD3536">
                  <w:pPr>
                    <w:spacing w:after="0"/>
                    <w:jc w:val="both"/>
                    <w:rPr>
                      <w:rFonts w:cs="Arial"/>
                      <w:sz w:val="20"/>
                      <w:szCs w:val="20"/>
                    </w:rPr>
                  </w:pPr>
                </w:p>
              </w:tc>
              <w:tc>
                <w:tcPr>
                  <w:tcW w:w="316" w:type="pct"/>
                </w:tcPr>
                <w:p w14:paraId="212FAAF7" w14:textId="77777777" w:rsidR="0047034E" w:rsidRPr="00DA1DC5" w:rsidRDefault="0047034E" w:rsidP="00BD3536">
                  <w:pPr>
                    <w:spacing w:after="0"/>
                    <w:jc w:val="both"/>
                    <w:rPr>
                      <w:rFonts w:cs="Arial"/>
                      <w:sz w:val="20"/>
                      <w:szCs w:val="20"/>
                    </w:rPr>
                  </w:pPr>
                </w:p>
              </w:tc>
              <w:tc>
                <w:tcPr>
                  <w:tcW w:w="367" w:type="pct"/>
                </w:tcPr>
                <w:p w14:paraId="3CBE98E7" w14:textId="77777777" w:rsidR="0047034E" w:rsidRPr="00DA1DC5" w:rsidRDefault="0047034E" w:rsidP="00BD3536">
                  <w:pPr>
                    <w:spacing w:after="0"/>
                    <w:jc w:val="both"/>
                    <w:rPr>
                      <w:rFonts w:cs="Arial"/>
                      <w:sz w:val="20"/>
                      <w:szCs w:val="20"/>
                    </w:rPr>
                  </w:pPr>
                </w:p>
              </w:tc>
              <w:tc>
                <w:tcPr>
                  <w:tcW w:w="368" w:type="pct"/>
                </w:tcPr>
                <w:p w14:paraId="76FCA138" w14:textId="77777777" w:rsidR="0047034E" w:rsidRPr="00DA1DC5" w:rsidRDefault="0047034E" w:rsidP="00BD3536">
                  <w:pPr>
                    <w:spacing w:after="0"/>
                    <w:jc w:val="both"/>
                    <w:rPr>
                      <w:rFonts w:cs="Arial"/>
                      <w:sz w:val="20"/>
                      <w:szCs w:val="20"/>
                    </w:rPr>
                  </w:pPr>
                </w:p>
              </w:tc>
              <w:tc>
                <w:tcPr>
                  <w:tcW w:w="418" w:type="pct"/>
                </w:tcPr>
                <w:p w14:paraId="54C1D03D" w14:textId="77777777" w:rsidR="0047034E" w:rsidRPr="00DA1DC5" w:rsidRDefault="0047034E" w:rsidP="00BD3536">
                  <w:pPr>
                    <w:spacing w:after="0"/>
                    <w:jc w:val="both"/>
                    <w:rPr>
                      <w:rFonts w:cs="Arial"/>
                      <w:sz w:val="20"/>
                      <w:szCs w:val="20"/>
                    </w:rPr>
                  </w:pPr>
                </w:p>
              </w:tc>
            </w:tr>
            <w:tr w:rsidR="001D57CA" w:rsidRPr="006B074E" w14:paraId="6EB61B4D" w14:textId="77777777" w:rsidTr="001D57CA">
              <w:trPr>
                <w:trHeight w:val="19"/>
              </w:trPr>
              <w:sdt>
                <w:sdtPr>
                  <w:rPr>
                    <w:rStyle w:val="Styleforproposalinputs10"/>
                  </w:rPr>
                  <w:alias w:val="Research Milestones"/>
                  <w:tag w:val="Research Milestones"/>
                  <w:id w:val="2022422932"/>
                  <w:placeholder>
                    <w:docPart w:val="A77F85C7E4604FAEBF60F59FFBA2FE60"/>
                  </w:placeholder>
                  <w:showingPlcHdr/>
                  <w:text/>
                </w:sdtPr>
                <w:sdtEndPr>
                  <w:rPr>
                    <w:rStyle w:val="DefaultParagraphFont"/>
                    <w:rFonts w:cs="Arial"/>
                    <w:color w:val="auto"/>
                    <w:sz w:val="24"/>
                    <w:szCs w:val="20"/>
                  </w:rPr>
                </w:sdtEndPr>
                <w:sdtContent>
                  <w:tc>
                    <w:tcPr>
                      <w:tcW w:w="800" w:type="pct"/>
                    </w:tcPr>
                    <w:p w14:paraId="3C4106AA" w14:textId="03B75B5C" w:rsidR="0047034E" w:rsidRPr="00DA1DC5" w:rsidRDefault="0047034E" w:rsidP="00BD3536">
                      <w:pPr>
                        <w:spacing w:after="0"/>
                        <w:rPr>
                          <w:rFonts w:cs="Arial"/>
                          <w:sz w:val="20"/>
                          <w:szCs w:val="20"/>
                        </w:rPr>
                      </w:pPr>
                      <w:r w:rsidRPr="005D1A6F">
                        <w:rPr>
                          <w:rStyle w:val="PlaceholderText"/>
                          <w:rFonts w:cs="Arial"/>
                          <w:sz w:val="20"/>
                          <w:szCs w:val="20"/>
                        </w:rPr>
                        <w:t>Enter Research Milestones</w:t>
                      </w:r>
                    </w:p>
                  </w:tc>
                </w:sdtContent>
              </w:sdt>
              <w:tc>
                <w:tcPr>
                  <w:tcW w:w="630" w:type="pct"/>
                </w:tcPr>
                <w:p w14:paraId="25A97DA1" w14:textId="4103ECD5" w:rsidR="0047034E" w:rsidRPr="00DA1DC5" w:rsidRDefault="0089056E" w:rsidP="00BD3536">
                  <w:pPr>
                    <w:spacing w:after="0"/>
                    <w:jc w:val="center"/>
                    <w:rPr>
                      <w:rFonts w:cs="Arial"/>
                      <w:sz w:val="20"/>
                      <w:szCs w:val="20"/>
                    </w:rPr>
                  </w:pPr>
                  <w:sdt>
                    <w:sdtPr>
                      <w:rPr>
                        <w:rStyle w:val="Styleforproposalinputs10"/>
                      </w:rPr>
                      <w:alias w:val="Text Box"/>
                      <w:tag w:val="Text Box"/>
                      <w:id w:val="-605415654"/>
                      <w:placeholder>
                        <w:docPart w:val="15F89F127F9C499B856BCAE2B70AC687"/>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736" w:type="pct"/>
                </w:tcPr>
                <w:p w14:paraId="7245431B" w14:textId="2A5B6454" w:rsidR="0047034E" w:rsidRPr="00DA1DC5" w:rsidRDefault="0089056E" w:rsidP="00BD3536">
                  <w:pPr>
                    <w:spacing w:after="0"/>
                    <w:jc w:val="center"/>
                    <w:rPr>
                      <w:rFonts w:cs="Arial"/>
                      <w:sz w:val="20"/>
                      <w:szCs w:val="20"/>
                    </w:rPr>
                  </w:pPr>
                  <w:sdt>
                    <w:sdtPr>
                      <w:rPr>
                        <w:rStyle w:val="Styleforproposalinputs10"/>
                      </w:rPr>
                      <w:alias w:val="Text Box"/>
                      <w:tag w:val="Text Box"/>
                      <w:id w:val="1628272956"/>
                      <w:placeholder>
                        <w:docPart w:val="0D6953AB86814B9D8C8BE8C5695D4485"/>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367" w:type="pct"/>
                </w:tcPr>
                <w:p w14:paraId="662C56CC" w14:textId="77777777" w:rsidR="0047034E" w:rsidRPr="00DA1DC5" w:rsidRDefault="0047034E" w:rsidP="00BD3536">
                  <w:pPr>
                    <w:spacing w:after="0"/>
                    <w:jc w:val="both"/>
                    <w:rPr>
                      <w:rFonts w:cs="Arial"/>
                      <w:sz w:val="20"/>
                      <w:szCs w:val="20"/>
                    </w:rPr>
                  </w:pPr>
                </w:p>
              </w:tc>
              <w:tc>
                <w:tcPr>
                  <w:tcW w:w="368" w:type="pct"/>
                </w:tcPr>
                <w:p w14:paraId="4E0AB0D7" w14:textId="77777777" w:rsidR="0047034E" w:rsidRPr="00DA1DC5" w:rsidRDefault="0047034E" w:rsidP="00BD3536">
                  <w:pPr>
                    <w:spacing w:after="0"/>
                    <w:jc w:val="both"/>
                    <w:rPr>
                      <w:rFonts w:cs="Arial"/>
                      <w:sz w:val="20"/>
                      <w:szCs w:val="20"/>
                    </w:rPr>
                  </w:pPr>
                </w:p>
              </w:tc>
              <w:tc>
                <w:tcPr>
                  <w:tcW w:w="315" w:type="pct"/>
                </w:tcPr>
                <w:p w14:paraId="0B2F150E" w14:textId="77777777" w:rsidR="0047034E" w:rsidRPr="00DA1DC5" w:rsidRDefault="0047034E" w:rsidP="00BD3536">
                  <w:pPr>
                    <w:spacing w:after="0"/>
                    <w:jc w:val="both"/>
                    <w:rPr>
                      <w:rFonts w:cs="Arial"/>
                      <w:sz w:val="20"/>
                      <w:szCs w:val="20"/>
                    </w:rPr>
                  </w:pPr>
                </w:p>
              </w:tc>
              <w:tc>
                <w:tcPr>
                  <w:tcW w:w="315" w:type="pct"/>
                </w:tcPr>
                <w:p w14:paraId="2847719C" w14:textId="77777777" w:rsidR="0047034E" w:rsidRPr="00DA1DC5" w:rsidRDefault="0047034E" w:rsidP="00BD3536">
                  <w:pPr>
                    <w:spacing w:after="0"/>
                    <w:jc w:val="both"/>
                    <w:rPr>
                      <w:rFonts w:cs="Arial"/>
                      <w:sz w:val="20"/>
                      <w:szCs w:val="20"/>
                    </w:rPr>
                  </w:pPr>
                </w:p>
              </w:tc>
              <w:tc>
                <w:tcPr>
                  <w:tcW w:w="316" w:type="pct"/>
                </w:tcPr>
                <w:p w14:paraId="57DE3800" w14:textId="77777777" w:rsidR="0047034E" w:rsidRPr="00DA1DC5" w:rsidRDefault="0047034E" w:rsidP="00BD3536">
                  <w:pPr>
                    <w:spacing w:after="0"/>
                    <w:jc w:val="both"/>
                    <w:rPr>
                      <w:rFonts w:cs="Arial"/>
                      <w:sz w:val="20"/>
                      <w:szCs w:val="20"/>
                    </w:rPr>
                  </w:pPr>
                </w:p>
              </w:tc>
              <w:tc>
                <w:tcPr>
                  <w:tcW w:w="367" w:type="pct"/>
                </w:tcPr>
                <w:p w14:paraId="03173909" w14:textId="77777777" w:rsidR="0047034E" w:rsidRPr="00DA1DC5" w:rsidRDefault="0047034E" w:rsidP="00BD3536">
                  <w:pPr>
                    <w:spacing w:after="0"/>
                    <w:jc w:val="both"/>
                    <w:rPr>
                      <w:rFonts w:cs="Arial"/>
                      <w:sz w:val="20"/>
                      <w:szCs w:val="20"/>
                    </w:rPr>
                  </w:pPr>
                </w:p>
              </w:tc>
              <w:tc>
                <w:tcPr>
                  <w:tcW w:w="368" w:type="pct"/>
                </w:tcPr>
                <w:p w14:paraId="2CF3CA5D" w14:textId="77777777" w:rsidR="0047034E" w:rsidRPr="00DA1DC5" w:rsidRDefault="0047034E" w:rsidP="00BD3536">
                  <w:pPr>
                    <w:spacing w:after="0"/>
                    <w:jc w:val="both"/>
                    <w:rPr>
                      <w:rFonts w:cs="Arial"/>
                      <w:sz w:val="20"/>
                      <w:szCs w:val="20"/>
                    </w:rPr>
                  </w:pPr>
                </w:p>
              </w:tc>
              <w:tc>
                <w:tcPr>
                  <w:tcW w:w="418" w:type="pct"/>
                </w:tcPr>
                <w:p w14:paraId="1FA71F31" w14:textId="77777777" w:rsidR="0047034E" w:rsidRPr="00DA1DC5" w:rsidRDefault="0047034E" w:rsidP="00BD3536">
                  <w:pPr>
                    <w:spacing w:after="0"/>
                    <w:jc w:val="both"/>
                    <w:rPr>
                      <w:rFonts w:cs="Arial"/>
                      <w:sz w:val="20"/>
                      <w:szCs w:val="20"/>
                    </w:rPr>
                  </w:pPr>
                </w:p>
              </w:tc>
            </w:tr>
            <w:tr w:rsidR="001D57CA" w:rsidRPr="006B074E" w14:paraId="7BBED76E" w14:textId="77777777" w:rsidTr="001D57CA">
              <w:trPr>
                <w:trHeight w:val="19"/>
              </w:trPr>
              <w:sdt>
                <w:sdtPr>
                  <w:rPr>
                    <w:rStyle w:val="Styleforproposalinputs10"/>
                  </w:rPr>
                  <w:alias w:val="Research Milestones"/>
                  <w:tag w:val="Research Milestones"/>
                  <w:id w:val="313836754"/>
                  <w:placeholder>
                    <w:docPart w:val="76ED73B9BCA3400588A021B70629F955"/>
                  </w:placeholder>
                  <w:showingPlcHdr/>
                  <w:text/>
                </w:sdtPr>
                <w:sdtEndPr>
                  <w:rPr>
                    <w:rStyle w:val="DefaultParagraphFont"/>
                    <w:rFonts w:cs="Arial"/>
                    <w:color w:val="auto"/>
                    <w:sz w:val="24"/>
                    <w:szCs w:val="20"/>
                  </w:rPr>
                </w:sdtEndPr>
                <w:sdtContent>
                  <w:tc>
                    <w:tcPr>
                      <w:tcW w:w="800" w:type="pct"/>
                    </w:tcPr>
                    <w:p w14:paraId="5B42501B" w14:textId="0C13F5D2" w:rsidR="0047034E" w:rsidRPr="00DA1DC5" w:rsidRDefault="0047034E" w:rsidP="00BD3536">
                      <w:pPr>
                        <w:spacing w:after="0"/>
                        <w:rPr>
                          <w:rFonts w:cs="Arial"/>
                          <w:sz w:val="20"/>
                          <w:szCs w:val="20"/>
                        </w:rPr>
                      </w:pPr>
                      <w:r w:rsidRPr="005D1A6F">
                        <w:rPr>
                          <w:rStyle w:val="PlaceholderText"/>
                          <w:rFonts w:cs="Arial"/>
                          <w:sz w:val="20"/>
                          <w:szCs w:val="20"/>
                        </w:rPr>
                        <w:t>Enter Research Milestones</w:t>
                      </w:r>
                    </w:p>
                  </w:tc>
                </w:sdtContent>
              </w:sdt>
              <w:tc>
                <w:tcPr>
                  <w:tcW w:w="630" w:type="pct"/>
                </w:tcPr>
                <w:p w14:paraId="1A0814D2" w14:textId="4E8288AF" w:rsidR="0047034E" w:rsidRPr="00DA1DC5" w:rsidRDefault="0089056E" w:rsidP="00BD3536">
                  <w:pPr>
                    <w:spacing w:after="0"/>
                    <w:jc w:val="center"/>
                    <w:rPr>
                      <w:rFonts w:cs="Arial"/>
                      <w:sz w:val="20"/>
                      <w:szCs w:val="20"/>
                    </w:rPr>
                  </w:pPr>
                  <w:sdt>
                    <w:sdtPr>
                      <w:rPr>
                        <w:rStyle w:val="Styleforproposalinputs10"/>
                      </w:rPr>
                      <w:alias w:val="Text Box"/>
                      <w:tag w:val="Text Box"/>
                      <w:id w:val="358010911"/>
                      <w:placeholder>
                        <w:docPart w:val="2224BCC2601049B982DCF07725D709AA"/>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736" w:type="pct"/>
                </w:tcPr>
                <w:p w14:paraId="43137D2D" w14:textId="4D731CF5" w:rsidR="0047034E" w:rsidRPr="00DA1DC5" w:rsidRDefault="0089056E" w:rsidP="00BD3536">
                  <w:pPr>
                    <w:spacing w:after="0"/>
                    <w:jc w:val="center"/>
                    <w:rPr>
                      <w:rFonts w:cs="Arial"/>
                      <w:sz w:val="20"/>
                      <w:szCs w:val="20"/>
                    </w:rPr>
                  </w:pPr>
                  <w:sdt>
                    <w:sdtPr>
                      <w:rPr>
                        <w:rStyle w:val="Styleforproposalinputs10"/>
                      </w:rPr>
                      <w:alias w:val="Text Box"/>
                      <w:tag w:val="Text Box"/>
                      <w:id w:val="1105917112"/>
                      <w:placeholder>
                        <w:docPart w:val="2FE58A1BF21D45E78ABEE1CFAFD77EDD"/>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367" w:type="pct"/>
                </w:tcPr>
                <w:p w14:paraId="5DB60CB9" w14:textId="77777777" w:rsidR="0047034E" w:rsidRPr="00DA1DC5" w:rsidRDefault="0047034E" w:rsidP="00BD3536">
                  <w:pPr>
                    <w:spacing w:after="0"/>
                    <w:jc w:val="both"/>
                    <w:rPr>
                      <w:rFonts w:cs="Arial"/>
                      <w:sz w:val="20"/>
                      <w:szCs w:val="20"/>
                    </w:rPr>
                  </w:pPr>
                </w:p>
              </w:tc>
              <w:tc>
                <w:tcPr>
                  <w:tcW w:w="368" w:type="pct"/>
                </w:tcPr>
                <w:p w14:paraId="2C130C32" w14:textId="77777777" w:rsidR="0047034E" w:rsidRPr="00DA1DC5" w:rsidRDefault="0047034E" w:rsidP="00BD3536">
                  <w:pPr>
                    <w:spacing w:after="0"/>
                    <w:jc w:val="both"/>
                    <w:rPr>
                      <w:rFonts w:cs="Arial"/>
                      <w:sz w:val="20"/>
                      <w:szCs w:val="20"/>
                    </w:rPr>
                  </w:pPr>
                </w:p>
              </w:tc>
              <w:tc>
                <w:tcPr>
                  <w:tcW w:w="315" w:type="pct"/>
                </w:tcPr>
                <w:p w14:paraId="71C79EB9" w14:textId="77777777" w:rsidR="0047034E" w:rsidRPr="00DA1DC5" w:rsidRDefault="0047034E" w:rsidP="00BD3536">
                  <w:pPr>
                    <w:spacing w:after="0"/>
                    <w:jc w:val="both"/>
                    <w:rPr>
                      <w:rFonts w:cs="Arial"/>
                      <w:sz w:val="20"/>
                      <w:szCs w:val="20"/>
                    </w:rPr>
                  </w:pPr>
                </w:p>
              </w:tc>
              <w:tc>
                <w:tcPr>
                  <w:tcW w:w="315" w:type="pct"/>
                </w:tcPr>
                <w:p w14:paraId="122100C4" w14:textId="77777777" w:rsidR="0047034E" w:rsidRPr="00DA1DC5" w:rsidRDefault="0047034E" w:rsidP="00BD3536">
                  <w:pPr>
                    <w:spacing w:after="0"/>
                    <w:jc w:val="both"/>
                    <w:rPr>
                      <w:rFonts w:cs="Arial"/>
                      <w:sz w:val="20"/>
                      <w:szCs w:val="20"/>
                    </w:rPr>
                  </w:pPr>
                </w:p>
              </w:tc>
              <w:tc>
                <w:tcPr>
                  <w:tcW w:w="316" w:type="pct"/>
                </w:tcPr>
                <w:p w14:paraId="172725DD" w14:textId="77777777" w:rsidR="0047034E" w:rsidRPr="00DA1DC5" w:rsidRDefault="0047034E" w:rsidP="00BD3536">
                  <w:pPr>
                    <w:spacing w:after="0"/>
                    <w:jc w:val="both"/>
                    <w:rPr>
                      <w:rFonts w:cs="Arial"/>
                      <w:sz w:val="20"/>
                      <w:szCs w:val="20"/>
                    </w:rPr>
                  </w:pPr>
                </w:p>
              </w:tc>
              <w:tc>
                <w:tcPr>
                  <w:tcW w:w="367" w:type="pct"/>
                </w:tcPr>
                <w:p w14:paraId="53E44DC6" w14:textId="77777777" w:rsidR="0047034E" w:rsidRPr="00DA1DC5" w:rsidRDefault="0047034E" w:rsidP="00BD3536">
                  <w:pPr>
                    <w:spacing w:after="0"/>
                    <w:jc w:val="both"/>
                    <w:rPr>
                      <w:rFonts w:cs="Arial"/>
                      <w:sz w:val="20"/>
                      <w:szCs w:val="20"/>
                    </w:rPr>
                  </w:pPr>
                </w:p>
              </w:tc>
              <w:tc>
                <w:tcPr>
                  <w:tcW w:w="368" w:type="pct"/>
                </w:tcPr>
                <w:p w14:paraId="7888917F" w14:textId="77777777" w:rsidR="0047034E" w:rsidRPr="00DA1DC5" w:rsidRDefault="0047034E" w:rsidP="00BD3536">
                  <w:pPr>
                    <w:spacing w:after="0"/>
                    <w:jc w:val="both"/>
                    <w:rPr>
                      <w:rFonts w:cs="Arial"/>
                      <w:sz w:val="20"/>
                      <w:szCs w:val="20"/>
                    </w:rPr>
                  </w:pPr>
                </w:p>
              </w:tc>
              <w:tc>
                <w:tcPr>
                  <w:tcW w:w="418" w:type="pct"/>
                </w:tcPr>
                <w:p w14:paraId="2A42BCE9" w14:textId="77777777" w:rsidR="0047034E" w:rsidRPr="00DA1DC5" w:rsidRDefault="0047034E" w:rsidP="00BD3536">
                  <w:pPr>
                    <w:spacing w:after="0"/>
                    <w:jc w:val="both"/>
                    <w:rPr>
                      <w:rFonts w:cs="Arial"/>
                      <w:sz w:val="20"/>
                      <w:szCs w:val="20"/>
                    </w:rPr>
                  </w:pPr>
                </w:p>
              </w:tc>
            </w:tr>
            <w:tr w:rsidR="001D57CA" w:rsidRPr="006B074E" w14:paraId="689ED0FE" w14:textId="77777777" w:rsidTr="001D57CA">
              <w:trPr>
                <w:trHeight w:val="19"/>
              </w:trPr>
              <w:sdt>
                <w:sdtPr>
                  <w:rPr>
                    <w:rStyle w:val="Styleforproposalinputs10"/>
                  </w:rPr>
                  <w:alias w:val="Research Milestones"/>
                  <w:tag w:val="Research Milestones"/>
                  <w:id w:val="-344947569"/>
                  <w:placeholder>
                    <w:docPart w:val="67DC567865124F90A821DFBD637E3FC0"/>
                  </w:placeholder>
                  <w:showingPlcHdr/>
                  <w:text/>
                </w:sdtPr>
                <w:sdtEndPr>
                  <w:rPr>
                    <w:rStyle w:val="DefaultParagraphFont"/>
                    <w:rFonts w:cs="Arial"/>
                    <w:color w:val="auto"/>
                    <w:sz w:val="24"/>
                    <w:szCs w:val="20"/>
                  </w:rPr>
                </w:sdtEndPr>
                <w:sdtContent>
                  <w:tc>
                    <w:tcPr>
                      <w:tcW w:w="800" w:type="pct"/>
                    </w:tcPr>
                    <w:p w14:paraId="635B7E49" w14:textId="5EDF238A" w:rsidR="0047034E" w:rsidRPr="00DA1DC5" w:rsidRDefault="0047034E" w:rsidP="00BD3536">
                      <w:pPr>
                        <w:spacing w:after="0"/>
                        <w:rPr>
                          <w:rFonts w:cs="Arial"/>
                          <w:sz w:val="20"/>
                          <w:szCs w:val="20"/>
                        </w:rPr>
                      </w:pPr>
                      <w:r w:rsidRPr="005D1A6F">
                        <w:rPr>
                          <w:rStyle w:val="PlaceholderText"/>
                          <w:rFonts w:cs="Arial"/>
                          <w:sz w:val="20"/>
                          <w:szCs w:val="20"/>
                        </w:rPr>
                        <w:t>Enter Research Milestones</w:t>
                      </w:r>
                    </w:p>
                  </w:tc>
                </w:sdtContent>
              </w:sdt>
              <w:tc>
                <w:tcPr>
                  <w:tcW w:w="630" w:type="pct"/>
                </w:tcPr>
                <w:p w14:paraId="4808A2F1" w14:textId="6EE6880F" w:rsidR="0047034E" w:rsidRPr="00DA1DC5" w:rsidRDefault="0089056E" w:rsidP="00BD3536">
                  <w:pPr>
                    <w:spacing w:after="0"/>
                    <w:jc w:val="center"/>
                    <w:rPr>
                      <w:rFonts w:cs="Arial"/>
                      <w:sz w:val="20"/>
                      <w:szCs w:val="20"/>
                    </w:rPr>
                  </w:pPr>
                  <w:sdt>
                    <w:sdtPr>
                      <w:rPr>
                        <w:rStyle w:val="Styleforproposalinputs10"/>
                      </w:rPr>
                      <w:alias w:val="Text Box"/>
                      <w:tag w:val="Text Box"/>
                      <w:id w:val="678321920"/>
                      <w:placeholder>
                        <w:docPart w:val="7EF0B2E873244238804E330F04A01AA6"/>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736" w:type="pct"/>
                </w:tcPr>
                <w:p w14:paraId="0E5FCB06" w14:textId="5DAAE159" w:rsidR="0047034E" w:rsidRPr="00DA1DC5" w:rsidRDefault="0089056E" w:rsidP="00BD3536">
                  <w:pPr>
                    <w:spacing w:after="0"/>
                    <w:jc w:val="center"/>
                    <w:rPr>
                      <w:rFonts w:cs="Arial"/>
                      <w:sz w:val="20"/>
                      <w:szCs w:val="20"/>
                    </w:rPr>
                  </w:pPr>
                  <w:sdt>
                    <w:sdtPr>
                      <w:rPr>
                        <w:rStyle w:val="Styleforproposalinputs10"/>
                      </w:rPr>
                      <w:alias w:val="Text Box"/>
                      <w:tag w:val="Text Box"/>
                      <w:id w:val="533697206"/>
                      <w:placeholder>
                        <w:docPart w:val="2B8913A2C1C047F29BE36F1807B25FDC"/>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367" w:type="pct"/>
                </w:tcPr>
                <w:p w14:paraId="0BFC65FF" w14:textId="77777777" w:rsidR="0047034E" w:rsidRPr="00DA1DC5" w:rsidRDefault="0047034E" w:rsidP="00BD3536">
                  <w:pPr>
                    <w:spacing w:after="0"/>
                    <w:jc w:val="both"/>
                    <w:rPr>
                      <w:rFonts w:cs="Arial"/>
                      <w:sz w:val="20"/>
                      <w:szCs w:val="20"/>
                    </w:rPr>
                  </w:pPr>
                </w:p>
              </w:tc>
              <w:tc>
                <w:tcPr>
                  <w:tcW w:w="368" w:type="pct"/>
                </w:tcPr>
                <w:p w14:paraId="6CE19FAE" w14:textId="77777777" w:rsidR="0047034E" w:rsidRPr="00DA1DC5" w:rsidRDefault="0047034E" w:rsidP="00BD3536">
                  <w:pPr>
                    <w:spacing w:after="0"/>
                    <w:jc w:val="both"/>
                    <w:rPr>
                      <w:rFonts w:cs="Arial"/>
                      <w:sz w:val="20"/>
                      <w:szCs w:val="20"/>
                    </w:rPr>
                  </w:pPr>
                </w:p>
              </w:tc>
              <w:tc>
                <w:tcPr>
                  <w:tcW w:w="315" w:type="pct"/>
                </w:tcPr>
                <w:p w14:paraId="26B7D152" w14:textId="77777777" w:rsidR="0047034E" w:rsidRPr="00DA1DC5" w:rsidRDefault="0047034E" w:rsidP="00BD3536">
                  <w:pPr>
                    <w:spacing w:after="0"/>
                    <w:jc w:val="both"/>
                    <w:rPr>
                      <w:rFonts w:cs="Arial"/>
                      <w:sz w:val="20"/>
                      <w:szCs w:val="20"/>
                    </w:rPr>
                  </w:pPr>
                </w:p>
              </w:tc>
              <w:tc>
                <w:tcPr>
                  <w:tcW w:w="315" w:type="pct"/>
                </w:tcPr>
                <w:p w14:paraId="74E5FB0C" w14:textId="77777777" w:rsidR="0047034E" w:rsidRPr="00DA1DC5" w:rsidRDefault="0047034E" w:rsidP="00BD3536">
                  <w:pPr>
                    <w:spacing w:after="0"/>
                    <w:jc w:val="both"/>
                    <w:rPr>
                      <w:rFonts w:cs="Arial"/>
                      <w:sz w:val="20"/>
                      <w:szCs w:val="20"/>
                    </w:rPr>
                  </w:pPr>
                </w:p>
              </w:tc>
              <w:tc>
                <w:tcPr>
                  <w:tcW w:w="316" w:type="pct"/>
                </w:tcPr>
                <w:p w14:paraId="35DCE768" w14:textId="77777777" w:rsidR="0047034E" w:rsidRPr="00DA1DC5" w:rsidRDefault="0047034E" w:rsidP="00BD3536">
                  <w:pPr>
                    <w:spacing w:after="0"/>
                    <w:jc w:val="both"/>
                    <w:rPr>
                      <w:rFonts w:cs="Arial"/>
                      <w:sz w:val="20"/>
                      <w:szCs w:val="20"/>
                    </w:rPr>
                  </w:pPr>
                </w:p>
              </w:tc>
              <w:tc>
                <w:tcPr>
                  <w:tcW w:w="367" w:type="pct"/>
                </w:tcPr>
                <w:p w14:paraId="76A657EB" w14:textId="77777777" w:rsidR="0047034E" w:rsidRPr="00DA1DC5" w:rsidRDefault="0047034E" w:rsidP="00BD3536">
                  <w:pPr>
                    <w:spacing w:after="0"/>
                    <w:jc w:val="both"/>
                    <w:rPr>
                      <w:rFonts w:cs="Arial"/>
                      <w:sz w:val="20"/>
                      <w:szCs w:val="20"/>
                    </w:rPr>
                  </w:pPr>
                </w:p>
              </w:tc>
              <w:tc>
                <w:tcPr>
                  <w:tcW w:w="368" w:type="pct"/>
                </w:tcPr>
                <w:p w14:paraId="6687DC16" w14:textId="77777777" w:rsidR="0047034E" w:rsidRPr="00DA1DC5" w:rsidRDefault="0047034E" w:rsidP="00BD3536">
                  <w:pPr>
                    <w:spacing w:after="0"/>
                    <w:jc w:val="both"/>
                    <w:rPr>
                      <w:rFonts w:cs="Arial"/>
                      <w:sz w:val="20"/>
                      <w:szCs w:val="20"/>
                    </w:rPr>
                  </w:pPr>
                </w:p>
              </w:tc>
              <w:tc>
                <w:tcPr>
                  <w:tcW w:w="418" w:type="pct"/>
                </w:tcPr>
                <w:p w14:paraId="051332CE" w14:textId="77777777" w:rsidR="0047034E" w:rsidRPr="00DA1DC5" w:rsidRDefault="0047034E" w:rsidP="00BD3536">
                  <w:pPr>
                    <w:spacing w:after="0"/>
                    <w:jc w:val="both"/>
                    <w:rPr>
                      <w:rFonts w:cs="Arial"/>
                      <w:sz w:val="20"/>
                      <w:szCs w:val="20"/>
                    </w:rPr>
                  </w:pPr>
                </w:p>
              </w:tc>
            </w:tr>
            <w:tr w:rsidR="001D57CA" w:rsidRPr="006B074E" w14:paraId="2E454715" w14:textId="77777777" w:rsidTr="001D57CA">
              <w:trPr>
                <w:trHeight w:val="19"/>
              </w:trPr>
              <w:sdt>
                <w:sdtPr>
                  <w:rPr>
                    <w:rStyle w:val="Styleforproposalinputs10"/>
                  </w:rPr>
                  <w:alias w:val="Research Milestones"/>
                  <w:tag w:val="Research Milestones"/>
                  <w:id w:val="1190256217"/>
                  <w:placeholder>
                    <w:docPart w:val="CCFADBE4951843F38C42BF972759B5CE"/>
                  </w:placeholder>
                  <w:showingPlcHdr/>
                  <w:text/>
                </w:sdtPr>
                <w:sdtEndPr>
                  <w:rPr>
                    <w:rStyle w:val="DefaultParagraphFont"/>
                    <w:rFonts w:cs="Arial"/>
                    <w:color w:val="auto"/>
                    <w:sz w:val="24"/>
                    <w:szCs w:val="20"/>
                  </w:rPr>
                </w:sdtEndPr>
                <w:sdtContent>
                  <w:tc>
                    <w:tcPr>
                      <w:tcW w:w="800" w:type="pct"/>
                    </w:tcPr>
                    <w:p w14:paraId="2FC47C83" w14:textId="3C2D758E" w:rsidR="0047034E" w:rsidRPr="00DA1DC5" w:rsidRDefault="0047034E" w:rsidP="00BD3536">
                      <w:pPr>
                        <w:spacing w:after="0"/>
                        <w:rPr>
                          <w:rFonts w:cs="Arial"/>
                          <w:sz w:val="20"/>
                          <w:szCs w:val="20"/>
                        </w:rPr>
                      </w:pPr>
                      <w:r w:rsidRPr="005D1A6F">
                        <w:rPr>
                          <w:rStyle w:val="PlaceholderText"/>
                          <w:rFonts w:cs="Arial"/>
                          <w:sz w:val="20"/>
                          <w:szCs w:val="20"/>
                        </w:rPr>
                        <w:t>Enter Research Milestones</w:t>
                      </w:r>
                    </w:p>
                  </w:tc>
                </w:sdtContent>
              </w:sdt>
              <w:tc>
                <w:tcPr>
                  <w:tcW w:w="630" w:type="pct"/>
                </w:tcPr>
                <w:p w14:paraId="1FE97812" w14:textId="09D524BB" w:rsidR="0047034E" w:rsidRPr="00DA1DC5" w:rsidRDefault="0089056E" w:rsidP="00BD3536">
                  <w:pPr>
                    <w:spacing w:after="0"/>
                    <w:jc w:val="center"/>
                    <w:rPr>
                      <w:rFonts w:cs="Arial"/>
                      <w:sz w:val="20"/>
                      <w:szCs w:val="20"/>
                    </w:rPr>
                  </w:pPr>
                  <w:sdt>
                    <w:sdtPr>
                      <w:rPr>
                        <w:rStyle w:val="Styleforproposalinputs10"/>
                      </w:rPr>
                      <w:alias w:val="Text Box"/>
                      <w:tag w:val="Text Box"/>
                      <w:id w:val="-901674472"/>
                      <w:placeholder>
                        <w:docPart w:val="AE38B44995AE42E7896204E7188AF179"/>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736" w:type="pct"/>
                </w:tcPr>
                <w:p w14:paraId="5AB01325" w14:textId="3D7E23E0" w:rsidR="0047034E" w:rsidRPr="00DA1DC5" w:rsidRDefault="0089056E" w:rsidP="00BD3536">
                  <w:pPr>
                    <w:spacing w:after="0"/>
                    <w:jc w:val="center"/>
                    <w:rPr>
                      <w:rFonts w:cs="Arial"/>
                      <w:sz w:val="20"/>
                      <w:szCs w:val="20"/>
                    </w:rPr>
                  </w:pPr>
                  <w:sdt>
                    <w:sdtPr>
                      <w:rPr>
                        <w:rStyle w:val="Styleforproposalinputs10"/>
                      </w:rPr>
                      <w:alias w:val="Text Box"/>
                      <w:tag w:val="Text Box"/>
                      <w:id w:val="-1965803708"/>
                      <w:placeholder>
                        <w:docPart w:val="881FE58CA0A946AEBB56A3CDFB586DAC"/>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367" w:type="pct"/>
                </w:tcPr>
                <w:p w14:paraId="2FDB4CA8" w14:textId="77777777" w:rsidR="0047034E" w:rsidRPr="00DA1DC5" w:rsidRDefault="0047034E" w:rsidP="00BD3536">
                  <w:pPr>
                    <w:spacing w:after="0"/>
                    <w:jc w:val="both"/>
                    <w:rPr>
                      <w:rFonts w:cs="Arial"/>
                      <w:sz w:val="20"/>
                      <w:szCs w:val="20"/>
                    </w:rPr>
                  </w:pPr>
                </w:p>
              </w:tc>
              <w:tc>
                <w:tcPr>
                  <w:tcW w:w="368" w:type="pct"/>
                </w:tcPr>
                <w:p w14:paraId="0B18972F" w14:textId="77777777" w:rsidR="0047034E" w:rsidRPr="00DA1DC5" w:rsidRDefault="0047034E" w:rsidP="00BD3536">
                  <w:pPr>
                    <w:spacing w:after="0"/>
                    <w:jc w:val="both"/>
                    <w:rPr>
                      <w:rFonts w:cs="Arial"/>
                      <w:sz w:val="20"/>
                      <w:szCs w:val="20"/>
                    </w:rPr>
                  </w:pPr>
                </w:p>
              </w:tc>
              <w:tc>
                <w:tcPr>
                  <w:tcW w:w="315" w:type="pct"/>
                </w:tcPr>
                <w:p w14:paraId="496CAADC" w14:textId="77777777" w:rsidR="0047034E" w:rsidRPr="00DA1DC5" w:rsidRDefault="0047034E" w:rsidP="00BD3536">
                  <w:pPr>
                    <w:spacing w:after="0"/>
                    <w:jc w:val="both"/>
                    <w:rPr>
                      <w:rFonts w:cs="Arial"/>
                      <w:sz w:val="20"/>
                      <w:szCs w:val="20"/>
                    </w:rPr>
                  </w:pPr>
                </w:p>
              </w:tc>
              <w:tc>
                <w:tcPr>
                  <w:tcW w:w="315" w:type="pct"/>
                </w:tcPr>
                <w:p w14:paraId="68E38A05" w14:textId="77777777" w:rsidR="0047034E" w:rsidRPr="00DA1DC5" w:rsidRDefault="0047034E" w:rsidP="00BD3536">
                  <w:pPr>
                    <w:spacing w:after="0"/>
                    <w:jc w:val="both"/>
                    <w:rPr>
                      <w:rFonts w:cs="Arial"/>
                      <w:sz w:val="20"/>
                      <w:szCs w:val="20"/>
                    </w:rPr>
                  </w:pPr>
                </w:p>
              </w:tc>
              <w:tc>
                <w:tcPr>
                  <w:tcW w:w="316" w:type="pct"/>
                </w:tcPr>
                <w:p w14:paraId="7C32C252" w14:textId="77777777" w:rsidR="0047034E" w:rsidRPr="00DA1DC5" w:rsidRDefault="0047034E" w:rsidP="00BD3536">
                  <w:pPr>
                    <w:spacing w:after="0"/>
                    <w:jc w:val="both"/>
                    <w:rPr>
                      <w:rFonts w:cs="Arial"/>
                      <w:sz w:val="20"/>
                      <w:szCs w:val="20"/>
                    </w:rPr>
                  </w:pPr>
                </w:p>
              </w:tc>
              <w:tc>
                <w:tcPr>
                  <w:tcW w:w="367" w:type="pct"/>
                </w:tcPr>
                <w:p w14:paraId="4255C231" w14:textId="77777777" w:rsidR="0047034E" w:rsidRPr="00DA1DC5" w:rsidRDefault="0047034E" w:rsidP="00BD3536">
                  <w:pPr>
                    <w:spacing w:after="0"/>
                    <w:jc w:val="both"/>
                    <w:rPr>
                      <w:rFonts w:cs="Arial"/>
                      <w:sz w:val="20"/>
                      <w:szCs w:val="20"/>
                    </w:rPr>
                  </w:pPr>
                </w:p>
              </w:tc>
              <w:tc>
                <w:tcPr>
                  <w:tcW w:w="368" w:type="pct"/>
                </w:tcPr>
                <w:p w14:paraId="6F07BC1F" w14:textId="77777777" w:rsidR="0047034E" w:rsidRPr="00DA1DC5" w:rsidRDefault="0047034E" w:rsidP="00BD3536">
                  <w:pPr>
                    <w:spacing w:after="0"/>
                    <w:jc w:val="both"/>
                    <w:rPr>
                      <w:rFonts w:cs="Arial"/>
                      <w:sz w:val="20"/>
                      <w:szCs w:val="20"/>
                    </w:rPr>
                  </w:pPr>
                </w:p>
              </w:tc>
              <w:tc>
                <w:tcPr>
                  <w:tcW w:w="418" w:type="pct"/>
                </w:tcPr>
                <w:p w14:paraId="16C8E7CD" w14:textId="77777777" w:rsidR="0047034E" w:rsidRPr="00DA1DC5" w:rsidRDefault="0047034E" w:rsidP="00BD3536">
                  <w:pPr>
                    <w:spacing w:after="0"/>
                    <w:jc w:val="both"/>
                    <w:rPr>
                      <w:rFonts w:cs="Arial"/>
                      <w:sz w:val="20"/>
                      <w:szCs w:val="20"/>
                    </w:rPr>
                  </w:pPr>
                </w:p>
              </w:tc>
            </w:tr>
            <w:tr w:rsidR="001D57CA" w:rsidRPr="006B074E" w14:paraId="5C6A8F05" w14:textId="77777777" w:rsidTr="001D57CA">
              <w:trPr>
                <w:trHeight w:val="19"/>
              </w:trPr>
              <w:sdt>
                <w:sdtPr>
                  <w:rPr>
                    <w:rStyle w:val="Styleforproposalinputs10"/>
                  </w:rPr>
                  <w:alias w:val="Research Milestones"/>
                  <w:tag w:val="Research Milestones"/>
                  <w:id w:val="1420296992"/>
                  <w:placeholder>
                    <w:docPart w:val="9242F4E51CC948E4A659D40EC50966CD"/>
                  </w:placeholder>
                  <w:showingPlcHdr/>
                  <w:text/>
                </w:sdtPr>
                <w:sdtEndPr>
                  <w:rPr>
                    <w:rStyle w:val="DefaultParagraphFont"/>
                    <w:rFonts w:cs="Arial"/>
                    <w:color w:val="auto"/>
                    <w:sz w:val="24"/>
                    <w:szCs w:val="20"/>
                  </w:rPr>
                </w:sdtEndPr>
                <w:sdtContent>
                  <w:tc>
                    <w:tcPr>
                      <w:tcW w:w="800" w:type="pct"/>
                    </w:tcPr>
                    <w:p w14:paraId="32C4B94F" w14:textId="1AE377DC" w:rsidR="0047034E" w:rsidRPr="00DA1DC5" w:rsidRDefault="0047034E" w:rsidP="00BD3536">
                      <w:pPr>
                        <w:spacing w:after="0"/>
                        <w:rPr>
                          <w:rFonts w:cs="Arial"/>
                          <w:i/>
                          <w:iCs/>
                          <w:sz w:val="20"/>
                          <w:szCs w:val="20"/>
                        </w:rPr>
                      </w:pPr>
                      <w:r w:rsidRPr="005D1A6F">
                        <w:rPr>
                          <w:rStyle w:val="PlaceholderText"/>
                          <w:rFonts w:cs="Arial"/>
                          <w:sz w:val="20"/>
                          <w:szCs w:val="20"/>
                        </w:rPr>
                        <w:t>Enter Research Milestones</w:t>
                      </w:r>
                    </w:p>
                  </w:tc>
                </w:sdtContent>
              </w:sdt>
              <w:tc>
                <w:tcPr>
                  <w:tcW w:w="630" w:type="pct"/>
                </w:tcPr>
                <w:p w14:paraId="4005ECE2" w14:textId="4C4F5F0E" w:rsidR="0047034E" w:rsidRPr="00DA1DC5" w:rsidRDefault="0089056E" w:rsidP="00BD3536">
                  <w:pPr>
                    <w:spacing w:after="0"/>
                    <w:jc w:val="center"/>
                    <w:rPr>
                      <w:rFonts w:cs="Arial"/>
                      <w:sz w:val="20"/>
                      <w:szCs w:val="20"/>
                    </w:rPr>
                  </w:pPr>
                  <w:sdt>
                    <w:sdtPr>
                      <w:rPr>
                        <w:rStyle w:val="Styleforproposalinputs10"/>
                      </w:rPr>
                      <w:alias w:val="Text Box"/>
                      <w:tag w:val="Text Box"/>
                      <w:id w:val="1462689364"/>
                      <w:placeholder>
                        <w:docPart w:val="1B5AC8F49DC5417B8847BCE22CF26CF9"/>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736" w:type="pct"/>
                </w:tcPr>
                <w:p w14:paraId="3E5D6422" w14:textId="29AE91C3" w:rsidR="0047034E" w:rsidRPr="00DA1DC5" w:rsidRDefault="0089056E" w:rsidP="00BD3536">
                  <w:pPr>
                    <w:spacing w:after="0"/>
                    <w:jc w:val="center"/>
                    <w:rPr>
                      <w:rFonts w:cs="Arial"/>
                      <w:sz w:val="20"/>
                      <w:szCs w:val="20"/>
                    </w:rPr>
                  </w:pPr>
                  <w:sdt>
                    <w:sdtPr>
                      <w:rPr>
                        <w:rStyle w:val="Styleforproposalinputs10"/>
                      </w:rPr>
                      <w:alias w:val="Text Box"/>
                      <w:tag w:val="Text Box"/>
                      <w:id w:val="1849061865"/>
                      <w:placeholder>
                        <w:docPart w:val="40D3A5736EA24BA1977A11DB4CFCA48B"/>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367" w:type="pct"/>
                </w:tcPr>
                <w:p w14:paraId="1FD73183" w14:textId="77777777" w:rsidR="0047034E" w:rsidRPr="00DA1DC5" w:rsidRDefault="0047034E" w:rsidP="00BD3536">
                  <w:pPr>
                    <w:spacing w:after="0"/>
                    <w:jc w:val="both"/>
                    <w:rPr>
                      <w:rFonts w:cs="Arial"/>
                      <w:sz w:val="20"/>
                      <w:szCs w:val="20"/>
                    </w:rPr>
                  </w:pPr>
                </w:p>
              </w:tc>
              <w:tc>
                <w:tcPr>
                  <w:tcW w:w="368" w:type="pct"/>
                </w:tcPr>
                <w:p w14:paraId="1D933B2B" w14:textId="77777777" w:rsidR="0047034E" w:rsidRPr="00DA1DC5" w:rsidRDefault="0047034E" w:rsidP="00BD3536">
                  <w:pPr>
                    <w:spacing w:after="0"/>
                    <w:jc w:val="both"/>
                    <w:rPr>
                      <w:rFonts w:cs="Arial"/>
                      <w:sz w:val="20"/>
                      <w:szCs w:val="20"/>
                    </w:rPr>
                  </w:pPr>
                </w:p>
              </w:tc>
              <w:tc>
                <w:tcPr>
                  <w:tcW w:w="315" w:type="pct"/>
                </w:tcPr>
                <w:p w14:paraId="3451AC86" w14:textId="77777777" w:rsidR="0047034E" w:rsidRPr="00DA1DC5" w:rsidRDefault="0047034E" w:rsidP="00BD3536">
                  <w:pPr>
                    <w:spacing w:after="0"/>
                    <w:jc w:val="both"/>
                    <w:rPr>
                      <w:rFonts w:cs="Arial"/>
                      <w:sz w:val="20"/>
                      <w:szCs w:val="20"/>
                    </w:rPr>
                  </w:pPr>
                </w:p>
              </w:tc>
              <w:tc>
                <w:tcPr>
                  <w:tcW w:w="315" w:type="pct"/>
                </w:tcPr>
                <w:p w14:paraId="3C546A98" w14:textId="77777777" w:rsidR="0047034E" w:rsidRPr="00DA1DC5" w:rsidRDefault="0047034E" w:rsidP="00BD3536">
                  <w:pPr>
                    <w:spacing w:after="0"/>
                    <w:jc w:val="both"/>
                    <w:rPr>
                      <w:rFonts w:cs="Arial"/>
                      <w:sz w:val="20"/>
                      <w:szCs w:val="20"/>
                    </w:rPr>
                  </w:pPr>
                </w:p>
              </w:tc>
              <w:tc>
                <w:tcPr>
                  <w:tcW w:w="316" w:type="pct"/>
                </w:tcPr>
                <w:p w14:paraId="0D8A21DD" w14:textId="77777777" w:rsidR="0047034E" w:rsidRPr="00DA1DC5" w:rsidRDefault="0047034E" w:rsidP="00BD3536">
                  <w:pPr>
                    <w:spacing w:after="0"/>
                    <w:jc w:val="both"/>
                    <w:rPr>
                      <w:rFonts w:cs="Arial"/>
                      <w:sz w:val="20"/>
                      <w:szCs w:val="20"/>
                    </w:rPr>
                  </w:pPr>
                </w:p>
              </w:tc>
              <w:tc>
                <w:tcPr>
                  <w:tcW w:w="367" w:type="pct"/>
                </w:tcPr>
                <w:p w14:paraId="0741CA32" w14:textId="77777777" w:rsidR="0047034E" w:rsidRPr="00DA1DC5" w:rsidRDefault="0047034E" w:rsidP="00BD3536">
                  <w:pPr>
                    <w:spacing w:after="0"/>
                    <w:jc w:val="both"/>
                    <w:rPr>
                      <w:rFonts w:cs="Arial"/>
                      <w:sz w:val="20"/>
                      <w:szCs w:val="20"/>
                    </w:rPr>
                  </w:pPr>
                </w:p>
              </w:tc>
              <w:tc>
                <w:tcPr>
                  <w:tcW w:w="368" w:type="pct"/>
                </w:tcPr>
                <w:p w14:paraId="01F68868" w14:textId="77777777" w:rsidR="0047034E" w:rsidRPr="00DA1DC5" w:rsidRDefault="0047034E" w:rsidP="00BD3536">
                  <w:pPr>
                    <w:spacing w:after="0"/>
                    <w:jc w:val="both"/>
                    <w:rPr>
                      <w:rFonts w:cs="Arial"/>
                      <w:sz w:val="20"/>
                      <w:szCs w:val="20"/>
                    </w:rPr>
                  </w:pPr>
                </w:p>
              </w:tc>
              <w:tc>
                <w:tcPr>
                  <w:tcW w:w="418" w:type="pct"/>
                  <w:shd w:val="clear" w:color="auto" w:fill="FFFFFF" w:themeFill="background1"/>
                </w:tcPr>
                <w:p w14:paraId="69DB9FA6" w14:textId="77777777" w:rsidR="0047034E" w:rsidRPr="00DA1DC5" w:rsidRDefault="0047034E" w:rsidP="00BD3536">
                  <w:pPr>
                    <w:spacing w:after="0"/>
                    <w:jc w:val="both"/>
                    <w:rPr>
                      <w:rFonts w:cs="Arial"/>
                      <w:sz w:val="20"/>
                      <w:szCs w:val="20"/>
                    </w:rPr>
                  </w:pPr>
                </w:p>
              </w:tc>
            </w:tr>
            <w:tr w:rsidR="001D57CA" w:rsidRPr="006B074E" w14:paraId="398BDCE2" w14:textId="77777777" w:rsidTr="001D57CA">
              <w:trPr>
                <w:trHeight w:val="19"/>
              </w:trPr>
              <w:sdt>
                <w:sdtPr>
                  <w:rPr>
                    <w:rStyle w:val="Styleforproposalinputs10"/>
                  </w:rPr>
                  <w:alias w:val="Research Milestones"/>
                  <w:tag w:val="Research Milestones"/>
                  <w:id w:val="1286701178"/>
                  <w:placeholder>
                    <w:docPart w:val="3A94A2621A7F4370B8ABD253E0B14C4D"/>
                  </w:placeholder>
                  <w:showingPlcHdr/>
                  <w:text/>
                </w:sdtPr>
                <w:sdtEndPr>
                  <w:rPr>
                    <w:rStyle w:val="DefaultParagraphFont"/>
                    <w:rFonts w:cs="Arial"/>
                    <w:color w:val="auto"/>
                    <w:sz w:val="24"/>
                    <w:szCs w:val="20"/>
                  </w:rPr>
                </w:sdtEndPr>
                <w:sdtContent>
                  <w:tc>
                    <w:tcPr>
                      <w:tcW w:w="800" w:type="pct"/>
                    </w:tcPr>
                    <w:p w14:paraId="7EFD9558" w14:textId="1369B607" w:rsidR="0047034E" w:rsidRPr="00DA1DC5" w:rsidRDefault="0047034E" w:rsidP="00BD3536">
                      <w:pPr>
                        <w:spacing w:after="0"/>
                        <w:rPr>
                          <w:rFonts w:cs="Arial"/>
                          <w:i/>
                          <w:iCs/>
                          <w:sz w:val="20"/>
                          <w:szCs w:val="20"/>
                        </w:rPr>
                      </w:pPr>
                      <w:r w:rsidRPr="005D1A6F">
                        <w:rPr>
                          <w:rStyle w:val="PlaceholderText"/>
                          <w:rFonts w:cs="Arial"/>
                          <w:sz w:val="20"/>
                          <w:szCs w:val="20"/>
                        </w:rPr>
                        <w:t>Enter Research Milestones</w:t>
                      </w:r>
                    </w:p>
                  </w:tc>
                </w:sdtContent>
              </w:sdt>
              <w:tc>
                <w:tcPr>
                  <w:tcW w:w="630" w:type="pct"/>
                </w:tcPr>
                <w:p w14:paraId="61574BB3" w14:textId="6E22BBA8" w:rsidR="0047034E" w:rsidRPr="00DA1DC5" w:rsidRDefault="0089056E" w:rsidP="00BD3536">
                  <w:pPr>
                    <w:spacing w:after="0"/>
                    <w:jc w:val="center"/>
                    <w:rPr>
                      <w:rFonts w:cs="Arial"/>
                      <w:sz w:val="20"/>
                      <w:szCs w:val="20"/>
                    </w:rPr>
                  </w:pPr>
                  <w:sdt>
                    <w:sdtPr>
                      <w:rPr>
                        <w:rStyle w:val="Styleforproposalinputs10"/>
                      </w:rPr>
                      <w:alias w:val="Text Box"/>
                      <w:tag w:val="Text Box"/>
                      <w:id w:val="745537465"/>
                      <w:placeholder>
                        <w:docPart w:val="549E25EE74FA4D598A103DA305DB3252"/>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736" w:type="pct"/>
                </w:tcPr>
                <w:p w14:paraId="6D00003F" w14:textId="30D9F91E" w:rsidR="0047034E" w:rsidRPr="00DA1DC5" w:rsidRDefault="0089056E" w:rsidP="00BD3536">
                  <w:pPr>
                    <w:spacing w:after="0"/>
                    <w:jc w:val="center"/>
                    <w:rPr>
                      <w:rFonts w:cs="Arial"/>
                      <w:sz w:val="20"/>
                      <w:szCs w:val="20"/>
                    </w:rPr>
                  </w:pPr>
                  <w:sdt>
                    <w:sdtPr>
                      <w:rPr>
                        <w:rStyle w:val="Styleforproposalinputs10"/>
                      </w:rPr>
                      <w:alias w:val="Text Box"/>
                      <w:tag w:val="Text Box"/>
                      <w:id w:val="1389608615"/>
                      <w:placeholder>
                        <w:docPart w:val="68FF9279A74643BCB07F2A2A8D8922B3"/>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367" w:type="pct"/>
                </w:tcPr>
                <w:p w14:paraId="34165225" w14:textId="77777777" w:rsidR="0047034E" w:rsidRPr="00DA1DC5" w:rsidRDefault="0047034E" w:rsidP="00BD3536">
                  <w:pPr>
                    <w:spacing w:after="0"/>
                    <w:jc w:val="both"/>
                    <w:rPr>
                      <w:rFonts w:cs="Arial"/>
                      <w:sz w:val="20"/>
                      <w:szCs w:val="20"/>
                    </w:rPr>
                  </w:pPr>
                </w:p>
              </w:tc>
              <w:tc>
                <w:tcPr>
                  <w:tcW w:w="368" w:type="pct"/>
                </w:tcPr>
                <w:p w14:paraId="575A2696" w14:textId="77777777" w:rsidR="0047034E" w:rsidRPr="00DA1DC5" w:rsidRDefault="0047034E" w:rsidP="00BD3536">
                  <w:pPr>
                    <w:spacing w:after="0"/>
                    <w:jc w:val="both"/>
                    <w:rPr>
                      <w:rFonts w:cs="Arial"/>
                      <w:sz w:val="20"/>
                      <w:szCs w:val="20"/>
                    </w:rPr>
                  </w:pPr>
                </w:p>
              </w:tc>
              <w:tc>
                <w:tcPr>
                  <w:tcW w:w="315" w:type="pct"/>
                </w:tcPr>
                <w:p w14:paraId="38873DD5" w14:textId="77777777" w:rsidR="0047034E" w:rsidRPr="00DA1DC5" w:rsidRDefault="0047034E" w:rsidP="00BD3536">
                  <w:pPr>
                    <w:spacing w:after="0"/>
                    <w:jc w:val="both"/>
                    <w:rPr>
                      <w:rFonts w:cs="Arial"/>
                      <w:sz w:val="20"/>
                      <w:szCs w:val="20"/>
                    </w:rPr>
                  </w:pPr>
                </w:p>
              </w:tc>
              <w:tc>
                <w:tcPr>
                  <w:tcW w:w="315" w:type="pct"/>
                </w:tcPr>
                <w:p w14:paraId="375BD917" w14:textId="77777777" w:rsidR="0047034E" w:rsidRPr="00DA1DC5" w:rsidRDefault="0047034E" w:rsidP="00BD3536">
                  <w:pPr>
                    <w:spacing w:after="0"/>
                    <w:jc w:val="both"/>
                    <w:rPr>
                      <w:rFonts w:cs="Arial"/>
                      <w:sz w:val="20"/>
                      <w:szCs w:val="20"/>
                    </w:rPr>
                  </w:pPr>
                </w:p>
              </w:tc>
              <w:tc>
                <w:tcPr>
                  <w:tcW w:w="316" w:type="pct"/>
                </w:tcPr>
                <w:p w14:paraId="59A4107C" w14:textId="77777777" w:rsidR="0047034E" w:rsidRPr="00DA1DC5" w:rsidRDefault="0047034E" w:rsidP="00BD3536">
                  <w:pPr>
                    <w:spacing w:after="0"/>
                    <w:jc w:val="both"/>
                    <w:rPr>
                      <w:rFonts w:cs="Arial"/>
                      <w:sz w:val="20"/>
                      <w:szCs w:val="20"/>
                    </w:rPr>
                  </w:pPr>
                </w:p>
              </w:tc>
              <w:tc>
                <w:tcPr>
                  <w:tcW w:w="367" w:type="pct"/>
                </w:tcPr>
                <w:p w14:paraId="061949AE" w14:textId="77777777" w:rsidR="0047034E" w:rsidRPr="00DA1DC5" w:rsidRDefault="0047034E" w:rsidP="00BD3536">
                  <w:pPr>
                    <w:spacing w:after="0"/>
                    <w:jc w:val="both"/>
                    <w:rPr>
                      <w:rFonts w:cs="Arial"/>
                      <w:sz w:val="20"/>
                      <w:szCs w:val="20"/>
                    </w:rPr>
                  </w:pPr>
                </w:p>
              </w:tc>
              <w:tc>
                <w:tcPr>
                  <w:tcW w:w="368" w:type="pct"/>
                </w:tcPr>
                <w:p w14:paraId="132C4984" w14:textId="77777777" w:rsidR="0047034E" w:rsidRPr="00DA1DC5" w:rsidRDefault="0047034E" w:rsidP="00BD3536">
                  <w:pPr>
                    <w:spacing w:after="0"/>
                    <w:jc w:val="both"/>
                    <w:rPr>
                      <w:rFonts w:cs="Arial"/>
                      <w:sz w:val="20"/>
                      <w:szCs w:val="20"/>
                    </w:rPr>
                  </w:pPr>
                </w:p>
              </w:tc>
              <w:tc>
                <w:tcPr>
                  <w:tcW w:w="418" w:type="pct"/>
                  <w:shd w:val="clear" w:color="auto" w:fill="FFFFFF" w:themeFill="background1"/>
                </w:tcPr>
                <w:p w14:paraId="250D145D" w14:textId="77777777" w:rsidR="0047034E" w:rsidRPr="00DA1DC5" w:rsidRDefault="0047034E" w:rsidP="00BD3536">
                  <w:pPr>
                    <w:spacing w:after="0"/>
                    <w:jc w:val="both"/>
                    <w:rPr>
                      <w:rFonts w:cs="Arial"/>
                      <w:sz w:val="20"/>
                      <w:szCs w:val="20"/>
                    </w:rPr>
                  </w:pPr>
                </w:p>
              </w:tc>
            </w:tr>
            <w:tr w:rsidR="001D57CA" w:rsidRPr="006B074E" w14:paraId="7FFC1D65" w14:textId="77777777" w:rsidTr="001D57CA">
              <w:trPr>
                <w:trHeight w:val="19"/>
              </w:trPr>
              <w:sdt>
                <w:sdtPr>
                  <w:rPr>
                    <w:rStyle w:val="Styleforproposalinputs10"/>
                  </w:rPr>
                  <w:alias w:val="Research Milestones"/>
                  <w:tag w:val="Research Milestones"/>
                  <w:id w:val="-1001190392"/>
                  <w:placeholder>
                    <w:docPart w:val="441A2712E18E4CE9B91923EC683667B0"/>
                  </w:placeholder>
                  <w:showingPlcHdr/>
                  <w:text/>
                </w:sdtPr>
                <w:sdtEndPr>
                  <w:rPr>
                    <w:rStyle w:val="DefaultParagraphFont"/>
                    <w:rFonts w:cs="Arial"/>
                    <w:color w:val="auto"/>
                    <w:sz w:val="24"/>
                    <w:szCs w:val="20"/>
                  </w:rPr>
                </w:sdtEndPr>
                <w:sdtContent>
                  <w:tc>
                    <w:tcPr>
                      <w:tcW w:w="800" w:type="pct"/>
                    </w:tcPr>
                    <w:p w14:paraId="657DAD03" w14:textId="6DC88D20" w:rsidR="0047034E" w:rsidRPr="00DA1DC5" w:rsidRDefault="0047034E" w:rsidP="00BD3536">
                      <w:pPr>
                        <w:spacing w:after="0"/>
                        <w:rPr>
                          <w:rFonts w:cs="Arial"/>
                          <w:i/>
                          <w:iCs/>
                          <w:sz w:val="20"/>
                          <w:szCs w:val="20"/>
                        </w:rPr>
                      </w:pPr>
                      <w:r w:rsidRPr="005D1A6F">
                        <w:rPr>
                          <w:rStyle w:val="PlaceholderText"/>
                          <w:rFonts w:cs="Arial"/>
                          <w:sz w:val="20"/>
                          <w:szCs w:val="20"/>
                        </w:rPr>
                        <w:t>Enter Research Milestones</w:t>
                      </w:r>
                    </w:p>
                  </w:tc>
                </w:sdtContent>
              </w:sdt>
              <w:tc>
                <w:tcPr>
                  <w:tcW w:w="630" w:type="pct"/>
                </w:tcPr>
                <w:p w14:paraId="21632688" w14:textId="28D9D100" w:rsidR="0047034E" w:rsidRPr="00DA1DC5" w:rsidRDefault="0089056E" w:rsidP="00BD3536">
                  <w:pPr>
                    <w:spacing w:after="0"/>
                    <w:jc w:val="center"/>
                    <w:rPr>
                      <w:rFonts w:cs="Arial"/>
                      <w:sz w:val="20"/>
                      <w:szCs w:val="20"/>
                    </w:rPr>
                  </w:pPr>
                  <w:sdt>
                    <w:sdtPr>
                      <w:rPr>
                        <w:rStyle w:val="Styleforproposalinputs10"/>
                      </w:rPr>
                      <w:alias w:val="Text Box"/>
                      <w:tag w:val="Text Box"/>
                      <w:id w:val="-311716756"/>
                      <w:placeholder>
                        <w:docPart w:val="10E53BE8B4B64021A7C29E9AEE2CEF35"/>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736" w:type="pct"/>
                </w:tcPr>
                <w:p w14:paraId="73C9EC18" w14:textId="4B801747" w:rsidR="0047034E" w:rsidRPr="00DA1DC5" w:rsidRDefault="0089056E" w:rsidP="00BD3536">
                  <w:pPr>
                    <w:spacing w:after="0"/>
                    <w:jc w:val="center"/>
                    <w:rPr>
                      <w:rFonts w:cs="Arial"/>
                      <w:sz w:val="20"/>
                      <w:szCs w:val="20"/>
                    </w:rPr>
                  </w:pPr>
                  <w:sdt>
                    <w:sdtPr>
                      <w:rPr>
                        <w:rStyle w:val="Styleforproposalinputs10"/>
                      </w:rPr>
                      <w:alias w:val="Text Box"/>
                      <w:tag w:val="Text Box"/>
                      <w:id w:val="-167255371"/>
                      <w:placeholder>
                        <w:docPart w:val="17D5533AD35F4D739B7CD33F4685F827"/>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367" w:type="pct"/>
                </w:tcPr>
                <w:p w14:paraId="247359DE" w14:textId="77777777" w:rsidR="0047034E" w:rsidRPr="00DA1DC5" w:rsidRDefault="0047034E" w:rsidP="00BD3536">
                  <w:pPr>
                    <w:spacing w:after="0"/>
                    <w:jc w:val="both"/>
                    <w:rPr>
                      <w:rFonts w:cs="Arial"/>
                      <w:sz w:val="20"/>
                      <w:szCs w:val="20"/>
                    </w:rPr>
                  </w:pPr>
                </w:p>
              </w:tc>
              <w:tc>
                <w:tcPr>
                  <w:tcW w:w="368" w:type="pct"/>
                </w:tcPr>
                <w:p w14:paraId="784B6AF1" w14:textId="77777777" w:rsidR="0047034E" w:rsidRPr="00DA1DC5" w:rsidRDefault="0047034E" w:rsidP="00BD3536">
                  <w:pPr>
                    <w:spacing w:after="0"/>
                    <w:jc w:val="both"/>
                    <w:rPr>
                      <w:rFonts w:cs="Arial"/>
                      <w:sz w:val="20"/>
                      <w:szCs w:val="20"/>
                    </w:rPr>
                  </w:pPr>
                </w:p>
              </w:tc>
              <w:tc>
                <w:tcPr>
                  <w:tcW w:w="315" w:type="pct"/>
                </w:tcPr>
                <w:p w14:paraId="0052A2D4" w14:textId="77777777" w:rsidR="0047034E" w:rsidRPr="00DA1DC5" w:rsidRDefault="0047034E" w:rsidP="00BD3536">
                  <w:pPr>
                    <w:spacing w:after="0"/>
                    <w:jc w:val="both"/>
                    <w:rPr>
                      <w:rFonts w:cs="Arial"/>
                      <w:sz w:val="20"/>
                      <w:szCs w:val="20"/>
                    </w:rPr>
                  </w:pPr>
                </w:p>
              </w:tc>
              <w:tc>
                <w:tcPr>
                  <w:tcW w:w="315" w:type="pct"/>
                </w:tcPr>
                <w:p w14:paraId="7D3D5B7B" w14:textId="77777777" w:rsidR="0047034E" w:rsidRPr="00DA1DC5" w:rsidRDefault="0047034E" w:rsidP="00BD3536">
                  <w:pPr>
                    <w:spacing w:after="0"/>
                    <w:jc w:val="both"/>
                    <w:rPr>
                      <w:rFonts w:cs="Arial"/>
                      <w:sz w:val="20"/>
                      <w:szCs w:val="20"/>
                    </w:rPr>
                  </w:pPr>
                </w:p>
              </w:tc>
              <w:tc>
                <w:tcPr>
                  <w:tcW w:w="316" w:type="pct"/>
                </w:tcPr>
                <w:p w14:paraId="35EB6DEE" w14:textId="77777777" w:rsidR="0047034E" w:rsidRPr="00DA1DC5" w:rsidRDefault="0047034E" w:rsidP="00BD3536">
                  <w:pPr>
                    <w:spacing w:after="0"/>
                    <w:jc w:val="both"/>
                    <w:rPr>
                      <w:rFonts w:cs="Arial"/>
                      <w:sz w:val="20"/>
                      <w:szCs w:val="20"/>
                    </w:rPr>
                  </w:pPr>
                </w:p>
              </w:tc>
              <w:tc>
                <w:tcPr>
                  <w:tcW w:w="367" w:type="pct"/>
                </w:tcPr>
                <w:p w14:paraId="23E50912" w14:textId="77777777" w:rsidR="0047034E" w:rsidRPr="00DA1DC5" w:rsidRDefault="0047034E" w:rsidP="00BD3536">
                  <w:pPr>
                    <w:spacing w:after="0"/>
                    <w:jc w:val="both"/>
                    <w:rPr>
                      <w:rFonts w:cs="Arial"/>
                      <w:sz w:val="20"/>
                      <w:szCs w:val="20"/>
                    </w:rPr>
                  </w:pPr>
                </w:p>
              </w:tc>
              <w:tc>
                <w:tcPr>
                  <w:tcW w:w="368" w:type="pct"/>
                </w:tcPr>
                <w:p w14:paraId="2499C791" w14:textId="77777777" w:rsidR="0047034E" w:rsidRPr="00DA1DC5" w:rsidRDefault="0047034E" w:rsidP="00BD3536">
                  <w:pPr>
                    <w:spacing w:after="0"/>
                    <w:jc w:val="both"/>
                    <w:rPr>
                      <w:rFonts w:cs="Arial"/>
                      <w:sz w:val="20"/>
                      <w:szCs w:val="20"/>
                    </w:rPr>
                  </w:pPr>
                </w:p>
              </w:tc>
              <w:tc>
                <w:tcPr>
                  <w:tcW w:w="418" w:type="pct"/>
                  <w:shd w:val="clear" w:color="auto" w:fill="FFFFFF" w:themeFill="background1"/>
                </w:tcPr>
                <w:p w14:paraId="3A89B8DA" w14:textId="77777777" w:rsidR="0047034E" w:rsidRPr="00DA1DC5" w:rsidRDefault="0047034E" w:rsidP="00BD3536">
                  <w:pPr>
                    <w:spacing w:after="0"/>
                    <w:jc w:val="both"/>
                    <w:rPr>
                      <w:rFonts w:cs="Arial"/>
                      <w:sz w:val="20"/>
                      <w:szCs w:val="20"/>
                    </w:rPr>
                  </w:pPr>
                </w:p>
              </w:tc>
            </w:tr>
            <w:tr w:rsidR="001D57CA" w:rsidRPr="006B074E" w14:paraId="39121E71" w14:textId="77777777" w:rsidTr="001D57CA">
              <w:trPr>
                <w:trHeight w:val="19"/>
              </w:trPr>
              <w:sdt>
                <w:sdtPr>
                  <w:rPr>
                    <w:rStyle w:val="Styleforproposalinputs10"/>
                  </w:rPr>
                  <w:alias w:val="Research Milestones"/>
                  <w:tag w:val="Research Milestones"/>
                  <w:id w:val="1469475179"/>
                  <w:placeholder>
                    <w:docPart w:val="0B5E4744E9014165875269E563953385"/>
                  </w:placeholder>
                  <w:showingPlcHdr/>
                  <w:text/>
                </w:sdtPr>
                <w:sdtEndPr>
                  <w:rPr>
                    <w:rStyle w:val="DefaultParagraphFont"/>
                    <w:rFonts w:cs="Arial"/>
                    <w:color w:val="auto"/>
                    <w:sz w:val="24"/>
                    <w:szCs w:val="20"/>
                  </w:rPr>
                </w:sdtEndPr>
                <w:sdtContent>
                  <w:tc>
                    <w:tcPr>
                      <w:tcW w:w="800" w:type="pct"/>
                    </w:tcPr>
                    <w:p w14:paraId="1EB01DFE" w14:textId="3F86A442" w:rsidR="0047034E" w:rsidRPr="00DA1DC5" w:rsidRDefault="0047034E" w:rsidP="00BD3536">
                      <w:pPr>
                        <w:spacing w:after="0"/>
                        <w:rPr>
                          <w:rFonts w:cs="Arial"/>
                          <w:i/>
                          <w:iCs/>
                          <w:sz w:val="20"/>
                          <w:szCs w:val="20"/>
                        </w:rPr>
                      </w:pPr>
                      <w:r w:rsidRPr="005D1A6F">
                        <w:rPr>
                          <w:rStyle w:val="PlaceholderText"/>
                          <w:rFonts w:cs="Arial"/>
                          <w:sz w:val="20"/>
                          <w:szCs w:val="20"/>
                        </w:rPr>
                        <w:t>Enter Research Milestones</w:t>
                      </w:r>
                    </w:p>
                  </w:tc>
                </w:sdtContent>
              </w:sdt>
              <w:tc>
                <w:tcPr>
                  <w:tcW w:w="630" w:type="pct"/>
                </w:tcPr>
                <w:p w14:paraId="657B6BD8" w14:textId="2582A24F" w:rsidR="0047034E" w:rsidRPr="00DA1DC5" w:rsidRDefault="0089056E" w:rsidP="00BD3536">
                  <w:pPr>
                    <w:spacing w:after="0"/>
                    <w:jc w:val="center"/>
                    <w:rPr>
                      <w:rFonts w:cs="Arial"/>
                      <w:sz w:val="20"/>
                      <w:szCs w:val="20"/>
                    </w:rPr>
                  </w:pPr>
                  <w:sdt>
                    <w:sdtPr>
                      <w:rPr>
                        <w:rStyle w:val="Styleforproposalinputs10"/>
                      </w:rPr>
                      <w:alias w:val="Text Box"/>
                      <w:tag w:val="Text Box"/>
                      <w:id w:val="-1905901597"/>
                      <w:placeholder>
                        <w:docPart w:val="F841ACE8D8D64D6696FC2525E9A0D7F6"/>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736" w:type="pct"/>
                </w:tcPr>
                <w:p w14:paraId="4AE51DC0" w14:textId="7700A0E3" w:rsidR="0047034E" w:rsidRPr="00DA1DC5" w:rsidRDefault="0089056E" w:rsidP="00BD3536">
                  <w:pPr>
                    <w:spacing w:after="0"/>
                    <w:jc w:val="center"/>
                    <w:rPr>
                      <w:rFonts w:cs="Arial"/>
                      <w:sz w:val="20"/>
                      <w:szCs w:val="20"/>
                    </w:rPr>
                  </w:pPr>
                  <w:sdt>
                    <w:sdtPr>
                      <w:rPr>
                        <w:rStyle w:val="Styleforproposalinputs10"/>
                      </w:rPr>
                      <w:alias w:val="Text Box"/>
                      <w:tag w:val="Text Box"/>
                      <w:id w:val="-1768304433"/>
                      <w:placeholder>
                        <w:docPart w:val="9B848A198E88466A86411EAB7AB4B757"/>
                      </w:placeholder>
                      <w:showingPlcHdr/>
                    </w:sdtPr>
                    <w:sdtEndPr>
                      <w:rPr>
                        <w:rStyle w:val="DefaultParagraphFont"/>
                        <w:rFonts w:cs="Arial"/>
                        <w:color w:val="auto"/>
                        <w:sz w:val="24"/>
                      </w:rPr>
                    </w:sdtEndPr>
                    <w:sdtContent>
                      <w:r w:rsidR="00D71279" w:rsidRPr="00D71279">
                        <w:rPr>
                          <w:rStyle w:val="PlaceholderText"/>
                          <w:rFonts w:cs="Arial"/>
                          <w:sz w:val="20"/>
                          <w:szCs w:val="20"/>
                        </w:rPr>
                        <w:t>Click or tap here to enter text.</w:t>
                      </w:r>
                    </w:sdtContent>
                  </w:sdt>
                </w:p>
              </w:tc>
              <w:tc>
                <w:tcPr>
                  <w:tcW w:w="367" w:type="pct"/>
                </w:tcPr>
                <w:p w14:paraId="52B33840" w14:textId="77777777" w:rsidR="0047034E" w:rsidRPr="00DA1DC5" w:rsidRDefault="0047034E" w:rsidP="00BD3536">
                  <w:pPr>
                    <w:spacing w:after="0"/>
                    <w:jc w:val="both"/>
                    <w:rPr>
                      <w:rFonts w:cs="Arial"/>
                      <w:sz w:val="20"/>
                      <w:szCs w:val="20"/>
                    </w:rPr>
                  </w:pPr>
                </w:p>
              </w:tc>
              <w:tc>
                <w:tcPr>
                  <w:tcW w:w="368" w:type="pct"/>
                </w:tcPr>
                <w:p w14:paraId="4081BF80" w14:textId="77777777" w:rsidR="0047034E" w:rsidRPr="00DA1DC5" w:rsidRDefault="0047034E" w:rsidP="00BD3536">
                  <w:pPr>
                    <w:spacing w:after="0"/>
                    <w:jc w:val="both"/>
                    <w:rPr>
                      <w:rFonts w:cs="Arial"/>
                      <w:sz w:val="20"/>
                      <w:szCs w:val="20"/>
                    </w:rPr>
                  </w:pPr>
                </w:p>
              </w:tc>
              <w:tc>
                <w:tcPr>
                  <w:tcW w:w="315" w:type="pct"/>
                </w:tcPr>
                <w:p w14:paraId="4C9C5995" w14:textId="77777777" w:rsidR="0047034E" w:rsidRPr="00DA1DC5" w:rsidRDefault="0047034E" w:rsidP="00BD3536">
                  <w:pPr>
                    <w:spacing w:after="0"/>
                    <w:jc w:val="both"/>
                    <w:rPr>
                      <w:rFonts w:cs="Arial"/>
                      <w:sz w:val="20"/>
                      <w:szCs w:val="20"/>
                    </w:rPr>
                  </w:pPr>
                </w:p>
              </w:tc>
              <w:tc>
                <w:tcPr>
                  <w:tcW w:w="315" w:type="pct"/>
                </w:tcPr>
                <w:p w14:paraId="252578EE" w14:textId="77777777" w:rsidR="0047034E" w:rsidRPr="00DA1DC5" w:rsidRDefault="0047034E" w:rsidP="00BD3536">
                  <w:pPr>
                    <w:spacing w:after="0"/>
                    <w:jc w:val="both"/>
                    <w:rPr>
                      <w:rFonts w:cs="Arial"/>
                      <w:sz w:val="20"/>
                      <w:szCs w:val="20"/>
                    </w:rPr>
                  </w:pPr>
                </w:p>
              </w:tc>
              <w:tc>
                <w:tcPr>
                  <w:tcW w:w="316" w:type="pct"/>
                </w:tcPr>
                <w:p w14:paraId="299D0719" w14:textId="77777777" w:rsidR="0047034E" w:rsidRPr="00DA1DC5" w:rsidRDefault="0047034E" w:rsidP="00BD3536">
                  <w:pPr>
                    <w:spacing w:after="0"/>
                    <w:jc w:val="both"/>
                    <w:rPr>
                      <w:rFonts w:cs="Arial"/>
                      <w:sz w:val="20"/>
                      <w:szCs w:val="20"/>
                    </w:rPr>
                  </w:pPr>
                </w:p>
              </w:tc>
              <w:tc>
                <w:tcPr>
                  <w:tcW w:w="367" w:type="pct"/>
                </w:tcPr>
                <w:p w14:paraId="08260C3F" w14:textId="77777777" w:rsidR="0047034E" w:rsidRPr="00DA1DC5" w:rsidRDefault="0047034E" w:rsidP="00BD3536">
                  <w:pPr>
                    <w:spacing w:after="0"/>
                    <w:jc w:val="both"/>
                    <w:rPr>
                      <w:rFonts w:cs="Arial"/>
                      <w:sz w:val="20"/>
                      <w:szCs w:val="20"/>
                    </w:rPr>
                  </w:pPr>
                </w:p>
              </w:tc>
              <w:tc>
                <w:tcPr>
                  <w:tcW w:w="368" w:type="pct"/>
                </w:tcPr>
                <w:p w14:paraId="36B08F46" w14:textId="77777777" w:rsidR="0047034E" w:rsidRPr="00DA1DC5" w:rsidRDefault="0047034E" w:rsidP="00BD3536">
                  <w:pPr>
                    <w:spacing w:after="0"/>
                    <w:jc w:val="both"/>
                    <w:rPr>
                      <w:rFonts w:cs="Arial"/>
                      <w:sz w:val="20"/>
                      <w:szCs w:val="20"/>
                    </w:rPr>
                  </w:pPr>
                </w:p>
              </w:tc>
              <w:tc>
                <w:tcPr>
                  <w:tcW w:w="418" w:type="pct"/>
                  <w:shd w:val="clear" w:color="auto" w:fill="FFFFFF" w:themeFill="background1"/>
                </w:tcPr>
                <w:p w14:paraId="2E7547B9" w14:textId="77777777" w:rsidR="0047034E" w:rsidRPr="00DA1DC5" w:rsidRDefault="0047034E" w:rsidP="00BD3536">
                  <w:pPr>
                    <w:spacing w:after="0"/>
                    <w:jc w:val="both"/>
                    <w:rPr>
                      <w:rFonts w:cs="Arial"/>
                      <w:sz w:val="20"/>
                      <w:szCs w:val="20"/>
                    </w:rPr>
                  </w:pPr>
                </w:p>
              </w:tc>
            </w:tr>
            <w:permEnd w:id="1086544256"/>
          </w:tbl>
          <w:p w14:paraId="46B2E708" w14:textId="4A5CDF6D" w:rsidR="00F125A5" w:rsidRDefault="00F125A5" w:rsidP="00BD3536">
            <w:pPr>
              <w:rPr>
                <w:rFonts w:cs="Arial"/>
                <w:szCs w:val="24"/>
              </w:rPr>
            </w:pPr>
          </w:p>
        </w:tc>
      </w:tr>
      <w:tr w:rsidR="00045460" w14:paraId="7D23D7DB" w14:textId="77777777" w:rsidTr="00434F62">
        <w:tc>
          <w:tcPr>
            <w:tcW w:w="13953" w:type="dxa"/>
          </w:tcPr>
          <w:p w14:paraId="6DA136D9" w14:textId="77777777" w:rsidR="00D71279" w:rsidRDefault="00D71279" w:rsidP="00D71279">
            <w:pPr>
              <w:pStyle w:val="ListParagraph"/>
              <w:ind w:left="360"/>
              <w:rPr>
                <w:szCs w:val="24"/>
              </w:rPr>
            </w:pPr>
          </w:p>
          <w:p w14:paraId="7C156201" w14:textId="77777777" w:rsidR="00D71279" w:rsidRDefault="00D71279" w:rsidP="00D71279">
            <w:pPr>
              <w:pStyle w:val="ListParagraph"/>
              <w:ind w:left="360"/>
              <w:rPr>
                <w:szCs w:val="24"/>
              </w:rPr>
            </w:pPr>
          </w:p>
          <w:p w14:paraId="4843694C" w14:textId="77777777" w:rsidR="00D0758D" w:rsidRPr="00D71279" w:rsidRDefault="00D0758D" w:rsidP="00D71279">
            <w:pPr>
              <w:pStyle w:val="ListParagraph"/>
              <w:ind w:left="360"/>
              <w:rPr>
                <w:szCs w:val="24"/>
              </w:rPr>
            </w:pPr>
          </w:p>
          <w:p w14:paraId="4CC663AF" w14:textId="1745D8F7" w:rsidR="00045460" w:rsidRPr="00B3650E" w:rsidRDefault="00045460" w:rsidP="00D71279">
            <w:pPr>
              <w:pStyle w:val="ListParagraph"/>
              <w:numPr>
                <w:ilvl w:val="0"/>
                <w:numId w:val="2"/>
              </w:numPr>
              <w:rPr>
                <w:szCs w:val="24"/>
              </w:rPr>
            </w:pPr>
            <w:r w:rsidRPr="00B3650E">
              <w:rPr>
                <w:rFonts w:cs="Arial"/>
                <w:b/>
                <w:szCs w:val="24"/>
              </w:rPr>
              <w:lastRenderedPageBreak/>
              <w:t>Technical Milestones</w:t>
            </w:r>
          </w:p>
          <w:p w14:paraId="434916EF" w14:textId="77777777" w:rsidR="00E730AD" w:rsidRPr="00B3650E" w:rsidRDefault="00E730AD" w:rsidP="00BD3536">
            <w:pPr>
              <w:jc w:val="both"/>
              <w:rPr>
                <w:rFonts w:cs="Arial"/>
                <w:szCs w:val="24"/>
              </w:rPr>
            </w:pPr>
          </w:p>
          <w:p w14:paraId="741AC1C1" w14:textId="77777777" w:rsidR="001147A0" w:rsidRDefault="001147A0" w:rsidP="00BD3536">
            <w:pPr>
              <w:jc w:val="both"/>
              <w:rPr>
                <w:rFonts w:cs="Arial"/>
                <w:szCs w:val="24"/>
              </w:rPr>
            </w:pPr>
            <w:r w:rsidRPr="001147A0">
              <w:rPr>
                <w:rFonts w:cs="Arial"/>
                <w:szCs w:val="24"/>
              </w:rPr>
              <w:t>Specify the key technical deliverables and quantified performance targets your project will achieve. Include measurable outcomes such as efficiency improvements, cost reductions, processing capacities, or compliance with standards that demonstrate clear advancement beyond existing solutions.</w:t>
            </w:r>
          </w:p>
          <w:p w14:paraId="168811E9" w14:textId="77777777" w:rsidR="00045460" w:rsidRPr="00045460" w:rsidRDefault="00045460" w:rsidP="001147A0">
            <w:pPr>
              <w:jc w:val="both"/>
              <w:rPr>
                <w:rFonts w:cs="Arial"/>
                <w:b/>
                <w:szCs w:val="24"/>
                <w:highlight w:val="cyan"/>
              </w:rPr>
            </w:pPr>
          </w:p>
        </w:tc>
      </w:tr>
      <w:tr w:rsidR="00045460" w:rsidRPr="008C351C" w14:paraId="703DA887" w14:textId="77777777" w:rsidTr="00434F62">
        <w:tc>
          <w:tcPr>
            <w:tcW w:w="13953" w:type="dxa"/>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3034"/>
              <w:gridCol w:w="4604"/>
              <w:gridCol w:w="2270"/>
              <w:gridCol w:w="1782"/>
            </w:tblGrid>
            <w:tr w:rsidR="0050126B" w:rsidRPr="008C351C" w:rsidDel="008174D5" w14:paraId="3F813CF0" w14:textId="77777777" w:rsidTr="001D57CA">
              <w:trPr>
                <w:trHeight w:val="49"/>
                <w:tblHeader/>
              </w:trPr>
              <w:tc>
                <w:tcPr>
                  <w:tcW w:w="7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242F53" w14:textId="77777777" w:rsidR="00045460" w:rsidRPr="008C351C" w:rsidRDefault="00045460" w:rsidP="00BD3536">
                  <w:pPr>
                    <w:spacing w:after="0"/>
                    <w:rPr>
                      <w:rFonts w:cs="Arial"/>
                      <w:b/>
                      <w:szCs w:val="24"/>
                      <w:lang w:eastAsia="en-GB"/>
                    </w:rPr>
                  </w:pPr>
                  <w:r w:rsidRPr="008C351C">
                    <w:rPr>
                      <w:rFonts w:cs="Arial"/>
                      <w:b/>
                      <w:szCs w:val="24"/>
                      <w:lang w:eastAsia="en-GB"/>
                    </w:rPr>
                    <w:lastRenderedPageBreak/>
                    <w:t>Review Time Frame:</w:t>
                  </w:r>
                </w:p>
              </w:tc>
              <w:tc>
                <w:tcPr>
                  <w:tcW w:w="110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387C3D" w14:textId="77777777" w:rsidR="00045460" w:rsidRPr="008C351C" w:rsidRDefault="00045460" w:rsidP="00BD3536">
                  <w:pPr>
                    <w:spacing w:after="0"/>
                    <w:rPr>
                      <w:rFonts w:cs="Arial"/>
                      <w:b/>
                      <w:szCs w:val="24"/>
                      <w:lang w:eastAsia="en-GB"/>
                    </w:rPr>
                  </w:pPr>
                  <w:r w:rsidRPr="008C351C">
                    <w:rPr>
                      <w:rFonts w:cs="Arial"/>
                      <w:b/>
                      <w:szCs w:val="24"/>
                      <w:lang w:eastAsia="en-GB"/>
                    </w:rPr>
                    <w:t>Technical Objectives</w:t>
                  </w:r>
                </w:p>
              </w:tc>
              <w:tc>
                <w:tcPr>
                  <w:tcW w:w="167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02F804" w14:textId="122E26F4" w:rsidR="00045460" w:rsidRPr="008C351C" w:rsidRDefault="00045460" w:rsidP="00BD3536">
                  <w:pPr>
                    <w:spacing w:after="0"/>
                    <w:rPr>
                      <w:rFonts w:cs="Arial"/>
                      <w:b/>
                      <w:szCs w:val="24"/>
                      <w:lang w:eastAsia="en-GB"/>
                    </w:rPr>
                  </w:pPr>
                  <w:r w:rsidRPr="008C351C">
                    <w:rPr>
                      <w:rFonts w:cs="Arial"/>
                      <w:b/>
                      <w:szCs w:val="24"/>
                      <w:lang w:eastAsia="en-GB"/>
                    </w:rPr>
                    <w:t xml:space="preserve">Deliverables </w:t>
                  </w:r>
                </w:p>
              </w:tc>
              <w:tc>
                <w:tcPr>
                  <w:tcW w:w="82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F192B5" w14:textId="77777777" w:rsidR="00045460" w:rsidRPr="008C351C" w:rsidDel="008174D5" w:rsidRDefault="00045460" w:rsidP="00BD3536">
                  <w:pPr>
                    <w:spacing w:after="0"/>
                    <w:rPr>
                      <w:rFonts w:cs="Arial"/>
                      <w:b/>
                      <w:szCs w:val="24"/>
                      <w:lang w:eastAsia="en-GB"/>
                    </w:rPr>
                  </w:pPr>
                  <w:r w:rsidRPr="008C351C">
                    <w:rPr>
                      <w:rFonts w:cs="Arial"/>
                      <w:b/>
                      <w:szCs w:val="24"/>
                    </w:rPr>
                    <w:t>Start Month</w:t>
                  </w:r>
                  <w:r w:rsidRPr="008C351C">
                    <w:rPr>
                      <w:vertAlign w:val="superscript"/>
                    </w:rPr>
                    <w:t>3</w:t>
                  </w:r>
                </w:p>
              </w:tc>
              <w:tc>
                <w:tcPr>
                  <w:tcW w:w="64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96211D" w14:textId="77777777" w:rsidR="00045460" w:rsidRPr="008C351C" w:rsidDel="008174D5" w:rsidRDefault="00045460" w:rsidP="00BD3536">
                  <w:pPr>
                    <w:spacing w:after="0"/>
                    <w:rPr>
                      <w:rFonts w:cs="Arial"/>
                      <w:b/>
                      <w:szCs w:val="24"/>
                      <w:lang w:eastAsia="en-GB"/>
                    </w:rPr>
                  </w:pPr>
                  <w:r w:rsidRPr="008C351C">
                    <w:rPr>
                      <w:rFonts w:cs="Arial"/>
                      <w:b/>
                      <w:szCs w:val="24"/>
                    </w:rPr>
                    <w:t>Duration (months)</w:t>
                  </w:r>
                </w:p>
              </w:tc>
            </w:tr>
            <w:tr w:rsidR="00415A5D" w:rsidRPr="008C351C" w14:paraId="46414F95" w14:textId="77777777" w:rsidTr="001D57CA">
              <w:trPr>
                <w:trHeight w:val="17"/>
              </w:trPr>
              <w:tc>
                <w:tcPr>
                  <w:tcW w:w="742" w:type="pct"/>
                  <w:vMerge w:val="restart"/>
                  <w:tcBorders>
                    <w:top w:val="single" w:sz="4" w:space="0" w:color="auto"/>
                    <w:left w:val="single" w:sz="4" w:space="0" w:color="auto"/>
                    <w:bottom w:val="single" w:sz="4" w:space="0" w:color="auto"/>
                    <w:right w:val="single" w:sz="4" w:space="0" w:color="auto"/>
                  </w:tcBorders>
                  <w:hideMark/>
                </w:tcPr>
                <w:p w14:paraId="40DCBE38" w14:textId="7A93F3CB" w:rsidR="00415A5D" w:rsidRPr="00DA1DC5" w:rsidRDefault="00415A5D" w:rsidP="00BD3536">
                  <w:pPr>
                    <w:spacing w:after="0"/>
                    <w:rPr>
                      <w:rFonts w:cs="Arial"/>
                      <w:b/>
                      <w:sz w:val="20"/>
                      <w:szCs w:val="20"/>
                      <w:lang w:eastAsia="en-GB"/>
                    </w:rPr>
                  </w:pPr>
                  <w:permStart w:id="464944386" w:edGrp="everyone" w:colFirst="1" w:colLast="1"/>
                  <w:permStart w:id="1385563488" w:edGrp="everyone" w:colFirst="2" w:colLast="2"/>
                  <w:permStart w:id="1594821798" w:edGrp="everyone" w:colFirst="3" w:colLast="3"/>
                  <w:permStart w:id="45812599" w:edGrp="everyone" w:colFirst="4" w:colLast="4"/>
                  <w:r w:rsidRPr="00DA1DC5">
                    <w:rPr>
                      <w:rFonts w:cs="Arial"/>
                      <w:b/>
                      <w:sz w:val="20"/>
                      <w:szCs w:val="20"/>
                      <w:lang w:eastAsia="en-GB"/>
                    </w:rPr>
                    <w:t>Project Completion</w:t>
                  </w:r>
                </w:p>
                <w:p w14:paraId="0F50587A" w14:textId="2BCFBA05" w:rsidR="00415A5D" w:rsidRPr="00DA1DC5" w:rsidRDefault="00415A5D" w:rsidP="00BD3536">
                  <w:pPr>
                    <w:spacing w:after="0"/>
                    <w:rPr>
                      <w:rFonts w:cs="Arial"/>
                      <w:sz w:val="20"/>
                      <w:szCs w:val="20"/>
                      <w:lang w:eastAsia="en-GB"/>
                    </w:rPr>
                  </w:pPr>
                  <w:r w:rsidRPr="00DA1DC5">
                    <w:rPr>
                      <w:rFonts w:cs="Arial"/>
                      <w:bCs/>
                      <w:sz w:val="20"/>
                      <w:szCs w:val="20"/>
                      <w:lang w:eastAsia="en-GB"/>
                    </w:rPr>
                    <w:t>(</w:t>
                  </w:r>
                  <w:sdt>
                    <w:sdtPr>
                      <w:rPr>
                        <w:rStyle w:val="Styleforproposalinputs"/>
                        <w:sz w:val="20"/>
                        <w:szCs w:val="20"/>
                      </w:rPr>
                      <w:alias w:val="Start_month/Duration"/>
                      <w:tag w:val="Start_month/Duration"/>
                      <w:id w:val="869723035"/>
                      <w:placeholder>
                        <w:docPart w:val="88FB3EE7B643437F9DC59BD9204DB937"/>
                      </w:placeholder>
                      <w:showingPlcHdr/>
                      <w:dropDownList>
                        <w:listItem w:displayText="3" w:value="3"/>
                        <w:listItem w:displayText="6" w:value="6"/>
                        <w:listItem w:displayText="9" w:value="9"/>
                        <w:listItem w:displayText="12" w:value="12"/>
                        <w:listItem w:displayText="15" w:value="15"/>
                        <w:listItem w:displayText="18" w:value="18"/>
                        <w:listItem w:displayText="21" w:value="21"/>
                        <w:listItem w:displayText="24" w:value="24"/>
                        <w:listItem w:displayText="27" w:value="27"/>
                        <w:listItem w:displayText="30" w:value="30"/>
                        <w:listItem w:displayText="33" w:value="33"/>
                        <w:listItem w:displayText="36" w:value="36"/>
                        <w:listItem w:displayText="39" w:value="39"/>
                        <w:listItem w:displayText="42" w:value="42"/>
                        <w:listItem w:displayText="45" w:value="45"/>
                        <w:listItem w:displayText="48" w:value="48"/>
                        <w:listItem w:displayText="51" w:value="51"/>
                        <w:listItem w:displayText="54" w:value="54"/>
                        <w:listItem w:displayText="57" w:value="57"/>
                        <w:listItem w:displayText="60" w:value="60"/>
                      </w:dropDownList>
                    </w:sdtPr>
                    <w:sdtEndPr>
                      <w:rPr>
                        <w:rStyle w:val="DefaultParagraphFont"/>
                        <w:rFonts w:cs="Arial"/>
                        <w:color w:val="auto"/>
                      </w:rPr>
                    </w:sdtEndPr>
                    <w:sdtContent>
                      <w:permStart w:id="228400987" w:edGrp="everyone" w:colFirst="1" w:colLast="1"/>
                      <w:r w:rsidRPr="00DA1DC5">
                        <w:rPr>
                          <w:rStyle w:val="PlaceholderText"/>
                          <w:rFonts w:cs="Arial"/>
                          <w:sz w:val="20"/>
                          <w:szCs w:val="20"/>
                        </w:rPr>
                        <w:t>Choose an item.</w:t>
                      </w:r>
                      <w:permEnd w:id="228400987"/>
                    </w:sdtContent>
                  </w:sdt>
                  <w:r w:rsidRPr="00DA1DC5">
                    <w:rPr>
                      <w:rFonts w:cs="Arial"/>
                      <w:bCs/>
                      <w:sz w:val="20"/>
                      <w:szCs w:val="20"/>
                      <w:lang w:eastAsia="en-GB"/>
                    </w:rPr>
                    <w:t xml:space="preserve"> </w:t>
                  </w:r>
                  <w:r w:rsidRPr="00DA1DC5">
                    <w:rPr>
                      <w:rFonts w:cs="Arial"/>
                      <w:sz w:val="20"/>
                      <w:szCs w:val="20"/>
                      <w:lang w:eastAsia="en-GB"/>
                    </w:rPr>
                    <w:t>months)</w:t>
                  </w:r>
                </w:p>
              </w:tc>
              <w:sdt>
                <w:sdtPr>
                  <w:rPr>
                    <w:rStyle w:val="Styleforproposalinputs10"/>
                  </w:rPr>
                  <w:alias w:val="Technical Milestones"/>
                  <w:tag w:val="Technical Milestones"/>
                  <w:id w:val="137459778"/>
                  <w:placeholder>
                    <w:docPart w:val="EBE5940435F54C198B081C7C4B7330E2"/>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185EEF9A" w14:textId="6E9AE14B" w:rsidR="00415A5D" w:rsidRPr="00DA1DC5" w:rsidRDefault="00415A5D" w:rsidP="00BD3536">
                      <w:pPr>
                        <w:spacing w:after="0"/>
                        <w:rPr>
                          <w:rFonts w:cs="Arial"/>
                          <w:sz w:val="20"/>
                          <w:szCs w:val="20"/>
                          <w:lang w:eastAsia="en-GB"/>
                        </w:rPr>
                      </w:pPr>
                      <w:r w:rsidRPr="00DA1DC5">
                        <w:rPr>
                          <w:rStyle w:val="PlaceholderText"/>
                          <w:rFonts w:cs="Arial"/>
                          <w:sz w:val="20"/>
                          <w:szCs w:val="20"/>
                        </w:rPr>
                        <w:t>Enter Technical Milestones</w:t>
                      </w:r>
                    </w:p>
                  </w:tc>
                </w:sdtContent>
              </w:sdt>
              <w:tc>
                <w:tcPr>
                  <w:tcW w:w="1677" w:type="pct"/>
                  <w:tcBorders>
                    <w:top w:val="single" w:sz="4" w:space="0" w:color="auto"/>
                    <w:left w:val="single" w:sz="4" w:space="0" w:color="auto"/>
                    <w:bottom w:val="single" w:sz="4" w:space="0" w:color="auto"/>
                    <w:right w:val="single" w:sz="4" w:space="0" w:color="auto"/>
                  </w:tcBorders>
                </w:tcPr>
                <w:p w14:paraId="0D1AB207" w14:textId="3192A599" w:rsidR="00415A5D" w:rsidRPr="00DA1DC5" w:rsidRDefault="0089056E" w:rsidP="00BD3536">
                  <w:pPr>
                    <w:spacing w:after="0"/>
                    <w:jc w:val="both"/>
                    <w:rPr>
                      <w:rFonts w:cs="Arial"/>
                      <w:sz w:val="20"/>
                      <w:szCs w:val="20"/>
                      <w:lang w:val="en-US" w:eastAsia="en-GB"/>
                    </w:rPr>
                  </w:pPr>
                  <w:sdt>
                    <w:sdtPr>
                      <w:rPr>
                        <w:rStyle w:val="Styleforproposalinputs10"/>
                      </w:rPr>
                      <w:alias w:val="Text Box"/>
                      <w:tag w:val="Text Box"/>
                      <w:id w:val="-848642574"/>
                      <w:placeholder>
                        <w:docPart w:val="7416034EFC6F42B1BFD8371A496B74B0"/>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827" w:type="pct"/>
                  <w:tcBorders>
                    <w:top w:val="single" w:sz="4" w:space="0" w:color="auto"/>
                    <w:left w:val="single" w:sz="4" w:space="0" w:color="auto"/>
                    <w:bottom w:val="single" w:sz="4" w:space="0" w:color="auto"/>
                    <w:right w:val="single" w:sz="4" w:space="0" w:color="auto"/>
                  </w:tcBorders>
                </w:tcPr>
                <w:p w14:paraId="542C6A2B" w14:textId="6B303FF3" w:rsidR="00415A5D" w:rsidRPr="00DA1DC5" w:rsidRDefault="0089056E" w:rsidP="00BD3536">
                  <w:pPr>
                    <w:spacing w:after="0"/>
                    <w:jc w:val="center"/>
                    <w:rPr>
                      <w:rFonts w:cs="Arial"/>
                      <w:sz w:val="20"/>
                      <w:szCs w:val="20"/>
                      <w:lang w:val="en-US" w:eastAsia="en-GB"/>
                    </w:rPr>
                  </w:pPr>
                  <w:sdt>
                    <w:sdtPr>
                      <w:rPr>
                        <w:rStyle w:val="Styleforproposalinputs10"/>
                      </w:rPr>
                      <w:alias w:val="Text Box"/>
                      <w:tag w:val="Text Box"/>
                      <w:id w:val="-797293149"/>
                      <w:placeholder>
                        <w:docPart w:val="6043B30E8D8A460C8FC414D3EA2F223D"/>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c>
                <w:tcPr>
                  <w:tcW w:w="649" w:type="pct"/>
                  <w:tcBorders>
                    <w:top w:val="single" w:sz="4" w:space="0" w:color="auto"/>
                    <w:left w:val="single" w:sz="4" w:space="0" w:color="auto"/>
                    <w:bottom w:val="single" w:sz="4" w:space="0" w:color="auto"/>
                    <w:right w:val="single" w:sz="4" w:space="0" w:color="auto"/>
                  </w:tcBorders>
                </w:tcPr>
                <w:p w14:paraId="46F1D33B" w14:textId="3F17F4D7" w:rsidR="00415A5D" w:rsidRPr="00DA1DC5" w:rsidRDefault="0089056E" w:rsidP="00BD3536">
                  <w:pPr>
                    <w:spacing w:after="0"/>
                    <w:jc w:val="center"/>
                    <w:rPr>
                      <w:rFonts w:cs="Arial"/>
                      <w:sz w:val="20"/>
                      <w:szCs w:val="20"/>
                      <w:lang w:val="en-US" w:eastAsia="en-GB"/>
                    </w:rPr>
                  </w:pPr>
                  <w:sdt>
                    <w:sdtPr>
                      <w:rPr>
                        <w:rStyle w:val="Styleforproposalinputs10"/>
                      </w:rPr>
                      <w:alias w:val="Text Box"/>
                      <w:tag w:val="Text Box"/>
                      <w:id w:val="-1929119397"/>
                      <w:placeholder>
                        <w:docPart w:val="FFB7BF65C52F4EF5A96E09D3FF213D42"/>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r>
            <w:tr w:rsidR="00415A5D" w:rsidRPr="008C351C" w14:paraId="3FDFA7B1" w14:textId="77777777" w:rsidTr="001D57CA">
              <w:trPr>
                <w:trHeight w:val="17"/>
              </w:trPr>
              <w:tc>
                <w:tcPr>
                  <w:tcW w:w="742" w:type="pct"/>
                  <w:vMerge/>
                  <w:tcBorders>
                    <w:top w:val="single" w:sz="4" w:space="0" w:color="auto"/>
                    <w:left w:val="single" w:sz="4" w:space="0" w:color="auto"/>
                    <w:bottom w:val="single" w:sz="4" w:space="0" w:color="auto"/>
                    <w:right w:val="single" w:sz="4" w:space="0" w:color="auto"/>
                  </w:tcBorders>
                </w:tcPr>
                <w:p w14:paraId="5C867993" w14:textId="77777777" w:rsidR="00415A5D" w:rsidRPr="00DA1DC5" w:rsidRDefault="00415A5D" w:rsidP="00BD3536">
                  <w:pPr>
                    <w:spacing w:after="0"/>
                    <w:rPr>
                      <w:rFonts w:cs="Arial"/>
                      <w:b/>
                      <w:sz w:val="20"/>
                      <w:szCs w:val="20"/>
                      <w:lang w:eastAsia="en-GB"/>
                    </w:rPr>
                  </w:pPr>
                  <w:permStart w:id="149059038" w:edGrp="everyone" w:colFirst="1" w:colLast="1"/>
                  <w:permStart w:id="747531008" w:edGrp="everyone" w:colFirst="2" w:colLast="2"/>
                  <w:permStart w:id="1418100673" w:edGrp="everyone" w:colFirst="3" w:colLast="3"/>
                  <w:permStart w:id="562127482" w:edGrp="everyone" w:colFirst="4" w:colLast="4"/>
                  <w:permEnd w:id="464944386"/>
                  <w:permEnd w:id="1385563488"/>
                  <w:permEnd w:id="1594821798"/>
                  <w:permEnd w:id="45812599"/>
                </w:p>
              </w:tc>
              <w:sdt>
                <w:sdtPr>
                  <w:rPr>
                    <w:rStyle w:val="Styleforproposalinputs10"/>
                  </w:rPr>
                  <w:alias w:val="Technical Milestones"/>
                  <w:tag w:val="Technical Milestones"/>
                  <w:id w:val="-1026104958"/>
                  <w:placeholder>
                    <w:docPart w:val="CE86489D1FAB48E6B219355A5133E67D"/>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2DF2DE09" w14:textId="0A895B04" w:rsidR="00415A5D" w:rsidRPr="00DA1DC5" w:rsidRDefault="00415A5D" w:rsidP="00BD3536">
                      <w:pPr>
                        <w:spacing w:after="0"/>
                        <w:rPr>
                          <w:rFonts w:cs="Arial"/>
                          <w:sz w:val="20"/>
                          <w:szCs w:val="20"/>
                        </w:rPr>
                      </w:pPr>
                      <w:r w:rsidRPr="00DA1DC5">
                        <w:rPr>
                          <w:rStyle w:val="PlaceholderText"/>
                          <w:rFonts w:cs="Arial"/>
                          <w:sz w:val="20"/>
                          <w:szCs w:val="20"/>
                        </w:rPr>
                        <w:t>Enter Technical Milestones</w:t>
                      </w:r>
                    </w:p>
                  </w:tc>
                </w:sdtContent>
              </w:sdt>
              <w:tc>
                <w:tcPr>
                  <w:tcW w:w="1677" w:type="pct"/>
                  <w:tcBorders>
                    <w:top w:val="single" w:sz="4" w:space="0" w:color="auto"/>
                    <w:left w:val="single" w:sz="4" w:space="0" w:color="auto"/>
                    <w:bottom w:val="single" w:sz="4" w:space="0" w:color="auto"/>
                    <w:right w:val="single" w:sz="4" w:space="0" w:color="auto"/>
                  </w:tcBorders>
                </w:tcPr>
                <w:p w14:paraId="593CCCBF" w14:textId="7102D3A7" w:rsidR="00415A5D" w:rsidRPr="00DA1DC5" w:rsidRDefault="0089056E" w:rsidP="00BD3536">
                  <w:pPr>
                    <w:spacing w:after="0"/>
                    <w:jc w:val="both"/>
                    <w:rPr>
                      <w:rFonts w:cs="Arial"/>
                      <w:sz w:val="20"/>
                      <w:szCs w:val="20"/>
                    </w:rPr>
                  </w:pPr>
                  <w:sdt>
                    <w:sdtPr>
                      <w:rPr>
                        <w:rStyle w:val="Styleforproposalinputs10"/>
                      </w:rPr>
                      <w:alias w:val="Text Box"/>
                      <w:tag w:val="Text Box"/>
                      <w:id w:val="-1059089650"/>
                      <w:placeholder>
                        <w:docPart w:val="DE0564943EFF4FCC85B4D50A77329EF7"/>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827" w:type="pct"/>
                  <w:tcBorders>
                    <w:top w:val="single" w:sz="4" w:space="0" w:color="auto"/>
                    <w:left w:val="single" w:sz="4" w:space="0" w:color="auto"/>
                    <w:bottom w:val="single" w:sz="4" w:space="0" w:color="auto"/>
                    <w:right w:val="single" w:sz="4" w:space="0" w:color="auto"/>
                  </w:tcBorders>
                </w:tcPr>
                <w:p w14:paraId="0C878E30" w14:textId="490B72B1" w:rsidR="00415A5D" w:rsidRPr="00DA1DC5" w:rsidRDefault="0089056E" w:rsidP="00BD3536">
                  <w:pPr>
                    <w:spacing w:after="0"/>
                    <w:jc w:val="center"/>
                    <w:rPr>
                      <w:rFonts w:eastAsia="Times New Roman" w:cs="Arial"/>
                      <w:sz w:val="20"/>
                      <w:szCs w:val="20"/>
                      <w:lang w:eastAsia="en-SG"/>
                    </w:rPr>
                  </w:pPr>
                  <w:sdt>
                    <w:sdtPr>
                      <w:rPr>
                        <w:rStyle w:val="Styleforproposalinputs10"/>
                      </w:rPr>
                      <w:alias w:val="Text Box"/>
                      <w:tag w:val="Text Box"/>
                      <w:id w:val="-1428730409"/>
                      <w:placeholder>
                        <w:docPart w:val="D6C02EFFEC1741CDBF61A45A246CE11C"/>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c>
                <w:tcPr>
                  <w:tcW w:w="649" w:type="pct"/>
                  <w:tcBorders>
                    <w:top w:val="single" w:sz="4" w:space="0" w:color="auto"/>
                    <w:left w:val="single" w:sz="4" w:space="0" w:color="auto"/>
                    <w:bottom w:val="single" w:sz="4" w:space="0" w:color="auto"/>
                    <w:right w:val="single" w:sz="4" w:space="0" w:color="auto"/>
                  </w:tcBorders>
                </w:tcPr>
                <w:p w14:paraId="47666FE6" w14:textId="674AADE3" w:rsidR="00415A5D" w:rsidRPr="00DA1DC5" w:rsidRDefault="0089056E" w:rsidP="00BD3536">
                  <w:pPr>
                    <w:spacing w:after="0"/>
                    <w:jc w:val="center"/>
                    <w:rPr>
                      <w:rFonts w:eastAsia="Times New Roman" w:cs="Arial"/>
                      <w:sz w:val="20"/>
                      <w:szCs w:val="20"/>
                      <w:lang w:eastAsia="en-SG"/>
                    </w:rPr>
                  </w:pPr>
                  <w:sdt>
                    <w:sdtPr>
                      <w:rPr>
                        <w:rStyle w:val="Styleforproposalinputs10"/>
                      </w:rPr>
                      <w:alias w:val="Text Box"/>
                      <w:tag w:val="Text Box"/>
                      <w:id w:val="1763873443"/>
                      <w:placeholder>
                        <w:docPart w:val="C51AA6E3BA0043A1A8A5A403D3334EB1"/>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r>
            <w:tr w:rsidR="00415A5D" w:rsidRPr="008C351C" w14:paraId="5FD61E4D" w14:textId="77777777" w:rsidTr="001D57CA">
              <w:trPr>
                <w:trHeight w:val="17"/>
              </w:trPr>
              <w:tc>
                <w:tcPr>
                  <w:tcW w:w="742" w:type="pct"/>
                  <w:vMerge/>
                  <w:tcBorders>
                    <w:top w:val="single" w:sz="4" w:space="0" w:color="auto"/>
                    <w:left w:val="single" w:sz="4" w:space="0" w:color="auto"/>
                    <w:bottom w:val="single" w:sz="4" w:space="0" w:color="auto"/>
                    <w:right w:val="single" w:sz="4" w:space="0" w:color="auto"/>
                  </w:tcBorders>
                </w:tcPr>
                <w:p w14:paraId="68B72956" w14:textId="77777777" w:rsidR="00415A5D" w:rsidRPr="00DA1DC5" w:rsidRDefault="00415A5D" w:rsidP="00BD3536">
                  <w:pPr>
                    <w:spacing w:after="0"/>
                    <w:rPr>
                      <w:rFonts w:cs="Arial"/>
                      <w:b/>
                      <w:sz w:val="20"/>
                      <w:szCs w:val="20"/>
                      <w:lang w:eastAsia="en-GB"/>
                    </w:rPr>
                  </w:pPr>
                  <w:permStart w:id="1306596177" w:edGrp="everyone" w:colFirst="1" w:colLast="1"/>
                  <w:permStart w:id="1929006891" w:edGrp="everyone" w:colFirst="2" w:colLast="2"/>
                  <w:permStart w:id="1491741630" w:edGrp="everyone" w:colFirst="3" w:colLast="3"/>
                  <w:permStart w:id="510874259" w:edGrp="everyone" w:colFirst="4" w:colLast="4"/>
                  <w:permEnd w:id="149059038"/>
                  <w:permEnd w:id="747531008"/>
                  <w:permEnd w:id="1418100673"/>
                  <w:permEnd w:id="562127482"/>
                </w:p>
              </w:tc>
              <w:sdt>
                <w:sdtPr>
                  <w:rPr>
                    <w:rStyle w:val="Styleforproposalinputs10"/>
                  </w:rPr>
                  <w:alias w:val="Technical Milestones"/>
                  <w:tag w:val="Technical Milestones"/>
                  <w:id w:val="721872204"/>
                  <w:placeholder>
                    <w:docPart w:val="0A5DB2D488B24C8098EF2D5B26DDE90B"/>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55B9BB8E" w14:textId="7B1A6240" w:rsidR="00415A5D" w:rsidRPr="00DA1DC5" w:rsidRDefault="00415A5D" w:rsidP="00BD3536">
                      <w:pPr>
                        <w:spacing w:after="0"/>
                        <w:rPr>
                          <w:rFonts w:cs="Arial"/>
                          <w:sz w:val="20"/>
                          <w:szCs w:val="20"/>
                        </w:rPr>
                      </w:pPr>
                      <w:r w:rsidRPr="00DA1DC5">
                        <w:rPr>
                          <w:rStyle w:val="PlaceholderText"/>
                          <w:rFonts w:cs="Arial"/>
                          <w:sz w:val="20"/>
                          <w:szCs w:val="20"/>
                        </w:rPr>
                        <w:t>Enter Technical Milestones</w:t>
                      </w:r>
                    </w:p>
                  </w:tc>
                </w:sdtContent>
              </w:sdt>
              <w:tc>
                <w:tcPr>
                  <w:tcW w:w="1677" w:type="pct"/>
                  <w:tcBorders>
                    <w:top w:val="single" w:sz="4" w:space="0" w:color="auto"/>
                    <w:left w:val="single" w:sz="4" w:space="0" w:color="auto"/>
                    <w:bottom w:val="single" w:sz="4" w:space="0" w:color="auto"/>
                    <w:right w:val="single" w:sz="4" w:space="0" w:color="auto"/>
                  </w:tcBorders>
                </w:tcPr>
                <w:p w14:paraId="515D2554" w14:textId="208130D8" w:rsidR="00415A5D" w:rsidRPr="00DA1DC5" w:rsidRDefault="0089056E" w:rsidP="00BD3536">
                  <w:pPr>
                    <w:spacing w:after="0"/>
                    <w:jc w:val="both"/>
                    <w:rPr>
                      <w:rFonts w:cs="Arial"/>
                      <w:sz w:val="20"/>
                      <w:szCs w:val="20"/>
                    </w:rPr>
                  </w:pPr>
                  <w:sdt>
                    <w:sdtPr>
                      <w:rPr>
                        <w:rStyle w:val="Styleforproposalinputs10"/>
                      </w:rPr>
                      <w:alias w:val="Text Box"/>
                      <w:tag w:val="Text Box"/>
                      <w:id w:val="1610699458"/>
                      <w:placeholder>
                        <w:docPart w:val="96395A47070249DCBB2AA95A16D76787"/>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827" w:type="pct"/>
                  <w:tcBorders>
                    <w:top w:val="single" w:sz="4" w:space="0" w:color="auto"/>
                    <w:left w:val="single" w:sz="4" w:space="0" w:color="auto"/>
                    <w:bottom w:val="single" w:sz="4" w:space="0" w:color="auto"/>
                    <w:right w:val="single" w:sz="4" w:space="0" w:color="auto"/>
                  </w:tcBorders>
                </w:tcPr>
                <w:p w14:paraId="7D6DF32F" w14:textId="5EA7F67D" w:rsidR="00415A5D" w:rsidRPr="00DA1DC5" w:rsidRDefault="0089056E" w:rsidP="00BD3536">
                  <w:pPr>
                    <w:spacing w:after="0"/>
                    <w:jc w:val="center"/>
                    <w:rPr>
                      <w:rFonts w:eastAsia="Times New Roman" w:cs="Arial"/>
                      <w:sz w:val="20"/>
                      <w:szCs w:val="20"/>
                      <w:lang w:eastAsia="en-SG"/>
                    </w:rPr>
                  </w:pPr>
                  <w:sdt>
                    <w:sdtPr>
                      <w:rPr>
                        <w:rStyle w:val="Styleforproposalinputs10"/>
                      </w:rPr>
                      <w:alias w:val="Text Box"/>
                      <w:tag w:val="Text Box"/>
                      <w:id w:val="-911385340"/>
                      <w:placeholder>
                        <w:docPart w:val="0699496737684841BA35C738E17E7EBD"/>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c>
                <w:tcPr>
                  <w:tcW w:w="649" w:type="pct"/>
                  <w:tcBorders>
                    <w:top w:val="single" w:sz="4" w:space="0" w:color="auto"/>
                    <w:left w:val="single" w:sz="4" w:space="0" w:color="auto"/>
                    <w:bottom w:val="single" w:sz="4" w:space="0" w:color="auto"/>
                    <w:right w:val="single" w:sz="4" w:space="0" w:color="auto"/>
                  </w:tcBorders>
                </w:tcPr>
                <w:p w14:paraId="7E1752F3" w14:textId="41CD2A3E" w:rsidR="00415A5D" w:rsidRPr="00DA1DC5" w:rsidRDefault="0089056E" w:rsidP="00BD3536">
                  <w:pPr>
                    <w:spacing w:after="0"/>
                    <w:jc w:val="center"/>
                    <w:rPr>
                      <w:rFonts w:eastAsia="Times New Roman" w:cs="Arial"/>
                      <w:sz w:val="20"/>
                      <w:szCs w:val="20"/>
                      <w:lang w:eastAsia="en-SG"/>
                    </w:rPr>
                  </w:pPr>
                  <w:sdt>
                    <w:sdtPr>
                      <w:rPr>
                        <w:rStyle w:val="Styleforproposalinputs10"/>
                      </w:rPr>
                      <w:alias w:val="Text Box"/>
                      <w:tag w:val="Text Box"/>
                      <w:id w:val="597062096"/>
                      <w:placeholder>
                        <w:docPart w:val="EE1F17E512884954818DBF502460D148"/>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r>
            <w:tr w:rsidR="00415A5D" w:rsidRPr="008C351C" w14:paraId="22972D3A" w14:textId="77777777" w:rsidTr="001D57CA">
              <w:trPr>
                <w:trHeight w:val="17"/>
              </w:trPr>
              <w:tc>
                <w:tcPr>
                  <w:tcW w:w="742" w:type="pct"/>
                  <w:vMerge/>
                  <w:tcBorders>
                    <w:top w:val="single" w:sz="4" w:space="0" w:color="auto"/>
                    <w:left w:val="single" w:sz="4" w:space="0" w:color="auto"/>
                    <w:bottom w:val="single" w:sz="4" w:space="0" w:color="auto"/>
                    <w:right w:val="single" w:sz="4" w:space="0" w:color="auto"/>
                  </w:tcBorders>
                </w:tcPr>
                <w:p w14:paraId="52B12D72" w14:textId="77777777" w:rsidR="00415A5D" w:rsidRPr="00DA1DC5" w:rsidRDefault="00415A5D" w:rsidP="00BD3536">
                  <w:pPr>
                    <w:spacing w:after="0"/>
                    <w:rPr>
                      <w:rFonts w:cs="Arial"/>
                      <w:b/>
                      <w:sz w:val="20"/>
                      <w:szCs w:val="20"/>
                      <w:lang w:eastAsia="en-GB"/>
                    </w:rPr>
                  </w:pPr>
                  <w:permStart w:id="166414777" w:edGrp="everyone" w:colFirst="1" w:colLast="1"/>
                  <w:permStart w:id="1541868212" w:edGrp="everyone" w:colFirst="2" w:colLast="2"/>
                  <w:permStart w:id="155648339" w:edGrp="everyone" w:colFirst="3" w:colLast="3"/>
                  <w:permStart w:id="1335499342" w:edGrp="everyone" w:colFirst="4" w:colLast="4"/>
                  <w:permEnd w:id="1306596177"/>
                  <w:permEnd w:id="1929006891"/>
                  <w:permEnd w:id="1491741630"/>
                  <w:permEnd w:id="510874259"/>
                </w:p>
              </w:tc>
              <w:sdt>
                <w:sdtPr>
                  <w:rPr>
                    <w:rStyle w:val="Styleforproposalinputs10"/>
                  </w:rPr>
                  <w:alias w:val="Technical Milestones"/>
                  <w:tag w:val="Technical Milestones"/>
                  <w:id w:val="137228592"/>
                  <w:placeholder>
                    <w:docPart w:val="28CC8BBDF8E54117A99A74528EA5DDA2"/>
                  </w:placeholder>
                  <w:showingPlcHdr/>
                  <w:text/>
                </w:sdtPr>
                <w:sdtEndPr>
                  <w:rPr>
                    <w:rStyle w:val="DefaultParagraphFont"/>
                    <w:rFonts w:cs="Arial"/>
                    <w:color w:val="auto"/>
                    <w:sz w:val="24"/>
                    <w:szCs w:val="20"/>
                  </w:rPr>
                </w:sdtEndPr>
                <w:sdtContent>
                  <w:tc>
                    <w:tcPr>
                      <w:tcW w:w="1105" w:type="pct"/>
                      <w:tcBorders>
                        <w:top w:val="single" w:sz="4" w:space="0" w:color="auto"/>
                        <w:left w:val="single" w:sz="4" w:space="0" w:color="auto"/>
                        <w:right w:val="single" w:sz="4" w:space="0" w:color="auto"/>
                      </w:tcBorders>
                    </w:tcPr>
                    <w:p w14:paraId="72293F69" w14:textId="174A4E24" w:rsidR="00415A5D" w:rsidRPr="00DA1DC5" w:rsidRDefault="00415A5D" w:rsidP="00BD3536">
                      <w:pPr>
                        <w:spacing w:after="0"/>
                        <w:rPr>
                          <w:rFonts w:cs="Arial"/>
                          <w:sz w:val="20"/>
                          <w:szCs w:val="20"/>
                        </w:rPr>
                      </w:pPr>
                      <w:r w:rsidRPr="00DA1DC5">
                        <w:rPr>
                          <w:rStyle w:val="PlaceholderText"/>
                          <w:rFonts w:cs="Arial"/>
                          <w:sz w:val="20"/>
                          <w:szCs w:val="20"/>
                        </w:rPr>
                        <w:t>Enter Technical Milestones</w:t>
                      </w:r>
                    </w:p>
                  </w:tc>
                </w:sdtContent>
              </w:sdt>
              <w:tc>
                <w:tcPr>
                  <w:tcW w:w="1677" w:type="pct"/>
                  <w:tcBorders>
                    <w:top w:val="single" w:sz="4" w:space="0" w:color="auto"/>
                    <w:left w:val="single" w:sz="4" w:space="0" w:color="auto"/>
                    <w:bottom w:val="single" w:sz="4" w:space="0" w:color="auto"/>
                    <w:right w:val="single" w:sz="4" w:space="0" w:color="auto"/>
                  </w:tcBorders>
                </w:tcPr>
                <w:p w14:paraId="3372868C" w14:textId="06B86392" w:rsidR="00415A5D" w:rsidRPr="00DA1DC5" w:rsidRDefault="0089056E" w:rsidP="00BD3536">
                  <w:pPr>
                    <w:spacing w:after="0"/>
                    <w:jc w:val="both"/>
                    <w:rPr>
                      <w:rFonts w:cs="Arial"/>
                      <w:sz w:val="20"/>
                      <w:szCs w:val="20"/>
                    </w:rPr>
                  </w:pPr>
                  <w:sdt>
                    <w:sdtPr>
                      <w:rPr>
                        <w:rStyle w:val="Styleforproposalinputs10"/>
                      </w:rPr>
                      <w:alias w:val="Text Box"/>
                      <w:tag w:val="Text Box"/>
                      <w:id w:val="1268428111"/>
                      <w:placeholder>
                        <w:docPart w:val="45AE800695044F4B8E2BB6432AA9ECA1"/>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827" w:type="pct"/>
                  <w:tcBorders>
                    <w:top w:val="single" w:sz="4" w:space="0" w:color="auto"/>
                    <w:left w:val="single" w:sz="4" w:space="0" w:color="auto"/>
                    <w:bottom w:val="single" w:sz="4" w:space="0" w:color="auto"/>
                    <w:right w:val="single" w:sz="4" w:space="0" w:color="auto"/>
                  </w:tcBorders>
                </w:tcPr>
                <w:p w14:paraId="4BA075CF" w14:textId="3C53A4EE" w:rsidR="00415A5D" w:rsidRPr="00DA1DC5" w:rsidRDefault="0089056E" w:rsidP="00BD3536">
                  <w:pPr>
                    <w:spacing w:after="0"/>
                    <w:jc w:val="center"/>
                    <w:rPr>
                      <w:rFonts w:eastAsia="Times New Roman" w:cs="Arial"/>
                      <w:sz w:val="20"/>
                      <w:szCs w:val="20"/>
                      <w:lang w:eastAsia="en-SG"/>
                    </w:rPr>
                  </w:pPr>
                  <w:sdt>
                    <w:sdtPr>
                      <w:rPr>
                        <w:rStyle w:val="Styleforproposalinputs10"/>
                      </w:rPr>
                      <w:alias w:val="Text Box"/>
                      <w:tag w:val="Text Box"/>
                      <w:id w:val="1472785243"/>
                      <w:placeholder>
                        <w:docPart w:val="B60D81B2EE2E4610A0E727AC6C364588"/>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c>
                <w:tcPr>
                  <w:tcW w:w="649" w:type="pct"/>
                  <w:tcBorders>
                    <w:top w:val="single" w:sz="4" w:space="0" w:color="auto"/>
                    <w:left w:val="single" w:sz="4" w:space="0" w:color="auto"/>
                    <w:bottom w:val="single" w:sz="4" w:space="0" w:color="auto"/>
                    <w:right w:val="single" w:sz="4" w:space="0" w:color="auto"/>
                  </w:tcBorders>
                </w:tcPr>
                <w:p w14:paraId="65D474F1" w14:textId="01DF432A" w:rsidR="00415A5D" w:rsidRPr="00DA1DC5" w:rsidRDefault="0089056E" w:rsidP="00BD3536">
                  <w:pPr>
                    <w:spacing w:after="0"/>
                    <w:jc w:val="center"/>
                    <w:rPr>
                      <w:rFonts w:eastAsia="Times New Roman" w:cs="Arial"/>
                      <w:sz w:val="20"/>
                      <w:szCs w:val="20"/>
                      <w:lang w:eastAsia="en-SG"/>
                    </w:rPr>
                  </w:pPr>
                  <w:sdt>
                    <w:sdtPr>
                      <w:rPr>
                        <w:rStyle w:val="Styleforproposalinputs10"/>
                      </w:rPr>
                      <w:alias w:val="Text Box"/>
                      <w:tag w:val="Text Box"/>
                      <w:id w:val="-1988464240"/>
                      <w:placeholder>
                        <w:docPart w:val="4EB5C019ED114CCABCCF66BE5CE86485"/>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r>
            <w:tr w:rsidR="00415A5D" w:rsidRPr="008C351C" w14:paraId="7EE4752A" w14:textId="77777777" w:rsidTr="001D57CA">
              <w:trPr>
                <w:trHeight w:val="55"/>
              </w:trPr>
              <w:tc>
                <w:tcPr>
                  <w:tcW w:w="742" w:type="pct"/>
                  <w:vMerge/>
                  <w:tcBorders>
                    <w:top w:val="single" w:sz="4" w:space="0" w:color="auto"/>
                    <w:left w:val="single" w:sz="4" w:space="0" w:color="auto"/>
                    <w:bottom w:val="single" w:sz="4" w:space="0" w:color="auto"/>
                    <w:right w:val="single" w:sz="4" w:space="0" w:color="auto"/>
                  </w:tcBorders>
                  <w:vAlign w:val="center"/>
                  <w:hideMark/>
                </w:tcPr>
                <w:p w14:paraId="5296D61A" w14:textId="77777777" w:rsidR="00415A5D" w:rsidRPr="00DA1DC5" w:rsidRDefault="00415A5D" w:rsidP="00BD3536">
                  <w:pPr>
                    <w:spacing w:after="0"/>
                    <w:rPr>
                      <w:rFonts w:cs="Arial"/>
                      <w:sz w:val="20"/>
                      <w:szCs w:val="20"/>
                      <w:lang w:eastAsia="en-GB"/>
                    </w:rPr>
                  </w:pPr>
                  <w:permStart w:id="69801564" w:edGrp="everyone" w:colFirst="1" w:colLast="1"/>
                  <w:permStart w:id="2040879573" w:edGrp="everyone" w:colFirst="2" w:colLast="2"/>
                  <w:permStart w:id="2101574730" w:edGrp="everyone" w:colFirst="3" w:colLast="3"/>
                  <w:permStart w:id="1877759304" w:edGrp="everyone" w:colFirst="4" w:colLast="4"/>
                  <w:permEnd w:id="166414777"/>
                  <w:permEnd w:id="1541868212"/>
                  <w:permEnd w:id="155648339"/>
                  <w:permEnd w:id="1335499342"/>
                </w:p>
              </w:tc>
              <w:sdt>
                <w:sdtPr>
                  <w:rPr>
                    <w:rStyle w:val="Styleforproposalinputs10"/>
                  </w:rPr>
                  <w:alias w:val="Technical Milestones"/>
                  <w:tag w:val="Technical Milestones"/>
                  <w:id w:val="-1813935768"/>
                  <w:placeholder>
                    <w:docPart w:val="CA46460D789A47C682419A194CA8A03F"/>
                  </w:placeholder>
                  <w:showingPlcHdr/>
                  <w:text/>
                </w:sdtPr>
                <w:sdtEndPr>
                  <w:rPr>
                    <w:rStyle w:val="DefaultParagraphFont"/>
                    <w:rFonts w:cs="Arial"/>
                    <w:color w:val="auto"/>
                    <w:sz w:val="24"/>
                    <w:szCs w:val="20"/>
                  </w:rPr>
                </w:sdtEndPr>
                <w:sdtContent>
                  <w:tc>
                    <w:tcPr>
                      <w:tcW w:w="1105" w:type="pct"/>
                      <w:tcBorders>
                        <w:left w:val="single" w:sz="4" w:space="0" w:color="auto"/>
                        <w:bottom w:val="single" w:sz="4" w:space="0" w:color="auto"/>
                        <w:right w:val="single" w:sz="4" w:space="0" w:color="auto"/>
                      </w:tcBorders>
                    </w:tcPr>
                    <w:p w14:paraId="7FA08E84" w14:textId="07D78286" w:rsidR="00415A5D" w:rsidRPr="00DA1DC5" w:rsidRDefault="00415A5D" w:rsidP="00BD3536">
                      <w:pPr>
                        <w:spacing w:after="0"/>
                        <w:rPr>
                          <w:rFonts w:cs="Arial"/>
                          <w:sz w:val="20"/>
                          <w:szCs w:val="20"/>
                          <w:lang w:eastAsia="en-GB"/>
                        </w:rPr>
                      </w:pPr>
                      <w:r w:rsidRPr="00DA1DC5">
                        <w:rPr>
                          <w:rStyle w:val="PlaceholderText"/>
                          <w:rFonts w:cs="Arial"/>
                          <w:sz w:val="20"/>
                          <w:szCs w:val="20"/>
                        </w:rPr>
                        <w:t>Enter Technical Milestones</w:t>
                      </w:r>
                    </w:p>
                  </w:tc>
                </w:sdtContent>
              </w:sdt>
              <w:tc>
                <w:tcPr>
                  <w:tcW w:w="1677" w:type="pct"/>
                  <w:tcBorders>
                    <w:top w:val="single" w:sz="4" w:space="0" w:color="auto"/>
                    <w:left w:val="single" w:sz="4" w:space="0" w:color="auto"/>
                    <w:bottom w:val="single" w:sz="4" w:space="0" w:color="auto"/>
                    <w:right w:val="single" w:sz="4" w:space="0" w:color="auto"/>
                  </w:tcBorders>
                </w:tcPr>
                <w:p w14:paraId="4D884D72" w14:textId="3719AF56" w:rsidR="00415A5D" w:rsidRPr="00DA1DC5" w:rsidRDefault="0089056E" w:rsidP="00BD3536">
                  <w:pPr>
                    <w:spacing w:after="0"/>
                    <w:jc w:val="both"/>
                    <w:rPr>
                      <w:rFonts w:cs="Arial"/>
                      <w:sz w:val="20"/>
                      <w:szCs w:val="20"/>
                      <w:lang w:eastAsia="en-GB"/>
                    </w:rPr>
                  </w:pPr>
                  <w:sdt>
                    <w:sdtPr>
                      <w:rPr>
                        <w:rStyle w:val="Styleforproposalinputs10"/>
                      </w:rPr>
                      <w:alias w:val="Text Box"/>
                      <w:tag w:val="Text Box"/>
                      <w:id w:val="-1368827930"/>
                      <w:placeholder>
                        <w:docPart w:val="646E7A3B6DCD4DA2B229CEAA2F6D41A8"/>
                      </w:placeholder>
                      <w:showingPlcHdr/>
                    </w:sdtPr>
                    <w:sdtEndPr>
                      <w:rPr>
                        <w:rStyle w:val="DefaultParagraphFont"/>
                        <w:rFonts w:cs="Arial"/>
                        <w:color w:val="auto"/>
                        <w:sz w:val="24"/>
                        <w:szCs w:val="20"/>
                      </w:rPr>
                    </w:sdtEndPr>
                    <w:sdtContent>
                      <w:r w:rsidR="00415A5D" w:rsidRPr="0000263A">
                        <w:rPr>
                          <w:rStyle w:val="PlaceholderText"/>
                          <w:rFonts w:cs="Arial"/>
                          <w:sz w:val="20"/>
                          <w:szCs w:val="20"/>
                        </w:rPr>
                        <w:t>Click or tap here to enter text.</w:t>
                      </w:r>
                    </w:sdtContent>
                  </w:sdt>
                </w:p>
              </w:tc>
              <w:tc>
                <w:tcPr>
                  <w:tcW w:w="827" w:type="pct"/>
                  <w:tcBorders>
                    <w:top w:val="single" w:sz="4" w:space="0" w:color="auto"/>
                    <w:left w:val="single" w:sz="4" w:space="0" w:color="auto"/>
                    <w:bottom w:val="single" w:sz="4" w:space="0" w:color="auto"/>
                    <w:right w:val="single" w:sz="4" w:space="0" w:color="auto"/>
                  </w:tcBorders>
                </w:tcPr>
                <w:p w14:paraId="010FF30C" w14:textId="48C45D51" w:rsidR="00415A5D" w:rsidRPr="00DA1DC5" w:rsidRDefault="0089056E" w:rsidP="00BD3536">
                  <w:pPr>
                    <w:spacing w:after="0"/>
                    <w:jc w:val="center"/>
                    <w:rPr>
                      <w:rFonts w:cs="Arial"/>
                      <w:sz w:val="20"/>
                      <w:szCs w:val="20"/>
                      <w:lang w:eastAsia="en-GB"/>
                    </w:rPr>
                  </w:pPr>
                  <w:sdt>
                    <w:sdtPr>
                      <w:rPr>
                        <w:rStyle w:val="Styleforproposalinputs10"/>
                      </w:rPr>
                      <w:alias w:val="Text Box"/>
                      <w:tag w:val="Text Box"/>
                      <w:id w:val="-537436324"/>
                      <w:placeholder>
                        <w:docPart w:val="2C518E7E0D5A4156BC946D46AE4E2BD4"/>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c>
                <w:tcPr>
                  <w:tcW w:w="649" w:type="pct"/>
                  <w:tcBorders>
                    <w:top w:val="single" w:sz="4" w:space="0" w:color="auto"/>
                    <w:left w:val="single" w:sz="4" w:space="0" w:color="auto"/>
                    <w:bottom w:val="single" w:sz="4" w:space="0" w:color="auto"/>
                    <w:right w:val="single" w:sz="4" w:space="0" w:color="auto"/>
                  </w:tcBorders>
                </w:tcPr>
                <w:p w14:paraId="5BEBC4A9" w14:textId="4371A78E" w:rsidR="00415A5D" w:rsidRPr="00DA1DC5" w:rsidRDefault="0089056E" w:rsidP="00BD3536">
                  <w:pPr>
                    <w:spacing w:after="0"/>
                    <w:jc w:val="center"/>
                    <w:rPr>
                      <w:rFonts w:cs="Arial"/>
                      <w:sz w:val="20"/>
                      <w:szCs w:val="20"/>
                      <w:lang w:eastAsia="en-GB"/>
                    </w:rPr>
                  </w:pPr>
                  <w:sdt>
                    <w:sdtPr>
                      <w:rPr>
                        <w:rStyle w:val="Styleforproposalinputs10"/>
                      </w:rPr>
                      <w:alias w:val="Text Box"/>
                      <w:tag w:val="Text Box"/>
                      <w:id w:val="-1870977640"/>
                      <w:placeholder>
                        <w:docPart w:val="7CE1AF307DC14B16A11254E83BC420A5"/>
                      </w:placeholder>
                      <w:showingPlcHdr/>
                    </w:sdtPr>
                    <w:sdtEndPr>
                      <w:rPr>
                        <w:rStyle w:val="DefaultParagraphFont"/>
                        <w:rFonts w:cs="Arial"/>
                        <w:color w:val="auto"/>
                        <w:sz w:val="24"/>
                      </w:rPr>
                    </w:sdtEndPr>
                    <w:sdtContent>
                      <w:r w:rsidR="001D57CA" w:rsidRPr="00D71279">
                        <w:rPr>
                          <w:rStyle w:val="PlaceholderText"/>
                          <w:rFonts w:cs="Arial"/>
                          <w:sz w:val="20"/>
                          <w:szCs w:val="20"/>
                        </w:rPr>
                        <w:t>Click or tap here to enter text.</w:t>
                      </w:r>
                    </w:sdtContent>
                  </w:sdt>
                </w:p>
              </w:tc>
            </w:tr>
            <w:permEnd w:id="69801564"/>
            <w:permEnd w:id="2040879573"/>
            <w:permEnd w:id="2101574730"/>
            <w:permEnd w:id="1877759304"/>
          </w:tbl>
          <w:p w14:paraId="02A432CE" w14:textId="77777777" w:rsidR="00045460" w:rsidRPr="008C351C" w:rsidRDefault="00045460" w:rsidP="00BD3536">
            <w:pPr>
              <w:jc w:val="both"/>
              <w:rPr>
                <w:rFonts w:cs="Arial"/>
                <w:b/>
                <w:szCs w:val="24"/>
              </w:rPr>
            </w:pPr>
          </w:p>
        </w:tc>
      </w:tr>
      <w:tr w:rsidR="004C3AB5" w:rsidRPr="008C351C" w14:paraId="05E7BBF4" w14:textId="77777777" w:rsidTr="00434F62">
        <w:tc>
          <w:tcPr>
            <w:tcW w:w="13953" w:type="dxa"/>
          </w:tcPr>
          <w:p w14:paraId="5CFA359D" w14:textId="77777777" w:rsidR="004C3AB5" w:rsidRPr="008C351C" w:rsidRDefault="004C3AB5" w:rsidP="00BD3536">
            <w:pPr>
              <w:rPr>
                <w:rFonts w:cs="Arial"/>
                <w:b/>
                <w:szCs w:val="24"/>
                <w:lang w:eastAsia="en-GB"/>
              </w:rPr>
            </w:pPr>
          </w:p>
        </w:tc>
      </w:tr>
      <w:tr w:rsidR="007965FF" w:rsidRPr="00B3650E" w14:paraId="1AA7E97F" w14:textId="77777777" w:rsidTr="001C5A76">
        <w:tc>
          <w:tcPr>
            <w:tcW w:w="13953" w:type="dxa"/>
          </w:tcPr>
          <w:p w14:paraId="30001086" w14:textId="67F44385" w:rsidR="007965FF" w:rsidRPr="00434F62" w:rsidRDefault="00907906" w:rsidP="00D71279">
            <w:pPr>
              <w:pStyle w:val="ListParagraph"/>
              <w:numPr>
                <w:ilvl w:val="0"/>
                <w:numId w:val="2"/>
              </w:numPr>
              <w:rPr>
                <w:rFonts w:cs="Arial"/>
                <w:b/>
                <w:szCs w:val="24"/>
              </w:rPr>
            </w:pPr>
            <w:r w:rsidRPr="00434F62">
              <w:rPr>
                <w:rFonts w:cs="Arial"/>
                <w:b/>
                <w:szCs w:val="24"/>
              </w:rPr>
              <w:t xml:space="preserve">Project </w:t>
            </w:r>
            <w:r w:rsidR="007965FF" w:rsidRPr="00434F62">
              <w:rPr>
                <w:rFonts w:cs="Arial"/>
                <w:b/>
                <w:szCs w:val="24"/>
              </w:rPr>
              <w:t>Budget</w:t>
            </w:r>
          </w:p>
          <w:p w14:paraId="3F28C8B0" w14:textId="72538D48" w:rsidR="007965FF" w:rsidRPr="00434F62" w:rsidRDefault="002548A9" w:rsidP="00434F62">
            <w:pPr>
              <w:spacing w:before="240"/>
              <w:rPr>
                <w:rFonts w:cs="Arial"/>
                <w:b/>
                <w:bCs/>
                <w:szCs w:val="24"/>
                <w:lang w:eastAsia="zh-CN"/>
              </w:rPr>
            </w:pPr>
            <w:r w:rsidRPr="00434F62">
              <w:rPr>
                <w:rFonts w:cs="Arial"/>
                <w:b/>
                <w:szCs w:val="24"/>
                <w:lang w:eastAsia="zh-CN"/>
              </w:rPr>
              <w:t>7.1</w:t>
            </w:r>
            <w:r w:rsidRPr="00434F62">
              <w:rPr>
                <w:rFonts w:cs="Arial"/>
                <w:b/>
                <w:bCs/>
                <w:szCs w:val="24"/>
                <w:lang w:eastAsia="zh-CN"/>
              </w:rPr>
              <w:t xml:space="preserve"> </w:t>
            </w:r>
            <w:r w:rsidR="007965FF" w:rsidRPr="00434F62">
              <w:rPr>
                <w:rFonts w:cs="Arial"/>
                <w:b/>
                <w:bCs/>
                <w:szCs w:val="24"/>
                <w:lang w:eastAsia="zh-CN"/>
              </w:rPr>
              <w:t>Expenditure on Manpower</w:t>
            </w:r>
          </w:p>
        </w:tc>
      </w:tr>
      <w:tr w:rsidR="001C5A76" w:rsidRPr="00B3650E" w14:paraId="178B04D8" w14:textId="77777777" w:rsidTr="001C5A76">
        <w:tc>
          <w:tcPr>
            <w:tcW w:w="13953" w:type="dxa"/>
          </w:tcPr>
          <w:tbl>
            <w:tblPr>
              <w:tblW w:w="3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3884"/>
              <w:gridCol w:w="3403"/>
              <w:gridCol w:w="2915"/>
            </w:tblGrid>
            <w:tr w:rsidR="002548A9" w:rsidRPr="00983A95" w14:paraId="1073CD05" w14:textId="0814C719" w:rsidTr="009177AE">
              <w:trPr>
                <w:trHeight w:val="601"/>
              </w:trPr>
              <w:tc>
                <w:tcPr>
                  <w:tcW w:w="254" w:type="pct"/>
                  <w:shd w:val="clear" w:color="C0C0C0" w:fill="C0C0C0"/>
                </w:tcPr>
                <w:p w14:paraId="31DAAE25" w14:textId="04CA838E" w:rsidR="002548A9" w:rsidRPr="008C351C" w:rsidRDefault="002548A9"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No.</w:t>
                  </w:r>
                </w:p>
              </w:tc>
              <w:tc>
                <w:tcPr>
                  <w:tcW w:w="1807" w:type="pct"/>
                  <w:shd w:val="clear" w:color="C0C0C0" w:fill="C0C0C0"/>
                  <w:hideMark/>
                </w:tcPr>
                <w:p w14:paraId="2D579A4F" w14:textId="05ABD29E" w:rsidR="002548A9" w:rsidRPr="008C351C" w:rsidRDefault="002548A9"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Description</w:t>
                  </w:r>
                </w:p>
                <w:p w14:paraId="14C78C83" w14:textId="577D9D3B" w:rsidR="002548A9" w:rsidRPr="008C351C" w:rsidRDefault="002548A9" w:rsidP="001C5A76">
                  <w:pPr>
                    <w:spacing w:after="0" w:line="240" w:lineRule="auto"/>
                    <w:rPr>
                      <w:rFonts w:eastAsia="Times New Roman" w:cs="Arial"/>
                      <w:b/>
                      <w:i/>
                      <w:iCs/>
                      <w:sz w:val="20"/>
                      <w:szCs w:val="20"/>
                      <w:lang w:val="en-GB" w:eastAsia="en-GB"/>
                    </w:rPr>
                  </w:pPr>
                  <w:r w:rsidRPr="008C351C">
                    <w:rPr>
                      <w:rFonts w:eastAsia="Times New Roman" w:cs="Arial"/>
                      <w:b/>
                      <w:i/>
                      <w:iCs/>
                      <w:sz w:val="20"/>
                      <w:szCs w:val="20"/>
                      <w:lang w:val="en-GB" w:eastAsia="en-GB"/>
                    </w:rPr>
                    <w:t>(e.g. Research Fellow)</w:t>
                  </w:r>
                </w:p>
              </w:tc>
              <w:tc>
                <w:tcPr>
                  <w:tcW w:w="1583" w:type="pct"/>
                  <w:shd w:val="clear" w:color="C0C0C0" w:fill="C0C0C0"/>
                  <w:hideMark/>
                </w:tcPr>
                <w:p w14:paraId="46663FD4" w14:textId="4ACD9D92" w:rsidR="002548A9" w:rsidRPr="008C351C" w:rsidRDefault="002548A9"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Number of Pax</w:t>
                  </w:r>
                </w:p>
              </w:tc>
              <w:tc>
                <w:tcPr>
                  <w:tcW w:w="1356" w:type="pct"/>
                  <w:shd w:val="clear" w:color="C0C0C0" w:fill="C0C0C0"/>
                  <w:hideMark/>
                </w:tcPr>
                <w:p w14:paraId="5BAB715E" w14:textId="2C3C5C45" w:rsidR="002548A9" w:rsidRPr="008C351C" w:rsidRDefault="002548A9" w:rsidP="001C5A76">
                  <w:pPr>
                    <w:spacing w:after="0" w:line="240" w:lineRule="auto"/>
                    <w:rPr>
                      <w:rFonts w:eastAsia="Times New Roman" w:cs="Arial"/>
                      <w:b/>
                      <w:sz w:val="20"/>
                      <w:szCs w:val="20"/>
                      <w:lang w:val="en-GB" w:eastAsia="en-GB"/>
                    </w:rPr>
                  </w:pPr>
                  <w:r>
                    <w:rPr>
                      <w:rFonts w:eastAsiaTheme="minorEastAsia" w:cs="Arial" w:hint="eastAsia"/>
                      <w:b/>
                      <w:sz w:val="20"/>
                      <w:szCs w:val="20"/>
                      <w:lang w:val="en-GB" w:eastAsia="zh-CN"/>
                    </w:rPr>
                    <w:t xml:space="preserve">Estimated total </w:t>
                  </w:r>
                  <w:r w:rsidRPr="008C351C">
                    <w:rPr>
                      <w:rFonts w:eastAsia="Times New Roman" w:cs="Arial"/>
                      <w:b/>
                      <w:sz w:val="20"/>
                      <w:szCs w:val="20"/>
                      <w:lang w:val="en-GB" w:eastAsia="en-GB"/>
                    </w:rPr>
                    <w:t>salary (</w:t>
                  </w:r>
                  <w:r w:rsidRPr="008C351C">
                    <w:rPr>
                      <w:rFonts w:eastAsia="Times New Roman" w:cs="Arial"/>
                      <w:b/>
                      <w:sz w:val="20"/>
                      <w:szCs w:val="20"/>
                      <w:lang w:eastAsia="zh-CN"/>
                    </w:rPr>
                    <w:t>S$)</w:t>
                  </w:r>
                </w:p>
              </w:tc>
            </w:tr>
            <w:tr w:rsidR="009177AE" w:rsidRPr="00983A95" w14:paraId="5FC1B997" w14:textId="4BD9D814" w:rsidTr="009177AE">
              <w:trPr>
                <w:trHeight w:val="64"/>
              </w:trPr>
              <w:tc>
                <w:tcPr>
                  <w:tcW w:w="254" w:type="pct"/>
                </w:tcPr>
                <w:p w14:paraId="458CF86E" w14:textId="09098234" w:rsidR="009177AE" w:rsidRPr="008C351C" w:rsidRDefault="009177AE" w:rsidP="009177AE">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1.</w:t>
                  </w:r>
                </w:p>
              </w:tc>
              <w:tc>
                <w:tcPr>
                  <w:tcW w:w="1807" w:type="pct"/>
                </w:tcPr>
                <w:p w14:paraId="4C2375F7" w14:textId="34C1A6DE" w:rsidR="009177AE" w:rsidRPr="009552B1" w:rsidRDefault="0089056E" w:rsidP="009177AE">
                  <w:pPr>
                    <w:spacing w:after="0" w:line="240" w:lineRule="auto"/>
                    <w:rPr>
                      <w:rFonts w:eastAsia="Times New Roman" w:cs="Arial"/>
                      <w:sz w:val="20"/>
                      <w:szCs w:val="20"/>
                      <w:lang w:val="en-GB" w:eastAsia="en-GB"/>
                    </w:rPr>
                  </w:pPr>
                  <w:sdt>
                    <w:sdtPr>
                      <w:rPr>
                        <w:rStyle w:val="Styleforproposalinputs10"/>
                      </w:rPr>
                      <w:alias w:val="Text Box"/>
                      <w:tag w:val="Text Box"/>
                      <w:id w:val="-913547007"/>
                      <w:placeholder>
                        <w:docPart w:val="D4CFB9CE037B4D6D9EB3073788C7F769"/>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583" w:type="pct"/>
                  <w:vAlign w:val="center"/>
                </w:tcPr>
                <w:p w14:paraId="0771750D" w14:textId="1B7D976C" w:rsidR="009177AE" w:rsidRPr="00FF2606" w:rsidRDefault="0089056E" w:rsidP="009177AE">
                  <w:pPr>
                    <w:spacing w:after="0" w:line="240" w:lineRule="auto"/>
                    <w:jc w:val="center"/>
                    <w:rPr>
                      <w:rFonts w:eastAsia="Times New Roman" w:cs="Arial"/>
                      <w:sz w:val="20"/>
                      <w:szCs w:val="20"/>
                      <w:lang w:val="en-GB" w:eastAsia="en-GB"/>
                    </w:rPr>
                  </w:pPr>
                  <w:sdt>
                    <w:sdtPr>
                      <w:rPr>
                        <w:rStyle w:val="Styleforproposalinputs10"/>
                      </w:rPr>
                      <w:alias w:val="Text Box"/>
                      <w:tag w:val="Text Box"/>
                      <w:id w:val="1066988670"/>
                      <w:placeholder>
                        <w:docPart w:val="9B76BE571DA040EC9100F22DE7A30DD5"/>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26A431EA" w14:textId="5C0CD1CF" w:rsidR="009177AE" w:rsidRPr="00FF2606" w:rsidRDefault="0089056E" w:rsidP="009177AE">
                  <w:pPr>
                    <w:spacing w:after="0" w:line="240" w:lineRule="auto"/>
                    <w:jc w:val="right"/>
                    <w:rPr>
                      <w:rFonts w:eastAsia="Times New Roman" w:cs="Arial"/>
                      <w:sz w:val="20"/>
                      <w:szCs w:val="20"/>
                      <w:lang w:val="en-GB" w:eastAsia="en-GB"/>
                    </w:rPr>
                  </w:pPr>
                  <w:sdt>
                    <w:sdtPr>
                      <w:rPr>
                        <w:rStyle w:val="Styleforproposalinputs10"/>
                      </w:rPr>
                      <w:alias w:val="$"/>
                      <w:tag w:val="$"/>
                      <w:id w:val="378515341"/>
                      <w:placeholder>
                        <w:docPart w:val="6E7D74A31D684C83BAB7633D3C904C88"/>
                      </w:placeholder>
                      <w:showingPlcHdr/>
                      <w:text/>
                    </w:sdtPr>
                    <w:sdtEndPr>
                      <w:rPr>
                        <w:rStyle w:val="DefaultParagraphFont"/>
                        <w:rFonts w:eastAsia="Times New Roman" w:cs="Arial"/>
                        <w:color w:val="auto"/>
                        <w:sz w:val="24"/>
                        <w:szCs w:val="20"/>
                        <w:lang w:val="en-GB" w:eastAsia="en-GB"/>
                      </w:rPr>
                    </w:sdtEndPr>
                    <w:sdtContent>
                      <w:r w:rsidR="009177AE" w:rsidRPr="00D75A0D">
                        <w:rPr>
                          <w:rStyle w:val="PlaceholderText"/>
                          <w:rFonts w:cs="Arial"/>
                          <w:sz w:val="20"/>
                          <w:szCs w:val="20"/>
                        </w:rPr>
                        <w:t>X,XXX,XXX</w:t>
                      </w:r>
                    </w:sdtContent>
                  </w:sdt>
                  <w:r w:rsidR="009177AE" w:rsidRPr="00FF2606">
                    <w:rPr>
                      <w:rFonts w:cs="Arial"/>
                      <w:color w:val="1A202C"/>
                      <w:sz w:val="20"/>
                      <w:szCs w:val="20"/>
                    </w:rPr>
                    <w:t xml:space="preserve"> </w:t>
                  </w:r>
                </w:p>
              </w:tc>
            </w:tr>
            <w:tr w:rsidR="009177AE" w:rsidRPr="00983A95" w14:paraId="2E8D0360" w14:textId="1FF91FDA" w:rsidTr="009177AE">
              <w:trPr>
                <w:trHeight w:val="64"/>
              </w:trPr>
              <w:tc>
                <w:tcPr>
                  <w:tcW w:w="254" w:type="pct"/>
                </w:tcPr>
                <w:p w14:paraId="25F9D097" w14:textId="553D8276" w:rsidR="009177AE" w:rsidRPr="008C351C" w:rsidRDefault="009177AE" w:rsidP="009177AE">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2.</w:t>
                  </w:r>
                </w:p>
              </w:tc>
              <w:tc>
                <w:tcPr>
                  <w:tcW w:w="1807" w:type="pct"/>
                </w:tcPr>
                <w:p w14:paraId="7BC3F88F" w14:textId="2BBBCD95" w:rsidR="009177AE" w:rsidRPr="009552B1" w:rsidRDefault="0089056E" w:rsidP="009177AE">
                  <w:pPr>
                    <w:spacing w:after="0" w:line="240" w:lineRule="auto"/>
                    <w:rPr>
                      <w:rFonts w:eastAsia="Times New Roman" w:cs="Arial"/>
                      <w:sz w:val="20"/>
                      <w:szCs w:val="20"/>
                      <w:lang w:val="en-GB" w:eastAsia="en-GB"/>
                    </w:rPr>
                  </w:pPr>
                  <w:sdt>
                    <w:sdtPr>
                      <w:rPr>
                        <w:rStyle w:val="Styleforproposalinputs10"/>
                      </w:rPr>
                      <w:alias w:val="Text Box"/>
                      <w:tag w:val="Text Box"/>
                      <w:id w:val="-4830682"/>
                      <w:placeholder>
                        <w:docPart w:val="4FA9C17414D8456ABBDFFC8177B099AD"/>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583" w:type="pct"/>
                </w:tcPr>
                <w:p w14:paraId="28237FA2" w14:textId="3257081A" w:rsidR="009177AE" w:rsidRPr="00FF2606" w:rsidRDefault="0089056E" w:rsidP="009177AE">
                  <w:pPr>
                    <w:spacing w:after="0" w:line="240" w:lineRule="auto"/>
                    <w:jc w:val="center"/>
                    <w:rPr>
                      <w:rFonts w:eastAsia="Times New Roman" w:cs="Arial"/>
                      <w:sz w:val="20"/>
                      <w:szCs w:val="20"/>
                      <w:lang w:val="en-GB" w:eastAsia="en-GB"/>
                    </w:rPr>
                  </w:pPr>
                  <w:sdt>
                    <w:sdtPr>
                      <w:rPr>
                        <w:rStyle w:val="Styleforproposalinputs10"/>
                      </w:rPr>
                      <w:alias w:val="Text Box"/>
                      <w:tag w:val="Text Box"/>
                      <w:id w:val="-520781784"/>
                      <w:placeholder>
                        <w:docPart w:val="C163F4429B4E4F11B0438C4FD28B104D"/>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74E44317" w14:textId="240FBCFE" w:rsidR="009177AE" w:rsidRPr="00FF2606" w:rsidRDefault="0089056E" w:rsidP="009177AE">
                  <w:pPr>
                    <w:spacing w:after="0" w:line="240" w:lineRule="auto"/>
                    <w:jc w:val="right"/>
                    <w:rPr>
                      <w:rFonts w:eastAsia="Times New Roman" w:cs="Arial"/>
                      <w:sz w:val="20"/>
                      <w:szCs w:val="20"/>
                      <w:lang w:val="en-GB" w:eastAsia="en-GB"/>
                    </w:rPr>
                  </w:pPr>
                  <w:sdt>
                    <w:sdtPr>
                      <w:rPr>
                        <w:rStyle w:val="Styleforproposalinputs10"/>
                      </w:rPr>
                      <w:alias w:val="$"/>
                      <w:tag w:val="$"/>
                      <w:id w:val="-1576190328"/>
                      <w:placeholder>
                        <w:docPart w:val="6CFE94C4B16A4EFD8D5B55E41DE2AE84"/>
                      </w:placeholder>
                      <w:showingPlcHdr/>
                      <w:text/>
                    </w:sdtPr>
                    <w:sdtEndPr>
                      <w:rPr>
                        <w:rStyle w:val="DefaultParagraphFont"/>
                        <w:rFonts w:eastAsia="Times New Roman" w:cs="Arial"/>
                        <w:color w:val="auto"/>
                        <w:sz w:val="24"/>
                        <w:szCs w:val="20"/>
                        <w:lang w:val="en-GB" w:eastAsia="en-GB"/>
                      </w:rPr>
                    </w:sdtEndPr>
                    <w:sdtContent>
                      <w:r w:rsidR="009177AE" w:rsidRPr="00D75A0D">
                        <w:rPr>
                          <w:rStyle w:val="PlaceholderText"/>
                          <w:rFonts w:cs="Arial"/>
                          <w:sz w:val="20"/>
                          <w:szCs w:val="20"/>
                        </w:rPr>
                        <w:t>X,XXX,XXX</w:t>
                      </w:r>
                    </w:sdtContent>
                  </w:sdt>
                  <w:r w:rsidR="009177AE" w:rsidRPr="00FF2606">
                    <w:rPr>
                      <w:rFonts w:cs="Arial"/>
                      <w:color w:val="1A202C"/>
                      <w:sz w:val="20"/>
                      <w:szCs w:val="20"/>
                    </w:rPr>
                    <w:t xml:space="preserve"> </w:t>
                  </w:r>
                </w:p>
              </w:tc>
            </w:tr>
            <w:tr w:rsidR="002548A9" w:rsidRPr="00983A95" w14:paraId="37FEB506" w14:textId="28BBF569" w:rsidTr="009177AE">
              <w:trPr>
                <w:trHeight w:val="64"/>
              </w:trPr>
              <w:tc>
                <w:tcPr>
                  <w:tcW w:w="254" w:type="pct"/>
                </w:tcPr>
                <w:p w14:paraId="72C74E04" w14:textId="5F038A4B" w:rsidR="002548A9" w:rsidRPr="008C351C" w:rsidRDefault="002548A9" w:rsidP="001C5A76">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3.</w:t>
                  </w:r>
                </w:p>
              </w:tc>
              <w:tc>
                <w:tcPr>
                  <w:tcW w:w="1807" w:type="pct"/>
                </w:tcPr>
                <w:p w14:paraId="6308EEFB" w14:textId="2CEB3CCB" w:rsidR="002548A9" w:rsidRPr="009552B1" w:rsidRDefault="0089056E" w:rsidP="001C5A76">
                  <w:pPr>
                    <w:spacing w:after="0" w:line="240" w:lineRule="auto"/>
                    <w:rPr>
                      <w:rFonts w:eastAsia="Times New Roman" w:cs="Arial"/>
                      <w:sz w:val="20"/>
                      <w:szCs w:val="20"/>
                      <w:lang w:val="en-GB" w:eastAsia="en-GB"/>
                    </w:rPr>
                  </w:pPr>
                  <w:sdt>
                    <w:sdtPr>
                      <w:rPr>
                        <w:rStyle w:val="Styleforproposalinputs10"/>
                      </w:rPr>
                      <w:alias w:val="Text Box"/>
                      <w:tag w:val="Text Box"/>
                      <w:id w:val="417073760"/>
                      <w:placeholder>
                        <w:docPart w:val="0CE7EEE8E19E4863B362F7398DD4DAD7"/>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583" w:type="pct"/>
                </w:tcPr>
                <w:p w14:paraId="68C4F304" w14:textId="1EC2FF68" w:rsidR="002548A9" w:rsidRPr="00FF2606" w:rsidRDefault="0089056E" w:rsidP="001C5A76">
                  <w:pPr>
                    <w:spacing w:after="0" w:line="240" w:lineRule="auto"/>
                    <w:jc w:val="center"/>
                    <w:rPr>
                      <w:rFonts w:eastAsia="Times New Roman" w:cs="Arial"/>
                      <w:sz w:val="20"/>
                      <w:szCs w:val="20"/>
                      <w:lang w:val="en-GB" w:eastAsia="en-GB"/>
                    </w:rPr>
                  </w:pPr>
                  <w:sdt>
                    <w:sdtPr>
                      <w:rPr>
                        <w:rStyle w:val="Styleforproposalinputs10"/>
                      </w:rPr>
                      <w:alias w:val="Text Box"/>
                      <w:tag w:val="Text Box"/>
                      <w:id w:val="-1446998026"/>
                      <w:placeholder>
                        <w:docPart w:val="1E22F22E2BAD4D108793B5B5C7FD2969"/>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66ABC681" w14:textId="409FD37C" w:rsidR="002548A9" w:rsidRPr="00FF2606" w:rsidRDefault="0089056E" w:rsidP="001C5A76">
                  <w:pPr>
                    <w:spacing w:after="0" w:line="240" w:lineRule="auto"/>
                    <w:jc w:val="right"/>
                    <w:rPr>
                      <w:rFonts w:eastAsia="Times New Roman" w:cs="Arial"/>
                      <w:sz w:val="20"/>
                      <w:szCs w:val="20"/>
                      <w:lang w:val="en-GB" w:eastAsia="en-GB"/>
                    </w:rPr>
                  </w:pPr>
                  <w:sdt>
                    <w:sdtPr>
                      <w:rPr>
                        <w:rStyle w:val="Styleforproposalinputs10"/>
                      </w:rPr>
                      <w:alias w:val="$"/>
                      <w:tag w:val="$"/>
                      <w:id w:val="2128892610"/>
                      <w:placeholder>
                        <w:docPart w:val="C551615A8E7545DF91DCC8F6D0C37820"/>
                      </w:placeholder>
                      <w:text/>
                    </w:sdtPr>
                    <w:sdtEndPr>
                      <w:rPr>
                        <w:rStyle w:val="DefaultParagraphFont"/>
                        <w:rFonts w:eastAsia="Times New Roman" w:cs="Arial"/>
                        <w:color w:val="auto"/>
                        <w:sz w:val="24"/>
                        <w:szCs w:val="20"/>
                        <w:lang w:val="en-GB" w:eastAsia="en-GB"/>
                      </w:rPr>
                    </w:sdtEndPr>
                    <w:sdtContent/>
                  </w:sdt>
                  <w:r w:rsidR="002548A9" w:rsidRPr="00FF2606">
                    <w:rPr>
                      <w:rFonts w:cs="Arial"/>
                      <w:color w:val="1A202C"/>
                      <w:sz w:val="20"/>
                      <w:szCs w:val="20"/>
                    </w:rPr>
                    <w:t xml:space="preserve"> </w:t>
                  </w:r>
                </w:p>
              </w:tc>
            </w:tr>
            <w:tr w:rsidR="002548A9" w:rsidRPr="00983A95" w14:paraId="70C4723C" w14:textId="41B999F4" w:rsidTr="009177AE">
              <w:trPr>
                <w:trHeight w:val="64"/>
              </w:trPr>
              <w:tc>
                <w:tcPr>
                  <w:tcW w:w="254" w:type="pct"/>
                </w:tcPr>
                <w:p w14:paraId="417386A3" w14:textId="3AC2CEC4" w:rsidR="002548A9" w:rsidRPr="008C351C" w:rsidRDefault="002548A9" w:rsidP="001C5A76">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4.</w:t>
                  </w:r>
                </w:p>
              </w:tc>
              <w:tc>
                <w:tcPr>
                  <w:tcW w:w="1807" w:type="pct"/>
                </w:tcPr>
                <w:p w14:paraId="080104CB" w14:textId="554DBBF3" w:rsidR="002548A9" w:rsidRPr="009552B1" w:rsidRDefault="0089056E" w:rsidP="001C5A76">
                  <w:pPr>
                    <w:spacing w:after="0" w:line="240" w:lineRule="auto"/>
                    <w:rPr>
                      <w:rFonts w:eastAsia="Times New Roman" w:cs="Arial"/>
                      <w:sz w:val="20"/>
                      <w:szCs w:val="20"/>
                      <w:lang w:val="en-GB" w:eastAsia="en-GB"/>
                    </w:rPr>
                  </w:pPr>
                  <w:sdt>
                    <w:sdtPr>
                      <w:rPr>
                        <w:rStyle w:val="Styleforproposalinputs10"/>
                      </w:rPr>
                      <w:alias w:val="Text Box"/>
                      <w:tag w:val="Text Box"/>
                      <w:id w:val="23912400"/>
                      <w:placeholder>
                        <w:docPart w:val="81EA748DF0F54C45A2D1E8383F21D7D5"/>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583" w:type="pct"/>
                </w:tcPr>
                <w:p w14:paraId="2A21909A" w14:textId="601AC411" w:rsidR="002548A9" w:rsidRPr="00FF2606" w:rsidRDefault="0089056E" w:rsidP="001C5A76">
                  <w:pPr>
                    <w:spacing w:after="0" w:line="240" w:lineRule="auto"/>
                    <w:jc w:val="center"/>
                    <w:rPr>
                      <w:rFonts w:eastAsia="Times New Roman" w:cs="Arial"/>
                      <w:sz w:val="20"/>
                      <w:szCs w:val="20"/>
                      <w:lang w:val="en-GB" w:eastAsia="en-GB"/>
                    </w:rPr>
                  </w:pPr>
                  <w:sdt>
                    <w:sdtPr>
                      <w:rPr>
                        <w:rStyle w:val="Styleforproposalinputs10"/>
                      </w:rPr>
                      <w:alias w:val="Text Box"/>
                      <w:tag w:val="Text Box"/>
                      <w:id w:val="-1223365108"/>
                      <w:placeholder>
                        <w:docPart w:val="6DF2F6347E15453894BB7F466E9E7408"/>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64B527E7" w14:textId="24D9A6C5" w:rsidR="002548A9" w:rsidRPr="00FF2606" w:rsidRDefault="002548A9" w:rsidP="001C5A76">
                  <w:pPr>
                    <w:spacing w:after="0" w:line="240" w:lineRule="auto"/>
                    <w:jc w:val="right"/>
                    <w:rPr>
                      <w:rFonts w:eastAsia="Times New Roman" w:cs="Arial"/>
                      <w:sz w:val="20"/>
                      <w:szCs w:val="20"/>
                      <w:lang w:val="en-GB" w:eastAsia="en-GB"/>
                    </w:rPr>
                  </w:pPr>
                </w:p>
              </w:tc>
            </w:tr>
            <w:tr w:rsidR="002548A9" w:rsidRPr="00983A95" w14:paraId="4DB63416" w14:textId="38ADE899" w:rsidTr="009177AE">
              <w:trPr>
                <w:trHeight w:val="64"/>
              </w:trPr>
              <w:tc>
                <w:tcPr>
                  <w:tcW w:w="254" w:type="pct"/>
                </w:tcPr>
                <w:p w14:paraId="3B5F6B12" w14:textId="1649A837" w:rsidR="002548A9" w:rsidRPr="008C351C" w:rsidRDefault="002548A9" w:rsidP="001C5A76">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5.</w:t>
                  </w:r>
                </w:p>
              </w:tc>
              <w:tc>
                <w:tcPr>
                  <w:tcW w:w="1807" w:type="pct"/>
                </w:tcPr>
                <w:p w14:paraId="569B745E" w14:textId="58835EE3" w:rsidR="002548A9" w:rsidRPr="009552B1" w:rsidRDefault="0089056E" w:rsidP="001C5A76">
                  <w:pPr>
                    <w:spacing w:after="0" w:line="240" w:lineRule="auto"/>
                    <w:rPr>
                      <w:rFonts w:eastAsia="Times New Roman" w:cs="Arial"/>
                      <w:sz w:val="20"/>
                      <w:szCs w:val="20"/>
                      <w:lang w:val="en-GB" w:eastAsia="en-GB"/>
                    </w:rPr>
                  </w:pPr>
                  <w:sdt>
                    <w:sdtPr>
                      <w:rPr>
                        <w:rStyle w:val="Styleforproposalinputs10"/>
                      </w:rPr>
                      <w:alias w:val="Text Box"/>
                      <w:tag w:val="Text Box"/>
                      <w:id w:val="1257636096"/>
                      <w:placeholder>
                        <w:docPart w:val="4F7A05D7D7224B048BE7491DFA82CA13"/>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583" w:type="pct"/>
                </w:tcPr>
                <w:p w14:paraId="24CC2A65" w14:textId="5F5E14B9" w:rsidR="002548A9" w:rsidRPr="00FF2606" w:rsidRDefault="0089056E" w:rsidP="001C5A76">
                  <w:pPr>
                    <w:spacing w:after="0" w:line="240" w:lineRule="auto"/>
                    <w:jc w:val="center"/>
                    <w:rPr>
                      <w:rFonts w:eastAsia="Times New Roman" w:cs="Arial"/>
                      <w:sz w:val="20"/>
                      <w:szCs w:val="20"/>
                      <w:lang w:val="en-GB" w:eastAsia="en-GB"/>
                    </w:rPr>
                  </w:pPr>
                  <w:sdt>
                    <w:sdtPr>
                      <w:rPr>
                        <w:rStyle w:val="Styleforproposalinputs10"/>
                      </w:rPr>
                      <w:alias w:val="Text Box"/>
                      <w:tag w:val="Text Box"/>
                      <w:id w:val="1487358574"/>
                      <w:placeholder>
                        <w:docPart w:val="2490E4085AA34218A5181CF7D68E0859"/>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47831BEA" w14:textId="4992D9E0" w:rsidR="002548A9" w:rsidRPr="00FF2606" w:rsidRDefault="002548A9" w:rsidP="001C5A76">
                  <w:pPr>
                    <w:spacing w:after="0" w:line="240" w:lineRule="auto"/>
                    <w:jc w:val="right"/>
                    <w:rPr>
                      <w:rFonts w:eastAsia="Times New Roman" w:cs="Arial"/>
                      <w:sz w:val="20"/>
                      <w:szCs w:val="20"/>
                      <w:lang w:val="en-GB" w:eastAsia="en-GB"/>
                    </w:rPr>
                  </w:pPr>
                </w:p>
              </w:tc>
            </w:tr>
            <w:tr w:rsidR="002548A9" w:rsidRPr="00983A95" w14:paraId="48799118" w14:textId="77777777" w:rsidTr="009177AE">
              <w:trPr>
                <w:trHeight w:val="64"/>
              </w:trPr>
              <w:tc>
                <w:tcPr>
                  <w:tcW w:w="254" w:type="pct"/>
                  <w:shd w:val="clear" w:color="auto" w:fill="BFBFBF" w:themeFill="background1" w:themeFillShade="BF"/>
                </w:tcPr>
                <w:p w14:paraId="4A19347E" w14:textId="6D1E9C2C" w:rsidR="002548A9" w:rsidRPr="00434F62" w:rsidRDefault="002548A9" w:rsidP="001C5A76">
                  <w:pPr>
                    <w:spacing w:after="0" w:line="240" w:lineRule="auto"/>
                    <w:rPr>
                      <w:rFonts w:eastAsiaTheme="minorEastAsia" w:cs="Arial"/>
                      <w:sz w:val="20"/>
                      <w:szCs w:val="20"/>
                      <w:lang w:val="en-GB" w:eastAsia="zh-CN"/>
                    </w:rPr>
                  </w:pPr>
                </w:p>
              </w:tc>
              <w:tc>
                <w:tcPr>
                  <w:tcW w:w="1807" w:type="pct"/>
                  <w:shd w:val="clear" w:color="auto" w:fill="BFBFBF" w:themeFill="background1" w:themeFillShade="BF"/>
                </w:tcPr>
                <w:p w14:paraId="43FFAB3A" w14:textId="0A805FB2" w:rsidR="002548A9" w:rsidRDefault="002548A9" w:rsidP="001C5A76">
                  <w:pPr>
                    <w:spacing w:after="0" w:line="240" w:lineRule="auto"/>
                    <w:rPr>
                      <w:rFonts w:eastAsia="Times New Roman" w:cs="Arial"/>
                      <w:sz w:val="20"/>
                      <w:szCs w:val="20"/>
                      <w:lang w:val="en-GB" w:eastAsia="en-GB"/>
                    </w:rPr>
                  </w:pPr>
                  <w:r w:rsidRPr="008C351C">
                    <w:rPr>
                      <w:rFonts w:eastAsia="Times New Roman" w:cs="Arial"/>
                      <w:b/>
                      <w:sz w:val="20"/>
                      <w:szCs w:val="20"/>
                      <w:lang w:eastAsia="zh-CN"/>
                    </w:rPr>
                    <w:t xml:space="preserve">Sub-Total (EOM) </w:t>
                  </w:r>
                  <w:r w:rsidRPr="008C351C">
                    <w:rPr>
                      <w:rFonts w:eastAsia="Times New Roman" w:cs="Arial"/>
                      <w:b/>
                      <w:sz w:val="20"/>
                      <w:szCs w:val="20"/>
                      <w:lang w:val="en-GB" w:eastAsia="en-GB"/>
                    </w:rPr>
                    <w:t>(</w:t>
                  </w:r>
                  <w:r w:rsidRPr="008C351C">
                    <w:rPr>
                      <w:rFonts w:eastAsia="Times New Roman" w:cs="Arial"/>
                      <w:b/>
                      <w:sz w:val="20"/>
                      <w:szCs w:val="20"/>
                      <w:lang w:eastAsia="zh-CN"/>
                    </w:rPr>
                    <w:t>S$)</w:t>
                  </w:r>
                </w:p>
              </w:tc>
              <w:tc>
                <w:tcPr>
                  <w:tcW w:w="1583" w:type="pct"/>
                  <w:shd w:val="clear" w:color="auto" w:fill="BFBFBF" w:themeFill="background1" w:themeFillShade="BF"/>
                </w:tcPr>
                <w:p w14:paraId="4258A7A9" w14:textId="77777777" w:rsidR="002548A9" w:rsidRDefault="002548A9" w:rsidP="001C5A76">
                  <w:pPr>
                    <w:spacing w:after="0" w:line="240" w:lineRule="auto"/>
                    <w:jc w:val="center"/>
                    <w:rPr>
                      <w:rStyle w:val="Styleforproposalinputs"/>
                      <w:sz w:val="20"/>
                      <w:szCs w:val="20"/>
                    </w:rPr>
                  </w:pPr>
                </w:p>
              </w:tc>
              <w:tc>
                <w:tcPr>
                  <w:tcW w:w="1356" w:type="pct"/>
                </w:tcPr>
                <w:p w14:paraId="5E24E532" w14:textId="77777777" w:rsidR="002548A9" w:rsidRDefault="002548A9" w:rsidP="001C5A76">
                  <w:pPr>
                    <w:spacing w:after="0" w:line="240" w:lineRule="auto"/>
                    <w:jc w:val="right"/>
                    <w:rPr>
                      <w:rStyle w:val="Styleforproposalinputs10"/>
                    </w:rPr>
                  </w:pPr>
                </w:p>
              </w:tc>
            </w:tr>
          </w:tbl>
          <w:p w14:paraId="3B967ECB" w14:textId="0E023276" w:rsidR="001C5A76" w:rsidRPr="001C5A76" w:rsidRDefault="001C5A76" w:rsidP="001C5A76">
            <w:pPr>
              <w:rPr>
                <w:rFonts w:cs="Arial"/>
                <w:b/>
                <w:szCs w:val="24"/>
              </w:rPr>
            </w:pPr>
          </w:p>
        </w:tc>
      </w:tr>
      <w:tr w:rsidR="007965FF" w:rsidRPr="00B3650E" w14:paraId="5E515A2B" w14:textId="7A0CC3B0" w:rsidTr="001C5A76">
        <w:tc>
          <w:tcPr>
            <w:tcW w:w="13953" w:type="dxa"/>
          </w:tcPr>
          <w:p w14:paraId="79067845" w14:textId="77777777" w:rsidR="009177AE" w:rsidRDefault="009177AE" w:rsidP="00434F62">
            <w:pPr>
              <w:spacing w:before="240"/>
              <w:rPr>
                <w:rFonts w:cs="Arial"/>
                <w:b/>
                <w:bCs/>
                <w:szCs w:val="24"/>
                <w:lang w:eastAsia="zh-CN"/>
              </w:rPr>
            </w:pPr>
          </w:p>
          <w:p w14:paraId="5C04EDBA" w14:textId="77777777" w:rsidR="009177AE" w:rsidRDefault="009177AE" w:rsidP="00434F62">
            <w:pPr>
              <w:spacing w:before="240"/>
              <w:rPr>
                <w:rFonts w:cs="Arial"/>
                <w:b/>
                <w:bCs/>
                <w:szCs w:val="24"/>
                <w:lang w:eastAsia="zh-CN"/>
              </w:rPr>
            </w:pPr>
          </w:p>
          <w:p w14:paraId="381622E2" w14:textId="77777777" w:rsidR="00B94E4C" w:rsidRDefault="00B94E4C" w:rsidP="00434F62">
            <w:pPr>
              <w:spacing w:before="240"/>
              <w:rPr>
                <w:rFonts w:cs="Arial"/>
                <w:b/>
                <w:bCs/>
                <w:szCs w:val="24"/>
                <w:lang w:eastAsia="zh-CN"/>
              </w:rPr>
            </w:pPr>
          </w:p>
          <w:p w14:paraId="4291615F" w14:textId="2167DF56" w:rsidR="007965FF" w:rsidRPr="009177AE" w:rsidRDefault="002548A9" w:rsidP="00434F62">
            <w:pPr>
              <w:spacing w:before="240"/>
              <w:rPr>
                <w:rFonts w:cs="Arial"/>
                <w:b/>
                <w:bCs/>
                <w:szCs w:val="24"/>
                <w:lang w:eastAsia="zh-CN"/>
              </w:rPr>
            </w:pPr>
            <w:r w:rsidRPr="00434F62">
              <w:rPr>
                <w:rFonts w:cs="Arial"/>
                <w:b/>
                <w:bCs/>
                <w:szCs w:val="24"/>
                <w:lang w:eastAsia="zh-CN"/>
              </w:rPr>
              <w:t xml:space="preserve">7.2 </w:t>
            </w:r>
            <w:r w:rsidR="007965FF" w:rsidRPr="00434F62">
              <w:rPr>
                <w:rFonts w:cs="Arial"/>
                <w:b/>
                <w:bCs/>
                <w:szCs w:val="24"/>
                <w:lang w:eastAsia="zh-CN"/>
              </w:rPr>
              <w:t>Other Operating Expenses</w:t>
            </w:r>
            <w:r w:rsidR="007965FF" w:rsidRPr="00F148B4">
              <w:rPr>
                <w:rFonts w:cs="Arial"/>
                <w:szCs w:val="24"/>
                <w:lang w:eastAsia="zh-CN"/>
              </w:rPr>
              <w:t xml:space="preserve"> </w:t>
            </w:r>
          </w:p>
        </w:tc>
      </w:tr>
      <w:tr w:rsidR="007965FF" w:rsidRPr="00B3650E" w14:paraId="13661497" w14:textId="77777777" w:rsidTr="001C5A76">
        <w:tc>
          <w:tcPr>
            <w:tcW w:w="13953" w:type="dxa"/>
          </w:tcPr>
          <w:tbl>
            <w:tblPr>
              <w:tblW w:w="3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890"/>
              <w:gridCol w:w="3402"/>
              <w:gridCol w:w="2912"/>
            </w:tblGrid>
            <w:tr w:rsidR="002548A9" w:rsidRPr="00983A95" w14:paraId="3021E901" w14:textId="6694F54F" w:rsidTr="009177AE">
              <w:trPr>
                <w:trHeight w:val="601"/>
              </w:trPr>
              <w:tc>
                <w:tcPr>
                  <w:tcW w:w="252" w:type="pct"/>
                  <w:shd w:val="clear" w:color="C0C0C0" w:fill="C0C0C0"/>
                </w:tcPr>
                <w:p w14:paraId="7FCD68A7" w14:textId="1F0FE413" w:rsidR="002548A9" w:rsidRPr="008C351C" w:rsidRDefault="002548A9"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lastRenderedPageBreak/>
                    <w:t>No.</w:t>
                  </w:r>
                </w:p>
              </w:tc>
              <w:tc>
                <w:tcPr>
                  <w:tcW w:w="1810" w:type="pct"/>
                  <w:shd w:val="clear" w:color="C0C0C0" w:fill="C0C0C0"/>
                  <w:hideMark/>
                </w:tcPr>
                <w:p w14:paraId="0634C37C" w14:textId="7A2351BA" w:rsidR="002548A9" w:rsidRPr="008C351C" w:rsidRDefault="002548A9"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Description</w:t>
                  </w:r>
                </w:p>
                <w:p w14:paraId="313C266B" w14:textId="6DF923E3" w:rsidR="002548A9" w:rsidRPr="008C351C" w:rsidRDefault="002548A9" w:rsidP="001C5A76">
                  <w:pPr>
                    <w:spacing w:after="0" w:line="240" w:lineRule="auto"/>
                    <w:rPr>
                      <w:rFonts w:eastAsia="Times New Roman" w:cs="Arial"/>
                      <w:b/>
                      <w:sz w:val="20"/>
                      <w:szCs w:val="20"/>
                      <w:lang w:val="en-GB" w:eastAsia="en-GB"/>
                    </w:rPr>
                  </w:pPr>
                  <w:r w:rsidRPr="008C351C">
                    <w:rPr>
                      <w:rFonts w:eastAsia="Times New Roman" w:cs="Arial"/>
                      <w:b/>
                      <w:i/>
                      <w:iCs/>
                      <w:sz w:val="20"/>
                      <w:szCs w:val="20"/>
                      <w:lang w:val="en-GB" w:eastAsia="en-GB"/>
                    </w:rPr>
                    <w:t>(e.g. Materials &amp; Consumables)</w:t>
                  </w:r>
                </w:p>
              </w:tc>
              <w:tc>
                <w:tcPr>
                  <w:tcW w:w="1583" w:type="pct"/>
                  <w:shd w:val="clear" w:color="C0C0C0" w:fill="C0C0C0"/>
                  <w:hideMark/>
                </w:tcPr>
                <w:p w14:paraId="6B9A9D74" w14:textId="5AEFF950" w:rsidR="002548A9" w:rsidRPr="008C351C" w:rsidRDefault="002548A9"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Quantity</w:t>
                  </w:r>
                </w:p>
              </w:tc>
              <w:tc>
                <w:tcPr>
                  <w:tcW w:w="1355" w:type="pct"/>
                  <w:shd w:val="clear" w:color="C0C0C0" w:fill="C0C0C0"/>
                  <w:hideMark/>
                </w:tcPr>
                <w:p w14:paraId="25974907" w14:textId="21BD43D0" w:rsidR="002548A9" w:rsidRPr="008C351C" w:rsidRDefault="002548A9" w:rsidP="001C5A76">
                  <w:pPr>
                    <w:spacing w:after="0" w:line="240" w:lineRule="auto"/>
                    <w:rPr>
                      <w:rFonts w:eastAsia="Times New Roman" w:cs="Arial"/>
                      <w:b/>
                      <w:sz w:val="20"/>
                      <w:szCs w:val="20"/>
                      <w:lang w:val="en-GB" w:eastAsia="en-GB"/>
                    </w:rPr>
                  </w:pPr>
                  <w:r>
                    <w:rPr>
                      <w:rFonts w:eastAsiaTheme="minorEastAsia" w:cs="Arial" w:hint="eastAsia"/>
                      <w:b/>
                      <w:sz w:val="20"/>
                      <w:szCs w:val="20"/>
                      <w:lang w:val="en-GB" w:eastAsia="zh-CN"/>
                    </w:rPr>
                    <w:t xml:space="preserve">Estimated total </w:t>
                  </w:r>
                  <w:r w:rsidRPr="008C351C">
                    <w:rPr>
                      <w:rFonts w:eastAsia="Times New Roman" w:cs="Arial"/>
                      <w:b/>
                      <w:sz w:val="20"/>
                      <w:szCs w:val="20"/>
                      <w:lang w:val="en-GB" w:eastAsia="en-GB"/>
                    </w:rPr>
                    <w:t>cost</w:t>
                  </w:r>
                </w:p>
                <w:p w14:paraId="37D95BF3" w14:textId="0DDE1AE0" w:rsidR="002548A9" w:rsidRPr="008C351C" w:rsidRDefault="002548A9"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w:t>
                  </w:r>
                  <w:r w:rsidRPr="008C351C">
                    <w:rPr>
                      <w:rFonts w:eastAsia="Times New Roman" w:cs="Arial"/>
                      <w:b/>
                      <w:sz w:val="20"/>
                      <w:szCs w:val="20"/>
                      <w:lang w:eastAsia="zh-CN"/>
                    </w:rPr>
                    <w:t>S$)</w:t>
                  </w:r>
                </w:p>
              </w:tc>
            </w:tr>
            <w:tr w:rsidR="002548A9" w:rsidRPr="00983A95" w14:paraId="770ECBA2" w14:textId="66B7856B" w:rsidTr="009177AE">
              <w:trPr>
                <w:trHeight w:val="64"/>
              </w:trPr>
              <w:tc>
                <w:tcPr>
                  <w:tcW w:w="252" w:type="pct"/>
                </w:tcPr>
                <w:p w14:paraId="1FF4A2CF" w14:textId="711F327A" w:rsidR="002548A9" w:rsidRPr="008C351C" w:rsidRDefault="002548A9" w:rsidP="001C5A76">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1.</w:t>
                  </w:r>
                </w:p>
              </w:tc>
              <w:tc>
                <w:tcPr>
                  <w:tcW w:w="1810" w:type="pct"/>
                </w:tcPr>
                <w:p w14:paraId="071691B4" w14:textId="04F41E46" w:rsidR="002548A9" w:rsidRPr="008C351C" w:rsidRDefault="0089056E" w:rsidP="001C5A76">
                  <w:pPr>
                    <w:spacing w:after="0" w:line="240" w:lineRule="auto"/>
                    <w:rPr>
                      <w:rFonts w:eastAsia="Times New Roman" w:cs="Arial"/>
                      <w:sz w:val="20"/>
                      <w:szCs w:val="20"/>
                      <w:lang w:val="en-GB" w:eastAsia="en-GB"/>
                    </w:rPr>
                  </w:pPr>
                  <w:sdt>
                    <w:sdtPr>
                      <w:rPr>
                        <w:rStyle w:val="Styleforproposalinputs10"/>
                      </w:rPr>
                      <w:alias w:val="Text Box"/>
                      <w:tag w:val="Text Box"/>
                      <w:id w:val="155571588"/>
                      <w:placeholder>
                        <w:docPart w:val="4D05FE40CD374DBBBB58AF65EB991D0C"/>
                      </w:placeholder>
                      <w:showingPlcHdr/>
                    </w:sdtPr>
                    <w:sdtEndPr>
                      <w:rPr>
                        <w:rStyle w:val="DefaultParagraphFont"/>
                        <w:rFonts w:cs="Arial"/>
                        <w:color w:val="auto"/>
                        <w:sz w:val="24"/>
                        <w:szCs w:val="20"/>
                      </w:rPr>
                    </w:sdtEndPr>
                    <w:sdtContent>
                      <w:r w:rsidR="00B166A2" w:rsidRPr="00A467D4">
                        <w:rPr>
                          <w:rStyle w:val="PlaceholderText"/>
                          <w:rFonts w:cs="Arial"/>
                        </w:rPr>
                        <w:t>Click or tap here to enter text.</w:t>
                      </w:r>
                    </w:sdtContent>
                  </w:sdt>
                </w:p>
              </w:tc>
              <w:tc>
                <w:tcPr>
                  <w:tcW w:w="1583" w:type="pct"/>
                </w:tcPr>
                <w:p w14:paraId="07E06A34" w14:textId="6B76394E" w:rsidR="002548A9" w:rsidRPr="008C351C" w:rsidRDefault="0089056E" w:rsidP="001C5A76">
                  <w:pPr>
                    <w:spacing w:after="0" w:line="240" w:lineRule="auto"/>
                    <w:jc w:val="center"/>
                    <w:rPr>
                      <w:rFonts w:eastAsia="Times New Roman" w:cs="Arial"/>
                      <w:sz w:val="20"/>
                      <w:szCs w:val="20"/>
                      <w:lang w:val="en-GB" w:eastAsia="en-GB"/>
                    </w:rPr>
                  </w:pPr>
                  <w:sdt>
                    <w:sdtPr>
                      <w:rPr>
                        <w:rStyle w:val="Styleforproposalinputs10"/>
                      </w:rPr>
                      <w:alias w:val="Text Box"/>
                      <w:tag w:val="Text Box"/>
                      <w:id w:val="998618212"/>
                      <w:placeholder>
                        <w:docPart w:val="08D8996B55674135A6FDDD441CDA1EB4"/>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5" w:type="pct"/>
                </w:tcPr>
                <w:p w14:paraId="47570F21" w14:textId="5B2BE77B" w:rsidR="002548A9" w:rsidRPr="008C351C" w:rsidRDefault="0089056E" w:rsidP="001C5A76">
                  <w:pPr>
                    <w:spacing w:after="0" w:line="240" w:lineRule="auto"/>
                    <w:jc w:val="right"/>
                    <w:rPr>
                      <w:rFonts w:eastAsia="Times New Roman" w:cs="Arial"/>
                      <w:sz w:val="20"/>
                      <w:szCs w:val="20"/>
                      <w:lang w:val="en-GB" w:eastAsia="en-GB"/>
                    </w:rPr>
                  </w:pPr>
                  <w:sdt>
                    <w:sdtPr>
                      <w:rPr>
                        <w:rStyle w:val="Styleforproposalinputs10"/>
                      </w:rPr>
                      <w:alias w:val="$"/>
                      <w:tag w:val="$"/>
                      <w:id w:val="1719937766"/>
                      <w:placeholder>
                        <w:docPart w:val="DCDF5DD94DF14A47A3C91D76BFEAA29F"/>
                      </w:placeholder>
                      <w:showingPlcHdr/>
                      <w:text/>
                    </w:sdtPr>
                    <w:sdtEndPr>
                      <w:rPr>
                        <w:rStyle w:val="DefaultParagraphFont"/>
                        <w:rFonts w:eastAsia="Times New Roman" w:cs="Arial"/>
                        <w:color w:val="auto"/>
                        <w:sz w:val="24"/>
                        <w:szCs w:val="20"/>
                        <w:lang w:val="en-GB" w:eastAsia="en-GB"/>
                      </w:rPr>
                    </w:sdtEndPr>
                    <w:sdtContent>
                      <w:r w:rsidR="009177AE" w:rsidRPr="00D75A0D">
                        <w:rPr>
                          <w:rStyle w:val="PlaceholderText"/>
                          <w:rFonts w:cs="Arial"/>
                          <w:sz w:val="20"/>
                          <w:szCs w:val="20"/>
                        </w:rPr>
                        <w:t>X,XXX,XXX</w:t>
                      </w:r>
                    </w:sdtContent>
                  </w:sdt>
                  <w:r w:rsidR="002548A9" w:rsidRPr="00FF2606">
                    <w:rPr>
                      <w:rFonts w:cs="Arial"/>
                      <w:color w:val="1A202C"/>
                      <w:sz w:val="20"/>
                      <w:szCs w:val="20"/>
                    </w:rPr>
                    <w:t xml:space="preserve"> </w:t>
                  </w:r>
                </w:p>
              </w:tc>
            </w:tr>
            <w:tr w:rsidR="002548A9" w:rsidRPr="00983A95" w14:paraId="5A0B7D25" w14:textId="3BBF9452" w:rsidTr="009177AE">
              <w:trPr>
                <w:trHeight w:val="64"/>
              </w:trPr>
              <w:tc>
                <w:tcPr>
                  <w:tcW w:w="252" w:type="pct"/>
                </w:tcPr>
                <w:p w14:paraId="0DA70BAD" w14:textId="1DD0AF67" w:rsidR="002548A9" w:rsidRPr="008C351C" w:rsidRDefault="002548A9" w:rsidP="001C5A76">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2.</w:t>
                  </w:r>
                </w:p>
              </w:tc>
              <w:tc>
                <w:tcPr>
                  <w:tcW w:w="1810" w:type="pct"/>
                </w:tcPr>
                <w:p w14:paraId="5C77AF35" w14:textId="1706E167" w:rsidR="002548A9" w:rsidRPr="008C351C" w:rsidRDefault="0089056E" w:rsidP="001C5A76">
                  <w:pPr>
                    <w:spacing w:after="0" w:line="240" w:lineRule="auto"/>
                    <w:rPr>
                      <w:rFonts w:eastAsia="Times New Roman" w:cs="Arial"/>
                      <w:sz w:val="20"/>
                      <w:szCs w:val="20"/>
                      <w:lang w:val="en-GB" w:eastAsia="en-GB"/>
                    </w:rPr>
                  </w:pPr>
                  <w:sdt>
                    <w:sdtPr>
                      <w:rPr>
                        <w:rStyle w:val="Styleforproposalinputs10"/>
                      </w:rPr>
                      <w:alias w:val="Text Box"/>
                      <w:tag w:val="Text Box"/>
                      <w:id w:val="-1206406712"/>
                      <w:placeholder>
                        <w:docPart w:val="94C5BD06AE044ACB92B687ABF48A95D0"/>
                      </w:placeholder>
                      <w:showingPlcHdr/>
                    </w:sdtPr>
                    <w:sdtEndPr>
                      <w:rPr>
                        <w:rStyle w:val="DefaultParagraphFont"/>
                        <w:rFonts w:cs="Arial"/>
                        <w:color w:val="auto"/>
                        <w:sz w:val="24"/>
                        <w:szCs w:val="20"/>
                      </w:rPr>
                    </w:sdtEndPr>
                    <w:sdtContent>
                      <w:r w:rsidR="00B166A2" w:rsidRPr="00A467D4">
                        <w:rPr>
                          <w:rStyle w:val="PlaceholderText"/>
                          <w:rFonts w:cs="Arial"/>
                        </w:rPr>
                        <w:t>Click or tap here to enter text.</w:t>
                      </w:r>
                    </w:sdtContent>
                  </w:sdt>
                </w:p>
              </w:tc>
              <w:tc>
                <w:tcPr>
                  <w:tcW w:w="1583" w:type="pct"/>
                </w:tcPr>
                <w:p w14:paraId="76896967" w14:textId="63F83DE7" w:rsidR="002548A9" w:rsidRPr="008C351C" w:rsidRDefault="0089056E" w:rsidP="001C5A76">
                  <w:pPr>
                    <w:spacing w:after="0" w:line="240" w:lineRule="auto"/>
                    <w:jc w:val="center"/>
                    <w:rPr>
                      <w:rFonts w:eastAsia="Times New Roman" w:cs="Arial"/>
                      <w:sz w:val="20"/>
                      <w:szCs w:val="20"/>
                      <w:lang w:val="en-GB" w:eastAsia="en-GB"/>
                    </w:rPr>
                  </w:pPr>
                  <w:sdt>
                    <w:sdtPr>
                      <w:rPr>
                        <w:rStyle w:val="Styleforproposalinputs10"/>
                      </w:rPr>
                      <w:alias w:val="Text Box"/>
                      <w:tag w:val="Text Box"/>
                      <w:id w:val="-206964821"/>
                      <w:placeholder>
                        <w:docPart w:val="7C621819A0F1491EA778E6845922D23E"/>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5" w:type="pct"/>
                </w:tcPr>
                <w:p w14:paraId="109D9CDE" w14:textId="50AECA35" w:rsidR="002548A9" w:rsidRPr="008C351C" w:rsidRDefault="0089056E" w:rsidP="001C5A76">
                  <w:pPr>
                    <w:spacing w:after="0" w:line="240" w:lineRule="auto"/>
                    <w:jc w:val="right"/>
                    <w:rPr>
                      <w:rFonts w:eastAsia="Times New Roman" w:cs="Arial"/>
                      <w:sz w:val="20"/>
                      <w:szCs w:val="20"/>
                      <w:lang w:val="en-GB" w:eastAsia="en-GB"/>
                    </w:rPr>
                  </w:pPr>
                  <w:sdt>
                    <w:sdtPr>
                      <w:rPr>
                        <w:rStyle w:val="Styleforproposalinputs10"/>
                      </w:rPr>
                      <w:alias w:val="$"/>
                      <w:tag w:val="$"/>
                      <w:id w:val="1100456462"/>
                      <w:placeholder>
                        <w:docPart w:val="225506780E7C45E1B320248E72B06382"/>
                      </w:placeholder>
                      <w:showingPlcHdr/>
                      <w:text/>
                    </w:sdtPr>
                    <w:sdtEndPr>
                      <w:rPr>
                        <w:rStyle w:val="DefaultParagraphFont"/>
                        <w:rFonts w:eastAsia="Times New Roman" w:cs="Arial"/>
                        <w:color w:val="auto"/>
                        <w:sz w:val="24"/>
                        <w:szCs w:val="20"/>
                        <w:lang w:val="en-GB" w:eastAsia="en-GB"/>
                      </w:rPr>
                    </w:sdtEndPr>
                    <w:sdtContent>
                      <w:r w:rsidR="001224AF" w:rsidRPr="00D75A0D">
                        <w:rPr>
                          <w:rStyle w:val="PlaceholderText"/>
                          <w:rFonts w:cs="Arial"/>
                          <w:sz w:val="20"/>
                          <w:szCs w:val="20"/>
                        </w:rPr>
                        <w:t>X,XXX,XXX</w:t>
                      </w:r>
                    </w:sdtContent>
                  </w:sdt>
                  <w:r w:rsidR="002548A9" w:rsidRPr="00FF2606">
                    <w:rPr>
                      <w:rFonts w:cs="Arial"/>
                      <w:color w:val="1A202C"/>
                      <w:sz w:val="20"/>
                      <w:szCs w:val="20"/>
                    </w:rPr>
                    <w:t xml:space="preserve"> </w:t>
                  </w:r>
                </w:p>
              </w:tc>
            </w:tr>
            <w:tr w:rsidR="002548A9" w:rsidRPr="00983A95" w14:paraId="467A0124" w14:textId="538D0BF6" w:rsidTr="009177AE">
              <w:trPr>
                <w:trHeight w:val="64"/>
              </w:trPr>
              <w:tc>
                <w:tcPr>
                  <w:tcW w:w="252" w:type="pct"/>
                </w:tcPr>
                <w:p w14:paraId="05CCCF1C" w14:textId="7341E781" w:rsidR="002548A9" w:rsidRPr="008C351C" w:rsidRDefault="002548A9" w:rsidP="001C5A76">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3.</w:t>
                  </w:r>
                </w:p>
              </w:tc>
              <w:tc>
                <w:tcPr>
                  <w:tcW w:w="1810" w:type="pct"/>
                </w:tcPr>
                <w:p w14:paraId="1D321068" w14:textId="4BD17D7A" w:rsidR="002548A9" w:rsidRPr="008C351C" w:rsidRDefault="0089056E" w:rsidP="001C5A76">
                  <w:pPr>
                    <w:spacing w:after="0" w:line="240" w:lineRule="auto"/>
                    <w:rPr>
                      <w:rFonts w:eastAsia="Times New Roman" w:cs="Arial"/>
                      <w:sz w:val="20"/>
                      <w:szCs w:val="20"/>
                      <w:lang w:val="en-GB" w:eastAsia="en-GB"/>
                    </w:rPr>
                  </w:pPr>
                  <w:sdt>
                    <w:sdtPr>
                      <w:rPr>
                        <w:rStyle w:val="Styleforproposalinputs10"/>
                      </w:rPr>
                      <w:alias w:val="Text Box"/>
                      <w:tag w:val="Text Box"/>
                      <w:id w:val="-918563601"/>
                      <w:placeholder>
                        <w:docPart w:val="FC954B1ACDD54BB09592BBB3C661842C"/>
                      </w:placeholder>
                      <w:showingPlcHdr/>
                    </w:sdtPr>
                    <w:sdtEndPr>
                      <w:rPr>
                        <w:rStyle w:val="DefaultParagraphFont"/>
                        <w:rFonts w:cs="Arial"/>
                        <w:color w:val="auto"/>
                        <w:sz w:val="24"/>
                        <w:szCs w:val="20"/>
                      </w:rPr>
                    </w:sdtEndPr>
                    <w:sdtContent>
                      <w:r w:rsidR="00B166A2" w:rsidRPr="00A467D4">
                        <w:rPr>
                          <w:rStyle w:val="PlaceholderText"/>
                          <w:rFonts w:cs="Arial"/>
                        </w:rPr>
                        <w:t>Click or tap here to enter text.</w:t>
                      </w:r>
                    </w:sdtContent>
                  </w:sdt>
                </w:p>
              </w:tc>
              <w:tc>
                <w:tcPr>
                  <w:tcW w:w="1583" w:type="pct"/>
                </w:tcPr>
                <w:p w14:paraId="24AC3834" w14:textId="5973E244" w:rsidR="002548A9" w:rsidRPr="008C351C" w:rsidRDefault="0089056E" w:rsidP="001C5A76">
                  <w:pPr>
                    <w:spacing w:after="0" w:line="240" w:lineRule="auto"/>
                    <w:jc w:val="center"/>
                    <w:rPr>
                      <w:rFonts w:eastAsia="Times New Roman" w:cs="Arial"/>
                      <w:sz w:val="20"/>
                      <w:szCs w:val="20"/>
                      <w:lang w:val="en-GB" w:eastAsia="en-GB"/>
                    </w:rPr>
                  </w:pPr>
                  <w:sdt>
                    <w:sdtPr>
                      <w:rPr>
                        <w:rStyle w:val="Styleforproposalinputs10"/>
                      </w:rPr>
                      <w:alias w:val="Text Box"/>
                      <w:tag w:val="Text Box"/>
                      <w:id w:val="-2122757182"/>
                      <w:placeholder>
                        <w:docPart w:val="D98D3E17423E40DAAD49387192610C72"/>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5" w:type="pct"/>
                </w:tcPr>
                <w:p w14:paraId="7DF4F53C" w14:textId="325BA0C7" w:rsidR="002548A9" w:rsidRPr="008C351C" w:rsidRDefault="0089056E" w:rsidP="001C5A76">
                  <w:pPr>
                    <w:spacing w:after="0" w:line="240" w:lineRule="auto"/>
                    <w:jc w:val="right"/>
                    <w:rPr>
                      <w:rFonts w:eastAsia="Times New Roman" w:cs="Arial"/>
                      <w:sz w:val="20"/>
                      <w:szCs w:val="20"/>
                      <w:lang w:val="en-GB" w:eastAsia="en-GB"/>
                    </w:rPr>
                  </w:pPr>
                  <w:sdt>
                    <w:sdtPr>
                      <w:rPr>
                        <w:rStyle w:val="Styleforproposalinputs10"/>
                      </w:rPr>
                      <w:alias w:val="$"/>
                      <w:tag w:val="$"/>
                      <w:id w:val="690264762"/>
                      <w:placeholder>
                        <w:docPart w:val="6AA22C20255045BCBCE302090A341682"/>
                      </w:placeholder>
                      <w:text/>
                    </w:sdtPr>
                    <w:sdtEndPr>
                      <w:rPr>
                        <w:rStyle w:val="DefaultParagraphFont"/>
                        <w:rFonts w:eastAsia="Times New Roman" w:cs="Arial"/>
                        <w:color w:val="auto"/>
                        <w:sz w:val="24"/>
                        <w:szCs w:val="20"/>
                        <w:lang w:val="en-GB" w:eastAsia="en-GB"/>
                      </w:rPr>
                    </w:sdtEndPr>
                    <w:sdtContent/>
                  </w:sdt>
                  <w:r w:rsidR="002548A9" w:rsidRPr="00FF2606">
                    <w:rPr>
                      <w:rFonts w:cs="Arial"/>
                      <w:color w:val="1A202C"/>
                      <w:sz w:val="20"/>
                      <w:szCs w:val="20"/>
                    </w:rPr>
                    <w:t xml:space="preserve"> </w:t>
                  </w:r>
                </w:p>
              </w:tc>
            </w:tr>
            <w:tr w:rsidR="002548A9" w:rsidRPr="00983A95" w14:paraId="5B2B70F8" w14:textId="6E4B94EE" w:rsidTr="009177AE">
              <w:trPr>
                <w:trHeight w:val="64"/>
              </w:trPr>
              <w:tc>
                <w:tcPr>
                  <w:tcW w:w="252" w:type="pct"/>
                </w:tcPr>
                <w:p w14:paraId="518A8AC2" w14:textId="4CE8C3E6" w:rsidR="002548A9" w:rsidRPr="008C351C" w:rsidRDefault="002548A9" w:rsidP="001C5A76">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4.</w:t>
                  </w:r>
                </w:p>
              </w:tc>
              <w:tc>
                <w:tcPr>
                  <w:tcW w:w="1810" w:type="pct"/>
                </w:tcPr>
                <w:p w14:paraId="4AFA15A9" w14:textId="06CF5656" w:rsidR="002548A9" w:rsidRPr="008C351C" w:rsidRDefault="0089056E" w:rsidP="001C5A76">
                  <w:pPr>
                    <w:spacing w:after="0" w:line="240" w:lineRule="auto"/>
                    <w:rPr>
                      <w:rFonts w:eastAsia="Times New Roman" w:cs="Arial"/>
                      <w:sz w:val="20"/>
                      <w:szCs w:val="20"/>
                      <w:lang w:val="en-GB" w:eastAsia="en-GB"/>
                    </w:rPr>
                  </w:pPr>
                  <w:sdt>
                    <w:sdtPr>
                      <w:rPr>
                        <w:rStyle w:val="Styleforproposalinputs10"/>
                      </w:rPr>
                      <w:alias w:val="Text Box"/>
                      <w:tag w:val="Text Box"/>
                      <w:id w:val="-1837836223"/>
                      <w:placeholder>
                        <w:docPart w:val="51BB4FCE85024A9F81AE7BD89A8D0A91"/>
                      </w:placeholder>
                      <w:showingPlcHdr/>
                    </w:sdtPr>
                    <w:sdtEndPr>
                      <w:rPr>
                        <w:rStyle w:val="DefaultParagraphFont"/>
                        <w:rFonts w:cs="Arial"/>
                        <w:color w:val="auto"/>
                        <w:sz w:val="24"/>
                        <w:szCs w:val="20"/>
                      </w:rPr>
                    </w:sdtEndPr>
                    <w:sdtContent>
                      <w:r w:rsidR="00B166A2" w:rsidRPr="00A467D4">
                        <w:rPr>
                          <w:rStyle w:val="PlaceholderText"/>
                          <w:rFonts w:cs="Arial"/>
                        </w:rPr>
                        <w:t>Click or tap here to enter text.</w:t>
                      </w:r>
                    </w:sdtContent>
                  </w:sdt>
                </w:p>
              </w:tc>
              <w:tc>
                <w:tcPr>
                  <w:tcW w:w="1583" w:type="pct"/>
                </w:tcPr>
                <w:p w14:paraId="771DBE6C" w14:textId="7C7AF053" w:rsidR="002548A9" w:rsidRPr="008C351C" w:rsidRDefault="0089056E" w:rsidP="001C5A76">
                  <w:pPr>
                    <w:spacing w:after="0" w:line="240" w:lineRule="auto"/>
                    <w:jc w:val="center"/>
                    <w:rPr>
                      <w:rFonts w:eastAsia="Times New Roman" w:cs="Arial"/>
                      <w:sz w:val="20"/>
                      <w:szCs w:val="20"/>
                      <w:lang w:val="en-GB" w:eastAsia="en-GB"/>
                    </w:rPr>
                  </w:pPr>
                  <w:sdt>
                    <w:sdtPr>
                      <w:rPr>
                        <w:rStyle w:val="Styleforproposalinputs10"/>
                      </w:rPr>
                      <w:alias w:val="Text Box"/>
                      <w:tag w:val="Text Box"/>
                      <w:id w:val="48350577"/>
                      <w:placeholder>
                        <w:docPart w:val="B2C7664645924718A0ED219B62918BE3"/>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5" w:type="pct"/>
                </w:tcPr>
                <w:p w14:paraId="4B1F20C2" w14:textId="78AE7E7B" w:rsidR="002548A9" w:rsidRPr="008C351C" w:rsidRDefault="002548A9" w:rsidP="001C5A76">
                  <w:pPr>
                    <w:spacing w:after="0" w:line="240" w:lineRule="auto"/>
                    <w:jc w:val="right"/>
                    <w:rPr>
                      <w:rFonts w:eastAsia="Times New Roman" w:cs="Arial"/>
                      <w:sz w:val="20"/>
                      <w:szCs w:val="20"/>
                      <w:lang w:val="en-GB" w:eastAsia="en-GB"/>
                    </w:rPr>
                  </w:pPr>
                </w:p>
              </w:tc>
            </w:tr>
            <w:tr w:rsidR="002548A9" w:rsidRPr="00983A95" w14:paraId="46503CD8" w14:textId="788FDA94" w:rsidTr="009177AE">
              <w:trPr>
                <w:trHeight w:val="64"/>
              </w:trPr>
              <w:tc>
                <w:tcPr>
                  <w:tcW w:w="252" w:type="pct"/>
                </w:tcPr>
                <w:p w14:paraId="2C99CCA9" w14:textId="04527C9D" w:rsidR="002548A9" w:rsidRPr="008C351C" w:rsidRDefault="002548A9" w:rsidP="001C5A76">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5.</w:t>
                  </w:r>
                </w:p>
              </w:tc>
              <w:tc>
                <w:tcPr>
                  <w:tcW w:w="1810" w:type="pct"/>
                </w:tcPr>
                <w:p w14:paraId="234D3ED2" w14:textId="56CAB084" w:rsidR="002548A9" w:rsidRPr="008C351C" w:rsidRDefault="0089056E" w:rsidP="001C5A76">
                  <w:pPr>
                    <w:spacing w:after="0" w:line="240" w:lineRule="auto"/>
                    <w:rPr>
                      <w:rFonts w:eastAsia="Times New Roman" w:cs="Arial"/>
                      <w:sz w:val="20"/>
                      <w:szCs w:val="20"/>
                      <w:lang w:val="en-GB" w:eastAsia="en-GB"/>
                    </w:rPr>
                  </w:pPr>
                  <w:sdt>
                    <w:sdtPr>
                      <w:rPr>
                        <w:rStyle w:val="Styleforproposalinputs10"/>
                      </w:rPr>
                      <w:alias w:val="Text Box"/>
                      <w:tag w:val="Text Box"/>
                      <w:id w:val="-1447534359"/>
                      <w:placeholder>
                        <w:docPart w:val="AE22F4D1C76C49F9B68F1BE280B6104F"/>
                      </w:placeholder>
                      <w:showingPlcHdr/>
                    </w:sdtPr>
                    <w:sdtEndPr>
                      <w:rPr>
                        <w:rStyle w:val="DefaultParagraphFont"/>
                        <w:rFonts w:cs="Arial"/>
                        <w:color w:val="auto"/>
                        <w:sz w:val="24"/>
                        <w:szCs w:val="20"/>
                      </w:rPr>
                    </w:sdtEndPr>
                    <w:sdtContent>
                      <w:r w:rsidR="00B166A2" w:rsidRPr="00A467D4">
                        <w:rPr>
                          <w:rStyle w:val="PlaceholderText"/>
                          <w:rFonts w:cs="Arial"/>
                        </w:rPr>
                        <w:t>Click or tap here to enter text.</w:t>
                      </w:r>
                    </w:sdtContent>
                  </w:sdt>
                </w:p>
              </w:tc>
              <w:tc>
                <w:tcPr>
                  <w:tcW w:w="1583" w:type="pct"/>
                </w:tcPr>
                <w:p w14:paraId="656FC671" w14:textId="059A35C2" w:rsidR="002548A9" w:rsidRPr="008C351C" w:rsidRDefault="0089056E" w:rsidP="001C5A76">
                  <w:pPr>
                    <w:spacing w:after="0" w:line="240" w:lineRule="auto"/>
                    <w:jc w:val="center"/>
                    <w:rPr>
                      <w:rFonts w:eastAsia="Times New Roman" w:cs="Arial"/>
                      <w:sz w:val="20"/>
                      <w:szCs w:val="20"/>
                      <w:lang w:val="en-GB" w:eastAsia="en-GB"/>
                    </w:rPr>
                  </w:pPr>
                  <w:sdt>
                    <w:sdtPr>
                      <w:rPr>
                        <w:rStyle w:val="Styleforproposalinputs10"/>
                      </w:rPr>
                      <w:alias w:val="Text Box"/>
                      <w:tag w:val="Text Box"/>
                      <w:id w:val="-616596856"/>
                      <w:placeholder>
                        <w:docPart w:val="8E39D793D1B04E6C820DDF2DEDE3DCA5"/>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5" w:type="pct"/>
                </w:tcPr>
                <w:p w14:paraId="0C1CDA2F" w14:textId="033E553D" w:rsidR="002548A9" w:rsidRPr="008C351C" w:rsidRDefault="002548A9" w:rsidP="001C5A76">
                  <w:pPr>
                    <w:spacing w:after="0" w:line="240" w:lineRule="auto"/>
                    <w:jc w:val="right"/>
                    <w:rPr>
                      <w:rFonts w:eastAsia="Times New Roman" w:cs="Arial"/>
                      <w:sz w:val="20"/>
                      <w:szCs w:val="20"/>
                      <w:lang w:val="en-GB" w:eastAsia="en-GB"/>
                    </w:rPr>
                  </w:pPr>
                </w:p>
              </w:tc>
            </w:tr>
            <w:tr w:rsidR="002548A9" w:rsidRPr="00983A95" w14:paraId="104C718A" w14:textId="77777777" w:rsidTr="009177AE">
              <w:trPr>
                <w:trHeight w:val="64"/>
              </w:trPr>
              <w:tc>
                <w:tcPr>
                  <w:tcW w:w="252" w:type="pct"/>
                  <w:shd w:val="clear" w:color="auto" w:fill="BFBFBF" w:themeFill="background1" w:themeFillShade="BF"/>
                </w:tcPr>
                <w:p w14:paraId="6E26622D" w14:textId="77777777" w:rsidR="002548A9" w:rsidRPr="008C351C" w:rsidRDefault="002548A9" w:rsidP="002548A9">
                  <w:pPr>
                    <w:spacing w:after="0" w:line="240" w:lineRule="auto"/>
                    <w:rPr>
                      <w:rFonts w:eastAsia="Times New Roman" w:cs="Arial"/>
                      <w:sz w:val="20"/>
                      <w:szCs w:val="20"/>
                      <w:lang w:val="en-GB" w:eastAsia="en-GB"/>
                    </w:rPr>
                  </w:pPr>
                </w:p>
              </w:tc>
              <w:tc>
                <w:tcPr>
                  <w:tcW w:w="1810" w:type="pct"/>
                  <w:shd w:val="clear" w:color="auto" w:fill="BFBFBF" w:themeFill="background1" w:themeFillShade="BF"/>
                </w:tcPr>
                <w:p w14:paraId="51915028" w14:textId="6349A00C" w:rsidR="002548A9" w:rsidRDefault="002548A9" w:rsidP="002548A9">
                  <w:pPr>
                    <w:spacing w:after="0" w:line="240" w:lineRule="auto"/>
                    <w:rPr>
                      <w:rStyle w:val="Styleforproposalinputs10"/>
                    </w:rPr>
                  </w:pPr>
                  <w:r w:rsidRPr="008C351C">
                    <w:rPr>
                      <w:rFonts w:eastAsia="Times New Roman" w:cs="Arial"/>
                      <w:b/>
                      <w:sz w:val="20"/>
                      <w:szCs w:val="20"/>
                      <w:lang w:eastAsia="zh-CN"/>
                    </w:rPr>
                    <w:t>Sub-Total (</w:t>
                  </w:r>
                  <w:r>
                    <w:rPr>
                      <w:rFonts w:eastAsiaTheme="minorEastAsia" w:cs="Arial" w:hint="eastAsia"/>
                      <w:b/>
                      <w:sz w:val="20"/>
                      <w:szCs w:val="20"/>
                      <w:lang w:eastAsia="zh-CN"/>
                    </w:rPr>
                    <w:t>O</w:t>
                  </w:r>
                  <w:r w:rsidRPr="008C351C">
                    <w:rPr>
                      <w:rFonts w:eastAsia="Times New Roman" w:cs="Arial"/>
                      <w:b/>
                      <w:sz w:val="20"/>
                      <w:szCs w:val="20"/>
                      <w:lang w:eastAsia="zh-CN"/>
                    </w:rPr>
                    <w:t>O</w:t>
                  </w:r>
                  <w:r>
                    <w:rPr>
                      <w:rFonts w:eastAsiaTheme="minorEastAsia" w:cs="Arial" w:hint="eastAsia"/>
                      <w:b/>
                      <w:sz w:val="20"/>
                      <w:szCs w:val="20"/>
                      <w:lang w:eastAsia="zh-CN"/>
                    </w:rPr>
                    <w:t>E</w:t>
                  </w:r>
                  <w:r w:rsidRPr="008C351C">
                    <w:rPr>
                      <w:rFonts w:eastAsia="Times New Roman" w:cs="Arial"/>
                      <w:b/>
                      <w:sz w:val="20"/>
                      <w:szCs w:val="20"/>
                      <w:lang w:eastAsia="zh-CN"/>
                    </w:rPr>
                    <w:t xml:space="preserve">) </w:t>
                  </w:r>
                  <w:r w:rsidRPr="008C351C">
                    <w:rPr>
                      <w:rFonts w:eastAsia="Times New Roman" w:cs="Arial"/>
                      <w:b/>
                      <w:sz w:val="20"/>
                      <w:szCs w:val="20"/>
                      <w:lang w:val="en-GB" w:eastAsia="en-GB"/>
                    </w:rPr>
                    <w:t>(</w:t>
                  </w:r>
                  <w:r w:rsidRPr="008C351C">
                    <w:rPr>
                      <w:rFonts w:eastAsia="Times New Roman" w:cs="Arial"/>
                      <w:b/>
                      <w:sz w:val="20"/>
                      <w:szCs w:val="20"/>
                      <w:lang w:eastAsia="zh-CN"/>
                    </w:rPr>
                    <w:t>S$)</w:t>
                  </w:r>
                </w:p>
              </w:tc>
              <w:tc>
                <w:tcPr>
                  <w:tcW w:w="1583" w:type="pct"/>
                  <w:shd w:val="clear" w:color="auto" w:fill="BFBFBF" w:themeFill="background1" w:themeFillShade="BF"/>
                </w:tcPr>
                <w:p w14:paraId="4EBCF974" w14:textId="77777777" w:rsidR="002548A9" w:rsidRDefault="002548A9" w:rsidP="002548A9">
                  <w:pPr>
                    <w:spacing w:after="0" w:line="240" w:lineRule="auto"/>
                    <w:jc w:val="center"/>
                    <w:rPr>
                      <w:rStyle w:val="Styleforproposalinputs"/>
                      <w:sz w:val="20"/>
                      <w:szCs w:val="20"/>
                    </w:rPr>
                  </w:pPr>
                </w:p>
              </w:tc>
              <w:tc>
                <w:tcPr>
                  <w:tcW w:w="1355" w:type="pct"/>
                </w:tcPr>
                <w:p w14:paraId="42BAB8B3" w14:textId="77777777" w:rsidR="002548A9" w:rsidRDefault="002548A9" w:rsidP="002548A9">
                  <w:pPr>
                    <w:spacing w:after="0" w:line="240" w:lineRule="auto"/>
                    <w:jc w:val="right"/>
                    <w:rPr>
                      <w:rStyle w:val="Styleforproposalinputs10"/>
                    </w:rPr>
                  </w:pPr>
                </w:p>
              </w:tc>
            </w:tr>
          </w:tbl>
          <w:p w14:paraId="71FD0999" w14:textId="25CD6C0D" w:rsidR="007965FF" w:rsidRPr="00D37FCD" w:rsidRDefault="007965FF" w:rsidP="00D37FCD">
            <w:pPr>
              <w:rPr>
                <w:rFonts w:cs="Arial"/>
                <w:szCs w:val="24"/>
                <w:lang w:eastAsia="zh-CN"/>
              </w:rPr>
            </w:pPr>
          </w:p>
        </w:tc>
      </w:tr>
      <w:tr w:rsidR="007965FF" w:rsidRPr="00B3650E" w14:paraId="3CAF1FC1" w14:textId="68676DA5" w:rsidTr="001C5A76">
        <w:tc>
          <w:tcPr>
            <w:tcW w:w="13953" w:type="dxa"/>
          </w:tcPr>
          <w:p w14:paraId="4E30AECF" w14:textId="0C4FA58C" w:rsidR="007965FF" w:rsidRPr="00F148B4" w:rsidRDefault="002548A9" w:rsidP="00434F62">
            <w:pPr>
              <w:spacing w:before="240"/>
              <w:rPr>
                <w:rFonts w:cs="Arial"/>
                <w:szCs w:val="24"/>
                <w:lang w:eastAsia="zh-CN"/>
              </w:rPr>
            </w:pPr>
            <w:r w:rsidRPr="00434F62">
              <w:rPr>
                <w:rFonts w:cs="Arial"/>
                <w:b/>
                <w:bCs/>
                <w:szCs w:val="24"/>
                <w:lang w:eastAsia="zh-CN"/>
              </w:rPr>
              <w:t xml:space="preserve">7.3 </w:t>
            </w:r>
            <w:r w:rsidR="007965FF" w:rsidRPr="00434F62">
              <w:rPr>
                <w:rFonts w:cs="Arial"/>
                <w:b/>
                <w:bCs/>
                <w:szCs w:val="24"/>
                <w:lang w:eastAsia="zh-CN"/>
              </w:rPr>
              <w:t>Equipment</w:t>
            </w:r>
          </w:p>
        </w:tc>
      </w:tr>
      <w:tr w:rsidR="007965FF" w:rsidRPr="00B3650E" w14:paraId="3B9F9A17" w14:textId="77777777" w:rsidTr="001C5A76">
        <w:tc>
          <w:tcPr>
            <w:tcW w:w="13953" w:type="dxa"/>
          </w:tcPr>
          <w:tbl>
            <w:tblPr>
              <w:tblW w:w="3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889"/>
              <w:gridCol w:w="3403"/>
              <w:gridCol w:w="2915"/>
            </w:tblGrid>
            <w:tr w:rsidR="001224AF" w:rsidRPr="00983A95" w14:paraId="52892494" w14:textId="7D47F10A" w:rsidTr="009177AE">
              <w:trPr>
                <w:trHeight w:val="601"/>
              </w:trPr>
              <w:tc>
                <w:tcPr>
                  <w:tcW w:w="252" w:type="pct"/>
                  <w:shd w:val="clear" w:color="C0C0C0" w:fill="C0C0C0"/>
                </w:tcPr>
                <w:p w14:paraId="4E9BB6D7" w14:textId="17F14EA9" w:rsidR="00B166A2" w:rsidRPr="008C351C" w:rsidRDefault="00B166A2"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No.</w:t>
                  </w:r>
                </w:p>
              </w:tc>
              <w:tc>
                <w:tcPr>
                  <w:tcW w:w="1809" w:type="pct"/>
                  <w:shd w:val="clear" w:color="C0C0C0" w:fill="C0C0C0"/>
                  <w:hideMark/>
                </w:tcPr>
                <w:p w14:paraId="46C238DC" w14:textId="45F3BA63" w:rsidR="00B166A2" w:rsidRPr="008C351C" w:rsidRDefault="00B166A2"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Description</w:t>
                  </w:r>
                </w:p>
                <w:p w14:paraId="240C3933" w14:textId="30316C8C" w:rsidR="00B166A2" w:rsidRPr="008C351C" w:rsidRDefault="00B166A2" w:rsidP="001C5A76">
                  <w:pPr>
                    <w:spacing w:after="0" w:line="240" w:lineRule="auto"/>
                    <w:rPr>
                      <w:rFonts w:eastAsia="Times New Roman" w:cs="Arial"/>
                      <w:b/>
                      <w:sz w:val="20"/>
                      <w:szCs w:val="20"/>
                      <w:lang w:val="en-GB" w:eastAsia="en-GB"/>
                    </w:rPr>
                  </w:pPr>
                  <w:r w:rsidRPr="008C351C">
                    <w:rPr>
                      <w:rFonts w:eastAsia="Times New Roman" w:cs="Arial"/>
                      <w:b/>
                      <w:i/>
                      <w:iCs/>
                      <w:sz w:val="20"/>
                      <w:szCs w:val="20"/>
                      <w:lang w:val="en-GB" w:eastAsia="en-GB"/>
                    </w:rPr>
                    <w:t>(e.g. Furnace)</w:t>
                  </w:r>
                </w:p>
              </w:tc>
              <w:tc>
                <w:tcPr>
                  <w:tcW w:w="1583" w:type="pct"/>
                  <w:shd w:val="clear" w:color="C0C0C0" w:fill="C0C0C0"/>
                  <w:hideMark/>
                </w:tcPr>
                <w:p w14:paraId="03FB14E0" w14:textId="622043F5" w:rsidR="00B166A2" w:rsidRPr="008C351C" w:rsidRDefault="00B166A2"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Quantity</w:t>
                  </w:r>
                </w:p>
              </w:tc>
              <w:tc>
                <w:tcPr>
                  <w:tcW w:w="1356" w:type="pct"/>
                  <w:shd w:val="clear" w:color="C0C0C0" w:fill="C0C0C0"/>
                  <w:hideMark/>
                </w:tcPr>
                <w:p w14:paraId="525C8375" w14:textId="0958AE99" w:rsidR="00B166A2" w:rsidRPr="008C351C" w:rsidRDefault="00B166A2" w:rsidP="001C5A76">
                  <w:pPr>
                    <w:spacing w:after="0" w:line="240" w:lineRule="auto"/>
                    <w:rPr>
                      <w:rFonts w:eastAsia="Times New Roman" w:cs="Arial"/>
                      <w:b/>
                      <w:sz w:val="20"/>
                      <w:szCs w:val="20"/>
                      <w:lang w:val="en-GB" w:eastAsia="en-GB"/>
                    </w:rPr>
                  </w:pPr>
                  <w:r>
                    <w:rPr>
                      <w:rFonts w:eastAsiaTheme="minorEastAsia" w:cs="Arial" w:hint="eastAsia"/>
                      <w:b/>
                      <w:sz w:val="20"/>
                      <w:szCs w:val="20"/>
                      <w:lang w:val="en-GB" w:eastAsia="zh-CN"/>
                    </w:rPr>
                    <w:t xml:space="preserve">Estimated total </w:t>
                  </w:r>
                  <w:r w:rsidRPr="008C351C">
                    <w:rPr>
                      <w:rFonts w:eastAsia="Times New Roman" w:cs="Arial"/>
                      <w:b/>
                      <w:sz w:val="20"/>
                      <w:szCs w:val="20"/>
                      <w:lang w:val="en-GB" w:eastAsia="en-GB"/>
                    </w:rPr>
                    <w:t>cost</w:t>
                  </w:r>
                </w:p>
                <w:p w14:paraId="422BEE2E" w14:textId="6CC2877F" w:rsidR="00B166A2" w:rsidRPr="008C351C" w:rsidRDefault="00B166A2" w:rsidP="001C5A76">
                  <w:pPr>
                    <w:spacing w:after="0" w:line="240" w:lineRule="auto"/>
                    <w:rPr>
                      <w:rFonts w:eastAsia="Times New Roman" w:cs="Arial"/>
                      <w:b/>
                      <w:sz w:val="20"/>
                      <w:szCs w:val="20"/>
                      <w:lang w:val="en-GB" w:eastAsia="en-GB"/>
                    </w:rPr>
                  </w:pPr>
                  <w:r w:rsidRPr="008C351C">
                    <w:rPr>
                      <w:rFonts w:eastAsia="Times New Roman" w:cs="Arial"/>
                      <w:b/>
                      <w:sz w:val="20"/>
                      <w:szCs w:val="20"/>
                      <w:lang w:val="en-GB" w:eastAsia="en-GB"/>
                    </w:rPr>
                    <w:t>(</w:t>
                  </w:r>
                  <w:r w:rsidRPr="008C351C">
                    <w:rPr>
                      <w:rFonts w:eastAsia="Times New Roman" w:cs="Arial"/>
                      <w:b/>
                      <w:sz w:val="20"/>
                      <w:szCs w:val="20"/>
                      <w:lang w:eastAsia="zh-CN"/>
                    </w:rPr>
                    <w:t>S$)</w:t>
                  </w:r>
                </w:p>
              </w:tc>
            </w:tr>
            <w:tr w:rsidR="009177AE" w:rsidRPr="00983A95" w14:paraId="066F4CEC" w14:textId="1252C363" w:rsidTr="009177AE">
              <w:trPr>
                <w:trHeight w:val="64"/>
              </w:trPr>
              <w:tc>
                <w:tcPr>
                  <w:tcW w:w="252" w:type="pct"/>
                </w:tcPr>
                <w:p w14:paraId="724D1815" w14:textId="5E137251" w:rsidR="009177AE" w:rsidRPr="008C351C" w:rsidRDefault="009177AE" w:rsidP="009177AE">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1.</w:t>
                  </w:r>
                </w:p>
              </w:tc>
              <w:tc>
                <w:tcPr>
                  <w:tcW w:w="1809" w:type="pct"/>
                </w:tcPr>
                <w:p w14:paraId="12A1C110" w14:textId="1437FD5A" w:rsidR="009177AE" w:rsidRPr="008C351C" w:rsidRDefault="0089056E" w:rsidP="009177AE">
                  <w:pPr>
                    <w:spacing w:after="0" w:line="240" w:lineRule="auto"/>
                    <w:rPr>
                      <w:rFonts w:eastAsia="Times New Roman" w:cs="Arial"/>
                      <w:sz w:val="20"/>
                      <w:szCs w:val="20"/>
                      <w:lang w:val="en-GB" w:eastAsia="en-GB"/>
                    </w:rPr>
                  </w:pPr>
                  <w:sdt>
                    <w:sdtPr>
                      <w:rPr>
                        <w:rStyle w:val="Styleforproposalinputs10"/>
                      </w:rPr>
                      <w:alias w:val="Text Box"/>
                      <w:tag w:val="Text Box"/>
                      <w:id w:val="1684940071"/>
                      <w:placeholder>
                        <w:docPart w:val="97FAEDB5E96D40BC9CE5971D9FA42A18"/>
                      </w:placeholder>
                      <w:showingPlcHdr/>
                    </w:sdtPr>
                    <w:sdtEndPr>
                      <w:rPr>
                        <w:rStyle w:val="DefaultParagraphFont"/>
                        <w:rFonts w:cs="Arial"/>
                        <w:color w:val="auto"/>
                        <w:sz w:val="24"/>
                        <w:szCs w:val="20"/>
                      </w:rPr>
                    </w:sdtEndPr>
                    <w:sdtContent>
                      <w:r w:rsidR="009177AE" w:rsidRPr="00A467D4">
                        <w:rPr>
                          <w:rStyle w:val="PlaceholderText"/>
                          <w:rFonts w:cs="Arial"/>
                        </w:rPr>
                        <w:t>Click or tap here to enter text.</w:t>
                      </w:r>
                    </w:sdtContent>
                  </w:sdt>
                </w:p>
              </w:tc>
              <w:tc>
                <w:tcPr>
                  <w:tcW w:w="1583" w:type="pct"/>
                </w:tcPr>
                <w:p w14:paraId="627837C9" w14:textId="63C12F66" w:rsidR="009177AE" w:rsidRPr="008C351C" w:rsidRDefault="0089056E" w:rsidP="009177AE">
                  <w:pPr>
                    <w:spacing w:after="0" w:line="240" w:lineRule="auto"/>
                    <w:jc w:val="center"/>
                    <w:rPr>
                      <w:rFonts w:eastAsia="Times New Roman" w:cs="Arial"/>
                      <w:sz w:val="20"/>
                      <w:szCs w:val="20"/>
                      <w:lang w:val="en-GB" w:eastAsia="en-GB"/>
                    </w:rPr>
                  </w:pPr>
                  <w:sdt>
                    <w:sdtPr>
                      <w:rPr>
                        <w:rStyle w:val="Styleforproposalinputs10"/>
                      </w:rPr>
                      <w:alias w:val="Text Box"/>
                      <w:tag w:val="Text Box"/>
                      <w:id w:val="-870992126"/>
                      <w:placeholder>
                        <w:docPart w:val="C456F1D474D24610A26D9CFEA2AE3CE1"/>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390103F8" w14:textId="0F732687" w:rsidR="009177AE" w:rsidRPr="008C351C" w:rsidRDefault="0089056E" w:rsidP="009177AE">
                  <w:pPr>
                    <w:spacing w:after="0" w:line="240" w:lineRule="auto"/>
                    <w:jc w:val="right"/>
                    <w:rPr>
                      <w:rFonts w:eastAsia="Times New Roman" w:cs="Arial"/>
                      <w:sz w:val="20"/>
                      <w:szCs w:val="20"/>
                      <w:lang w:val="en-GB" w:eastAsia="en-GB"/>
                    </w:rPr>
                  </w:pPr>
                  <w:sdt>
                    <w:sdtPr>
                      <w:rPr>
                        <w:rStyle w:val="Styleforproposalinputs10"/>
                      </w:rPr>
                      <w:alias w:val="$"/>
                      <w:tag w:val="$"/>
                      <w:id w:val="-1339382255"/>
                      <w:placeholder>
                        <w:docPart w:val="A241B695F89C48AD86421A03EA211B0A"/>
                      </w:placeholder>
                      <w:showingPlcHdr/>
                      <w:text/>
                    </w:sdtPr>
                    <w:sdtEndPr>
                      <w:rPr>
                        <w:rStyle w:val="DefaultParagraphFont"/>
                        <w:rFonts w:eastAsia="Times New Roman" w:cs="Arial"/>
                        <w:color w:val="auto"/>
                        <w:sz w:val="24"/>
                        <w:szCs w:val="20"/>
                        <w:lang w:val="en-GB" w:eastAsia="en-GB"/>
                      </w:rPr>
                    </w:sdtEndPr>
                    <w:sdtContent>
                      <w:r w:rsidR="009177AE" w:rsidRPr="00D75A0D">
                        <w:rPr>
                          <w:rStyle w:val="PlaceholderText"/>
                          <w:rFonts w:cs="Arial"/>
                          <w:sz w:val="20"/>
                          <w:szCs w:val="20"/>
                        </w:rPr>
                        <w:t>X,XXX,XXX</w:t>
                      </w:r>
                    </w:sdtContent>
                  </w:sdt>
                  <w:r w:rsidR="009177AE" w:rsidRPr="00FF2606">
                    <w:rPr>
                      <w:rFonts w:cs="Arial"/>
                      <w:color w:val="1A202C"/>
                      <w:sz w:val="20"/>
                      <w:szCs w:val="20"/>
                    </w:rPr>
                    <w:t xml:space="preserve"> </w:t>
                  </w:r>
                </w:p>
              </w:tc>
            </w:tr>
            <w:tr w:rsidR="009177AE" w:rsidRPr="00983A95" w14:paraId="76A36941" w14:textId="73DB470E" w:rsidTr="009177AE">
              <w:trPr>
                <w:trHeight w:val="64"/>
              </w:trPr>
              <w:tc>
                <w:tcPr>
                  <w:tcW w:w="252" w:type="pct"/>
                </w:tcPr>
                <w:p w14:paraId="76E6C050" w14:textId="02DFB251" w:rsidR="009177AE" w:rsidRPr="008C351C" w:rsidRDefault="009177AE" w:rsidP="009177AE">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2.</w:t>
                  </w:r>
                </w:p>
              </w:tc>
              <w:tc>
                <w:tcPr>
                  <w:tcW w:w="1809" w:type="pct"/>
                </w:tcPr>
                <w:p w14:paraId="0D6CC150" w14:textId="21266812" w:rsidR="009177AE" w:rsidRPr="008C351C" w:rsidRDefault="0089056E" w:rsidP="009177AE">
                  <w:pPr>
                    <w:spacing w:after="0" w:line="240" w:lineRule="auto"/>
                    <w:rPr>
                      <w:rFonts w:eastAsia="Times New Roman" w:cs="Arial"/>
                      <w:sz w:val="20"/>
                      <w:szCs w:val="20"/>
                      <w:lang w:val="en-GB" w:eastAsia="en-GB"/>
                    </w:rPr>
                  </w:pPr>
                  <w:sdt>
                    <w:sdtPr>
                      <w:rPr>
                        <w:rStyle w:val="Styleforproposalinputs10"/>
                      </w:rPr>
                      <w:alias w:val="Text Box"/>
                      <w:tag w:val="Text Box"/>
                      <w:id w:val="168526011"/>
                      <w:placeholder>
                        <w:docPart w:val="FE092C631FAE45C4907629DD8225594B"/>
                      </w:placeholder>
                      <w:showingPlcHdr/>
                    </w:sdtPr>
                    <w:sdtEndPr>
                      <w:rPr>
                        <w:rStyle w:val="DefaultParagraphFont"/>
                        <w:rFonts w:cs="Arial"/>
                        <w:color w:val="auto"/>
                        <w:sz w:val="24"/>
                        <w:szCs w:val="20"/>
                      </w:rPr>
                    </w:sdtEndPr>
                    <w:sdtContent>
                      <w:r w:rsidR="009177AE" w:rsidRPr="00A467D4">
                        <w:rPr>
                          <w:rStyle w:val="PlaceholderText"/>
                          <w:rFonts w:cs="Arial"/>
                        </w:rPr>
                        <w:t>Click or tap here to enter text.</w:t>
                      </w:r>
                    </w:sdtContent>
                  </w:sdt>
                </w:p>
              </w:tc>
              <w:tc>
                <w:tcPr>
                  <w:tcW w:w="1583" w:type="pct"/>
                </w:tcPr>
                <w:p w14:paraId="2040E478" w14:textId="18B97F41" w:rsidR="009177AE" w:rsidRPr="008C351C" w:rsidRDefault="0089056E" w:rsidP="009177AE">
                  <w:pPr>
                    <w:spacing w:after="0" w:line="240" w:lineRule="auto"/>
                    <w:jc w:val="center"/>
                    <w:rPr>
                      <w:rFonts w:eastAsia="Times New Roman" w:cs="Arial"/>
                      <w:sz w:val="20"/>
                      <w:szCs w:val="20"/>
                      <w:lang w:val="en-GB" w:eastAsia="en-GB"/>
                    </w:rPr>
                  </w:pPr>
                  <w:sdt>
                    <w:sdtPr>
                      <w:rPr>
                        <w:rStyle w:val="Styleforproposalinputs10"/>
                      </w:rPr>
                      <w:alias w:val="Text Box"/>
                      <w:tag w:val="Text Box"/>
                      <w:id w:val="-1218112789"/>
                      <w:placeholder>
                        <w:docPart w:val="13DC915A12DE4D88B0D9481671EFD38B"/>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7489913A" w14:textId="6CF8181E" w:rsidR="009177AE" w:rsidRPr="008C351C" w:rsidRDefault="0089056E" w:rsidP="009177AE">
                  <w:pPr>
                    <w:spacing w:after="0" w:line="240" w:lineRule="auto"/>
                    <w:jc w:val="right"/>
                    <w:rPr>
                      <w:rFonts w:eastAsia="Times New Roman" w:cs="Arial"/>
                      <w:sz w:val="20"/>
                      <w:szCs w:val="20"/>
                      <w:lang w:val="en-GB" w:eastAsia="en-GB"/>
                    </w:rPr>
                  </w:pPr>
                  <w:sdt>
                    <w:sdtPr>
                      <w:rPr>
                        <w:rStyle w:val="Styleforproposalinputs10"/>
                      </w:rPr>
                      <w:alias w:val="$"/>
                      <w:tag w:val="$"/>
                      <w:id w:val="842820039"/>
                      <w:placeholder>
                        <w:docPart w:val="775AD2021BE34252B6224FF9EFDCAB49"/>
                      </w:placeholder>
                      <w:showingPlcHdr/>
                      <w:text/>
                    </w:sdtPr>
                    <w:sdtEndPr>
                      <w:rPr>
                        <w:rStyle w:val="DefaultParagraphFont"/>
                        <w:rFonts w:eastAsia="Times New Roman" w:cs="Arial"/>
                        <w:color w:val="auto"/>
                        <w:sz w:val="24"/>
                        <w:szCs w:val="20"/>
                        <w:lang w:val="en-GB" w:eastAsia="en-GB"/>
                      </w:rPr>
                    </w:sdtEndPr>
                    <w:sdtContent>
                      <w:r w:rsidR="009177AE" w:rsidRPr="00D75A0D">
                        <w:rPr>
                          <w:rStyle w:val="PlaceholderText"/>
                          <w:rFonts w:cs="Arial"/>
                          <w:sz w:val="20"/>
                          <w:szCs w:val="20"/>
                        </w:rPr>
                        <w:t>X,XXX,XXX</w:t>
                      </w:r>
                    </w:sdtContent>
                  </w:sdt>
                  <w:r w:rsidR="009177AE" w:rsidRPr="00FF2606">
                    <w:rPr>
                      <w:rFonts w:cs="Arial"/>
                      <w:color w:val="1A202C"/>
                      <w:sz w:val="20"/>
                      <w:szCs w:val="20"/>
                    </w:rPr>
                    <w:t xml:space="preserve"> </w:t>
                  </w:r>
                </w:p>
              </w:tc>
            </w:tr>
            <w:tr w:rsidR="009177AE" w:rsidRPr="00983A95" w14:paraId="7B68F825" w14:textId="39BE6AC4" w:rsidTr="009177AE">
              <w:trPr>
                <w:trHeight w:val="64"/>
              </w:trPr>
              <w:tc>
                <w:tcPr>
                  <w:tcW w:w="252" w:type="pct"/>
                </w:tcPr>
                <w:p w14:paraId="7609CAB0" w14:textId="7DE5FEF9" w:rsidR="009177AE" w:rsidRPr="008C351C" w:rsidRDefault="009177AE" w:rsidP="009177AE">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3.</w:t>
                  </w:r>
                </w:p>
              </w:tc>
              <w:tc>
                <w:tcPr>
                  <w:tcW w:w="1809" w:type="pct"/>
                </w:tcPr>
                <w:p w14:paraId="70B1A750" w14:textId="5A866521" w:rsidR="009177AE" w:rsidRPr="008C351C" w:rsidRDefault="0089056E" w:rsidP="009177AE">
                  <w:pPr>
                    <w:spacing w:after="0" w:line="240" w:lineRule="auto"/>
                    <w:rPr>
                      <w:rFonts w:eastAsia="Times New Roman" w:cs="Arial"/>
                      <w:sz w:val="20"/>
                      <w:szCs w:val="20"/>
                      <w:lang w:val="en-GB" w:eastAsia="en-GB"/>
                    </w:rPr>
                  </w:pPr>
                  <w:sdt>
                    <w:sdtPr>
                      <w:rPr>
                        <w:rStyle w:val="Styleforproposalinputs10"/>
                      </w:rPr>
                      <w:alias w:val="Text Box"/>
                      <w:tag w:val="Text Box"/>
                      <w:id w:val="1462152646"/>
                      <w:placeholder>
                        <w:docPart w:val="7AD4D0C32BCE4FB2A5B245C84F8CD18A"/>
                      </w:placeholder>
                      <w:showingPlcHdr/>
                    </w:sdtPr>
                    <w:sdtEndPr>
                      <w:rPr>
                        <w:rStyle w:val="DefaultParagraphFont"/>
                        <w:rFonts w:cs="Arial"/>
                        <w:color w:val="auto"/>
                        <w:sz w:val="24"/>
                        <w:szCs w:val="20"/>
                      </w:rPr>
                    </w:sdtEndPr>
                    <w:sdtContent>
                      <w:r w:rsidR="009177AE" w:rsidRPr="00A467D4">
                        <w:rPr>
                          <w:rStyle w:val="PlaceholderText"/>
                          <w:rFonts w:cs="Arial"/>
                        </w:rPr>
                        <w:t>Click or tap here to enter text.</w:t>
                      </w:r>
                    </w:sdtContent>
                  </w:sdt>
                </w:p>
              </w:tc>
              <w:tc>
                <w:tcPr>
                  <w:tcW w:w="1583" w:type="pct"/>
                </w:tcPr>
                <w:p w14:paraId="6A6C9F1F" w14:textId="7B2F54C4" w:rsidR="009177AE" w:rsidRPr="008C351C" w:rsidRDefault="0089056E" w:rsidP="009177AE">
                  <w:pPr>
                    <w:spacing w:after="0" w:line="240" w:lineRule="auto"/>
                    <w:jc w:val="center"/>
                    <w:rPr>
                      <w:rFonts w:eastAsia="Times New Roman" w:cs="Arial"/>
                      <w:sz w:val="20"/>
                      <w:szCs w:val="20"/>
                      <w:lang w:val="en-GB" w:eastAsia="en-GB"/>
                    </w:rPr>
                  </w:pPr>
                  <w:sdt>
                    <w:sdtPr>
                      <w:rPr>
                        <w:rStyle w:val="Styleforproposalinputs10"/>
                      </w:rPr>
                      <w:alias w:val="Text Box"/>
                      <w:tag w:val="Text Box"/>
                      <w:id w:val="-1643180242"/>
                      <w:placeholder>
                        <w:docPart w:val="72F5AA44117D4756B947D7EB2D137FDC"/>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64215A3A" w14:textId="1E20CBA5" w:rsidR="009177AE" w:rsidRPr="008C351C" w:rsidRDefault="009177AE" w:rsidP="009177AE">
                  <w:pPr>
                    <w:spacing w:after="0" w:line="240" w:lineRule="auto"/>
                    <w:jc w:val="right"/>
                    <w:rPr>
                      <w:rFonts w:eastAsia="Times New Roman" w:cs="Arial"/>
                      <w:sz w:val="20"/>
                      <w:szCs w:val="20"/>
                      <w:lang w:val="en-GB" w:eastAsia="en-GB"/>
                    </w:rPr>
                  </w:pPr>
                </w:p>
              </w:tc>
            </w:tr>
            <w:tr w:rsidR="009177AE" w:rsidRPr="00983A95" w14:paraId="5FC33573" w14:textId="5B223CD2" w:rsidTr="009177AE">
              <w:trPr>
                <w:trHeight w:val="64"/>
              </w:trPr>
              <w:tc>
                <w:tcPr>
                  <w:tcW w:w="252" w:type="pct"/>
                </w:tcPr>
                <w:p w14:paraId="0504AB97" w14:textId="3C3D0216" w:rsidR="009177AE" w:rsidRPr="008C351C" w:rsidRDefault="009177AE" w:rsidP="009177AE">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4.</w:t>
                  </w:r>
                </w:p>
              </w:tc>
              <w:tc>
                <w:tcPr>
                  <w:tcW w:w="1809" w:type="pct"/>
                </w:tcPr>
                <w:p w14:paraId="1F3774FB" w14:textId="6644A14F" w:rsidR="009177AE" w:rsidRPr="008C351C" w:rsidRDefault="0089056E" w:rsidP="009177AE">
                  <w:pPr>
                    <w:spacing w:after="0" w:line="240" w:lineRule="auto"/>
                    <w:rPr>
                      <w:rFonts w:eastAsia="Times New Roman" w:cs="Arial"/>
                      <w:sz w:val="20"/>
                      <w:szCs w:val="20"/>
                      <w:lang w:val="en-GB" w:eastAsia="en-GB"/>
                    </w:rPr>
                  </w:pPr>
                  <w:sdt>
                    <w:sdtPr>
                      <w:rPr>
                        <w:rStyle w:val="Styleforproposalinputs10"/>
                      </w:rPr>
                      <w:alias w:val="Text Box"/>
                      <w:tag w:val="Text Box"/>
                      <w:id w:val="744303710"/>
                      <w:placeholder>
                        <w:docPart w:val="0165589178364A43BB8986EF5ACA1E21"/>
                      </w:placeholder>
                      <w:showingPlcHdr/>
                    </w:sdtPr>
                    <w:sdtEndPr>
                      <w:rPr>
                        <w:rStyle w:val="DefaultParagraphFont"/>
                        <w:rFonts w:cs="Arial"/>
                        <w:color w:val="auto"/>
                        <w:sz w:val="24"/>
                        <w:szCs w:val="20"/>
                      </w:rPr>
                    </w:sdtEndPr>
                    <w:sdtContent>
                      <w:r w:rsidR="009177AE" w:rsidRPr="00A467D4">
                        <w:rPr>
                          <w:rStyle w:val="PlaceholderText"/>
                          <w:rFonts w:cs="Arial"/>
                        </w:rPr>
                        <w:t>Click or tap here to enter text.</w:t>
                      </w:r>
                    </w:sdtContent>
                  </w:sdt>
                </w:p>
              </w:tc>
              <w:tc>
                <w:tcPr>
                  <w:tcW w:w="1583" w:type="pct"/>
                </w:tcPr>
                <w:p w14:paraId="2D8F92B5" w14:textId="72C67A84" w:rsidR="009177AE" w:rsidRPr="008C351C" w:rsidRDefault="0089056E" w:rsidP="009177AE">
                  <w:pPr>
                    <w:spacing w:after="0" w:line="240" w:lineRule="auto"/>
                    <w:jc w:val="center"/>
                    <w:rPr>
                      <w:rFonts w:eastAsia="Times New Roman" w:cs="Arial"/>
                      <w:sz w:val="20"/>
                      <w:szCs w:val="20"/>
                      <w:lang w:val="en-GB" w:eastAsia="en-GB"/>
                    </w:rPr>
                  </w:pPr>
                  <w:sdt>
                    <w:sdtPr>
                      <w:rPr>
                        <w:rStyle w:val="Styleforproposalinputs10"/>
                      </w:rPr>
                      <w:alias w:val="Text Box"/>
                      <w:tag w:val="Text Box"/>
                      <w:id w:val="-1056306347"/>
                      <w:placeholder>
                        <w:docPart w:val="51E9EDB195B3427BB43578D290A87302"/>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77FBF534" w14:textId="157FC584" w:rsidR="009177AE" w:rsidRPr="008C351C" w:rsidRDefault="009177AE" w:rsidP="009177AE">
                  <w:pPr>
                    <w:spacing w:after="0" w:line="240" w:lineRule="auto"/>
                    <w:jc w:val="right"/>
                    <w:rPr>
                      <w:rFonts w:eastAsia="Times New Roman" w:cs="Arial"/>
                      <w:sz w:val="20"/>
                      <w:szCs w:val="20"/>
                      <w:lang w:val="en-GB" w:eastAsia="en-GB"/>
                    </w:rPr>
                  </w:pPr>
                </w:p>
              </w:tc>
            </w:tr>
            <w:tr w:rsidR="009177AE" w:rsidRPr="00983A95" w14:paraId="18CCA45F" w14:textId="1B48F111" w:rsidTr="009177AE">
              <w:trPr>
                <w:trHeight w:val="64"/>
              </w:trPr>
              <w:tc>
                <w:tcPr>
                  <w:tcW w:w="252" w:type="pct"/>
                </w:tcPr>
                <w:p w14:paraId="5EE66E24" w14:textId="28CF0F48" w:rsidR="009177AE" w:rsidRPr="008C351C" w:rsidRDefault="009177AE" w:rsidP="009177AE">
                  <w:pPr>
                    <w:spacing w:after="0" w:line="240" w:lineRule="auto"/>
                    <w:rPr>
                      <w:rFonts w:eastAsia="Times New Roman" w:cs="Arial"/>
                      <w:sz w:val="20"/>
                      <w:szCs w:val="20"/>
                      <w:lang w:val="en-GB" w:eastAsia="en-GB"/>
                    </w:rPr>
                  </w:pPr>
                  <w:r w:rsidRPr="008C351C">
                    <w:rPr>
                      <w:rFonts w:eastAsia="Times New Roman" w:cs="Arial"/>
                      <w:sz w:val="20"/>
                      <w:szCs w:val="20"/>
                      <w:lang w:val="en-GB" w:eastAsia="en-GB"/>
                    </w:rPr>
                    <w:t>5.</w:t>
                  </w:r>
                </w:p>
              </w:tc>
              <w:tc>
                <w:tcPr>
                  <w:tcW w:w="1809" w:type="pct"/>
                </w:tcPr>
                <w:p w14:paraId="491C5476" w14:textId="6F85857C" w:rsidR="009177AE" w:rsidRPr="008C351C" w:rsidRDefault="0089056E" w:rsidP="009177AE">
                  <w:pPr>
                    <w:spacing w:after="0" w:line="240" w:lineRule="auto"/>
                    <w:rPr>
                      <w:rFonts w:eastAsia="Times New Roman" w:cs="Arial"/>
                      <w:sz w:val="20"/>
                      <w:szCs w:val="20"/>
                      <w:lang w:val="en-GB" w:eastAsia="en-GB"/>
                    </w:rPr>
                  </w:pPr>
                  <w:sdt>
                    <w:sdtPr>
                      <w:rPr>
                        <w:rStyle w:val="Styleforproposalinputs10"/>
                      </w:rPr>
                      <w:alias w:val="Text Box"/>
                      <w:tag w:val="Text Box"/>
                      <w:id w:val="-1254364530"/>
                      <w:placeholder>
                        <w:docPart w:val="279B2F4E560E47FEBD6A9DA4D49C6A53"/>
                      </w:placeholder>
                      <w:showingPlcHdr/>
                    </w:sdtPr>
                    <w:sdtEndPr>
                      <w:rPr>
                        <w:rStyle w:val="DefaultParagraphFont"/>
                        <w:rFonts w:cs="Arial"/>
                        <w:color w:val="auto"/>
                        <w:sz w:val="24"/>
                        <w:szCs w:val="20"/>
                      </w:rPr>
                    </w:sdtEndPr>
                    <w:sdtContent>
                      <w:r w:rsidR="009177AE" w:rsidRPr="00A467D4">
                        <w:rPr>
                          <w:rStyle w:val="PlaceholderText"/>
                          <w:rFonts w:cs="Arial"/>
                        </w:rPr>
                        <w:t>Click or tap here to enter text.</w:t>
                      </w:r>
                    </w:sdtContent>
                  </w:sdt>
                </w:p>
              </w:tc>
              <w:tc>
                <w:tcPr>
                  <w:tcW w:w="1583" w:type="pct"/>
                </w:tcPr>
                <w:p w14:paraId="5EE11698" w14:textId="1F6905FE" w:rsidR="009177AE" w:rsidRPr="008C351C" w:rsidRDefault="0089056E" w:rsidP="009177AE">
                  <w:pPr>
                    <w:spacing w:after="0" w:line="240" w:lineRule="auto"/>
                    <w:jc w:val="center"/>
                    <w:rPr>
                      <w:rFonts w:eastAsia="Times New Roman" w:cs="Arial"/>
                      <w:sz w:val="20"/>
                      <w:szCs w:val="20"/>
                      <w:lang w:val="en-GB" w:eastAsia="en-GB"/>
                    </w:rPr>
                  </w:pPr>
                  <w:sdt>
                    <w:sdtPr>
                      <w:rPr>
                        <w:rStyle w:val="Styleforproposalinputs10"/>
                      </w:rPr>
                      <w:alias w:val="Text Box"/>
                      <w:tag w:val="Text Box"/>
                      <w:id w:val="-806167613"/>
                      <w:placeholder>
                        <w:docPart w:val="74BAF327121A48D7BEC02F13A3CA5F6D"/>
                      </w:placeholder>
                      <w:showingPlcHdr/>
                    </w:sdtPr>
                    <w:sdtEndPr>
                      <w:rPr>
                        <w:rStyle w:val="DefaultParagraphFont"/>
                        <w:rFonts w:cs="Arial"/>
                        <w:color w:val="auto"/>
                        <w:sz w:val="24"/>
                      </w:rPr>
                    </w:sdtEndPr>
                    <w:sdtContent>
                      <w:r w:rsidR="009177AE" w:rsidRPr="00D71279">
                        <w:rPr>
                          <w:rStyle w:val="PlaceholderText"/>
                          <w:rFonts w:cs="Arial"/>
                          <w:sz w:val="20"/>
                          <w:szCs w:val="20"/>
                        </w:rPr>
                        <w:t>Click or tap here to enter text.</w:t>
                      </w:r>
                    </w:sdtContent>
                  </w:sdt>
                </w:p>
              </w:tc>
              <w:tc>
                <w:tcPr>
                  <w:tcW w:w="1356" w:type="pct"/>
                </w:tcPr>
                <w:p w14:paraId="7C2CBC5A" w14:textId="7839D7C4" w:rsidR="009177AE" w:rsidRPr="008C351C" w:rsidRDefault="009177AE" w:rsidP="009177AE">
                  <w:pPr>
                    <w:spacing w:after="0" w:line="240" w:lineRule="auto"/>
                    <w:jc w:val="right"/>
                    <w:rPr>
                      <w:rFonts w:eastAsia="Times New Roman" w:cs="Arial"/>
                      <w:sz w:val="20"/>
                      <w:szCs w:val="20"/>
                      <w:lang w:val="en-GB" w:eastAsia="en-GB"/>
                    </w:rPr>
                  </w:pPr>
                </w:p>
              </w:tc>
            </w:tr>
            <w:tr w:rsidR="009177AE" w:rsidRPr="00983A95" w14:paraId="08E2F5AD" w14:textId="77777777" w:rsidTr="009177AE">
              <w:trPr>
                <w:trHeight w:val="64"/>
              </w:trPr>
              <w:tc>
                <w:tcPr>
                  <w:tcW w:w="252" w:type="pct"/>
                  <w:shd w:val="clear" w:color="auto" w:fill="BFBFBF" w:themeFill="background1" w:themeFillShade="BF"/>
                </w:tcPr>
                <w:p w14:paraId="63428EC5" w14:textId="77777777" w:rsidR="009177AE" w:rsidRPr="008C351C" w:rsidRDefault="009177AE" w:rsidP="009177AE">
                  <w:pPr>
                    <w:spacing w:after="0" w:line="240" w:lineRule="auto"/>
                    <w:rPr>
                      <w:rFonts w:eastAsia="Times New Roman" w:cs="Arial"/>
                      <w:sz w:val="20"/>
                      <w:szCs w:val="20"/>
                      <w:lang w:val="en-GB" w:eastAsia="en-GB"/>
                    </w:rPr>
                  </w:pPr>
                </w:p>
              </w:tc>
              <w:tc>
                <w:tcPr>
                  <w:tcW w:w="1809" w:type="pct"/>
                  <w:shd w:val="clear" w:color="auto" w:fill="BFBFBF" w:themeFill="background1" w:themeFillShade="BF"/>
                </w:tcPr>
                <w:p w14:paraId="0B6C06CB" w14:textId="59F1B6BE" w:rsidR="009177AE" w:rsidRDefault="009177AE" w:rsidP="009177AE">
                  <w:pPr>
                    <w:spacing w:after="0" w:line="240" w:lineRule="auto"/>
                    <w:rPr>
                      <w:rStyle w:val="Styleforproposalinputs10"/>
                    </w:rPr>
                  </w:pPr>
                  <w:r w:rsidRPr="008C351C">
                    <w:rPr>
                      <w:rFonts w:eastAsia="Times New Roman" w:cs="Arial"/>
                      <w:b/>
                      <w:sz w:val="20"/>
                      <w:szCs w:val="20"/>
                      <w:lang w:eastAsia="zh-CN"/>
                    </w:rPr>
                    <w:t>Sub-Total (</w:t>
                  </w:r>
                  <w:r>
                    <w:rPr>
                      <w:rFonts w:eastAsiaTheme="minorEastAsia" w:cs="Arial" w:hint="eastAsia"/>
                      <w:b/>
                      <w:sz w:val="20"/>
                      <w:szCs w:val="20"/>
                      <w:lang w:eastAsia="zh-CN"/>
                    </w:rPr>
                    <w:t>EQT</w:t>
                  </w:r>
                  <w:r w:rsidRPr="008C351C">
                    <w:rPr>
                      <w:rFonts w:eastAsia="Times New Roman" w:cs="Arial"/>
                      <w:b/>
                      <w:sz w:val="20"/>
                      <w:szCs w:val="20"/>
                      <w:lang w:eastAsia="zh-CN"/>
                    </w:rPr>
                    <w:t xml:space="preserve">) </w:t>
                  </w:r>
                  <w:r w:rsidRPr="008C351C">
                    <w:rPr>
                      <w:rFonts w:eastAsia="Times New Roman" w:cs="Arial"/>
                      <w:b/>
                      <w:sz w:val="20"/>
                      <w:szCs w:val="20"/>
                      <w:lang w:val="en-GB" w:eastAsia="en-GB"/>
                    </w:rPr>
                    <w:t>(</w:t>
                  </w:r>
                  <w:r w:rsidRPr="008C351C">
                    <w:rPr>
                      <w:rFonts w:eastAsia="Times New Roman" w:cs="Arial"/>
                      <w:b/>
                      <w:sz w:val="20"/>
                      <w:szCs w:val="20"/>
                      <w:lang w:eastAsia="zh-CN"/>
                    </w:rPr>
                    <w:t>S$)</w:t>
                  </w:r>
                </w:p>
              </w:tc>
              <w:tc>
                <w:tcPr>
                  <w:tcW w:w="1583" w:type="pct"/>
                  <w:shd w:val="clear" w:color="auto" w:fill="BFBFBF" w:themeFill="background1" w:themeFillShade="BF"/>
                </w:tcPr>
                <w:p w14:paraId="4A4D4A73" w14:textId="77777777" w:rsidR="009177AE" w:rsidRDefault="009177AE" w:rsidP="009177AE">
                  <w:pPr>
                    <w:spacing w:after="0" w:line="240" w:lineRule="auto"/>
                    <w:jc w:val="center"/>
                    <w:rPr>
                      <w:rStyle w:val="Styleforproposalinputs"/>
                      <w:sz w:val="20"/>
                      <w:szCs w:val="20"/>
                    </w:rPr>
                  </w:pPr>
                </w:p>
              </w:tc>
              <w:tc>
                <w:tcPr>
                  <w:tcW w:w="1356" w:type="pct"/>
                </w:tcPr>
                <w:p w14:paraId="122DFA2B" w14:textId="77777777" w:rsidR="009177AE" w:rsidRDefault="009177AE" w:rsidP="009177AE">
                  <w:pPr>
                    <w:spacing w:after="0" w:line="240" w:lineRule="auto"/>
                    <w:jc w:val="right"/>
                    <w:rPr>
                      <w:rStyle w:val="Styleforproposalinputs10"/>
                    </w:rPr>
                  </w:pPr>
                </w:p>
              </w:tc>
            </w:tr>
          </w:tbl>
          <w:p w14:paraId="2561FFD0" w14:textId="297E45E4" w:rsidR="007965FF" w:rsidRPr="00D37FCD" w:rsidRDefault="007965FF" w:rsidP="00D37FCD">
            <w:pPr>
              <w:rPr>
                <w:rFonts w:cs="Arial"/>
                <w:szCs w:val="24"/>
                <w:lang w:eastAsia="zh-CN"/>
              </w:rPr>
            </w:pPr>
          </w:p>
        </w:tc>
      </w:tr>
      <w:tr w:rsidR="007965FF" w:rsidRPr="00B3650E" w14:paraId="497E02B3" w14:textId="2F903DC2" w:rsidTr="001C5A76">
        <w:tc>
          <w:tcPr>
            <w:tcW w:w="13953" w:type="dxa"/>
          </w:tcPr>
          <w:p w14:paraId="573FE697" w14:textId="05BB4DAB" w:rsidR="007965FF" w:rsidRPr="002548A9" w:rsidRDefault="002548A9" w:rsidP="00434F62">
            <w:pPr>
              <w:spacing w:before="240"/>
              <w:rPr>
                <w:rFonts w:cs="Arial"/>
                <w:szCs w:val="24"/>
                <w:lang w:eastAsia="zh-CN"/>
              </w:rPr>
            </w:pPr>
            <w:r w:rsidRPr="00434F62">
              <w:rPr>
                <w:rFonts w:cs="Arial"/>
                <w:b/>
                <w:bCs/>
                <w:szCs w:val="24"/>
                <w:lang w:eastAsia="zh-CN"/>
              </w:rPr>
              <w:t xml:space="preserve">7.4 </w:t>
            </w:r>
            <w:r w:rsidR="007965FF" w:rsidRPr="00434F62">
              <w:rPr>
                <w:rFonts w:cs="Arial"/>
                <w:b/>
                <w:bCs/>
                <w:szCs w:val="24"/>
                <w:lang w:eastAsia="zh-CN"/>
              </w:rPr>
              <w:t>Total</w:t>
            </w:r>
            <w:r w:rsidR="00907906" w:rsidRPr="00434F62">
              <w:rPr>
                <w:rFonts w:cs="Arial"/>
                <w:b/>
                <w:bCs/>
                <w:szCs w:val="24"/>
                <w:lang w:eastAsia="zh-CN"/>
              </w:rPr>
              <w:t xml:space="preserve"> Project</w:t>
            </w:r>
            <w:r w:rsidR="007965FF" w:rsidRPr="00434F62">
              <w:rPr>
                <w:rFonts w:cs="Arial"/>
                <w:b/>
                <w:bCs/>
                <w:szCs w:val="24"/>
                <w:lang w:eastAsia="zh-CN"/>
              </w:rPr>
              <w:t xml:space="preserve"> Budget</w:t>
            </w:r>
            <w:r w:rsidR="007965FF" w:rsidRPr="002548A9">
              <w:rPr>
                <w:rFonts w:cs="Arial"/>
                <w:szCs w:val="24"/>
                <w:lang w:eastAsia="zh-CN"/>
              </w:rPr>
              <w:t xml:space="preserve"> </w:t>
            </w:r>
          </w:p>
        </w:tc>
      </w:tr>
      <w:tr w:rsidR="007965FF" w:rsidRPr="00B3650E" w14:paraId="374B66DC" w14:textId="77777777" w:rsidTr="001C5A76">
        <w:tc>
          <w:tcPr>
            <w:tcW w:w="13953" w:type="dxa"/>
          </w:tcPr>
          <w:tbl>
            <w:tblPr>
              <w:tblStyle w:val="TableGrid"/>
              <w:tblW w:w="0" w:type="auto"/>
              <w:tblLook w:val="04A0" w:firstRow="1" w:lastRow="0" w:firstColumn="1" w:lastColumn="0" w:noHBand="0" w:noVBand="1"/>
            </w:tblPr>
            <w:tblGrid>
              <w:gridCol w:w="6555"/>
              <w:gridCol w:w="2461"/>
            </w:tblGrid>
            <w:tr w:rsidR="007965FF" w:rsidRPr="00B3650E" w14:paraId="7C1B6D87" w14:textId="011BA96F" w:rsidTr="008F00BE">
              <w:trPr>
                <w:trHeight w:val="315"/>
              </w:trPr>
              <w:tc>
                <w:tcPr>
                  <w:tcW w:w="6555" w:type="dxa"/>
                  <w:shd w:val="clear" w:color="auto" w:fill="BFBFBF" w:themeFill="background1" w:themeFillShade="BF"/>
                  <w:noWrap/>
                  <w:hideMark/>
                </w:tcPr>
                <w:p w14:paraId="39B9155A" w14:textId="4A0799C2" w:rsidR="007965FF" w:rsidRPr="00B3650E" w:rsidRDefault="007965FF" w:rsidP="00BD3536">
                  <w:pPr>
                    <w:rPr>
                      <w:rFonts w:cs="Arial"/>
                      <w:b/>
                      <w:szCs w:val="24"/>
                    </w:rPr>
                  </w:pPr>
                  <w:r w:rsidRPr="00B3650E">
                    <w:rPr>
                      <w:rFonts w:cs="Arial"/>
                      <w:b/>
                      <w:szCs w:val="24"/>
                    </w:rPr>
                    <w:t>Items</w:t>
                  </w:r>
                </w:p>
              </w:tc>
              <w:tc>
                <w:tcPr>
                  <w:tcW w:w="2461" w:type="dxa"/>
                  <w:shd w:val="clear" w:color="auto" w:fill="BFBFBF" w:themeFill="background1" w:themeFillShade="BF"/>
                  <w:noWrap/>
                  <w:hideMark/>
                </w:tcPr>
                <w:p w14:paraId="0C74E900" w14:textId="166A250A" w:rsidR="007965FF" w:rsidRPr="00B3650E" w:rsidRDefault="007965FF" w:rsidP="00BD3536">
                  <w:pPr>
                    <w:rPr>
                      <w:rFonts w:cs="Arial"/>
                      <w:b/>
                      <w:szCs w:val="24"/>
                    </w:rPr>
                  </w:pPr>
                  <w:r w:rsidRPr="00B3650E">
                    <w:rPr>
                      <w:rFonts w:cs="Arial"/>
                      <w:b/>
                      <w:szCs w:val="24"/>
                    </w:rPr>
                    <w:t>Total Cost (S$)</w:t>
                  </w:r>
                </w:p>
              </w:tc>
            </w:tr>
            <w:tr w:rsidR="009552B1" w:rsidRPr="00B3650E" w14:paraId="632A2ED4" w14:textId="42796F7F" w:rsidTr="008F00BE">
              <w:trPr>
                <w:trHeight w:val="315"/>
              </w:trPr>
              <w:tc>
                <w:tcPr>
                  <w:tcW w:w="6555" w:type="dxa"/>
                  <w:noWrap/>
                  <w:hideMark/>
                </w:tcPr>
                <w:p w14:paraId="4345CDA7" w14:textId="2F1C7119" w:rsidR="009552B1" w:rsidRPr="00B3650E" w:rsidRDefault="009552B1" w:rsidP="00BD3536">
                  <w:pPr>
                    <w:rPr>
                      <w:rFonts w:cs="Arial"/>
                      <w:szCs w:val="24"/>
                    </w:rPr>
                  </w:pPr>
                  <w:permStart w:id="1779957878" w:edGrp="everyone" w:colFirst="1" w:colLast="1"/>
                  <w:r w:rsidRPr="00B3650E">
                    <w:rPr>
                      <w:rFonts w:cs="Arial"/>
                      <w:szCs w:val="24"/>
                    </w:rPr>
                    <w:t>1. Expenditure on Manpower (EOM)</w:t>
                  </w:r>
                </w:p>
              </w:tc>
              <w:tc>
                <w:tcPr>
                  <w:tcW w:w="2461" w:type="dxa"/>
                  <w:noWrap/>
                </w:tcPr>
                <w:p w14:paraId="67EF5203" w14:textId="4420D64E" w:rsidR="009552B1" w:rsidRPr="00B3650E" w:rsidRDefault="009552B1" w:rsidP="00BD3536">
                  <w:pPr>
                    <w:rPr>
                      <w:rFonts w:cs="Arial"/>
                      <w:szCs w:val="24"/>
                    </w:rPr>
                  </w:pPr>
                  <w:r w:rsidRPr="00B3650E">
                    <w:rPr>
                      <w:rFonts w:eastAsia="Times New Roman" w:cs="Arial"/>
                      <w:sz w:val="20"/>
                      <w:szCs w:val="20"/>
                      <w:lang w:val="en-GB" w:eastAsia="en-GB"/>
                    </w:rPr>
                    <w:t>$</w:t>
                  </w:r>
                  <w:r w:rsidRPr="00B3650E">
                    <w:rPr>
                      <w:rStyle w:val="HeaderChar"/>
                      <w:sz w:val="20"/>
                      <w:szCs w:val="20"/>
                    </w:rPr>
                    <w:t xml:space="preserve"> </w:t>
                  </w:r>
                  <w:sdt>
                    <w:sdtPr>
                      <w:rPr>
                        <w:rStyle w:val="Styleforproposalinputs10"/>
                      </w:rPr>
                      <w:alias w:val="$"/>
                      <w:tag w:val="$"/>
                      <w:id w:val="-217971352"/>
                      <w:placeholder>
                        <w:docPart w:val="CF392AFBE2A94F959DE2F491DD824DD9"/>
                      </w:placeholder>
                      <w:showingPlcHdr/>
                      <w:text/>
                    </w:sdtPr>
                    <w:sdtEndPr>
                      <w:rPr>
                        <w:rStyle w:val="DefaultParagraphFont"/>
                        <w:rFonts w:eastAsia="Times New Roman" w:cs="Arial"/>
                        <w:color w:val="auto"/>
                        <w:sz w:val="24"/>
                        <w:szCs w:val="20"/>
                        <w:lang w:val="en-GB" w:eastAsia="en-GB"/>
                      </w:rPr>
                    </w:sdtEndPr>
                    <w:sdtContent>
                      <w:proofErr w:type="gramStart"/>
                      <w:r w:rsidR="009177AE" w:rsidRPr="00D75A0D">
                        <w:rPr>
                          <w:rStyle w:val="PlaceholderText"/>
                          <w:rFonts w:cs="Arial"/>
                          <w:sz w:val="20"/>
                          <w:szCs w:val="20"/>
                        </w:rPr>
                        <w:t>X,XXX</w:t>
                      </w:r>
                      <w:proofErr w:type="gramEnd"/>
                      <w:r w:rsidR="009177AE" w:rsidRPr="00D75A0D">
                        <w:rPr>
                          <w:rStyle w:val="PlaceholderText"/>
                          <w:rFonts w:cs="Arial"/>
                          <w:sz w:val="20"/>
                          <w:szCs w:val="20"/>
                        </w:rPr>
                        <w:t>,XXX</w:t>
                      </w:r>
                    </w:sdtContent>
                  </w:sdt>
                </w:p>
              </w:tc>
            </w:tr>
            <w:tr w:rsidR="009552B1" w:rsidRPr="00B3650E" w14:paraId="522B8EEE" w14:textId="1F1C2766" w:rsidTr="008F00BE">
              <w:trPr>
                <w:trHeight w:val="315"/>
              </w:trPr>
              <w:tc>
                <w:tcPr>
                  <w:tcW w:w="6555" w:type="dxa"/>
                  <w:noWrap/>
                  <w:hideMark/>
                </w:tcPr>
                <w:p w14:paraId="645370E0" w14:textId="598F56F7" w:rsidR="009552B1" w:rsidRPr="00B3650E" w:rsidRDefault="009552B1" w:rsidP="00BD3536">
                  <w:pPr>
                    <w:rPr>
                      <w:rFonts w:cs="Arial"/>
                      <w:szCs w:val="24"/>
                    </w:rPr>
                  </w:pPr>
                  <w:permStart w:id="1019746036" w:edGrp="everyone" w:colFirst="1" w:colLast="1"/>
                  <w:permEnd w:id="1779957878"/>
                  <w:r w:rsidRPr="00B3650E">
                    <w:rPr>
                      <w:rFonts w:cs="Arial"/>
                      <w:szCs w:val="24"/>
                    </w:rPr>
                    <w:t>2. Other Operating Expenses</w:t>
                  </w:r>
                </w:p>
              </w:tc>
              <w:tc>
                <w:tcPr>
                  <w:tcW w:w="2461" w:type="dxa"/>
                  <w:noWrap/>
                </w:tcPr>
                <w:p w14:paraId="701E36DC" w14:textId="26E42ADE" w:rsidR="009552B1" w:rsidRPr="00B3650E" w:rsidRDefault="009552B1" w:rsidP="00BD3536">
                  <w:pPr>
                    <w:rPr>
                      <w:rFonts w:cs="Arial"/>
                      <w:szCs w:val="24"/>
                    </w:rPr>
                  </w:pPr>
                  <w:r w:rsidRPr="00B3650E">
                    <w:rPr>
                      <w:rFonts w:eastAsia="Times New Roman" w:cs="Arial"/>
                      <w:sz w:val="20"/>
                      <w:szCs w:val="20"/>
                      <w:lang w:val="en-GB" w:eastAsia="en-GB"/>
                    </w:rPr>
                    <w:t>$</w:t>
                  </w:r>
                  <w:r w:rsidRPr="00B3650E">
                    <w:rPr>
                      <w:rStyle w:val="HeaderChar"/>
                      <w:sz w:val="20"/>
                      <w:szCs w:val="20"/>
                    </w:rPr>
                    <w:t xml:space="preserve"> </w:t>
                  </w:r>
                  <w:sdt>
                    <w:sdtPr>
                      <w:rPr>
                        <w:rStyle w:val="Styleforproposalinputs10"/>
                      </w:rPr>
                      <w:alias w:val="$"/>
                      <w:tag w:val="$"/>
                      <w:id w:val="1609155159"/>
                      <w:placeholder>
                        <w:docPart w:val="4C8F37ED5C5846F58F21C61714BA8EA5"/>
                      </w:placeholder>
                      <w:showingPlcHdr/>
                      <w:text/>
                    </w:sdtPr>
                    <w:sdtEndPr>
                      <w:rPr>
                        <w:rStyle w:val="DefaultParagraphFont"/>
                        <w:rFonts w:eastAsia="Times New Roman" w:cs="Arial"/>
                        <w:color w:val="auto"/>
                        <w:sz w:val="24"/>
                        <w:szCs w:val="20"/>
                        <w:lang w:val="en-GB" w:eastAsia="en-GB"/>
                      </w:rPr>
                    </w:sdtEndPr>
                    <w:sdtContent>
                      <w:proofErr w:type="gramStart"/>
                      <w:r w:rsidR="009177AE" w:rsidRPr="00D75A0D">
                        <w:rPr>
                          <w:rStyle w:val="PlaceholderText"/>
                          <w:rFonts w:cs="Arial"/>
                          <w:sz w:val="20"/>
                          <w:szCs w:val="20"/>
                        </w:rPr>
                        <w:t>X,XXX</w:t>
                      </w:r>
                      <w:proofErr w:type="gramEnd"/>
                      <w:r w:rsidR="009177AE" w:rsidRPr="00D75A0D">
                        <w:rPr>
                          <w:rStyle w:val="PlaceholderText"/>
                          <w:rFonts w:cs="Arial"/>
                          <w:sz w:val="20"/>
                          <w:szCs w:val="20"/>
                        </w:rPr>
                        <w:t>,XXX</w:t>
                      </w:r>
                    </w:sdtContent>
                  </w:sdt>
                </w:p>
              </w:tc>
            </w:tr>
            <w:tr w:rsidR="009552B1" w:rsidRPr="00B3650E" w14:paraId="6C5880CC" w14:textId="7025839E" w:rsidTr="008F00BE">
              <w:trPr>
                <w:trHeight w:val="315"/>
              </w:trPr>
              <w:tc>
                <w:tcPr>
                  <w:tcW w:w="6555" w:type="dxa"/>
                  <w:hideMark/>
                </w:tcPr>
                <w:p w14:paraId="6C1727C9" w14:textId="6C56EA08" w:rsidR="009552B1" w:rsidRPr="00B3650E" w:rsidRDefault="009552B1" w:rsidP="00BD3536">
                  <w:pPr>
                    <w:rPr>
                      <w:rFonts w:cs="Arial"/>
                      <w:szCs w:val="24"/>
                    </w:rPr>
                  </w:pPr>
                  <w:permStart w:id="1619602263" w:edGrp="everyone" w:colFirst="1" w:colLast="1"/>
                  <w:permEnd w:id="1019746036"/>
                  <w:r w:rsidRPr="00B3650E">
                    <w:rPr>
                      <w:rFonts w:cs="Arial"/>
                      <w:szCs w:val="24"/>
                    </w:rPr>
                    <w:t>3. Equipment</w:t>
                  </w:r>
                </w:p>
              </w:tc>
              <w:tc>
                <w:tcPr>
                  <w:tcW w:w="2461" w:type="dxa"/>
                  <w:noWrap/>
                </w:tcPr>
                <w:p w14:paraId="4F5E365E" w14:textId="59C7E8A4" w:rsidR="009552B1" w:rsidRPr="00B3650E" w:rsidRDefault="009552B1" w:rsidP="00BD3536">
                  <w:pPr>
                    <w:rPr>
                      <w:rFonts w:cs="Arial"/>
                      <w:szCs w:val="24"/>
                    </w:rPr>
                  </w:pPr>
                  <w:r w:rsidRPr="00B3650E">
                    <w:rPr>
                      <w:rFonts w:eastAsia="Times New Roman" w:cs="Arial"/>
                      <w:sz w:val="20"/>
                      <w:szCs w:val="20"/>
                      <w:lang w:val="en-GB" w:eastAsia="en-GB"/>
                    </w:rPr>
                    <w:t>$</w:t>
                  </w:r>
                  <w:r w:rsidRPr="00B3650E">
                    <w:rPr>
                      <w:rStyle w:val="HeaderChar"/>
                      <w:sz w:val="20"/>
                      <w:szCs w:val="20"/>
                    </w:rPr>
                    <w:t xml:space="preserve"> </w:t>
                  </w:r>
                  <w:sdt>
                    <w:sdtPr>
                      <w:rPr>
                        <w:rStyle w:val="Styleforproposalinputs10"/>
                      </w:rPr>
                      <w:alias w:val="$"/>
                      <w:tag w:val="$"/>
                      <w:id w:val="706226257"/>
                      <w:placeholder>
                        <w:docPart w:val="03F15DF30F244C15AB31E6D468196E03"/>
                      </w:placeholder>
                      <w:showingPlcHdr/>
                      <w:text/>
                    </w:sdtPr>
                    <w:sdtEndPr>
                      <w:rPr>
                        <w:rStyle w:val="DefaultParagraphFont"/>
                        <w:rFonts w:eastAsia="Times New Roman" w:cs="Arial"/>
                        <w:color w:val="auto"/>
                        <w:sz w:val="24"/>
                        <w:szCs w:val="20"/>
                        <w:lang w:val="en-GB" w:eastAsia="en-GB"/>
                      </w:rPr>
                    </w:sdtEndPr>
                    <w:sdtContent>
                      <w:proofErr w:type="gramStart"/>
                      <w:r w:rsidR="009177AE" w:rsidRPr="00D75A0D">
                        <w:rPr>
                          <w:rStyle w:val="PlaceholderText"/>
                          <w:rFonts w:cs="Arial"/>
                          <w:sz w:val="20"/>
                          <w:szCs w:val="20"/>
                        </w:rPr>
                        <w:t>X,XXX</w:t>
                      </w:r>
                      <w:proofErr w:type="gramEnd"/>
                      <w:r w:rsidR="009177AE" w:rsidRPr="00D75A0D">
                        <w:rPr>
                          <w:rStyle w:val="PlaceholderText"/>
                          <w:rFonts w:cs="Arial"/>
                          <w:sz w:val="20"/>
                          <w:szCs w:val="20"/>
                        </w:rPr>
                        <w:t>,XXX</w:t>
                      </w:r>
                    </w:sdtContent>
                  </w:sdt>
                </w:p>
              </w:tc>
            </w:tr>
            <w:tr w:rsidR="009552B1" w:rsidRPr="00B3650E" w14:paraId="03450983" w14:textId="390AB1A5" w:rsidTr="008F00BE">
              <w:trPr>
                <w:trHeight w:val="315"/>
              </w:trPr>
              <w:tc>
                <w:tcPr>
                  <w:tcW w:w="6555" w:type="dxa"/>
                </w:tcPr>
                <w:p w14:paraId="79D9C815" w14:textId="62307DA5" w:rsidR="009552B1" w:rsidRPr="00B3650E" w:rsidRDefault="009552B1" w:rsidP="00BD3536">
                  <w:pPr>
                    <w:rPr>
                      <w:rFonts w:cs="Arial"/>
                      <w:szCs w:val="24"/>
                    </w:rPr>
                  </w:pPr>
                  <w:permStart w:id="171139248" w:edGrp="everyone" w:colFirst="1" w:colLast="1"/>
                  <w:permEnd w:id="1619602263"/>
                  <w:r w:rsidRPr="00B3650E">
                    <w:rPr>
                      <w:rFonts w:cs="Arial"/>
                      <w:szCs w:val="24"/>
                    </w:rPr>
                    <w:t>Qualifying Direct Cost (1+2+3)</w:t>
                  </w:r>
                </w:p>
              </w:tc>
              <w:tc>
                <w:tcPr>
                  <w:tcW w:w="2461" w:type="dxa"/>
                  <w:noWrap/>
                </w:tcPr>
                <w:p w14:paraId="32DDD51A" w14:textId="1CC24DD2" w:rsidR="009552B1" w:rsidRPr="00B3650E" w:rsidRDefault="009552B1" w:rsidP="00BD3536">
                  <w:pPr>
                    <w:rPr>
                      <w:rFonts w:cs="Arial"/>
                      <w:szCs w:val="24"/>
                    </w:rPr>
                  </w:pPr>
                  <w:r w:rsidRPr="00B3650E">
                    <w:rPr>
                      <w:rFonts w:eastAsia="Times New Roman" w:cs="Arial"/>
                      <w:sz w:val="20"/>
                      <w:szCs w:val="20"/>
                      <w:lang w:val="en-GB" w:eastAsia="en-GB"/>
                    </w:rPr>
                    <w:t>$</w:t>
                  </w:r>
                  <w:r w:rsidRPr="00B3650E">
                    <w:rPr>
                      <w:rStyle w:val="HeaderChar"/>
                      <w:sz w:val="20"/>
                      <w:szCs w:val="20"/>
                    </w:rPr>
                    <w:t xml:space="preserve"> </w:t>
                  </w:r>
                  <w:sdt>
                    <w:sdtPr>
                      <w:rPr>
                        <w:rStyle w:val="Styleforproposalinputs10"/>
                      </w:rPr>
                      <w:alias w:val="$"/>
                      <w:tag w:val="$"/>
                      <w:id w:val="2032833558"/>
                      <w:placeholder>
                        <w:docPart w:val="CF2DE330C26E4BB3BDA2C4F06C2C22A3"/>
                      </w:placeholder>
                      <w:showingPlcHdr/>
                      <w:text/>
                    </w:sdtPr>
                    <w:sdtEndPr>
                      <w:rPr>
                        <w:rStyle w:val="DefaultParagraphFont"/>
                        <w:rFonts w:eastAsia="Times New Roman" w:cs="Arial"/>
                        <w:color w:val="auto"/>
                        <w:sz w:val="24"/>
                        <w:szCs w:val="20"/>
                        <w:lang w:val="en-GB" w:eastAsia="en-GB"/>
                      </w:rPr>
                    </w:sdtEndPr>
                    <w:sdtContent>
                      <w:proofErr w:type="gramStart"/>
                      <w:r w:rsidR="009177AE" w:rsidRPr="00D75A0D">
                        <w:rPr>
                          <w:rStyle w:val="PlaceholderText"/>
                          <w:rFonts w:cs="Arial"/>
                          <w:sz w:val="20"/>
                          <w:szCs w:val="20"/>
                        </w:rPr>
                        <w:t>X,XXX</w:t>
                      </w:r>
                      <w:proofErr w:type="gramEnd"/>
                      <w:r w:rsidR="009177AE" w:rsidRPr="00D75A0D">
                        <w:rPr>
                          <w:rStyle w:val="PlaceholderText"/>
                          <w:rFonts w:cs="Arial"/>
                          <w:sz w:val="20"/>
                          <w:szCs w:val="20"/>
                        </w:rPr>
                        <w:t>,XXX</w:t>
                      </w:r>
                    </w:sdtContent>
                  </w:sdt>
                </w:p>
              </w:tc>
            </w:tr>
            <w:tr w:rsidR="009552B1" w:rsidRPr="00B3650E" w14:paraId="054BBE62" w14:textId="497ED486" w:rsidTr="008F00BE">
              <w:trPr>
                <w:trHeight w:val="315"/>
              </w:trPr>
              <w:tc>
                <w:tcPr>
                  <w:tcW w:w="6555" w:type="dxa"/>
                </w:tcPr>
                <w:p w14:paraId="0A8A8983" w14:textId="3FA74D71" w:rsidR="009552B1" w:rsidRPr="00B3650E" w:rsidRDefault="009552B1" w:rsidP="00BD3536">
                  <w:pPr>
                    <w:rPr>
                      <w:rFonts w:cs="Arial"/>
                      <w:szCs w:val="24"/>
                    </w:rPr>
                  </w:pPr>
                  <w:permStart w:id="499206656" w:edGrp="everyone" w:colFirst="1" w:colLast="1"/>
                  <w:permEnd w:id="171139248"/>
                  <w:r w:rsidRPr="00B3650E">
                    <w:rPr>
                      <w:rFonts w:cs="Arial"/>
                      <w:szCs w:val="24"/>
                    </w:rPr>
                    <w:t>Indirect Cost (30% of Qualifying Direct Costs</w:t>
                  </w:r>
                  <w:r w:rsidR="00571E0B">
                    <w:rPr>
                      <w:rFonts w:cs="Arial"/>
                      <w:szCs w:val="24"/>
                    </w:rPr>
                    <w:t xml:space="preserve"> only for IHLs</w:t>
                  </w:r>
                  <w:r w:rsidRPr="00B3650E">
                    <w:rPr>
                      <w:rFonts w:cs="Arial"/>
                      <w:szCs w:val="24"/>
                    </w:rPr>
                    <w:t xml:space="preserve">) </w:t>
                  </w:r>
                </w:p>
              </w:tc>
              <w:tc>
                <w:tcPr>
                  <w:tcW w:w="2461" w:type="dxa"/>
                  <w:noWrap/>
                </w:tcPr>
                <w:p w14:paraId="7FCA0C6D" w14:textId="78249BCD" w:rsidR="009552B1" w:rsidRPr="00B3650E" w:rsidRDefault="009552B1" w:rsidP="00BD3536">
                  <w:pPr>
                    <w:rPr>
                      <w:rFonts w:cs="Arial"/>
                      <w:szCs w:val="24"/>
                    </w:rPr>
                  </w:pPr>
                  <w:r w:rsidRPr="00B3650E">
                    <w:rPr>
                      <w:rFonts w:eastAsia="Times New Roman" w:cs="Arial"/>
                      <w:sz w:val="20"/>
                      <w:szCs w:val="20"/>
                      <w:lang w:val="en-GB" w:eastAsia="en-GB"/>
                    </w:rPr>
                    <w:t>$</w:t>
                  </w:r>
                  <w:r w:rsidRPr="00B3650E">
                    <w:rPr>
                      <w:rStyle w:val="HeaderChar"/>
                      <w:sz w:val="20"/>
                      <w:szCs w:val="20"/>
                    </w:rPr>
                    <w:t xml:space="preserve"> </w:t>
                  </w:r>
                  <w:sdt>
                    <w:sdtPr>
                      <w:rPr>
                        <w:rStyle w:val="Styleforproposalinputs10"/>
                      </w:rPr>
                      <w:alias w:val="$"/>
                      <w:tag w:val="$"/>
                      <w:id w:val="-1810928983"/>
                      <w:placeholder>
                        <w:docPart w:val="D64DB7CDE2B0488EACE50D1E96582B36"/>
                      </w:placeholder>
                      <w:showingPlcHdr/>
                      <w:text/>
                    </w:sdtPr>
                    <w:sdtEndPr>
                      <w:rPr>
                        <w:rStyle w:val="DefaultParagraphFont"/>
                        <w:rFonts w:eastAsia="Times New Roman" w:cs="Arial"/>
                        <w:color w:val="auto"/>
                        <w:sz w:val="24"/>
                        <w:szCs w:val="20"/>
                        <w:lang w:val="en-GB" w:eastAsia="en-GB"/>
                      </w:rPr>
                    </w:sdtEndPr>
                    <w:sdtContent>
                      <w:proofErr w:type="gramStart"/>
                      <w:r w:rsidR="009177AE" w:rsidRPr="00D75A0D">
                        <w:rPr>
                          <w:rStyle w:val="PlaceholderText"/>
                          <w:rFonts w:cs="Arial"/>
                          <w:sz w:val="20"/>
                          <w:szCs w:val="20"/>
                        </w:rPr>
                        <w:t>X,XXX</w:t>
                      </w:r>
                      <w:proofErr w:type="gramEnd"/>
                      <w:r w:rsidR="009177AE" w:rsidRPr="00D75A0D">
                        <w:rPr>
                          <w:rStyle w:val="PlaceholderText"/>
                          <w:rFonts w:cs="Arial"/>
                          <w:sz w:val="20"/>
                          <w:szCs w:val="20"/>
                        </w:rPr>
                        <w:t>,XXX</w:t>
                      </w:r>
                    </w:sdtContent>
                  </w:sdt>
                </w:p>
              </w:tc>
            </w:tr>
            <w:tr w:rsidR="009552B1" w:rsidRPr="00B3650E" w14:paraId="5A1DF6D3" w14:textId="63195E4E" w:rsidTr="008F00BE">
              <w:trPr>
                <w:trHeight w:val="285"/>
              </w:trPr>
              <w:tc>
                <w:tcPr>
                  <w:tcW w:w="6555" w:type="dxa"/>
                  <w:shd w:val="clear" w:color="auto" w:fill="BFBFBF" w:themeFill="background1" w:themeFillShade="BF"/>
                  <w:hideMark/>
                </w:tcPr>
                <w:p w14:paraId="45D3657B" w14:textId="5DD9BA99" w:rsidR="009552B1" w:rsidRPr="00B3650E" w:rsidRDefault="009552B1" w:rsidP="00BD3536">
                  <w:pPr>
                    <w:rPr>
                      <w:rFonts w:cs="Arial"/>
                      <w:b/>
                      <w:szCs w:val="24"/>
                    </w:rPr>
                  </w:pPr>
                  <w:permStart w:id="1313501450" w:edGrp="everyone" w:colFirst="1" w:colLast="1"/>
                  <w:permEnd w:id="499206656"/>
                  <w:r w:rsidRPr="00B3650E">
                    <w:rPr>
                      <w:rFonts w:cs="Arial"/>
                      <w:b/>
                      <w:szCs w:val="24"/>
                    </w:rPr>
                    <w:t xml:space="preserve">Total Project Budget </w:t>
                  </w:r>
                </w:p>
              </w:tc>
              <w:tc>
                <w:tcPr>
                  <w:tcW w:w="2461" w:type="dxa"/>
                </w:tcPr>
                <w:p w14:paraId="59E8FC25" w14:textId="2491E65A" w:rsidR="009552B1" w:rsidRPr="00B3650E" w:rsidRDefault="009552B1" w:rsidP="00BD3536">
                  <w:pPr>
                    <w:rPr>
                      <w:rFonts w:cs="Arial"/>
                      <w:szCs w:val="24"/>
                    </w:rPr>
                  </w:pPr>
                  <w:r w:rsidRPr="00B3650E">
                    <w:rPr>
                      <w:rFonts w:eastAsia="Times New Roman" w:cs="Arial"/>
                      <w:sz w:val="20"/>
                      <w:szCs w:val="20"/>
                      <w:lang w:val="en-GB" w:eastAsia="en-GB"/>
                    </w:rPr>
                    <w:t>$</w:t>
                  </w:r>
                  <w:r w:rsidRPr="00B3650E">
                    <w:rPr>
                      <w:rStyle w:val="HeaderChar"/>
                      <w:sz w:val="20"/>
                      <w:szCs w:val="20"/>
                    </w:rPr>
                    <w:t xml:space="preserve"> </w:t>
                  </w:r>
                  <w:sdt>
                    <w:sdtPr>
                      <w:rPr>
                        <w:rStyle w:val="Styleforproposalinputs10"/>
                      </w:rPr>
                      <w:alias w:val="$"/>
                      <w:tag w:val="$"/>
                      <w:id w:val="-180359411"/>
                      <w:placeholder>
                        <w:docPart w:val="A662D8AAC5B245FCA06678B59DC53753"/>
                      </w:placeholder>
                      <w:showingPlcHdr/>
                      <w:text/>
                    </w:sdtPr>
                    <w:sdtEndPr>
                      <w:rPr>
                        <w:rStyle w:val="DefaultParagraphFont"/>
                        <w:rFonts w:eastAsia="Times New Roman" w:cs="Arial"/>
                        <w:color w:val="auto"/>
                        <w:sz w:val="24"/>
                        <w:szCs w:val="20"/>
                        <w:lang w:val="en-GB" w:eastAsia="en-GB"/>
                      </w:rPr>
                    </w:sdtEndPr>
                    <w:sdtContent>
                      <w:proofErr w:type="gramStart"/>
                      <w:r w:rsidR="009177AE" w:rsidRPr="00D75A0D">
                        <w:rPr>
                          <w:rStyle w:val="PlaceholderText"/>
                          <w:rFonts w:cs="Arial"/>
                          <w:sz w:val="20"/>
                          <w:szCs w:val="20"/>
                        </w:rPr>
                        <w:t>X,XXX</w:t>
                      </w:r>
                      <w:proofErr w:type="gramEnd"/>
                      <w:r w:rsidR="009177AE" w:rsidRPr="00D75A0D">
                        <w:rPr>
                          <w:rStyle w:val="PlaceholderText"/>
                          <w:rFonts w:cs="Arial"/>
                          <w:sz w:val="20"/>
                          <w:szCs w:val="20"/>
                        </w:rPr>
                        <w:t>,XXX</w:t>
                      </w:r>
                    </w:sdtContent>
                  </w:sdt>
                </w:p>
              </w:tc>
            </w:tr>
            <w:permEnd w:id="1313501450"/>
          </w:tbl>
          <w:p w14:paraId="1701B362" w14:textId="5E178318" w:rsidR="007965FF" w:rsidRPr="00434F62" w:rsidRDefault="007965FF" w:rsidP="00BD3536">
            <w:pPr>
              <w:rPr>
                <w:rFonts w:eastAsiaTheme="minorEastAsia" w:cs="Arial"/>
                <w:b/>
                <w:sz w:val="20"/>
                <w:szCs w:val="20"/>
                <w:lang w:val="en-GB" w:eastAsia="zh-CN"/>
              </w:rPr>
            </w:pPr>
          </w:p>
        </w:tc>
      </w:tr>
    </w:tbl>
    <w:p w14:paraId="20160973" w14:textId="77777777" w:rsidR="007965FF" w:rsidRPr="00B3650E" w:rsidRDefault="007965FF" w:rsidP="008F00BE">
      <w:pPr>
        <w:pStyle w:val="ListParagraph"/>
        <w:ind w:left="360"/>
        <w:rPr>
          <w:rFonts w:cs="Arial"/>
          <w:b/>
          <w:szCs w:val="24"/>
        </w:rPr>
        <w:sectPr w:rsidR="007965FF" w:rsidRPr="00B3650E" w:rsidSect="008C040A">
          <w:pgSz w:w="16838" w:h="11906" w:orient="landscape" w:code="9"/>
          <w:pgMar w:top="1440" w:right="1440" w:bottom="1440" w:left="1440" w:header="708" w:footer="708" w:gutter="0"/>
          <w:cols w:space="708"/>
          <w:docGrid w:linePitch="360"/>
        </w:sectPr>
      </w:pP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86BB4" w14:paraId="47CD6B2A" w14:textId="77777777" w:rsidTr="00D0758D">
        <w:tc>
          <w:tcPr>
            <w:tcW w:w="9016" w:type="dxa"/>
          </w:tcPr>
          <w:p w14:paraId="643E5EF3" w14:textId="63819036" w:rsidR="00486BB4" w:rsidRPr="00B3650E" w:rsidRDefault="00486BB4" w:rsidP="00BD3536">
            <w:pPr>
              <w:rPr>
                <w:rFonts w:cs="Arial"/>
                <w:b/>
                <w:szCs w:val="24"/>
              </w:rPr>
            </w:pPr>
          </w:p>
        </w:tc>
      </w:tr>
    </w:tbl>
    <w:p w14:paraId="51BA6EED" w14:textId="23E69FE3" w:rsidR="00F60EE3" w:rsidRDefault="00D0758D" w:rsidP="00D0758D">
      <w:pPr>
        <w:pStyle w:val="ListParagraph"/>
        <w:numPr>
          <w:ilvl w:val="0"/>
          <w:numId w:val="2"/>
        </w:numPr>
        <w:rPr>
          <w:rFonts w:cs="Arial"/>
          <w:b/>
          <w:szCs w:val="24"/>
        </w:rPr>
      </w:pPr>
      <w:r w:rsidRPr="00D0758D">
        <w:rPr>
          <w:rFonts w:cs="Arial"/>
          <w:b/>
        </w:rPr>
        <w:t xml:space="preserve">Other Funding Support </w:t>
      </w:r>
    </w:p>
    <w:p w14:paraId="0AE742C7" w14:textId="77777777" w:rsidR="00D0758D" w:rsidRPr="00D0758D" w:rsidRDefault="00D0758D" w:rsidP="00D0758D">
      <w:pPr>
        <w:pStyle w:val="ListParagraph"/>
        <w:ind w:left="360"/>
        <w:rPr>
          <w:rFonts w:cs="Arial"/>
          <w:b/>
          <w:szCs w:val="24"/>
        </w:rPr>
      </w:pPr>
    </w:p>
    <w:p w14:paraId="766EA0AE" w14:textId="6ED5EBAC" w:rsidR="00D0758D" w:rsidRPr="00D0758D" w:rsidRDefault="00D0758D" w:rsidP="00D0758D">
      <w:pPr>
        <w:pStyle w:val="ListParagraph"/>
        <w:numPr>
          <w:ilvl w:val="1"/>
          <w:numId w:val="2"/>
        </w:numPr>
        <w:rPr>
          <w:rFonts w:cs="Arial"/>
          <w:b/>
          <w:szCs w:val="24"/>
        </w:rPr>
      </w:pPr>
      <w:r w:rsidRPr="00D0758D">
        <w:rPr>
          <w:rFonts w:cs="Arial"/>
          <w:b/>
          <w:szCs w:val="24"/>
        </w:rPr>
        <w:t xml:space="preserve">Grants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3"/>
      </w:tblGrid>
      <w:tr w:rsidR="00D0758D" w:rsidRPr="00D0758D" w14:paraId="3EE411EA" w14:textId="77777777" w:rsidTr="002D06B6">
        <w:tc>
          <w:tcPr>
            <w:tcW w:w="13953" w:type="dxa"/>
          </w:tcPr>
          <w:p w14:paraId="1264C4F1" w14:textId="19DC5359" w:rsidR="00D0758D" w:rsidRPr="00D0758D" w:rsidRDefault="00D0758D" w:rsidP="002D06B6">
            <w:pPr>
              <w:jc w:val="both"/>
              <w:rPr>
                <w:rFonts w:cs="Arial"/>
                <w:szCs w:val="24"/>
              </w:rPr>
            </w:pPr>
            <w:r w:rsidRPr="00D0758D">
              <w:rPr>
                <w:rFonts w:cs="Arial"/>
                <w:szCs w:val="24"/>
              </w:rPr>
              <w:t>The Applicant shall provide the details for all grants currently held or being applied using the format given below. Grants include those supported by or currently under consideration by NRF, A*STAR, MOE, other public funding agencies and universities. Please note that Applicant should not concurrently submit similar versions or part(s) of the current proposal to other agencies for funding.</w:t>
            </w:r>
          </w:p>
        </w:tc>
      </w:tr>
      <w:tr w:rsidR="00D0758D" w:rsidRPr="00B3650E" w14:paraId="05D2EB5C" w14:textId="77777777" w:rsidTr="002D06B6">
        <w:tc>
          <w:tcPr>
            <w:tcW w:w="13953" w:type="dxa"/>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990"/>
              <w:gridCol w:w="1557"/>
              <w:gridCol w:w="1623"/>
              <w:gridCol w:w="1557"/>
              <w:gridCol w:w="1458"/>
              <w:gridCol w:w="1623"/>
              <w:gridCol w:w="1491"/>
              <w:gridCol w:w="1535"/>
            </w:tblGrid>
            <w:tr w:rsidR="00D0758D" w:rsidRPr="00407C6D" w14:paraId="75E5D530" w14:textId="77777777" w:rsidTr="002D06B6">
              <w:trPr>
                <w:trHeight w:val="1315"/>
              </w:trPr>
              <w:tc>
                <w:tcPr>
                  <w:tcW w:w="690" w:type="pct"/>
                  <w:shd w:val="clear" w:color="auto" w:fill="BFBFBF" w:themeFill="background1" w:themeFillShade="BF"/>
                </w:tcPr>
                <w:p w14:paraId="4E9018F8" w14:textId="77777777" w:rsidR="00D0758D" w:rsidRPr="00351CF3" w:rsidRDefault="00D0758D" w:rsidP="002D06B6">
                  <w:pPr>
                    <w:spacing w:line="240" w:lineRule="auto"/>
                    <w:rPr>
                      <w:rFonts w:eastAsia="Times New Roman" w:cs="Arial"/>
                      <w:b/>
                      <w:sz w:val="20"/>
                      <w:szCs w:val="20"/>
                      <w:lang w:eastAsia="en-GB"/>
                    </w:rPr>
                  </w:pPr>
                  <w:r w:rsidRPr="00351CF3">
                    <w:rPr>
                      <w:rFonts w:eastAsia="Times New Roman" w:cs="Arial"/>
                      <w:b/>
                      <w:sz w:val="20"/>
                      <w:szCs w:val="20"/>
                      <w:lang w:eastAsia="en-GB"/>
                    </w:rPr>
                    <w:t>Declaration for</w:t>
                  </w:r>
                  <w:r>
                    <w:rPr>
                      <w:rFonts w:eastAsia="Times New Roman" w:cs="Arial"/>
                      <w:b/>
                      <w:sz w:val="20"/>
                      <w:szCs w:val="20"/>
                      <w:lang w:eastAsia="en-GB"/>
                    </w:rPr>
                    <w:t xml:space="preserve"> (Name)</w:t>
                  </w:r>
                </w:p>
              </w:tc>
              <w:tc>
                <w:tcPr>
                  <w:tcW w:w="361" w:type="pct"/>
                  <w:shd w:val="clear" w:color="auto" w:fill="BFBFBF" w:themeFill="background1" w:themeFillShade="BF"/>
                </w:tcPr>
                <w:p w14:paraId="091ACF91" w14:textId="77777777" w:rsidR="00D0758D" w:rsidRPr="00351CF3" w:rsidRDefault="00D0758D" w:rsidP="002D06B6">
                  <w:pPr>
                    <w:spacing w:line="240" w:lineRule="auto"/>
                    <w:rPr>
                      <w:rFonts w:eastAsia="Times New Roman" w:cs="Arial"/>
                      <w:b/>
                      <w:sz w:val="20"/>
                      <w:szCs w:val="20"/>
                      <w:lang w:eastAsia="en-GB"/>
                    </w:rPr>
                  </w:pPr>
                  <w:r w:rsidRPr="00351CF3">
                    <w:rPr>
                      <w:rFonts w:eastAsia="Times New Roman" w:cs="Arial"/>
                      <w:b/>
                      <w:sz w:val="20"/>
                      <w:szCs w:val="20"/>
                      <w:lang w:eastAsia="en-GB"/>
                    </w:rPr>
                    <w:t>Role Played</w:t>
                  </w:r>
                </w:p>
              </w:tc>
              <w:tc>
                <w:tcPr>
                  <w:tcW w:w="567" w:type="pct"/>
                  <w:shd w:val="clear" w:color="auto" w:fill="BFBFBF" w:themeFill="background1" w:themeFillShade="BF"/>
                  <w:hideMark/>
                </w:tcPr>
                <w:p w14:paraId="6499AF9C" w14:textId="77777777" w:rsidR="00D0758D" w:rsidRPr="00DA1DC5" w:rsidRDefault="00D0758D" w:rsidP="002D06B6">
                  <w:pPr>
                    <w:rPr>
                      <w:rFonts w:ascii="Calibri" w:hAnsi="Calibri" w:cs="Calibri"/>
                      <w:b/>
                      <w:bCs/>
                      <w:color w:val="000000"/>
                      <w:sz w:val="22"/>
                    </w:rPr>
                  </w:pPr>
                  <w:r w:rsidRPr="00DA1DC5">
                    <w:rPr>
                      <w:rFonts w:ascii="Calibri" w:hAnsi="Calibri" w:cs="Calibri"/>
                      <w:b/>
                      <w:bCs/>
                      <w:color w:val="000000"/>
                      <w:sz w:val="22"/>
                    </w:rPr>
                    <w:t>Proposal ID</w:t>
                  </w:r>
                </w:p>
                <w:p w14:paraId="76F2EDE0" w14:textId="77777777" w:rsidR="00D0758D" w:rsidRPr="00DA1DC5" w:rsidRDefault="00D0758D" w:rsidP="002D06B6">
                  <w:pPr>
                    <w:spacing w:line="240" w:lineRule="auto"/>
                    <w:rPr>
                      <w:rFonts w:eastAsia="Times New Roman" w:cs="Arial"/>
                      <w:b/>
                      <w:bCs/>
                      <w:sz w:val="20"/>
                      <w:szCs w:val="20"/>
                      <w:lang w:eastAsia="en-GB"/>
                    </w:rPr>
                  </w:pPr>
                </w:p>
              </w:tc>
              <w:tc>
                <w:tcPr>
                  <w:tcW w:w="591" w:type="pct"/>
                  <w:shd w:val="clear" w:color="auto" w:fill="BFBFBF" w:themeFill="background1" w:themeFillShade="BF"/>
                  <w:hideMark/>
                </w:tcPr>
                <w:p w14:paraId="609CB464" w14:textId="77777777" w:rsidR="00D0758D" w:rsidRPr="00DA1DC5" w:rsidRDefault="00D0758D" w:rsidP="002D06B6">
                  <w:pPr>
                    <w:spacing w:line="240" w:lineRule="auto"/>
                    <w:rPr>
                      <w:rFonts w:eastAsia="Times New Roman" w:cs="Arial"/>
                      <w:b/>
                      <w:bCs/>
                      <w:sz w:val="20"/>
                      <w:szCs w:val="20"/>
                      <w:lang w:eastAsia="en-GB"/>
                    </w:rPr>
                  </w:pPr>
                  <w:r w:rsidRPr="00DA1DC5">
                    <w:rPr>
                      <w:rFonts w:eastAsia="Times New Roman" w:cs="Arial"/>
                      <w:b/>
                      <w:bCs/>
                      <w:sz w:val="20"/>
                      <w:szCs w:val="20"/>
                      <w:lang w:eastAsia="en-GB"/>
                    </w:rPr>
                    <w:t>Title of Research Project</w:t>
                  </w:r>
                </w:p>
              </w:tc>
              <w:tc>
                <w:tcPr>
                  <w:tcW w:w="567" w:type="pct"/>
                  <w:shd w:val="clear" w:color="auto" w:fill="BFBFBF" w:themeFill="background1" w:themeFillShade="BF"/>
                  <w:hideMark/>
                </w:tcPr>
                <w:p w14:paraId="76C150A5" w14:textId="77777777" w:rsidR="00D0758D" w:rsidRPr="00351CF3" w:rsidRDefault="00D0758D" w:rsidP="002D06B6">
                  <w:pPr>
                    <w:spacing w:line="240" w:lineRule="auto"/>
                    <w:rPr>
                      <w:rFonts w:eastAsia="Times New Roman" w:cs="Arial"/>
                      <w:b/>
                      <w:sz w:val="20"/>
                      <w:szCs w:val="20"/>
                      <w:lang w:eastAsia="en-GB"/>
                    </w:rPr>
                  </w:pPr>
                  <w:r w:rsidRPr="00351CF3">
                    <w:rPr>
                      <w:rFonts w:eastAsia="Times New Roman" w:cs="Arial"/>
                      <w:b/>
                      <w:sz w:val="20"/>
                      <w:szCs w:val="20"/>
                      <w:lang w:eastAsia="en-GB"/>
                    </w:rPr>
                    <w:t>Proposal Status</w:t>
                  </w:r>
                </w:p>
              </w:tc>
              <w:tc>
                <w:tcPr>
                  <w:tcW w:w="531" w:type="pct"/>
                  <w:shd w:val="clear" w:color="auto" w:fill="BFBFBF" w:themeFill="background1" w:themeFillShade="BF"/>
                  <w:hideMark/>
                </w:tcPr>
                <w:p w14:paraId="713FAE7E" w14:textId="77777777" w:rsidR="00D0758D" w:rsidRPr="00351CF3" w:rsidRDefault="00D0758D" w:rsidP="002D06B6">
                  <w:pPr>
                    <w:spacing w:line="240" w:lineRule="auto"/>
                    <w:rPr>
                      <w:rFonts w:eastAsia="Times New Roman" w:cs="Arial"/>
                      <w:b/>
                      <w:sz w:val="20"/>
                      <w:szCs w:val="20"/>
                      <w:lang w:eastAsia="en-GB"/>
                    </w:rPr>
                  </w:pPr>
                  <w:r w:rsidRPr="00351CF3">
                    <w:rPr>
                      <w:rFonts w:eastAsia="Times New Roman" w:cs="Arial"/>
                      <w:b/>
                      <w:sz w:val="20"/>
                      <w:szCs w:val="20"/>
                      <w:lang w:eastAsia="en-GB"/>
                    </w:rPr>
                    <w:t>Funding Agency</w:t>
                  </w:r>
                </w:p>
              </w:tc>
              <w:tc>
                <w:tcPr>
                  <w:tcW w:w="591" w:type="pct"/>
                  <w:shd w:val="clear" w:color="auto" w:fill="BFBFBF" w:themeFill="background1" w:themeFillShade="BF"/>
                  <w:hideMark/>
                </w:tcPr>
                <w:p w14:paraId="33160EFC" w14:textId="77777777" w:rsidR="00D0758D" w:rsidRPr="00351CF3" w:rsidRDefault="00D0758D" w:rsidP="002D06B6">
                  <w:pPr>
                    <w:spacing w:line="240" w:lineRule="auto"/>
                    <w:rPr>
                      <w:rFonts w:eastAsia="Times New Roman" w:cs="Arial"/>
                      <w:b/>
                      <w:sz w:val="20"/>
                      <w:szCs w:val="20"/>
                      <w:lang w:eastAsia="en-GB"/>
                    </w:rPr>
                  </w:pPr>
                  <w:r w:rsidRPr="00351CF3">
                    <w:rPr>
                      <w:rFonts w:eastAsia="Times New Roman" w:cs="Arial"/>
                      <w:b/>
                      <w:sz w:val="20"/>
                      <w:szCs w:val="20"/>
                      <w:lang w:eastAsia="en-GB"/>
                    </w:rPr>
                    <w:t>Amount Awarded/ Applied for (S$)</w:t>
                  </w:r>
                </w:p>
              </w:tc>
              <w:tc>
                <w:tcPr>
                  <w:tcW w:w="543" w:type="pct"/>
                  <w:shd w:val="clear" w:color="auto" w:fill="BFBFBF" w:themeFill="background1" w:themeFillShade="BF"/>
                  <w:hideMark/>
                </w:tcPr>
                <w:p w14:paraId="7049B315" w14:textId="77777777" w:rsidR="00D0758D" w:rsidRPr="00351CF3" w:rsidRDefault="00D0758D" w:rsidP="002D06B6">
                  <w:pPr>
                    <w:spacing w:line="240" w:lineRule="auto"/>
                    <w:rPr>
                      <w:rFonts w:eastAsia="Times New Roman" w:cs="Arial"/>
                      <w:b/>
                      <w:sz w:val="20"/>
                      <w:szCs w:val="20"/>
                      <w:lang w:eastAsia="en-GB"/>
                    </w:rPr>
                  </w:pPr>
                  <w:r w:rsidRPr="00351CF3">
                    <w:rPr>
                      <w:rFonts w:eastAsia="Times New Roman" w:cs="Arial"/>
                      <w:b/>
                      <w:sz w:val="20"/>
                      <w:szCs w:val="20"/>
                      <w:lang w:eastAsia="en-GB"/>
                    </w:rPr>
                    <w:t>% of time of PI is Involved in the Grant</w:t>
                  </w:r>
                </w:p>
              </w:tc>
              <w:tc>
                <w:tcPr>
                  <w:tcW w:w="559" w:type="pct"/>
                  <w:shd w:val="clear" w:color="auto" w:fill="BFBFBF" w:themeFill="background1" w:themeFillShade="BF"/>
                  <w:hideMark/>
                </w:tcPr>
                <w:p w14:paraId="56682F27" w14:textId="77777777" w:rsidR="00D0758D" w:rsidRPr="00351CF3" w:rsidRDefault="00D0758D" w:rsidP="002D06B6">
                  <w:pPr>
                    <w:spacing w:line="240" w:lineRule="auto"/>
                    <w:rPr>
                      <w:rFonts w:eastAsia="Times New Roman" w:cs="Arial"/>
                      <w:b/>
                      <w:sz w:val="20"/>
                      <w:szCs w:val="20"/>
                      <w:lang w:eastAsia="en-GB"/>
                    </w:rPr>
                  </w:pPr>
                  <w:r w:rsidRPr="00351CF3">
                    <w:rPr>
                      <w:rFonts w:eastAsia="Times New Roman" w:cs="Arial"/>
                      <w:b/>
                      <w:sz w:val="20"/>
                      <w:szCs w:val="20"/>
                      <w:lang w:eastAsia="en-GB"/>
                    </w:rPr>
                    <w:t xml:space="preserve">Duration of Support (Months) / Expiry Date of Grant </w:t>
                  </w:r>
                </w:p>
              </w:tc>
            </w:tr>
            <w:permStart w:id="422793104" w:edGrp="everyone" w:colFirst="0" w:colLast="0"/>
            <w:permStart w:id="381813066" w:edGrp="everyone" w:colFirst="1" w:colLast="1"/>
            <w:permStart w:id="1176848640" w:edGrp="everyone" w:colFirst="2" w:colLast="2"/>
            <w:permStart w:id="1575634613" w:edGrp="everyone" w:colFirst="3" w:colLast="3"/>
            <w:permStart w:id="1637030061" w:edGrp="everyone" w:colFirst="4" w:colLast="4"/>
            <w:permStart w:id="841292986" w:edGrp="everyone" w:colFirst="5" w:colLast="5"/>
            <w:permStart w:id="903247644" w:edGrp="everyone" w:colFirst="6" w:colLast="6"/>
            <w:permStart w:id="1077810175" w:edGrp="everyone" w:colFirst="7" w:colLast="7"/>
            <w:permStart w:id="168122113" w:edGrp="everyone" w:colFirst="8" w:colLast="8"/>
            <w:tr w:rsidR="00D0758D" w:rsidRPr="00407C6D" w14:paraId="250D881F" w14:textId="77777777" w:rsidTr="002D06B6">
              <w:trPr>
                <w:trHeight w:val="77"/>
              </w:trPr>
              <w:tc>
                <w:tcPr>
                  <w:tcW w:w="690" w:type="pct"/>
                </w:tcPr>
                <w:p w14:paraId="0D309378" w14:textId="77777777" w:rsidR="00D0758D" w:rsidRPr="00415A5D" w:rsidRDefault="0089056E" w:rsidP="002D06B6">
                  <w:pPr>
                    <w:spacing w:line="240" w:lineRule="auto"/>
                    <w:rPr>
                      <w:rFonts w:eastAsia="Times New Roman" w:cs="Arial"/>
                      <w:sz w:val="20"/>
                      <w:szCs w:val="20"/>
                      <w:lang w:eastAsia="en-GB"/>
                    </w:rPr>
                  </w:pPr>
                  <w:sdt>
                    <w:sdtPr>
                      <w:rPr>
                        <w:rStyle w:val="Styleforproposalinputs10"/>
                      </w:rPr>
                      <w:alias w:val="Text Box"/>
                      <w:tag w:val="Text Box"/>
                      <w:id w:val="-1720351341"/>
                      <w:placeholder>
                        <w:docPart w:val="3673DACCF3A44D278658216F5139A7A6"/>
                      </w:placeholder>
                      <w:showingPlcHdr/>
                    </w:sdtPr>
                    <w:sdtEndPr>
                      <w:rPr>
                        <w:rStyle w:val="DefaultParagraphFont"/>
                        <w:rFonts w:cs="Arial"/>
                        <w:color w:val="auto"/>
                        <w:sz w:val="24"/>
                        <w:szCs w:val="20"/>
                      </w:rPr>
                    </w:sdtEndPr>
                    <w:sdtContent>
                      <w:r w:rsidR="00D0758D" w:rsidRPr="00415A5D">
                        <w:rPr>
                          <w:rStyle w:val="PlaceholderText"/>
                          <w:rFonts w:cs="Arial"/>
                          <w:sz w:val="20"/>
                          <w:szCs w:val="20"/>
                        </w:rPr>
                        <w:t>Click or tap here to enter text.</w:t>
                      </w:r>
                    </w:sdtContent>
                  </w:sdt>
                </w:p>
              </w:tc>
              <w:sdt>
                <w:sdtPr>
                  <w:rPr>
                    <w:rStyle w:val="Styleforproposalinputs"/>
                    <w:sz w:val="20"/>
                    <w:szCs w:val="20"/>
                  </w:rPr>
                  <w:alias w:val="Role in project"/>
                  <w:tag w:val="Role in project"/>
                  <w:id w:val="946580847"/>
                  <w:placeholder>
                    <w:docPart w:val="728DA0E2CC26441FAD1801BA53AA982D"/>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361" w:type="pct"/>
                    </w:tcPr>
                    <w:p w14:paraId="1B960DFB" w14:textId="77777777" w:rsidR="00D0758D" w:rsidRPr="00415A5D" w:rsidRDefault="00D0758D" w:rsidP="002D06B6">
                      <w:pPr>
                        <w:spacing w:line="240" w:lineRule="auto"/>
                        <w:rPr>
                          <w:rFonts w:eastAsia="Times New Roman" w:cs="Arial"/>
                          <w:sz w:val="20"/>
                          <w:szCs w:val="20"/>
                          <w:lang w:eastAsia="en-GB"/>
                        </w:rPr>
                      </w:pPr>
                      <w:r w:rsidRPr="00415A5D">
                        <w:rPr>
                          <w:rStyle w:val="PlaceholderText"/>
                          <w:rFonts w:cs="Arial"/>
                          <w:sz w:val="20"/>
                          <w:szCs w:val="20"/>
                        </w:rPr>
                        <w:t>Choose an item.</w:t>
                      </w:r>
                    </w:p>
                  </w:tc>
                </w:sdtContent>
              </w:sdt>
              <w:tc>
                <w:tcPr>
                  <w:tcW w:w="567" w:type="pct"/>
                </w:tcPr>
                <w:p w14:paraId="66A3102D" w14:textId="77777777" w:rsidR="00D0758D" w:rsidRPr="00415A5D" w:rsidRDefault="0089056E" w:rsidP="002D06B6">
                  <w:pPr>
                    <w:spacing w:line="240" w:lineRule="auto"/>
                    <w:rPr>
                      <w:rFonts w:eastAsia="Times New Roman" w:cs="Arial"/>
                      <w:sz w:val="20"/>
                      <w:szCs w:val="20"/>
                      <w:lang w:eastAsia="en-GB"/>
                    </w:rPr>
                  </w:pPr>
                  <w:sdt>
                    <w:sdtPr>
                      <w:rPr>
                        <w:rStyle w:val="Styleforproposalinputs10"/>
                      </w:rPr>
                      <w:alias w:val="Text Box"/>
                      <w:tag w:val="Text Box"/>
                      <w:id w:val="-276574220"/>
                      <w:placeholder>
                        <w:docPart w:val="36E4FCD876F245B3A01E9139D5CAB03D"/>
                      </w:placeholder>
                      <w:showingPlcHdr/>
                    </w:sdtPr>
                    <w:sdtEndPr>
                      <w:rPr>
                        <w:rStyle w:val="DefaultParagraphFont"/>
                        <w:rFonts w:cs="Arial"/>
                        <w:color w:val="auto"/>
                        <w:sz w:val="24"/>
                        <w:szCs w:val="20"/>
                      </w:rPr>
                    </w:sdtEndPr>
                    <w:sdtContent>
                      <w:r w:rsidR="00D0758D" w:rsidRPr="007139DC">
                        <w:rPr>
                          <w:rStyle w:val="PlaceholderText"/>
                          <w:rFonts w:cs="Arial"/>
                          <w:sz w:val="20"/>
                          <w:szCs w:val="20"/>
                        </w:rPr>
                        <w:t>Click or tap here to enter text.</w:t>
                      </w:r>
                    </w:sdtContent>
                  </w:sdt>
                </w:p>
              </w:tc>
              <w:tc>
                <w:tcPr>
                  <w:tcW w:w="591" w:type="pct"/>
                </w:tcPr>
                <w:p w14:paraId="18B07ED1" w14:textId="77777777" w:rsidR="00D0758D" w:rsidRPr="00415A5D" w:rsidRDefault="0089056E" w:rsidP="002D06B6">
                  <w:pPr>
                    <w:spacing w:line="240" w:lineRule="auto"/>
                    <w:rPr>
                      <w:rFonts w:eastAsia="Times New Roman" w:cs="Arial"/>
                      <w:sz w:val="20"/>
                      <w:szCs w:val="20"/>
                      <w:lang w:eastAsia="en-GB"/>
                    </w:rPr>
                  </w:pPr>
                  <w:sdt>
                    <w:sdtPr>
                      <w:rPr>
                        <w:rStyle w:val="Styleforproposalinputs10"/>
                      </w:rPr>
                      <w:alias w:val="Text Box"/>
                      <w:tag w:val="Text Box"/>
                      <w:id w:val="-2091682674"/>
                      <w:placeholder>
                        <w:docPart w:val="D1B8A91FC31E4A57B2556062DD89EFB4"/>
                      </w:placeholder>
                      <w:showingPlcHdr/>
                    </w:sdtPr>
                    <w:sdtEndPr>
                      <w:rPr>
                        <w:rStyle w:val="DefaultParagraphFont"/>
                        <w:rFonts w:cs="Arial"/>
                        <w:color w:val="auto"/>
                        <w:sz w:val="24"/>
                        <w:szCs w:val="20"/>
                      </w:rPr>
                    </w:sdtEndPr>
                    <w:sdtContent>
                      <w:r w:rsidR="00D0758D" w:rsidRPr="007139DC">
                        <w:rPr>
                          <w:rStyle w:val="PlaceholderText"/>
                          <w:rFonts w:cs="Arial"/>
                          <w:sz w:val="20"/>
                          <w:szCs w:val="20"/>
                        </w:rPr>
                        <w:t>Click or tap here to enter text.</w:t>
                      </w:r>
                    </w:sdtContent>
                  </w:sdt>
                </w:p>
              </w:tc>
              <w:sdt>
                <w:sdtPr>
                  <w:rPr>
                    <w:rStyle w:val="Styleforproposalinputs"/>
                    <w:sz w:val="20"/>
                    <w:szCs w:val="20"/>
                  </w:rPr>
                  <w:alias w:val="Proposal status"/>
                  <w:tag w:val="Proposal status"/>
                  <w:id w:val="-1146361246"/>
                  <w:placeholder>
                    <w:docPart w:val="89AD086346A44E9B9DA5057E9CD86AE3"/>
                  </w:placeholder>
                  <w:showingPlcHdr/>
                  <w:dropDownList>
                    <w:listItem w:value="Choose an item."/>
                    <w:listItem w:displayText="Project awarded" w:value="Project awarded"/>
                    <w:listItem w:displayText="Proposal shortlisted" w:value="Proposal shortlisted"/>
                    <w:listItem w:displayText="Proposal submitted" w:value="Proposal submitted"/>
                  </w:dropDownList>
                </w:sdtPr>
                <w:sdtEndPr>
                  <w:rPr>
                    <w:rStyle w:val="DefaultParagraphFont"/>
                    <w:rFonts w:eastAsia="Times New Roman" w:cs="Arial"/>
                    <w:color w:val="auto"/>
                    <w:lang w:eastAsia="en-GB"/>
                  </w:rPr>
                </w:sdtEndPr>
                <w:sdtContent>
                  <w:tc>
                    <w:tcPr>
                      <w:tcW w:w="567" w:type="pct"/>
                    </w:tcPr>
                    <w:p w14:paraId="45FDE40E" w14:textId="77777777" w:rsidR="00D0758D" w:rsidRPr="00415A5D" w:rsidRDefault="00D0758D" w:rsidP="002D06B6">
                      <w:pPr>
                        <w:spacing w:line="240" w:lineRule="auto"/>
                        <w:rPr>
                          <w:rFonts w:eastAsia="Times New Roman" w:cs="Arial"/>
                          <w:sz w:val="20"/>
                          <w:szCs w:val="20"/>
                          <w:lang w:eastAsia="en-GB"/>
                        </w:rPr>
                      </w:pPr>
                      <w:r w:rsidRPr="00415A5D">
                        <w:rPr>
                          <w:rStyle w:val="PlaceholderText"/>
                          <w:rFonts w:cs="Arial"/>
                          <w:sz w:val="20"/>
                          <w:szCs w:val="20"/>
                        </w:rPr>
                        <w:t>Choose an item.</w:t>
                      </w:r>
                    </w:p>
                  </w:tc>
                </w:sdtContent>
              </w:sdt>
              <w:tc>
                <w:tcPr>
                  <w:tcW w:w="531" w:type="pct"/>
                </w:tcPr>
                <w:p w14:paraId="3822B58B" w14:textId="77777777" w:rsidR="00D0758D" w:rsidRPr="00415A5D" w:rsidRDefault="0089056E" w:rsidP="002D06B6">
                  <w:pPr>
                    <w:spacing w:line="240" w:lineRule="auto"/>
                    <w:rPr>
                      <w:rFonts w:eastAsia="Times New Roman" w:cs="Arial"/>
                      <w:sz w:val="20"/>
                      <w:szCs w:val="20"/>
                      <w:lang w:eastAsia="en-GB"/>
                    </w:rPr>
                  </w:pPr>
                  <w:sdt>
                    <w:sdtPr>
                      <w:rPr>
                        <w:rStyle w:val="Styleforproposalinputs10"/>
                      </w:rPr>
                      <w:alias w:val="Text Box"/>
                      <w:tag w:val="Text Box"/>
                      <w:id w:val="-1699087401"/>
                      <w:placeholder>
                        <w:docPart w:val="308FB5E546BB4B99AB993B785136B6D1"/>
                      </w:placeholder>
                      <w:showingPlcHdr/>
                    </w:sdtPr>
                    <w:sdtEndPr>
                      <w:rPr>
                        <w:rStyle w:val="DefaultParagraphFont"/>
                        <w:rFonts w:cs="Arial"/>
                        <w:color w:val="auto"/>
                        <w:sz w:val="24"/>
                        <w:szCs w:val="20"/>
                      </w:rPr>
                    </w:sdtEndPr>
                    <w:sdtContent>
                      <w:r w:rsidR="00D0758D" w:rsidRPr="00916A57">
                        <w:rPr>
                          <w:rStyle w:val="PlaceholderText"/>
                          <w:rFonts w:cs="Arial"/>
                          <w:sz w:val="20"/>
                          <w:szCs w:val="20"/>
                        </w:rPr>
                        <w:t>Click or tap here to enter text.</w:t>
                      </w:r>
                    </w:sdtContent>
                  </w:sdt>
                </w:p>
              </w:tc>
              <w:tc>
                <w:tcPr>
                  <w:tcW w:w="591" w:type="pct"/>
                </w:tcPr>
                <w:p w14:paraId="269B61C6" w14:textId="77777777" w:rsidR="00D0758D" w:rsidRPr="00415A5D" w:rsidRDefault="00D0758D" w:rsidP="002D06B6">
                  <w:pPr>
                    <w:spacing w:line="240" w:lineRule="auto"/>
                    <w:jc w:val="right"/>
                    <w:rPr>
                      <w:rFonts w:eastAsia="Times New Roman" w:cs="Arial"/>
                      <w:sz w:val="20"/>
                      <w:szCs w:val="20"/>
                      <w:lang w:eastAsia="en-GB"/>
                    </w:rPr>
                  </w:pPr>
                  <w:r w:rsidRPr="008C351C">
                    <w:rPr>
                      <w:rFonts w:eastAsia="Times New Roman" w:cs="Arial"/>
                      <w:sz w:val="20"/>
                      <w:szCs w:val="20"/>
                      <w:lang w:val="en-GB" w:eastAsia="en-GB"/>
                    </w:rPr>
                    <w:t>$</w:t>
                  </w:r>
                  <w:r w:rsidRPr="00FF2606">
                    <w:rPr>
                      <w:rStyle w:val="HeaderChar"/>
                      <w:sz w:val="20"/>
                      <w:szCs w:val="20"/>
                    </w:rPr>
                    <w:t xml:space="preserve"> </w:t>
                  </w:r>
                  <w:sdt>
                    <w:sdtPr>
                      <w:rPr>
                        <w:rStyle w:val="Styleforproposalinputs10"/>
                      </w:rPr>
                      <w:alias w:val="$"/>
                      <w:tag w:val="$"/>
                      <w:id w:val="-109819300"/>
                      <w:placeholder>
                        <w:docPart w:val="8A3861E66D5A4CB9A252C4F9CB9E5BC0"/>
                      </w:placeholder>
                      <w:showingPlcHdr/>
                      <w:text/>
                    </w:sdtPr>
                    <w:sdtEndPr>
                      <w:rPr>
                        <w:rStyle w:val="DefaultParagraphFont"/>
                        <w:rFonts w:eastAsia="Times New Roman" w:cs="Arial"/>
                        <w:color w:val="auto"/>
                        <w:sz w:val="24"/>
                        <w:szCs w:val="20"/>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c>
                <w:tcPr>
                  <w:tcW w:w="543" w:type="pct"/>
                </w:tcPr>
                <w:p w14:paraId="3202BF53" w14:textId="78E1A14E" w:rsidR="00D0758D" w:rsidRPr="00415A5D" w:rsidRDefault="0089056E" w:rsidP="002D06B6">
                  <w:pPr>
                    <w:spacing w:line="240" w:lineRule="auto"/>
                    <w:rPr>
                      <w:rFonts w:eastAsia="Times New Roman" w:cs="Arial"/>
                      <w:sz w:val="20"/>
                      <w:szCs w:val="20"/>
                      <w:lang w:eastAsia="en-GB"/>
                    </w:rPr>
                  </w:pPr>
                  <w:sdt>
                    <w:sdtPr>
                      <w:rPr>
                        <w:rStyle w:val="Styleforproposalinputs10"/>
                      </w:rPr>
                      <w:alias w:val="Text Box"/>
                      <w:tag w:val="Text Box"/>
                      <w:id w:val="-1936428309"/>
                      <w:placeholder>
                        <w:docPart w:val="A6E95119BF6546DDA440E9D4A1758965"/>
                      </w:placeholder>
                      <w:showingPlcHdr/>
                    </w:sdtPr>
                    <w:sdtEndPr>
                      <w:rPr>
                        <w:rStyle w:val="DefaultParagraphFont"/>
                        <w:rFonts w:cs="Arial"/>
                        <w:color w:val="auto"/>
                        <w:sz w:val="24"/>
                      </w:rPr>
                    </w:sdtEndPr>
                    <w:sdtContent>
                      <w:r w:rsidR="0029090C" w:rsidRPr="00D71279">
                        <w:rPr>
                          <w:rStyle w:val="PlaceholderText"/>
                          <w:rFonts w:cs="Arial"/>
                          <w:sz w:val="20"/>
                          <w:szCs w:val="20"/>
                        </w:rPr>
                        <w:t>Click or tap here to enter text.</w:t>
                      </w:r>
                    </w:sdtContent>
                  </w:sdt>
                </w:p>
              </w:tc>
              <w:tc>
                <w:tcPr>
                  <w:tcW w:w="559" w:type="pct"/>
                </w:tcPr>
                <w:sdt>
                  <w:sdtPr>
                    <w:rPr>
                      <w:rStyle w:val="Styleforproposalinputs"/>
                    </w:rPr>
                    <w:id w:val="1059745662"/>
                    <w:placeholder>
                      <w:docPart w:val="94F1A7B4E25D41E7A09014AE1EA34328"/>
                    </w:placeholder>
                    <w:showingPlcHdr/>
                    <w:dropDownList>
                      <w:listItem w:displayText="60" w:value="60"/>
                      <w:listItem w:displayText="57" w:value="57"/>
                      <w:listItem w:displayText="54" w:value="54"/>
                      <w:listItem w:displayText="51" w:value="51"/>
                      <w:listItem w:displayText="48" w:value="48"/>
                      <w:listItem w:displayText="45" w:value="45"/>
                      <w:listItem w:displayText="42" w:value="42"/>
                      <w:listItem w:displayText="39" w:value="39"/>
                      <w:listItem w:displayText="36" w:value="36"/>
                      <w:listItem w:displayText="33" w:value="33"/>
                      <w:listItem w:displayText="30" w:value="30"/>
                      <w:listItem w:displayText="27" w:value="27"/>
                      <w:listItem w:displayText="24" w:value="24"/>
                      <w:listItem w:displayText="21" w:value="21"/>
                      <w:listItem w:displayText="18" w:value="18"/>
                      <w:listItem w:displayText="15" w:value="15"/>
                      <w:listItem w:displayText="12" w:value="12"/>
                      <w:listItem w:displayText="9" w:value="9"/>
                      <w:listItem w:displayText="6" w:value="6"/>
                      <w:listItem w:displayText="3" w:value="3"/>
                    </w:dropDownList>
                  </w:sdtPr>
                  <w:sdtEndPr>
                    <w:rPr>
                      <w:rStyle w:val="DefaultParagraphFont"/>
                      <w:rFonts w:eastAsia="Times New Roman" w:cs="Arial"/>
                      <w:b/>
                      <w:bCs/>
                      <w:color w:val="808080" w:themeColor="background1" w:themeShade="80"/>
                      <w:szCs w:val="24"/>
                      <w:lang w:eastAsia="en-SG"/>
                    </w:rPr>
                  </w:sdtEndPr>
                  <w:sdtContent>
                    <w:p w14:paraId="47B53F61" w14:textId="77777777" w:rsidR="005440F7" w:rsidRDefault="005440F7" w:rsidP="005440F7">
                      <w:pPr>
                        <w:rPr>
                          <w:rStyle w:val="Styleforproposalinputs"/>
                        </w:rPr>
                      </w:pPr>
                      <w:r w:rsidRPr="005440F7">
                        <w:rPr>
                          <w:rFonts w:eastAsia="Times New Roman" w:cs="Arial"/>
                          <w:color w:val="808080" w:themeColor="background1" w:themeShade="80"/>
                          <w:sz w:val="20"/>
                          <w:szCs w:val="20"/>
                          <w:lang w:eastAsia="en-SG"/>
                        </w:rPr>
                        <w:t xml:space="preserve">Choose duration </w:t>
                      </w:r>
                    </w:p>
                  </w:sdtContent>
                </w:sdt>
                <w:p w14:paraId="0F4D549E" w14:textId="77777777" w:rsidR="005440F7" w:rsidRPr="00415A5D" w:rsidRDefault="005440F7" w:rsidP="005440F7">
                  <w:pPr>
                    <w:rPr>
                      <w:rFonts w:cs="Arial"/>
                      <w:sz w:val="20"/>
                      <w:szCs w:val="20"/>
                    </w:rPr>
                  </w:pPr>
                  <w:r>
                    <w:rPr>
                      <w:rFonts w:cs="Arial"/>
                      <w:sz w:val="20"/>
                      <w:szCs w:val="20"/>
                    </w:rPr>
                    <w:t>months</w:t>
                  </w:r>
                </w:p>
                <w:p w14:paraId="7D1EE393" w14:textId="77777777" w:rsidR="00D0758D" w:rsidRPr="00415A5D" w:rsidRDefault="0089056E" w:rsidP="002D06B6">
                  <w:pPr>
                    <w:spacing w:line="240" w:lineRule="auto"/>
                    <w:rPr>
                      <w:rFonts w:eastAsia="Times New Roman" w:cs="Arial"/>
                      <w:sz w:val="20"/>
                      <w:szCs w:val="20"/>
                      <w:lang w:eastAsia="en-GB"/>
                    </w:rPr>
                  </w:pPr>
                  <w:sdt>
                    <w:sdtPr>
                      <w:rPr>
                        <w:rStyle w:val="Styleforproposalinputs"/>
                        <w:sz w:val="20"/>
                        <w:szCs w:val="20"/>
                      </w:rPr>
                      <w:id w:val="-1540430818"/>
                      <w:placeholder>
                        <w:docPart w:val="FB105BAC6A88439C8F9254CDDF2B6D69"/>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D0758D" w:rsidRPr="00415A5D">
                        <w:rPr>
                          <w:rStyle w:val="PlaceholderText"/>
                          <w:rFonts w:cs="Arial"/>
                          <w:sz w:val="20"/>
                          <w:szCs w:val="20"/>
                        </w:rPr>
                        <w:t>Click or tap to enter a date.</w:t>
                      </w:r>
                    </w:sdtContent>
                  </w:sdt>
                  <w:r w:rsidR="00D0758D" w:rsidRPr="00415A5D">
                    <w:rPr>
                      <w:rFonts w:eastAsia="Times New Roman" w:cs="Arial"/>
                      <w:sz w:val="20"/>
                      <w:szCs w:val="20"/>
                      <w:lang w:eastAsia="en-GB"/>
                    </w:rPr>
                    <w:t xml:space="preserve"> </w:t>
                  </w:r>
                  <w:r w:rsidR="00D0758D" w:rsidRPr="00415A5D">
                    <w:rPr>
                      <w:rFonts w:eastAsia="Times New Roman"/>
                      <w:sz w:val="20"/>
                      <w:szCs w:val="20"/>
                      <w:lang w:eastAsia="en-GB"/>
                    </w:rPr>
                    <w:t>expiry</w:t>
                  </w:r>
                </w:p>
              </w:tc>
            </w:tr>
            <w:permStart w:id="627186733" w:edGrp="everyone" w:colFirst="0" w:colLast="0"/>
            <w:permStart w:id="685860030" w:edGrp="everyone" w:colFirst="1" w:colLast="1"/>
            <w:permStart w:id="2099473444" w:edGrp="everyone" w:colFirst="2" w:colLast="2"/>
            <w:permStart w:id="1916890031" w:edGrp="everyone" w:colFirst="3" w:colLast="3"/>
            <w:permStart w:id="2079811790" w:edGrp="everyone" w:colFirst="4" w:colLast="4"/>
            <w:permStart w:id="205128393" w:edGrp="everyone" w:colFirst="5" w:colLast="5"/>
            <w:permStart w:id="1741111282" w:edGrp="everyone" w:colFirst="6" w:colLast="6"/>
            <w:permStart w:id="392240296" w:edGrp="everyone" w:colFirst="7" w:colLast="7"/>
            <w:permStart w:id="593960625" w:edGrp="everyone" w:colFirst="8" w:colLast="8"/>
            <w:permEnd w:id="422793104"/>
            <w:permEnd w:id="381813066"/>
            <w:permEnd w:id="1176848640"/>
            <w:permEnd w:id="1575634613"/>
            <w:permEnd w:id="1637030061"/>
            <w:permEnd w:id="841292986"/>
            <w:permEnd w:id="903247644"/>
            <w:permEnd w:id="1077810175"/>
            <w:permEnd w:id="168122113"/>
            <w:tr w:rsidR="00D0758D" w:rsidRPr="00407C6D" w14:paraId="3A4368CC" w14:textId="77777777" w:rsidTr="002D06B6">
              <w:trPr>
                <w:trHeight w:val="77"/>
              </w:trPr>
              <w:tc>
                <w:tcPr>
                  <w:tcW w:w="690" w:type="pct"/>
                </w:tcPr>
                <w:p w14:paraId="132BE1B5" w14:textId="77777777" w:rsidR="00D0758D" w:rsidRPr="00415A5D" w:rsidRDefault="0089056E" w:rsidP="002D06B6">
                  <w:pPr>
                    <w:spacing w:line="240" w:lineRule="auto"/>
                    <w:rPr>
                      <w:rFonts w:eastAsia="Times New Roman" w:cs="Arial"/>
                      <w:sz w:val="20"/>
                      <w:szCs w:val="20"/>
                      <w:lang w:eastAsia="en-GB"/>
                    </w:rPr>
                  </w:pPr>
                  <w:sdt>
                    <w:sdtPr>
                      <w:rPr>
                        <w:rStyle w:val="Styleforproposalinputs"/>
                        <w:sz w:val="20"/>
                        <w:szCs w:val="20"/>
                      </w:rPr>
                      <w:alias w:val="Text Box"/>
                      <w:tag w:val="Text Box"/>
                      <w:id w:val="1379658620"/>
                      <w:placeholder>
                        <w:docPart w:val="90F45A261A824F64A5969F6A4169DB19"/>
                      </w:placeholder>
                    </w:sdtPr>
                    <w:sdtEndPr>
                      <w:rPr>
                        <w:rStyle w:val="DefaultParagraphFont"/>
                        <w:rFonts w:cs="Arial"/>
                        <w:color w:val="auto"/>
                      </w:rPr>
                    </w:sdtEndPr>
                    <w:sdtContent>
                      <w:sdt>
                        <w:sdtPr>
                          <w:rPr>
                            <w:rStyle w:val="Styleforproposalinputs10"/>
                          </w:rPr>
                          <w:alias w:val="Text Box"/>
                          <w:tag w:val="Text Box"/>
                          <w:id w:val="-1919935083"/>
                          <w:placeholder>
                            <w:docPart w:val="E7F33E6633E64DD9895E22A1DF437EC0"/>
                          </w:placeholder>
                          <w:showingPlcHdr/>
                        </w:sdtPr>
                        <w:sdtEndPr>
                          <w:rPr>
                            <w:rStyle w:val="DefaultParagraphFont"/>
                            <w:rFonts w:cs="Arial"/>
                            <w:color w:val="auto"/>
                            <w:sz w:val="24"/>
                            <w:szCs w:val="20"/>
                          </w:rPr>
                        </w:sdtEndPr>
                        <w:sdtContent>
                          <w:r w:rsidR="00D0758D" w:rsidRPr="00415A5D">
                            <w:rPr>
                              <w:rStyle w:val="PlaceholderText"/>
                              <w:rFonts w:cs="Arial"/>
                              <w:sz w:val="20"/>
                              <w:szCs w:val="20"/>
                            </w:rPr>
                            <w:t>Click or tap here to enter text.</w:t>
                          </w:r>
                        </w:sdtContent>
                      </w:sdt>
                    </w:sdtContent>
                  </w:sdt>
                </w:p>
              </w:tc>
              <w:sdt>
                <w:sdtPr>
                  <w:rPr>
                    <w:rStyle w:val="Styleforproposalinputs"/>
                    <w:sz w:val="20"/>
                    <w:szCs w:val="20"/>
                  </w:rPr>
                  <w:alias w:val="Role in project"/>
                  <w:tag w:val="Role in project"/>
                  <w:id w:val="169072697"/>
                  <w:placeholder>
                    <w:docPart w:val="60FD6EF0E4E94E36876834BF1FC8A887"/>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rPr>
                </w:sdtEndPr>
                <w:sdtContent>
                  <w:tc>
                    <w:tcPr>
                      <w:tcW w:w="361" w:type="pct"/>
                    </w:tcPr>
                    <w:p w14:paraId="157EAB6E" w14:textId="77777777" w:rsidR="00D0758D" w:rsidRPr="00415A5D" w:rsidRDefault="00D0758D" w:rsidP="002D06B6">
                      <w:pPr>
                        <w:spacing w:line="240" w:lineRule="auto"/>
                        <w:rPr>
                          <w:rFonts w:eastAsia="Times New Roman" w:cs="Arial"/>
                          <w:sz w:val="20"/>
                          <w:szCs w:val="20"/>
                          <w:lang w:eastAsia="en-GB"/>
                        </w:rPr>
                      </w:pPr>
                      <w:r w:rsidRPr="00415A5D">
                        <w:rPr>
                          <w:rStyle w:val="PlaceholderText"/>
                          <w:rFonts w:cs="Arial"/>
                          <w:sz w:val="20"/>
                          <w:szCs w:val="20"/>
                        </w:rPr>
                        <w:t>Choose an item.</w:t>
                      </w:r>
                    </w:p>
                  </w:tc>
                </w:sdtContent>
              </w:sdt>
              <w:tc>
                <w:tcPr>
                  <w:tcW w:w="567" w:type="pct"/>
                </w:tcPr>
                <w:p w14:paraId="37836A29" w14:textId="77777777" w:rsidR="00D0758D" w:rsidRPr="00415A5D" w:rsidRDefault="0089056E" w:rsidP="002D06B6">
                  <w:pPr>
                    <w:spacing w:line="240" w:lineRule="auto"/>
                    <w:rPr>
                      <w:rFonts w:eastAsia="Times New Roman" w:cs="Arial"/>
                      <w:sz w:val="20"/>
                      <w:szCs w:val="20"/>
                      <w:lang w:eastAsia="en-GB"/>
                    </w:rPr>
                  </w:pPr>
                  <w:sdt>
                    <w:sdtPr>
                      <w:rPr>
                        <w:rStyle w:val="Styleforproposalinputs10"/>
                      </w:rPr>
                      <w:alias w:val="Text Box"/>
                      <w:tag w:val="Text Box"/>
                      <w:id w:val="1744755734"/>
                      <w:placeholder>
                        <w:docPart w:val="BE5DA35F48B14BBFBABCFFBD3DA03C5F"/>
                      </w:placeholder>
                      <w:showingPlcHdr/>
                    </w:sdtPr>
                    <w:sdtEndPr>
                      <w:rPr>
                        <w:rStyle w:val="DefaultParagraphFont"/>
                        <w:rFonts w:cs="Arial"/>
                        <w:color w:val="auto"/>
                        <w:sz w:val="24"/>
                        <w:szCs w:val="20"/>
                      </w:rPr>
                    </w:sdtEndPr>
                    <w:sdtContent>
                      <w:r w:rsidR="00D0758D" w:rsidRPr="007139DC">
                        <w:rPr>
                          <w:rStyle w:val="PlaceholderText"/>
                          <w:rFonts w:cs="Arial"/>
                          <w:sz w:val="20"/>
                          <w:szCs w:val="20"/>
                        </w:rPr>
                        <w:t>Click or tap here to enter text.</w:t>
                      </w:r>
                    </w:sdtContent>
                  </w:sdt>
                </w:p>
              </w:tc>
              <w:tc>
                <w:tcPr>
                  <w:tcW w:w="591" w:type="pct"/>
                </w:tcPr>
                <w:p w14:paraId="478C8082" w14:textId="77777777" w:rsidR="00D0758D" w:rsidRPr="00415A5D" w:rsidRDefault="0089056E" w:rsidP="002D06B6">
                  <w:pPr>
                    <w:spacing w:line="240" w:lineRule="auto"/>
                    <w:rPr>
                      <w:rFonts w:eastAsia="Times New Roman" w:cs="Arial"/>
                      <w:sz w:val="20"/>
                      <w:szCs w:val="20"/>
                      <w:lang w:eastAsia="en-GB"/>
                    </w:rPr>
                  </w:pPr>
                  <w:sdt>
                    <w:sdtPr>
                      <w:rPr>
                        <w:rStyle w:val="Styleforproposalinputs10"/>
                      </w:rPr>
                      <w:alias w:val="Text Box"/>
                      <w:tag w:val="Text Box"/>
                      <w:id w:val="-914855625"/>
                      <w:placeholder>
                        <w:docPart w:val="DD0D6DC1D74347848EE3C9703605017B"/>
                      </w:placeholder>
                      <w:showingPlcHdr/>
                    </w:sdtPr>
                    <w:sdtEndPr>
                      <w:rPr>
                        <w:rStyle w:val="DefaultParagraphFont"/>
                        <w:rFonts w:cs="Arial"/>
                        <w:color w:val="auto"/>
                        <w:sz w:val="24"/>
                        <w:szCs w:val="20"/>
                      </w:rPr>
                    </w:sdtEndPr>
                    <w:sdtContent>
                      <w:r w:rsidR="00D0758D" w:rsidRPr="007139DC">
                        <w:rPr>
                          <w:rStyle w:val="PlaceholderText"/>
                          <w:rFonts w:cs="Arial"/>
                          <w:sz w:val="20"/>
                          <w:szCs w:val="20"/>
                        </w:rPr>
                        <w:t>Click or tap here to enter text.</w:t>
                      </w:r>
                    </w:sdtContent>
                  </w:sdt>
                </w:p>
              </w:tc>
              <w:sdt>
                <w:sdtPr>
                  <w:rPr>
                    <w:rStyle w:val="Styleforproposalinputs"/>
                    <w:sz w:val="20"/>
                    <w:szCs w:val="20"/>
                  </w:rPr>
                  <w:alias w:val="Proposal status"/>
                  <w:tag w:val="Proposal status"/>
                  <w:id w:val="-199785177"/>
                  <w:placeholder>
                    <w:docPart w:val="2191DCFE69B04505A6D3FE9F34634EE9"/>
                  </w:placeholder>
                  <w:showingPlcHdr/>
                  <w:dropDownList>
                    <w:listItem w:value="Choose an item."/>
                    <w:listItem w:displayText="Project awarded" w:value="Project awarded"/>
                    <w:listItem w:displayText="Proposal shortlisted" w:value="Proposal shortlisted"/>
                    <w:listItem w:displayText="Proposal submitted" w:value="Proposal submitted"/>
                  </w:dropDownList>
                </w:sdtPr>
                <w:sdtEndPr>
                  <w:rPr>
                    <w:rStyle w:val="DefaultParagraphFont"/>
                    <w:rFonts w:eastAsia="Times New Roman" w:cs="Arial"/>
                    <w:color w:val="auto"/>
                    <w:lang w:eastAsia="en-GB"/>
                  </w:rPr>
                </w:sdtEndPr>
                <w:sdtContent>
                  <w:tc>
                    <w:tcPr>
                      <w:tcW w:w="567" w:type="pct"/>
                    </w:tcPr>
                    <w:p w14:paraId="742ADE5B" w14:textId="77777777" w:rsidR="00D0758D" w:rsidRPr="00415A5D" w:rsidRDefault="00D0758D" w:rsidP="002D06B6">
                      <w:pPr>
                        <w:spacing w:line="240" w:lineRule="auto"/>
                        <w:rPr>
                          <w:rFonts w:eastAsia="Times New Roman" w:cs="Arial"/>
                          <w:sz w:val="20"/>
                          <w:szCs w:val="20"/>
                          <w:lang w:eastAsia="en-GB"/>
                        </w:rPr>
                      </w:pPr>
                      <w:r w:rsidRPr="00415A5D">
                        <w:rPr>
                          <w:rStyle w:val="PlaceholderText"/>
                          <w:rFonts w:cs="Arial"/>
                          <w:sz w:val="20"/>
                          <w:szCs w:val="20"/>
                        </w:rPr>
                        <w:t>Choose an item.</w:t>
                      </w:r>
                    </w:p>
                  </w:tc>
                </w:sdtContent>
              </w:sdt>
              <w:tc>
                <w:tcPr>
                  <w:tcW w:w="531" w:type="pct"/>
                </w:tcPr>
                <w:p w14:paraId="2BA12ED0" w14:textId="77777777" w:rsidR="00D0758D" w:rsidRPr="00415A5D" w:rsidRDefault="0089056E" w:rsidP="002D06B6">
                  <w:pPr>
                    <w:spacing w:line="240" w:lineRule="auto"/>
                    <w:rPr>
                      <w:rFonts w:eastAsia="Times New Roman" w:cs="Arial"/>
                      <w:sz w:val="20"/>
                      <w:szCs w:val="20"/>
                      <w:lang w:eastAsia="en-GB"/>
                    </w:rPr>
                  </w:pPr>
                  <w:sdt>
                    <w:sdtPr>
                      <w:rPr>
                        <w:rStyle w:val="Styleforproposalinputs10"/>
                      </w:rPr>
                      <w:alias w:val="Text Box"/>
                      <w:tag w:val="Text Box"/>
                      <w:id w:val="-1399579099"/>
                      <w:placeholder>
                        <w:docPart w:val="56227DD67340403A9ED926988E33318F"/>
                      </w:placeholder>
                      <w:showingPlcHdr/>
                    </w:sdtPr>
                    <w:sdtEndPr>
                      <w:rPr>
                        <w:rStyle w:val="DefaultParagraphFont"/>
                        <w:rFonts w:cs="Arial"/>
                        <w:color w:val="auto"/>
                        <w:sz w:val="24"/>
                        <w:szCs w:val="20"/>
                      </w:rPr>
                    </w:sdtEndPr>
                    <w:sdtContent>
                      <w:r w:rsidR="00D0758D" w:rsidRPr="00916A57">
                        <w:rPr>
                          <w:rStyle w:val="PlaceholderText"/>
                          <w:rFonts w:cs="Arial"/>
                          <w:sz w:val="20"/>
                          <w:szCs w:val="20"/>
                        </w:rPr>
                        <w:t>Click or tap here to enter text.</w:t>
                      </w:r>
                    </w:sdtContent>
                  </w:sdt>
                </w:p>
              </w:tc>
              <w:tc>
                <w:tcPr>
                  <w:tcW w:w="591" w:type="pct"/>
                </w:tcPr>
                <w:p w14:paraId="618DAED0" w14:textId="77777777" w:rsidR="00D0758D" w:rsidRPr="00415A5D" w:rsidRDefault="00D0758D" w:rsidP="002D06B6">
                  <w:pPr>
                    <w:spacing w:line="240" w:lineRule="auto"/>
                    <w:jc w:val="right"/>
                    <w:rPr>
                      <w:rFonts w:eastAsia="Times New Roman" w:cs="Arial"/>
                      <w:sz w:val="20"/>
                      <w:szCs w:val="20"/>
                      <w:lang w:eastAsia="en-GB"/>
                    </w:rPr>
                  </w:pPr>
                  <w:r w:rsidRPr="008C351C">
                    <w:rPr>
                      <w:rFonts w:eastAsia="Times New Roman" w:cs="Arial"/>
                      <w:sz w:val="20"/>
                      <w:szCs w:val="20"/>
                      <w:lang w:val="en-GB" w:eastAsia="en-GB"/>
                    </w:rPr>
                    <w:t>$</w:t>
                  </w:r>
                  <w:r w:rsidRPr="00FF2606">
                    <w:rPr>
                      <w:rStyle w:val="HeaderChar"/>
                      <w:sz w:val="20"/>
                      <w:szCs w:val="20"/>
                    </w:rPr>
                    <w:t xml:space="preserve"> </w:t>
                  </w:r>
                  <w:sdt>
                    <w:sdtPr>
                      <w:rPr>
                        <w:rStyle w:val="Styleforproposalinputs10"/>
                      </w:rPr>
                      <w:alias w:val="$"/>
                      <w:tag w:val="$"/>
                      <w:id w:val="2071152004"/>
                      <w:placeholder>
                        <w:docPart w:val="F9E929CAEADB41F787FF2D755B56E06B"/>
                      </w:placeholder>
                      <w:showingPlcHdr/>
                      <w:text/>
                    </w:sdtPr>
                    <w:sdtEndPr>
                      <w:rPr>
                        <w:rStyle w:val="DefaultParagraphFont"/>
                        <w:rFonts w:eastAsia="Times New Roman" w:cs="Arial"/>
                        <w:color w:val="auto"/>
                        <w:sz w:val="24"/>
                        <w:szCs w:val="20"/>
                        <w:lang w:val="en-GB" w:eastAsia="en-GB"/>
                      </w:rPr>
                    </w:sdtEndPr>
                    <w:sdtContent>
                      <w:proofErr w:type="gramStart"/>
                      <w:r w:rsidRPr="00FF2606">
                        <w:rPr>
                          <w:rStyle w:val="PlaceholderText"/>
                          <w:rFonts w:cs="Arial"/>
                          <w:sz w:val="20"/>
                          <w:szCs w:val="20"/>
                        </w:rPr>
                        <w:t>X,XXX</w:t>
                      </w:r>
                      <w:proofErr w:type="gramEnd"/>
                      <w:r w:rsidRPr="00FF2606">
                        <w:rPr>
                          <w:rStyle w:val="PlaceholderText"/>
                          <w:rFonts w:cs="Arial"/>
                          <w:sz w:val="20"/>
                          <w:szCs w:val="20"/>
                        </w:rPr>
                        <w:t>,XXX</w:t>
                      </w:r>
                    </w:sdtContent>
                  </w:sdt>
                </w:p>
              </w:tc>
              <w:tc>
                <w:tcPr>
                  <w:tcW w:w="543" w:type="pct"/>
                </w:tcPr>
                <w:p w14:paraId="137845D2" w14:textId="2045EC52" w:rsidR="00D0758D" w:rsidRPr="00415A5D" w:rsidRDefault="0089056E" w:rsidP="002D06B6">
                  <w:pPr>
                    <w:spacing w:line="240" w:lineRule="auto"/>
                    <w:rPr>
                      <w:rFonts w:eastAsia="Times New Roman" w:cs="Arial"/>
                      <w:sz w:val="20"/>
                      <w:szCs w:val="20"/>
                      <w:lang w:eastAsia="en-GB"/>
                    </w:rPr>
                  </w:pPr>
                  <w:sdt>
                    <w:sdtPr>
                      <w:rPr>
                        <w:rStyle w:val="Styleforproposalinputs10"/>
                      </w:rPr>
                      <w:alias w:val="Text Box"/>
                      <w:tag w:val="Text Box"/>
                      <w:id w:val="1285850185"/>
                      <w:placeholder>
                        <w:docPart w:val="FA2D2F885D8A47F3A6E83518790014FD"/>
                      </w:placeholder>
                      <w:showingPlcHdr/>
                    </w:sdtPr>
                    <w:sdtEndPr>
                      <w:rPr>
                        <w:rStyle w:val="DefaultParagraphFont"/>
                        <w:rFonts w:cs="Arial"/>
                        <w:color w:val="auto"/>
                        <w:sz w:val="24"/>
                      </w:rPr>
                    </w:sdtEndPr>
                    <w:sdtContent>
                      <w:r w:rsidR="0029090C" w:rsidRPr="00D71279">
                        <w:rPr>
                          <w:rStyle w:val="PlaceholderText"/>
                          <w:rFonts w:cs="Arial"/>
                          <w:sz w:val="20"/>
                          <w:szCs w:val="20"/>
                        </w:rPr>
                        <w:t>Click or tap here to enter text.</w:t>
                      </w:r>
                    </w:sdtContent>
                  </w:sdt>
                </w:p>
              </w:tc>
              <w:tc>
                <w:tcPr>
                  <w:tcW w:w="559" w:type="pct"/>
                </w:tcPr>
                <w:sdt>
                  <w:sdtPr>
                    <w:rPr>
                      <w:rStyle w:val="Styleforproposalinputs"/>
                      <w:sz w:val="20"/>
                      <w:szCs w:val="20"/>
                    </w:rPr>
                    <w:id w:val="1313606992"/>
                    <w:placeholder>
                      <w:docPart w:val="FCB66FEEAC1F4C549AB25A1086732D5F"/>
                    </w:placeholder>
                    <w:showingPlcHdr/>
                    <w:dropDownList>
                      <w:listItem w:displayText="60" w:value="60"/>
                      <w:listItem w:displayText="57" w:value="57"/>
                      <w:listItem w:displayText="54" w:value="54"/>
                      <w:listItem w:displayText="51" w:value="51"/>
                      <w:listItem w:displayText="48" w:value="48"/>
                      <w:listItem w:displayText="45" w:value="45"/>
                      <w:listItem w:displayText="42" w:value="42"/>
                      <w:listItem w:displayText="39" w:value="39"/>
                      <w:listItem w:displayText="36" w:value="36"/>
                      <w:listItem w:displayText="33" w:value="33"/>
                      <w:listItem w:displayText="30" w:value="30"/>
                      <w:listItem w:displayText="27" w:value="27"/>
                      <w:listItem w:displayText="24" w:value="24"/>
                      <w:listItem w:displayText="21" w:value="21"/>
                      <w:listItem w:displayText="18" w:value="18"/>
                      <w:listItem w:displayText="15" w:value="15"/>
                      <w:listItem w:displayText="12" w:value="12"/>
                      <w:listItem w:displayText="9" w:value="9"/>
                      <w:listItem w:displayText="6" w:value="6"/>
                      <w:listItem w:displayText="3" w:value="3"/>
                    </w:dropDownList>
                  </w:sdtPr>
                  <w:sdtEndPr>
                    <w:rPr>
                      <w:rStyle w:val="DefaultParagraphFont"/>
                      <w:rFonts w:eastAsia="Times New Roman" w:cs="Arial"/>
                      <w:b/>
                      <w:bCs/>
                      <w:color w:val="808080" w:themeColor="background1" w:themeShade="80"/>
                      <w:lang w:eastAsia="en-SG"/>
                    </w:rPr>
                  </w:sdtEndPr>
                  <w:sdtContent>
                    <w:p w14:paraId="09C0EE7F" w14:textId="77777777" w:rsidR="005440F7" w:rsidRPr="005440F7" w:rsidRDefault="005440F7" w:rsidP="005440F7">
                      <w:pPr>
                        <w:rPr>
                          <w:rStyle w:val="Styleforproposalinputs"/>
                          <w:sz w:val="20"/>
                          <w:szCs w:val="20"/>
                        </w:rPr>
                      </w:pPr>
                      <w:r w:rsidRPr="005440F7">
                        <w:rPr>
                          <w:rFonts w:eastAsia="Times New Roman" w:cs="Arial"/>
                          <w:color w:val="808080" w:themeColor="background1" w:themeShade="80"/>
                          <w:sz w:val="20"/>
                          <w:szCs w:val="20"/>
                          <w:lang w:eastAsia="en-SG"/>
                        </w:rPr>
                        <w:t xml:space="preserve">Choose duration </w:t>
                      </w:r>
                    </w:p>
                  </w:sdtContent>
                </w:sdt>
                <w:p w14:paraId="081B3E1E" w14:textId="2F3E711B" w:rsidR="00D0758D" w:rsidRPr="00415A5D" w:rsidRDefault="005440F7" w:rsidP="002D06B6">
                  <w:pPr>
                    <w:rPr>
                      <w:rFonts w:cs="Arial"/>
                      <w:sz w:val="20"/>
                      <w:szCs w:val="20"/>
                    </w:rPr>
                  </w:pPr>
                  <w:r>
                    <w:rPr>
                      <w:rFonts w:cs="Arial"/>
                      <w:sz w:val="20"/>
                      <w:szCs w:val="20"/>
                    </w:rPr>
                    <w:t>months</w:t>
                  </w:r>
                </w:p>
                <w:p w14:paraId="182ABA8D" w14:textId="77777777" w:rsidR="00D0758D" w:rsidRPr="00415A5D" w:rsidRDefault="0089056E" w:rsidP="002D06B6">
                  <w:pPr>
                    <w:spacing w:line="240" w:lineRule="auto"/>
                    <w:rPr>
                      <w:rFonts w:eastAsia="Times New Roman" w:cs="Arial"/>
                      <w:sz w:val="20"/>
                      <w:szCs w:val="20"/>
                      <w:lang w:eastAsia="en-GB"/>
                    </w:rPr>
                  </w:pPr>
                  <w:sdt>
                    <w:sdtPr>
                      <w:rPr>
                        <w:rStyle w:val="Styleforproposalinputs"/>
                        <w:sz w:val="20"/>
                        <w:szCs w:val="20"/>
                      </w:rPr>
                      <w:id w:val="-1135787375"/>
                      <w:placeholder>
                        <w:docPart w:val="14B4E9376889447282370AD83F766D5A"/>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D0758D" w:rsidRPr="00415A5D">
                        <w:rPr>
                          <w:rStyle w:val="PlaceholderText"/>
                          <w:rFonts w:cs="Arial"/>
                          <w:sz w:val="20"/>
                          <w:szCs w:val="20"/>
                        </w:rPr>
                        <w:t>Click or tap to enter a date.</w:t>
                      </w:r>
                    </w:sdtContent>
                  </w:sdt>
                  <w:r w:rsidR="00D0758D" w:rsidRPr="00415A5D">
                    <w:rPr>
                      <w:rFonts w:eastAsia="Times New Roman" w:cs="Arial"/>
                      <w:sz w:val="20"/>
                      <w:szCs w:val="20"/>
                      <w:lang w:eastAsia="en-GB"/>
                    </w:rPr>
                    <w:t xml:space="preserve"> </w:t>
                  </w:r>
                  <w:r w:rsidR="00D0758D" w:rsidRPr="00415A5D">
                    <w:rPr>
                      <w:rFonts w:eastAsia="Times New Roman"/>
                      <w:sz w:val="20"/>
                      <w:szCs w:val="20"/>
                      <w:lang w:eastAsia="en-GB"/>
                    </w:rPr>
                    <w:t>expiry</w:t>
                  </w:r>
                </w:p>
              </w:tc>
            </w:tr>
            <w:permEnd w:id="627186733"/>
            <w:permEnd w:id="685860030"/>
            <w:permEnd w:id="2099473444"/>
            <w:permEnd w:id="1916890031"/>
            <w:permEnd w:id="2079811790"/>
            <w:permEnd w:id="205128393"/>
            <w:permEnd w:id="1741111282"/>
            <w:permEnd w:id="392240296"/>
            <w:permEnd w:id="593960625"/>
          </w:tbl>
          <w:p w14:paraId="47182F14" w14:textId="77777777" w:rsidR="00D0758D" w:rsidRPr="00B3650E" w:rsidRDefault="00D0758D" w:rsidP="002D06B6">
            <w:pPr>
              <w:rPr>
                <w:rFonts w:cs="Arial"/>
                <w:b/>
              </w:rPr>
            </w:pPr>
          </w:p>
        </w:tc>
      </w:tr>
    </w:tbl>
    <w:p w14:paraId="1037EFF8" w14:textId="1E7E113C" w:rsidR="00D0758D" w:rsidRDefault="00D0758D" w:rsidP="00D0758D">
      <w:pPr>
        <w:pStyle w:val="ListParagraph"/>
        <w:ind w:left="0"/>
        <w:rPr>
          <w:rFonts w:cs="Arial"/>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3"/>
      </w:tblGrid>
      <w:tr w:rsidR="00D0758D" w:rsidRPr="00B3650E" w14:paraId="2E90C6D5" w14:textId="77777777" w:rsidTr="002D06B6">
        <w:tc>
          <w:tcPr>
            <w:tcW w:w="13953" w:type="dxa"/>
          </w:tcPr>
          <w:p w14:paraId="76340657" w14:textId="2EBBA498" w:rsidR="00D0758D" w:rsidRPr="00B76FD8" w:rsidRDefault="00D0758D" w:rsidP="00B76FD8">
            <w:pPr>
              <w:pStyle w:val="ListParagraph"/>
              <w:numPr>
                <w:ilvl w:val="1"/>
                <w:numId w:val="2"/>
              </w:numPr>
              <w:spacing w:before="240"/>
              <w:ind w:left="567" w:hanging="567"/>
              <w:rPr>
                <w:rFonts w:cs="Arial"/>
                <w:b/>
                <w:bCs/>
                <w:szCs w:val="24"/>
                <w:lang w:eastAsia="zh-CN"/>
              </w:rPr>
            </w:pPr>
            <w:r w:rsidRPr="00D0758D">
              <w:rPr>
                <w:rFonts w:cs="Arial"/>
                <w:b/>
                <w:bCs/>
                <w:szCs w:val="24"/>
                <w:lang w:eastAsia="zh-CN"/>
              </w:rPr>
              <w:t>Other Sources of Support</w:t>
            </w:r>
          </w:p>
          <w:p w14:paraId="44E42E84" w14:textId="65EC4712" w:rsidR="00D0758D" w:rsidRPr="00B3650E" w:rsidRDefault="00D0758D" w:rsidP="002D06B6">
            <w:pPr>
              <w:jc w:val="both"/>
              <w:rPr>
                <w:rFonts w:cs="Arial"/>
                <w:szCs w:val="24"/>
              </w:rPr>
            </w:pPr>
            <w:r w:rsidRPr="00B3650E">
              <w:rPr>
                <w:rFonts w:cs="Arial"/>
                <w:szCs w:val="24"/>
              </w:rPr>
              <w:t>All funding in cash, in-kind services, and tangible contributions by the Applicant, industry collaborators or any other partners towards the proposed project. In-kind services include labour, materials, and other services such as loan of facilities and space.</w:t>
            </w:r>
            <w:r w:rsidR="00197E8F">
              <w:t xml:space="preserve"> </w:t>
            </w:r>
            <w:r w:rsidR="00197E8F" w:rsidRPr="00197E8F">
              <w:rPr>
                <w:rFonts w:cs="Arial"/>
                <w:szCs w:val="24"/>
              </w:rPr>
              <w:t xml:space="preserve">Relevant details (e.g. man-months and monthly salary, Net Book Value of existing equipment, remaining equipment life etc.) shall be provided according to the format shown below. Applicants are encouraged to demonstrate the amount of institutional support (including </w:t>
            </w:r>
            <w:r w:rsidR="00197E8F" w:rsidRPr="00197E8F">
              <w:rPr>
                <w:rFonts w:cs="Arial"/>
                <w:szCs w:val="24"/>
              </w:rPr>
              <w:lastRenderedPageBreak/>
              <w:t>access to necessary infrastructure, resources, etc.) and breadth of multidisciplinary expertise available to the project, as these will be considerations in the evaluation of technical capability.  </w:t>
            </w:r>
            <w:r w:rsidR="00197E8F" w:rsidRPr="00197E8F">
              <w:rPr>
                <w:rFonts w:cs="Arial"/>
                <w:szCs w:val="24"/>
              </w:rPr>
              <w:tab/>
            </w:r>
            <w:r w:rsidR="00197E8F" w:rsidRPr="00197E8F">
              <w:rPr>
                <w:rFonts w:cs="Arial"/>
                <w:szCs w:val="24"/>
              </w:rPr>
              <w:tab/>
            </w:r>
            <w:r w:rsidR="00197E8F" w:rsidRPr="00197E8F">
              <w:rPr>
                <w:rFonts w:cs="Arial"/>
                <w:szCs w:val="24"/>
              </w:rPr>
              <w:tab/>
            </w:r>
            <w:r w:rsidR="00197E8F" w:rsidRPr="00197E8F">
              <w:rPr>
                <w:rFonts w:cs="Arial"/>
                <w:szCs w:val="24"/>
              </w:rPr>
              <w:tab/>
            </w:r>
            <w:r w:rsidR="00197E8F" w:rsidRPr="00197E8F">
              <w:rPr>
                <w:rFonts w:cs="Arial"/>
                <w:szCs w:val="24"/>
              </w:rPr>
              <w:tab/>
            </w:r>
            <w:r w:rsidR="00197E8F" w:rsidRPr="00197E8F">
              <w:rPr>
                <w:rFonts w:cs="Arial"/>
                <w:szCs w:val="24"/>
              </w:rPr>
              <w:tab/>
            </w:r>
          </w:p>
          <w:p w14:paraId="00D961FD" w14:textId="77777777" w:rsidR="00D0758D" w:rsidRPr="00B3650E" w:rsidRDefault="00D0758D" w:rsidP="002D06B6">
            <w:pPr>
              <w:rPr>
                <w:rFonts w:eastAsia="Times New Roman" w:cs="Arial"/>
                <w:b/>
                <w:sz w:val="20"/>
                <w:szCs w:val="20"/>
                <w:lang w:eastAsia="en-GB"/>
              </w:rPr>
            </w:pPr>
          </w:p>
        </w:tc>
      </w:tr>
      <w:tr w:rsidR="00D0758D" w:rsidRPr="00B3650E" w14:paraId="14F38A81" w14:textId="77777777" w:rsidTr="002D06B6">
        <w:tc>
          <w:tcPr>
            <w:tcW w:w="13953" w:type="dxa"/>
          </w:tcPr>
          <w:tbl>
            <w:tblPr>
              <w:tblStyle w:val="TableGrid1"/>
              <w:tblW w:w="5000" w:type="pct"/>
              <w:tblLook w:val="04A0" w:firstRow="1" w:lastRow="0" w:firstColumn="1" w:lastColumn="0" w:noHBand="0" w:noVBand="1"/>
            </w:tblPr>
            <w:tblGrid>
              <w:gridCol w:w="1703"/>
              <w:gridCol w:w="1305"/>
              <w:gridCol w:w="1557"/>
              <w:gridCol w:w="2356"/>
              <w:gridCol w:w="2468"/>
              <w:gridCol w:w="1584"/>
              <w:gridCol w:w="1403"/>
              <w:gridCol w:w="1351"/>
            </w:tblGrid>
            <w:tr w:rsidR="00D0758D" w:rsidRPr="00B3650E" w14:paraId="05429176" w14:textId="77777777" w:rsidTr="002D06B6">
              <w:trPr>
                <w:trHeight w:val="243"/>
              </w:trPr>
              <w:tc>
                <w:tcPr>
                  <w:tcW w:w="620" w:type="pct"/>
                  <w:shd w:val="clear" w:color="auto" w:fill="BFBFBF" w:themeFill="background1" w:themeFillShade="BF"/>
                </w:tcPr>
                <w:p w14:paraId="03289B65" w14:textId="77777777" w:rsidR="00D0758D" w:rsidRPr="00B3650E" w:rsidRDefault="00D0758D" w:rsidP="002D06B6">
                  <w:pPr>
                    <w:jc w:val="both"/>
                    <w:rPr>
                      <w:rFonts w:cs="Arial"/>
                      <w:sz w:val="20"/>
                    </w:rPr>
                  </w:pPr>
                  <w:r w:rsidRPr="00B3650E">
                    <w:rPr>
                      <w:rFonts w:cs="Arial"/>
                      <w:sz w:val="20"/>
                    </w:rPr>
                    <w:lastRenderedPageBreak/>
                    <w:t>Institution</w:t>
                  </w:r>
                </w:p>
              </w:tc>
              <w:tc>
                <w:tcPr>
                  <w:tcW w:w="475" w:type="pct"/>
                  <w:shd w:val="clear" w:color="auto" w:fill="BFBFBF" w:themeFill="background1" w:themeFillShade="BF"/>
                </w:tcPr>
                <w:p w14:paraId="47DE31A4" w14:textId="77777777" w:rsidR="00D0758D" w:rsidRPr="00B3650E" w:rsidRDefault="00D0758D" w:rsidP="002D06B6">
                  <w:pPr>
                    <w:jc w:val="both"/>
                    <w:rPr>
                      <w:rFonts w:cs="Arial"/>
                      <w:sz w:val="20"/>
                    </w:rPr>
                  </w:pPr>
                  <w:r w:rsidRPr="00B3650E">
                    <w:rPr>
                      <w:rFonts w:cs="Arial"/>
                      <w:sz w:val="20"/>
                    </w:rPr>
                    <w:t>Type of support</w:t>
                  </w:r>
                </w:p>
              </w:tc>
              <w:tc>
                <w:tcPr>
                  <w:tcW w:w="567" w:type="pct"/>
                  <w:shd w:val="clear" w:color="auto" w:fill="BFBFBF" w:themeFill="background1" w:themeFillShade="BF"/>
                </w:tcPr>
                <w:p w14:paraId="32234EC4" w14:textId="77777777" w:rsidR="00D0758D" w:rsidRPr="00B3650E" w:rsidRDefault="00D0758D" w:rsidP="002D06B6">
                  <w:pPr>
                    <w:jc w:val="both"/>
                    <w:rPr>
                      <w:rFonts w:cs="Arial"/>
                      <w:sz w:val="20"/>
                    </w:rPr>
                  </w:pPr>
                  <w:r w:rsidRPr="00B3650E">
                    <w:rPr>
                      <w:rFonts w:cs="Arial"/>
                      <w:sz w:val="20"/>
                    </w:rPr>
                    <w:t>Role in project</w:t>
                  </w:r>
                </w:p>
              </w:tc>
              <w:tc>
                <w:tcPr>
                  <w:tcW w:w="858" w:type="pct"/>
                  <w:shd w:val="clear" w:color="auto" w:fill="BFBFBF" w:themeFill="background1" w:themeFillShade="BF"/>
                </w:tcPr>
                <w:p w14:paraId="0F917066" w14:textId="77777777" w:rsidR="00D0758D" w:rsidRPr="00B3650E" w:rsidRDefault="00D0758D" w:rsidP="002D06B6">
                  <w:pPr>
                    <w:rPr>
                      <w:rFonts w:cs="Arial"/>
                      <w:sz w:val="20"/>
                    </w:rPr>
                  </w:pPr>
                  <w:r w:rsidRPr="00B3650E">
                    <w:rPr>
                      <w:rFonts w:cs="Arial"/>
                      <w:sz w:val="20"/>
                    </w:rPr>
                    <w:t>Type of resources/ support (able to select 1 or more choices)</w:t>
                  </w:r>
                </w:p>
              </w:tc>
              <w:tc>
                <w:tcPr>
                  <w:tcW w:w="899" w:type="pct"/>
                  <w:shd w:val="clear" w:color="auto" w:fill="BFBFBF" w:themeFill="background1" w:themeFillShade="BF"/>
                </w:tcPr>
                <w:p w14:paraId="5991BF90" w14:textId="77777777" w:rsidR="00D0758D" w:rsidRPr="00B3650E" w:rsidRDefault="00D0758D" w:rsidP="002D06B6">
                  <w:pPr>
                    <w:jc w:val="both"/>
                    <w:rPr>
                      <w:rFonts w:cs="Arial"/>
                      <w:sz w:val="20"/>
                    </w:rPr>
                  </w:pPr>
                  <w:r w:rsidRPr="00B3650E">
                    <w:rPr>
                      <w:rFonts w:cs="Arial"/>
                      <w:sz w:val="20"/>
                    </w:rPr>
                    <w:t>Description of item support</w:t>
                  </w:r>
                </w:p>
              </w:tc>
              <w:tc>
                <w:tcPr>
                  <w:tcW w:w="577" w:type="pct"/>
                  <w:shd w:val="clear" w:color="auto" w:fill="BFBFBF" w:themeFill="background1" w:themeFillShade="BF"/>
                </w:tcPr>
                <w:p w14:paraId="476ECE3B" w14:textId="77777777" w:rsidR="00D0758D" w:rsidRPr="00B3650E" w:rsidRDefault="00D0758D" w:rsidP="002D06B6">
                  <w:pPr>
                    <w:jc w:val="both"/>
                    <w:rPr>
                      <w:rFonts w:cs="Arial"/>
                      <w:sz w:val="20"/>
                      <w:vertAlign w:val="superscript"/>
                    </w:rPr>
                  </w:pPr>
                  <w:r w:rsidRPr="00B3650E">
                    <w:rPr>
                      <w:rFonts w:cs="Arial"/>
                      <w:sz w:val="20"/>
                    </w:rPr>
                    <w:t>Contribution (S$)</w:t>
                  </w:r>
                </w:p>
              </w:tc>
              <w:tc>
                <w:tcPr>
                  <w:tcW w:w="511" w:type="pct"/>
                  <w:shd w:val="clear" w:color="auto" w:fill="BFBFBF" w:themeFill="background1" w:themeFillShade="BF"/>
                </w:tcPr>
                <w:p w14:paraId="00EA7BE3" w14:textId="77777777" w:rsidR="00D0758D" w:rsidRPr="00B3650E" w:rsidRDefault="00D0758D" w:rsidP="002D06B6">
                  <w:pPr>
                    <w:jc w:val="both"/>
                    <w:rPr>
                      <w:rFonts w:cs="Arial"/>
                      <w:sz w:val="20"/>
                    </w:rPr>
                  </w:pPr>
                  <w:r w:rsidRPr="00B3650E">
                    <w:rPr>
                      <w:rFonts w:cs="Arial"/>
                      <w:sz w:val="20"/>
                    </w:rPr>
                    <w:t>Start of support</w:t>
                  </w:r>
                </w:p>
              </w:tc>
              <w:tc>
                <w:tcPr>
                  <w:tcW w:w="492" w:type="pct"/>
                  <w:shd w:val="clear" w:color="auto" w:fill="BFBFBF" w:themeFill="background1" w:themeFillShade="BF"/>
                </w:tcPr>
                <w:p w14:paraId="3E9F6DC2" w14:textId="77777777" w:rsidR="00D0758D" w:rsidRPr="00B3650E" w:rsidRDefault="00D0758D" w:rsidP="002D06B6">
                  <w:pPr>
                    <w:jc w:val="both"/>
                    <w:rPr>
                      <w:rFonts w:cs="Arial"/>
                      <w:sz w:val="20"/>
                    </w:rPr>
                  </w:pPr>
                  <w:r w:rsidRPr="00B3650E">
                    <w:rPr>
                      <w:rFonts w:cs="Arial"/>
                      <w:sz w:val="20"/>
                    </w:rPr>
                    <w:t>End of support</w:t>
                  </w:r>
                </w:p>
              </w:tc>
            </w:tr>
            <w:permStart w:id="555425874" w:edGrp="everyone" w:colFirst="0" w:colLast="0"/>
            <w:permStart w:id="571750263" w:edGrp="everyone" w:colFirst="1" w:colLast="1"/>
            <w:permStart w:id="1628117696" w:edGrp="everyone" w:colFirst="2" w:colLast="2"/>
            <w:permStart w:id="63123228" w:edGrp="everyone" w:colFirst="3" w:colLast="3"/>
            <w:permStart w:id="1206977370" w:edGrp="everyone" w:colFirst="4" w:colLast="4"/>
            <w:permStart w:id="1552232586" w:edGrp="everyone" w:colFirst="5" w:colLast="5"/>
            <w:permStart w:id="1791038457" w:edGrp="everyone" w:colFirst="6" w:colLast="6"/>
            <w:permStart w:id="533613383" w:edGrp="everyone" w:colFirst="7" w:colLast="7"/>
            <w:tr w:rsidR="00D0758D" w:rsidRPr="00B3650E" w14:paraId="235FA252" w14:textId="77777777" w:rsidTr="002D06B6">
              <w:trPr>
                <w:trHeight w:val="234"/>
              </w:trPr>
              <w:tc>
                <w:tcPr>
                  <w:tcW w:w="620" w:type="pct"/>
                </w:tcPr>
                <w:p w14:paraId="65D2FC9C" w14:textId="77777777" w:rsidR="00D0758D" w:rsidRPr="00B3650E" w:rsidRDefault="0089056E" w:rsidP="002D06B6">
                  <w:pPr>
                    <w:rPr>
                      <w:rFonts w:cs="Arial"/>
                      <w:sz w:val="20"/>
                    </w:rPr>
                  </w:pPr>
                  <w:sdt>
                    <w:sdtPr>
                      <w:rPr>
                        <w:rStyle w:val="Styleforproposalinputs"/>
                        <w:sz w:val="20"/>
                      </w:rPr>
                      <w:alias w:val="Text Box"/>
                      <w:tag w:val="Text Box"/>
                      <w:id w:val="1407810101"/>
                      <w:placeholder>
                        <w:docPart w:val="431D3EFE1FEB4359BBB8EF2903A48F38"/>
                      </w:placeholder>
                    </w:sdtPr>
                    <w:sdtEndPr>
                      <w:rPr>
                        <w:rStyle w:val="DefaultParagraphFont"/>
                        <w:rFonts w:cs="Arial"/>
                        <w:color w:val="auto"/>
                      </w:rPr>
                    </w:sdtEndPr>
                    <w:sdtContent>
                      <w:sdt>
                        <w:sdtPr>
                          <w:rPr>
                            <w:rStyle w:val="Styleforproposalinputs10"/>
                          </w:rPr>
                          <w:alias w:val="Text Box"/>
                          <w:tag w:val="Text Box"/>
                          <w:id w:val="-1642258099"/>
                          <w:placeholder>
                            <w:docPart w:val="CAD734785761473EA3FF0CE90398BBED"/>
                          </w:placeholder>
                          <w:showingPlcHdr/>
                        </w:sdtPr>
                        <w:sdtEndPr>
                          <w:rPr>
                            <w:rStyle w:val="DefaultParagraphFont"/>
                            <w:rFonts w:cs="Arial"/>
                            <w:color w:val="auto"/>
                            <w:sz w:val="24"/>
                          </w:rPr>
                        </w:sdtEndPr>
                        <w:sdtContent>
                          <w:r w:rsidR="00D0758D"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1406644310"/>
                  <w:placeholder>
                    <w:docPart w:val="0A92A1C7FBE1465382CD336D5DA7F0AD"/>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6A31D4F8" w14:textId="77777777" w:rsidR="00D0758D" w:rsidRPr="00B3650E" w:rsidRDefault="00D0758D" w:rsidP="002D06B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336154077"/>
                  <w:placeholder>
                    <w:docPart w:val="0A92A1C7FBE1465382CD336D5DA7F0AD"/>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14C4284E" w14:textId="77777777" w:rsidR="00D0758D" w:rsidRPr="00B3650E" w:rsidRDefault="00D0758D" w:rsidP="002D06B6">
                      <w:pPr>
                        <w:spacing w:line="259" w:lineRule="auto"/>
                        <w:rPr>
                          <w:rFonts w:cs="Arial"/>
                          <w:sz w:val="20"/>
                        </w:rPr>
                      </w:pPr>
                      <w:r w:rsidRPr="00B3650E">
                        <w:rPr>
                          <w:rStyle w:val="PlaceholderText"/>
                          <w:rFonts w:cs="Arial"/>
                          <w:sz w:val="20"/>
                        </w:rPr>
                        <w:t>Choose an item.</w:t>
                      </w:r>
                    </w:p>
                  </w:tc>
                </w:sdtContent>
              </w:sdt>
              <w:tc>
                <w:tcPr>
                  <w:tcW w:w="858" w:type="pct"/>
                </w:tcPr>
                <w:p w14:paraId="444AF5A1" w14:textId="77777777" w:rsidR="00D0758D" w:rsidRPr="00B3650E" w:rsidRDefault="0089056E" w:rsidP="002D06B6">
                  <w:pPr>
                    <w:rPr>
                      <w:rFonts w:cs="Arial"/>
                      <w:sz w:val="20"/>
                    </w:rPr>
                  </w:pPr>
                  <w:sdt>
                    <w:sdtPr>
                      <w:rPr>
                        <w:rFonts w:cs="Arial"/>
                        <w:sz w:val="20"/>
                      </w:rPr>
                      <w:id w:val="-1109190479"/>
                      <w14:checkbox>
                        <w14:checked w14:val="0"/>
                        <w14:checkedState w14:val="2612" w14:font="MS Gothic"/>
                        <w14:uncheckedState w14:val="2610" w14:font="MS Gothic"/>
                      </w14:checkbox>
                    </w:sdtPr>
                    <w:sdtEndPr/>
                    <w:sdtContent>
                      <w:r w:rsidR="00D0758D" w:rsidRPr="00B3650E">
                        <w:rPr>
                          <w:rFonts w:ascii="MS Gothic" w:eastAsia="MS Gothic" w:hAnsi="MS Gothic" w:cs="Arial" w:hint="eastAsia"/>
                          <w:sz w:val="20"/>
                        </w:rPr>
                        <w:t>☐</w:t>
                      </w:r>
                    </w:sdtContent>
                  </w:sdt>
                  <w:r w:rsidR="00D0758D" w:rsidRPr="00B3650E">
                    <w:rPr>
                      <w:rFonts w:cs="Arial"/>
                      <w:sz w:val="20"/>
                    </w:rPr>
                    <w:t>Manpower</w:t>
                  </w:r>
                </w:p>
                <w:p w14:paraId="0ABDEB4C" w14:textId="77777777" w:rsidR="00D0758D" w:rsidRPr="00B3650E" w:rsidRDefault="0089056E" w:rsidP="002D06B6">
                  <w:pPr>
                    <w:rPr>
                      <w:rFonts w:cs="Arial"/>
                      <w:sz w:val="20"/>
                    </w:rPr>
                  </w:pPr>
                  <w:sdt>
                    <w:sdtPr>
                      <w:rPr>
                        <w:rFonts w:cs="Arial"/>
                        <w:sz w:val="20"/>
                      </w:rPr>
                      <w:id w:val="297813289"/>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Equipment / Software/</w:t>
                  </w:r>
                </w:p>
                <w:p w14:paraId="32F872DD" w14:textId="77777777" w:rsidR="00D0758D" w:rsidRPr="00B3650E" w:rsidRDefault="0089056E" w:rsidP="002D06B6">
                  <w:pPr>
                    <w:rPr>
                      <w:rFonts w:cs="Arial"/>
                      <w:sz w:val="20"/>
                    </w:rPr>
                  </w:pPr>
                  <w:sdt>
                    <w:sdtPr>
                      <w:rPr>
                        <w:rFonts w:cs="Arial"/>
                        <w:sz w:val="20"/>
                      </w:rPr>
                      <w:id w:val="1128283107"/>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Consumables</w:t>
                  </w:r>
                </w:p>
                <w:p w14:paraId="005B613B" w14:textId="77777777" w:rsidR="00D0758D" w:rsidRPr="00B3650E" w:rsidRDefault="0089056E" w:rsidP="002D06B6">
                  <w:pPr>
                    <w:rPr>
                      <w:rFonts w:cs="Arial"/>
                      <w:sz w:val="20"/>
                    </w:rPr>
                  </w:pPr>
                  <w:sdt>
                    <w:sdtPr>
                      <w:rPr>
                        <w:rFonts w:cs="Arial"/>
                        <w:sz w:val="20"/>
                      </w:rPr>
                      <w:id w:val="1545564738"/>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Factory space /access to facilities</w:t>
                  </w:r>
                </w:p>
                <w:p w14:paraId="4CADB8D9" w14:textId="77777777" w:rsidR="00D0758D" w:rsidRPr="00B3650E" w:rsidRDefault="0089056E" w:rsidP="002D06B6">
                  <w:pPr>
                    <w:rPr>
                      <w:rFonts w:cs="Arial"/>
                      <w:sz w:val="20"/>
                    </w:rPr>
                  </w:pPr>
                  <w:sdt>
                    <w:sdtPr>
                      <w:rPr>
                        <w:rFonts w:cs="Arial"/>
                        <w:sz w:val="20"/>
                      </w:rPr>
                      <w:id w:val="1020580509"/>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Raw material / samples (e.g. waste)</w:t>
                  </w:r>
                </w:p>
              </w:tc>
              <w:tc>
                <w:tcPr>
                  <w:tcW w:w="899" w:type="pct"/>
                </w:tcPr>
                <w:p w14:paraId="3F994150" w14:textId="77777777" w:rsidR="00D0758D" w:rsidRPr="00B3650E" w:rsidRDefault="0089056E" w:rsidP="002D06B6">
                  <w:pPr>
                    <w:spacing w:line="259" w:lineRule="auto"/>
                    <w:rPr>
                      <w:rFonts w:cs="Arial"/>
                      <w:sz w:val="20"/>
                    </w:rPr>
                  </w:pPr>
                  <w:sdt>
                    <w:sdtPr>
                      <w:rPr>
                        <w:rStyle w:val="Styleforproposalinputs"/>
                        <w:sz w:val="20"/>
                      </w:rPr>
                      <w:alias w:val="Text Box"/>
                      <w:tag w:val="Text Box"/>
                      <w:id w:val="1365558597"/>
                      <w:placeholder>
                        <w:docPart w:val="DB0146B3F50A40C58C1331F70B3F970A"/>
                      </w:placeholder>
                    </w:sdtPr>
                    <w:sdtEndPr>
                      <w:rPr>
                        <w:rStyle w:val="DefaultParagraphFont"/>
                        <w:rFonts w:cs="Arial"/>
                        <w:color w:val="auto"/>
                      </w:rPr>
                    </w:sdtEndPr>
                    <w:sdtContent>
                      <w:sdt>
                        <w:sdtPr>
                          <w:rPr>
                            <w:rStyle w:val="Styleforproposalinputs10"/>
                          </w:rPr>
                          <w:alias w:val="Text Box"/>
                          <w:tag w:val="Text Box"/>
                          <w:id w:val="1139452424"/>
                          <w:placeholder>
                            <w:docPart w:val="965A60A3D2764063AE89C893995859A9"/>
                          </w:placeholder>
                          <w:showingPlcHdr/>
                        </w:sdtPr>
                        <w:sdtEndPr>
                          <w:rPr>
                            <w:rStyle w:val="DefaultParagraphFont"/>
                            <w:rFonts w:cs="Arial"/>
                            <w:color w:val="auto"/>
                            <w:sz w:val="24"/>
                          </w:rPr>
                        </w:sdtEndPr>
                        <w:sdtContent>
                          <w:r w:rsidR="00D0758D" w:rsidRPr="00B3650E">
                            <w:rPr>
                              <w:rStyle w:val="PlaceholderText"/>
                              <w:rFonts w:cs="Arial"/>
                              <w:sz w:val="20"/>
                            </w:rPr>
                            <w:t>Click or tap here to enter text.</w:t>
                          </w:r>
                        </w:sdtContent>
                      </w:sdt>
                    </w:sdtContent>
                  </w:sdt>
                </w:p>
              </w:tc>
              <w:tc>
                <w:tcPr>
                  <w:tcW w:w="577" w:type="pct"/>
                </w:tcPr>
                <w:p w14:paraId="756B722D" w14:textId="77777777" w:rsidR="00D0758D" w:rsidRPr="00B3650E" w:rsidRDefault="00D0758D" w:rsidP="002D06B6">
                  <w:pPr>
                    <w:spacing w:line="259" w:lineRule="auto"/>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496947707"/>
                      <w:placeholder>
                        <w:docPart w:val="305A9DEDF91F4BF28D4FE4EBC1B29B3A"/>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36081991" w14:textId="77777777" w:rsidR="00D0758D" w:rsidRPr="00B3650E" w:rsidRDefault="0089056E" w:rsidP="002D06B6">
                  <w:pPr>
                    <w:rPr>
                      <w:rFonts w:cs="Arial"/>
                      <w:sz w:val="20"/>
                    </w:rPr>
                  </w:pPr>
                  <w:sdt>
                    <w:sdtPr>
                      <w:rPr>
                        <w:rStyle w:val="Styleforproposalinputs"/>
                        <w:sz w:val="20"/>
                      </w:rPr>
                      <w:id w:val="-1224675312"/>
                      <w:placeholder>
                        <w:docPart w:val="7B5847A622DC4FBFA9AB4B05C52D0A65"/>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D0758D" w:rsidRPr="00B3650E">
                        <w:rPr>
                          <w:rStyle w:val="PlaceholderText"/>
                          <w:rFonts w:cs="Arial"/>
                          <w:sz w:val="20"/>
                        </w:rPr>
                        <w:t>Click or tap to enter a date.</w:t>
                      </w:r>
                    </w:sdtContent>
                  </w:sdt>
                </w:p>
              </w:tc>
              <w:tc>
                <w:tcPr>
                  <w:tcW w:w="492" w:type="pct"/>
                </w:tcPr>
                <w:p w14:paraId="6FC994D5" w14:textId="77777777" w:rsidR="00D0758D" w:rsidRPr="00B3650E" w:rsidRDefault="0089056E" w:rsidP="002D06B6">
                  <w:pPr>
                    <w:rPr>
                      <w:rFonts w:cs="Arial"/>
                      <w:color w:val="808080"/>
                      <w:sz w:val="20"/>
                    </w:rPr>
                  </w:pPr>
                  <w:sdt>
                    <w:sdtPr>
                      <w:rPr>
                        <w:rStyle w:val="Styleforproposalinputs"/>
                        <w:sz w:val="20"/>
                      </w:rPr>
                      <w:id w:val="-1832973759"/>
                      <w:placeholder>
                        <w:docPart w:val="5CE6F97AC3524E1093052EABE7DFD61B"/>
                      </w:placeholder>
                      <w:date>
                        <w:dateFormat w:val="d/M/yyyy"/>
                        <w:lid w:val="en-SG"/>
                        <w:storeMappedDataAs w:val="dateTime"/>
                        <w:calendar w:val="gregorian"/>
                      </w:date>
                    </w:sdtPr>
                    <w:sdtEndPr>
                      <w:rPr>
                        <w:rStyle w:val="PlaceholderText"/>
                        <w:rFonts w:cs="Arial"/>
                        <w:color w:val="808080"/>
                      </w:rPr>
                    </w:sdtEndPr>
                    <w:sdtContent>
                      <w:r w:rsidR="00D0758D" w:rsidRPr="00B3650E">
                        <w:rPr>
                          <w:rStyle w:val="PlaceholderText"/>
                          <w:rFonts w:cs="Arial"/>
                          <w:sz w:val="20"/>
                        </w:rPr>
                        <w:t>Click or tap to enter a date.</w:t>
                      </w:r>
                    </w:sdtContent>
                  </w:sdt>
                </w:p>
              </w:tc>
            </w:tr>
            <w:permStart w:id="843602237" w:edGrp="everyone" w:colFirst="0" w:colLast="0"/>
            <w:permStart w:id="1919430715" w:edGrp="everyone" w:colFirst="1" w:colLast="1"/>
            <w:permStart w:id="1741569931" w:edGrp="everyone" w:colFirst="2" w:colLast="2"/>
            <w:permStart w:id="250548258" w:edGrp="everyone" w:colFirst="3" w:colLast="3"/>
            <w:permStart w:id="1231953326" w:edGrp="everyone" w:colFirst="4" w:colLast="4"/>
            <w:permStart w:id="1938637757" w:edGrp="everyone" w:colFirst="5" w:colLast="5"/>
            <w:permStart w:id="1276004021" w:edGrp="everyone" w:colFirst="6" w:colLast="6"/>
            <w:permStart w:id="417401699" w:edGrp="everyone" w:colFirst="7" w:colLast="7"/>
            <w:permEnd w:id="555425874"/>
            <w:permEnd w:id="571750263"/>
            <w:permEnd w:id="1628117696"/>
            <w:permEnd w:id="63123228"/>
            <w:permEnd w:id="1206977370"/>
            <w:permEnd w:id="1552232586"/>
            <w:permEnd w:id="1791038457"/>
            <w:permEnd w:id="533613383"/>
            <w:tr w:rsidR="00D0758D" w:rsidRPr="00B3650E" w14:paraId="4C1AE161" w14:textId="77777777" w:rsidTr="002D06B6">
              <w:trPr>
                <w:trHeight w:val="213"/>
              </w:trPr>
              <w:tc>
                <w:tcPr>
                  <w:tcW w:w="620" w:type="pct"/>
                </w:tcPr>
                <w:p w14:paraId="26E2EFD8" w14:textId="77777777" w:rsidR="00D0758D" w:rsidRPr="00B3650E" w:rsidRDefault="0089056E" w:rsidP="002D06B6">
                  <w:pPr>
                    <w:rPr>
                      <w:rFonts w:cs="Arial"/>
                      <w:sz w:val="20"/>
                    </w:rPr>
                  </w:pPr>
                  <w:sdt>
                    <w:sdtPr>
                      <w:rPr>
                        <w:rStyle w:val="Styleforproposalinputs"/>
                        <w:sz w:val="20"/>
                      </w:rPr>
                      <w:alias w:val="Text Box"/>
                      <w:tag w:val="Text Box"/>
                      <w:id w:val="-1737700149"/>
                      <w:placeholder>
                        <w:docPart w:val="547FE609207E47C599273DCACBA37B42"/>
                      </w:placeholder>
                    </w:sdtPr>
                    <w:sdtEndPr>
                      <w:rPr>
                        <w:rStyle w:val="DefaultParagraphFont"/>
                        <w:rFonts w:cs="Arial"/>
                        <w:color w:val="auto"/>
                      </w:rPr>
                    </w:sdtEndPr>
                    <w:sdtContent>
                      <w:sdt>
                        <w:sdtPr>
                          <w:rPr>
                            <w:rStyle w:val="Styleforproposalinputs10"/>
                          </w:rPr>
                          <w:alias w:val="Text Box"/>
                          <w:tag w:val="Text Box"/>
                          <w:id w:val="-386187649"/>
                          <w:placeholder>
                            <w:docPart w:val="7760AD00E71449DD96FE445FFDE1F22E"/>
                          </w:placeholder>
                          <w:showingPlcHdr/>
                        </w:sdtPr>
                        <w:sdtEndPr>
                          <w:rPr>
                            <w:rStyle w:val="DefaultParagraphFont"/>
                            <w:rFonts w:cs="Arial"/>
                            <w:color w:val="auto"/>
                            <w:sz w:val="24"/>
                          </w:rPr>
                        </w:sdtEndPr>
                        <w:sdtContent>
                          <w:r w:rsidR="00D0758D"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1491757221"/>
                  <w:placeholder>
                    <w:docPart w:val="4245FBBB234F4ED2A4582EF901656048"/>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6B17F2F4" w14:textId="77777777" w:rsidR="00D0758D" w:rsidRPr="00B3650E" w:rsidRDefault="00D0758D" w:rsidP="002D06B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940918631"/>
                  <w:placeholder>
                    <w:docPart w:val="9B829F17D2B24E2A9E4EA8EAB66C0C1D"/>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10D07168" w14:textId="77777777" w:rsidR="00D0758D" w:rsidRPr="00B3650E" w:rsidRDefault="00D0758D" w:rsidP="002D06B6">
                      <w:pPr>
                        <w:rPr>
                          <w:rFonts w:cs="Arial"/>
                          <w:sz w:val="20"/>
                        </w:rPr>
                      </w:pPr>
                      <w:r w:rsidRPr="00B3650E">
                        <w:rPr>
                          <w:rStyle w:val="PlaceholderText"/>
                          <w:rFonts w:cs="Arial"/>
                          <w:sz w:val="20"/>
                        </w:rPr>
                        <w:t>Choose an item.</w:t>
                      </w:r>
                    </w:p>
                  </w:tc>
                </w:sdtContent>
              </w:sdt>
              <w:tc>
                <w:tcPr>
                  <w:tcW w:w="858" w:type="pct"/>
                </w:tcPr>
                <w:p w14:paraId="279B5283" w14:textId="77777777" w:rsidR="00D0758D" w:rsidRPr="00B3650E" w:rsidRDefault="0089056E" w:rsidP="002D06B6">
                  <w:pPr>
                    <w:rPr>
                      <w:rFonts w:cs="Arial"/>
                      <w:sz w:val="20"/>
                    </w:rPr>
                  </w:pPr>
                  <w:sdt>
                    <w:sdtPr>
                      <w:rPr>
                        <w:rFonts w:cs="Arial"/>
                        <w:sz w:val="20"/>
                      </w:rPr>
                      <w:id w:val="1324544382"/>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Manpower</w:t>
                  </w:r>
                </w:p>
                <w:p w14:paraId="0CB93A1E" w14:textId="77777777" w:rsidR="00D0758D" w:rsidRPr="00B3650E" w:rsidRDefault="0089056E" w:rsidP="002D06B6">
                  <w:pPr>
                    <w:rPr>
                      <w:rFonts w:cs="Arial"/>
                      <w:sz w:val="20"/>
                    </w:rPr>
                  </w:pPr>
                  <w:sdt>
                    <w:sdtPr>
                      <w:rPr>
                        <w:rFonts w:cs="Arial"/>
                        <w:sz w:val="20"/>
                      </w:rPr>
                      <w:id w:val="-577831879"/>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Equipment / Software/</w:t>
                  </w:r>
                </w:p>
                <w:p w14:paraId="38F75229" w14:textId="77777777" w:rsidR="00D0758D" w:rsidRPr="00B3650E" w:rsidRDefault="0089056E" w:rsidP="002D06B6">
                  <w:pPr>
                    <w:rPr>
                      <w:rFonts w:cs="Arial"/>
                      <w:sz w:val="20"/>
                    </w:rPr>
                  </w:pPr>
                  <w:sdt>
                    <w:sdtPr>
                      <w:rPr>
                        <w:rFonts w:cs="Arial"/>
                        <w:sz w:val="20"/>
                      </w:rPr>
                      <w:id w:val="-2121441782"/>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Consumables</w:t>
                  </w:r>
                </w:p>
                <w:p w14:paraId="0317D0C1" w14:textId="77777777" w:rsidR="00D0758D" w:rsidRPr="00B3650E" w:rsidRDefault="0089056E" w:rsidP="002D06B6">
                  <w:pPr>
                    <w:rPr>
                      <w:rFonts w:cs="Arial"/>
                      <w:sz w:val="20"/>
                    </w:rPr>
                  </w:pPr>
                  <w:sdt>
                    <w:sdtPr>
                      <w:rPr>
                        <w:rFonts w:cs="Arial"/>
                        <w:sz w:val="20"/>
                      </w:rPr>
                      <w:id w:val="9882125"/>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Factory space /access to facilities</w:t>
                  </w:r>
                </w:p>
                <w:p w14:paraId="43B03822" w14:textId="77777777" w:rsidR="00D0758D" w:rsidRPr="00B3650E" w:rsidRDefault="0089056E" w:rsidP="002D06B6">
                  <w:pPr>
                    <w:rPr>
                      <w:rFonts w:cs="Arial"/>
                      <w:sz w:val="20"/>
                    </w:rPr>
                  </w:pPr>
                  <w:sdt>
                    <w:sdtPr>
                      <w:rPr>
                        <w:rFonts w:cs="Arial"/>
                        <w:sz w:val="20"/>
                      </w:rPr>
                      <w:id w:val="-1135403061"/>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Raw material / samples (e.g. waste)</w:t>
                  </w:r>
                </w:p>
              </w:tc>
              <w:tc>
                <w:tcPr>
                  <w:tcW w:w="899" w:type="pct"/>
                </w:tcPr>
                <w:p w14:paraId="5A6636C9" w14:textId="77777777" w:rsidR="00D0758D" w:rsidRPr="00B3650E" w:rsidRDefault="0089056E" w:rsidP="002D06B6">
                  <w:pPr>
                    <w:rPr>
                      <w:rFonts w:cs="Arial"/>
                      <w:sz w:val="20"/>
                    </w:rPr>
                  </w:pPr>
                  <w:sdt>
                    <w:sdtPr>
                      <w:rPr>
                        <w:rStyle w:val="Styleforproposalinputs"/>
                        <w:sz w:val="20"/>
                      </w:rPr>
                      <w:alias w:val="Text Box"/>
                      <w:tag w:val="Text Box"/>
                      <w:id w:val="409429892"/>
                      <w:placeholder>
                        <w:docPart w:val="15F137E2BD5D4561B1B85EFE57EDD5F3"/>
                      </w:placeholder>
                    </w:sdtPr>
                    <w:sdtEndPr>
                      <w:rPr>
                        <w:rStyle w:val="DefaultParagraphFont"/>
                        <w:rFonts w:cs="Arial"/>
                        <w:color w:val="auto"/>
                      </w:rPr>
                    </w:sdtEndPr>
                    <w:sdtContent>
                      <w:sdt>
                        <w:sdtPr>
                          <w:rPr>
                            <w:rStyle w:val="Styleforproposalinputs10"/>
                          </w:rPr>
                          <w:alias w:val="Text Box"/>
                          <w:tag w:val="Text Box"/>
                          <w:id w:val="-1831129264"/>
                          <w:placeholder>
                            <w:docPart w:val="0160799E90584796898C6D605FE9CEB7"/>
                          </w:placeholder>
                          <w:showingPlcHdr/>
                        </w:sdtPr>
                        <w:sdtEndPr>
                          <w:rPr>
                            <w:rStyle w:val="DefaultParagraphFont"/>
                            <w:rFonts w:cs="Arial"/>
                            <w:color w:val="auto"/>
                            <w:sz w:val="24"/>
                          </w:rPr>
                        </w:sdtEndPr>
                        <w:sdtContent>
                          <w:r w:rsidR="00D0758D" w:rsidRPr="00B3650E">
                            <w:rPr>
                              <w:rStyle w:val="PlaceholderText"/>
                              <w:rFonts w:cs="Arial"/>
                              <w:sz w:val="20"/>
                            </w:rPr>
                            <w:t>Click or tap here to enter text.</w:t>
                          </w:r>
                        </w:sdtContent>
                      </w:sdt>
                    </w:sdtContent>
                  </w:sdt>
                </w:p>
              </w:tc>
              <w:tc>
                <w:tcPr>
                  <w:tcW w:w="577" w:type="pct"/>
                </w:tcPr>
                <w:p w14:paraId="1E50A3F9" w14:textId="77777777" w:rsidR="00D0758D" w:rsidRPr="00B3650E" w:rsidRDefault="00D0758D" w:rsidP="002D06B6">
                  <w:pPr>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082655927"/>
                      <w:placeholder>
                        <w:docPart w:val="32C9A4841CB54173AB6686E58B126F1F"/>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16AF50F7" w14:textId="77777777" w:rsidR="00D0758D" w:rsidRPr="00B3650E" w:rsidRDefault="0089056E" w:rsidP="002D06B6">
                  <w:pPr>
                    <w:rPr>
                      <w:rFonts w:cs="Arial"/>
                      <w:sz w:val="20"/>
                    </w:rPr>
                  </w:pPr>
                  <w:sdt>
                    <w:sdtPr>
                      <w:rPr>
                        <w:rStyle w:val="Styleforproposalinputs"/>
                        <w:sz w:val="20"/>
                      </w:rPr>
                      <w:id w:val="389004754"/>
                      <w:placeholder>
                        <w:docPart w:val="95FA778CB475412882041E6853B2C78A"/>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D0758D" w:rsidRPr="00B3650E">
                        <w:rPr>
                          <w:rStyle w:val="PlaceholderText"/>
                          <w:rFonts w:cs="Arial"/>
                          <w:sz w:val="20"/>
                        </w:rPr>
                        <w:t>Click or tap to enter a date.</w:t>
                      </w:r>
                    </w:sdtContent>
                  </w:sdt>
                </w:p>
              </w:tc>
              <w:tc>
                <w:tcPr>
                  <w:tcW w:w="492" w:type="pct"/>
                </w:tcPr>
                <w:p w14:paraId="5EC1CE79" w14:textId="77777777" w:rsidR="00D0758D" w:rsidRPr="00B3650E" w:rsidRDefault="0089056E" w:rsidP="002D06B6">
                  <w:pPr>
                    <w:rPr>
                      <w:rFonts w:cs="Arial"/>
                      <w:sz w:val="20"/>
                    </w:rPr>
                  </w:pPr>
                  <w:sdt>
                    <w:sdtPr>
                      <w:rPr>
                        <w:rStyle w:val="Styleforproposalinputs"/>
                        <w:sz w:val="20"/>
                      </w:rPr>
                      <w:id w:val="-1818642906"/>
                      <w:placeholder>
                        <w:docPart w:val="64B42058152D4A6589CA504F91693881"/>
                      </w:placeholder>
                      <w:date>
                        <w:dateFormat w:val="d/M/yyyy"/>
                        <w:lid w:val="en-SG"/>
                        <w:storeMappedDataAs w:val="dateTime"/>
                        <w:calendar w:val="gregorian"/>
                      </w:date>
                    </w:sdtPr>
                    <w:sdtEndPr>
                      <w:rPr>
                        <w:rStyle w:val="PlaceholderText"/>
                        <w:rFonts w:cs="Arial"/>
                        <w:color w:val="808080"/>
                      </w:rPr>
                    </w:sdtEndPr>
                    <w:sdtContent>
                      <w:r w:rsidR="00D0758D" w:rsidRPr="00B3650E">
                        <w:rPr>
                          <w:rStyle w:val="PlaceholderText"/>
                          <w:rFonts w:cs="Arial"/>
                          <w:sz w:val="20"/>
                        </w:rPr>
                        <w:t>Click or tap to enter a date.</w:t>
                      </w:r>
                    </w:sdtContent>
                  </w:sdt>
                </w:p>
              </w:tc>
            </w:tr>
            <w:permStart w:id="524038461" w:edGrp="everyone" w:colFirst="0" w:colLast="0"/>
            <w:permStart w:id="149910825" w:edGrp="everyone" w:colFirst="1" w:colLast="1"/>
            <w:permStart w:id="1327786226" w:edGrp="everyone" w:colFirst="2" w:colLast="2"/>
            <w:permStart w:id="1906399971" w:edGrp="everyone" w:colFirst="3" w:colLast="3"/>
            <w:permStart w:id="1803054700" w:edGrp="everyone" w:colFirst="4" w:colLast="4"/>
            <w:permStart w:id="2017408903" w:edGrp="everyone" w:colFirst="5" w:colLast="5"/>
            <w:permStart w:id="1329154287" w:edGrp="everyone" w:colFirst="6" w:colLast="6"/>
            <w:permStart w:id="1091009509" w:edGrp="everyone" w:colFirst="7" w:colLast="7"/>
            <w:permEnd w:id="843602237"/>
            <w:permEnd w:id="1919430715"/>
            <w:permEnd w:id="1741569931"/>
            <w:permEnd w:id="250548258"/>
            <w:permEnd w:id="1231953326"/>
            <w:permEnd w:id="1938637757"/>
            <w:permEnd w:id="1276004021"/>
            <w:permEnd w:id="417401699"/>
            <w:tr w:rsidR="00D0758D" w:rsidRPr="00B3650E" w14:paraId="57F5D353" w14:textId="77777777" w:rsidTr="002D06B6">
              <w:trPr>
                <w:trHeight w:val="213"/>
              </w:trPr>
              <w:tc>
                <w:tcPr>
                  <w:tcW w:w="620" w:type="pct"/>
                </w:tcPr>
                <w:p w14:paraId="3E4535E2" w14:textId="77777777" w:rsidR="00D0758D" w:rsidRPr="00B3650E" w:rsidRDefault="0089056E" w:rsidP="002D06B6">
                  <w:pPr>
                    <w:rPr>
                      <w:rFonts w:cs="Arial"/>
                      <w:sz w:val="20"/>
                    </w:rPr>
                  </w:pPr>
                  <w:sdt>
                    <w:sdtPr>
                      <w:rPr>
                        <w:rStyle w:val="Styleforproposalinputs"/>
                        <w:sz w:val="20"/>
                      </w:rPr>
                      <w:alias w:val="Text Box"/>
                      <w:tag w:val="Text Box"/>
                      <w:id w:val="1001699143"/>
                      <w:placeholder>
                        <w:docPart w:val="A19775D460644D5C8851BF22FCA1E47A"/>
                      </w:placeholder>
                    </w:sdtPr>
                    <w:sdtEndPr>
                      <w:rPr>
                        <w:rStyle w:val="DefaultParagraphFont"/>
                        <w:rFonts w:cs="Arial"/>
                        <w:color w:val="auto"/>
                      </w:rPr>
                    </w:sdtEndPr>
                    <w:sdtContent>
                      <w:sdt>
                        <w:sdtPr>
                          <w:rPr>
                            <w:rStyle w:val="Styleforproposalinputs10"/>
                          </w:rPr>
                          <w:alias w:val="Text Box"/>
                          <w:tag w:val="Text Box"/>
                          <w:id w:val="2104304431"/>
                          <w:placeholder>
                            <w:docPart w:val="D25C496DEE784F29949F50DF8DD2C443"/>
                          </w:placeholder>
                          <w:showingPlcHdr/>
                        </w:sdtPr>
                        <w:sdtEndPr>
                          <w:rPr>
                            <w:rStyle w:val="DefaultParagraphFont"/>
                            <w:rFonts w:cs="Arial"/>
                            <w:color w:val="auto"/>
                            <w:sz w:val="24"/>
                          </w:rPr>
                        </w:sdtEndPr>
                        <w:sdtContent>
                          <w:r w:rsidR="00D0758D"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1057853634"/>
                  <w:placeholder>
                    <w:docPart w:val="C42363802A054A4A83A715E6C36930C0"/>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0030EB4F" w14:textId="77777777" w:rsidR="00D0758D" w:rsidRPr="00B3650E" w:rsidRDefault="00D0758D" w:rsidP="002D06B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702015621"/>
                  <w:placeholder>
                    <w:docPart w:val="A74E7C3B4B6B41DC87C60354B79EC2BD"/>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6FBFDEC2" w14:textId="77777777" w:rsidR="00D0758D" w:rsidRPr="00B3650E" w:rsidRDefault="00D0758D" w:rsidP="002D06B6">
                      <w:pPr>
                        <w:rPr>
                          <w:rFonts w:cs="Arial"/>
                          <w:sz w:val="20"/>
                        </w:rPr>
                      </w:pPr>
                      <w:r w:rsidRPr="00B3650E">
                        <w:rPr>
                          <w:rStyle w:val="PlaceholderText"/>
                          <w:rFonts w:cs="Arial"/>
                          <w:sz w:val="20"/>
                        </w:rPr>
                        <w:t>Choose an item.</w:t>
                      </w:r>
                    </w:p>
                  </w:tc>
                </w:sdtContent>
              </w:sdt>
              <w:tc>
                <w:tcPr>
                  <w:tcW w:w="858" w:type="pct"/>
                </w:tcPr>
                <w:p w14:paraId="2ED1A700" w14:textId="77777777" w:rsidR="00D0758D" w:rsidRPr="00B3650E" w:rsidRDefault="0089056E" w:rsidP="002D06B6">
                  <w:pPr>
                    <w:rPr>
                      <w:rFonts w:cs="Arial"/>
                      <w:sz w:val="20"/>
                    </w:rPr>
                  </w:pPr>
                  <w:sdt>
                    <w:sdtPr>
                      <w:rPr>
                        <w:rFonts w:cs="Arial"/>
                        <w:sz w:val="20"/>
                      </w:rPr>
                      <w:id w:val="355932226"/>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Manpower</w:t>
                  </w:r>
                </w:p>
                <w:p w14:paraId="3C0069DE" w14:textId="77777777" w:rsidR="00D0758D" w:rsidRPr="00B3650E" w:rsidRDefault="0089056E" w:rsidP="002D06B6">
                  <w:pPr>
                    <w:rPr>
                      <w:rFonts w:cs="Arial"/>
                      <w:sz w:val="20"/>
                    </w:rPr>
                  </w:pPr>
                  <w:sdt>
                    <w:sdtPr>
                      <w:rPr>
                        <w:rFonts w:cs="Arial"/>
                        <w:sz w:val="20"/>
                      </w:rPr>
                      <w:id w:val="-205875879"/>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Equipment / Software/</w:t>
                  </w:r>
                </w:p>
                <w:p w14:paraId="76EA2C55" w14:textId="77777777" w:rsidR="00D0758D" w:rsidRPr="00B3650E" w:rsidRDefault="0089056E" w:rsidP="002D06B6">
                  <w:pPr>
                    <w:rPr>
                      <w:rFonts w:cs="Arial"/>
                      <w:sz w:val="20"/>
                    </w:rPr>
                  </w:pPr>
                  <w:sdt>
                    <w:sdtPr>
                      <w:rPr>
                        <w:rFonts w:cs="Arial"/>
                        <w:sz w:val="20"/>
                      </w:rPr>
                      <w:id w:val="-611596524"/>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Consumables</w:t>
                  </w:r>
                </w:p>
                <w:p w14:paraId="10B3AC0C" w14:textId="77777777" w:rsidR="00D0758D" w:rsidRPr="00B3650E" w:rsidRDefault="0089056E" w:rsidP="002D06B6">
                  <w:pPr>
                    <w:rPr>
                      <w:rFonts w:cs="Arial"/>
                      <w:sz w:val="20"/>
                    </w:rPr>
                  </w:pPr>
                  <w:sdt>
                    <w:sdtPr>
                      <w:rPr>
                        <w:rFonts w:cs="Arial"/>
                        <w:sz w:val="20"/>
                      </w:rPr>
                      <w:id w:val="-1477986815"/>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Factory space /access to facilities</w:t>
                  </w:r>
                </w:p>
                <w:p w14:paraId="57DC02E1" w14:textId="77777777" w:rsidR="00D0758D" w:rsidRPr="00B3650E" w:rsidRDefault="0089056E" w:rsidP="002D06B6">
                  <w:pPr>
                    <w:rPr>
                      <w:rFonts w:cs="Arial"/>
                      <w:sz w:val="20"/>
                    </w:rPr>
                  </w:pPr>
                  <w:sdt>
                    <w:sdtPr>
                      <w:rPr>
                        <w:rFonts w:cs="Arial"/>
                        <w:sz w:val="20"/>
                      </w:rPr>
                      <w:id w:val="-1626847323"/>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Raw material / samples (e.g. waste)</w:t>
                  </w:r>
                </w:p>
              </w:tc>
              <w:tc>
                <w:tcPr>
                  <w:tcW w:w="899" w:type="pct"/>
                </w:tcPr>
                <w:p w14:paraId="2E674642" w14:textId="77777777" w:rsidR="00D0758D" w:rsidRPr="00B3650E" w:rsidRDefault="0089056E" w:rsidP="002D06B6">
                  <w:pPr>
                    <w:rPr>
                      <w:rFonts w:cs="Arial"/>
                      <w:sz w:val="20"/>
                    </w:rPr>
                  </w:pPr>
                  <w:sdt>
                    <w:sdtPr>
                      <w:rPr>
                        <w:rStyle w:val="Styleforproposalinputs"/>
                        <w:sz w:val="20"/>
                      </w:rPr>
                      <w:alias w:val="Text Box"/>
                      <w:tag w:val="Text Box"/>
                      <w:id w:val="-343008636"/>
                      <w:placeholder>
                        <w:docPart w:val="311DE1DE3DB64DFFBE80CC3987F13B16"/>
                      </w:placeholder>
                    </w:sdtPr>
                    <w:sdtEndPr>
                      <w:rPr>
                        <w:rStyle w:val="DefaultParagraphFont"/>
                        <w:rFonts w:cs="Arial"/>
                        <w:color w:val="auto"/>
                      </w:rPr>
                    </w:sdtEndPr>
                    <w:sdtContent>
                      <w:sdt>
                        <w:sdtPr>
                          <w:rPr>
                            <w:rStyle w:val="Styleforproposalinputs10"/>
                          </w:rPr>
                          <w:alias w:val="Text Box"/>
                          <w:tag w:val="Text Box"/>
                          <w:id w:val="-2046745411"/>
                          <w:placeholder>
                            <w:docPart w:val="D7957B27E33B423194C167E20BF1F5D2"/>
                          </w:placeholder>
                          <w:showingPlcHdr/>
                        </w:sdtPr>
                        <w:sdtEndPr>
                          <w:rPr>
                            <w:rStyle w:val="DefaultParagraphFont"/>
                            <w:rFonts w:cs="Arial"/>
                            <w:color w:val="auto"/>
                            <w:sz w:val="24"/>
                          </w:rPr>
                        </w:sdtEndPr>
                        <w:sdtContent>
                          <w:r w:rsidR="00D0758D" w:rsidRPr="00B3650E">
                            <w:rPr>
                              <w:rStyle w:val="PlaceholderText"/>
                              <w:rFonts w:cs="Arial"/>
                              <w:sz w:val="20"/>
                            </w:rPr>
                            <w:t>Click or tap here to enter text.</w:t>
                          </w:r>
                        </w:sdtContent>
                      </w:sdt>
                    </w:sdtContent>
                  </w:sdt>
                </w:p>
              </w:tc>
              <w:tc>
                <w:tcPr>
                  <w:tcW w:w="577" w:type="pct"/>
                </w:tcPr>
                <w:p w14:paraId="4AFF279F" w14:textId="77777777" w:rsidR="00D0758D" w:rsidRPr="00B3650E" w:rsidRDefault="00D0758D" w:rsidP="002D06B6">
                  <w:pPr>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964149215"/>
                      <w:placeholder>
                        <w:docPart w:val="5CFFAA5F13EA45338CE9FC1E3EC4EEA7"/>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399FC9D7" w14:textId="77777777" w:rsidR="00D0758D" w:rsidRPr="00B3650E" w:rsidRDefault="0089056E" w:rsidP="002D06B6">
                  <w:pPr>
                    <w:rPr>
                      <w:rFonts w:cs="Arial"/>
                      <w:sz w:val="20"/>
                    </w:rPr>
                  </w:pPr>
                  <w:sdt>
                    <w:sdtPr>
                      <w:rPr>
                        <w:rStyle w:val="Styleforproposalinputs"/>
                        <w:sz w:val="20"/>
                      </w:rPr>
                      <w:id w:val="1795089975"/>
                      <w:placeholder>
                        <w:docPart w:val="C9F191D8AE9D449B93AE6C2E5B53AE47"/>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D0758D" w:rsidRPr="00B3650E">
                        <w:rPr>
                          <w:rStyle w:val="PlaceholderText"/>
                          <w:rFonts w:cs="Arial"/>
                          <w:sz w:val="20"/>
                        </w:rPr>
                        <w:t>Click or tap to enter a date.</w:t>
                      </w:r>
                    </w:sdtContent>
                  </w:sdt>
                </w:p>
              </w:tc>
              <w:tc>
                <w:tcPr>
                  <w:tcW w:w="492" w:type="pct"/>
                </w:tcPr>
                <w:p w14:paraId="420F1718" w14:textId="77777777" w:rsidR="00D0758D" w:rsidRPr="00B3650E" w:rsidRDefault="0089056E" w:rsidP="002D06B6">
                  <w:pPr>
                    <w:rPr>
                      <w:rFonts w:cs="Arial"/>
                      <w:sz w:val="20"/>
                    </w:rPr>
                  </w:pPr>
                  <w:sdt>
                    <w:sdtPr>
                      <w:rPr>
                        <w:rStyle w:val="Styleforproposalinputs"/>
                        <w:sz w:val="20"/>
                      </w:rPr>
                      <w:id w:val="-910774287"/>
                      <w:placeholder>
                        <w:docPart w:val="40E7A06523D04A4DBDAF9C9869A7DC6F"/>
                      </w:placeholder>
                      <w:date>
                        <w:dateFormat w:val="d/M/yyyy"/>
                        <w:lid w:val="en-SG"/>
                        <w:storeMappedDataAs w:val="dateTime"/>
                        <w:calendar w:val="gregorian"/>
                      </w:date>
                    </w:sdtPr>
                    <w:sdtEndPr>
                      <w:rPr>
                        <w:rStyle w:val="PlaceholderText"/>
                        <w:rFonts w:cs="Arial"/>
                        <w:color w:val="808080"/>
                      </w:rPr>
                    </w:sdtEndPr>
                    <w:sdtContent>
                      <w:r w:rsidR="00D0758D" w:rsidRPr="00B3650E">
                        <w:rPr>
                          <w:rStyle w:val="PlaceholderText"/>
                          <w:rFonts w:cs="Arial"/>
                          <w:sz w:val="20"/>
                        </w:rPr>
                        <w:t>Click or tap to enter a date.</w:t>
                      </w:r>
                    </w:sdtContent>
                  </w:sdt>
                </w:p>
              </w:tc>
            </w:tr>
            <w:permStart w:id="606040832" w:edGrp="everyone" w:colFirst="0" w:colLast="0"/>
            <w:permStart w:id="786005298" w:edGrp="everyone" w:colFirst="1" w:colLast="1"/>
            <w:permStart w:id="2035812658" w:edGrp="everyone" w:colFirst="2" w:colLast="2"/>
            <w:permStart w:id="770993850" w:edGrp="everyone" w:colFirst="3" w:colLast="3"/>
            <w:permStart w:id="129241902" w:edGrp="everyone" w:colFirst="4" w:colLast="4"/>
            <w:permStart w:id="726612202" w:edGrp="everyone" w:colFirst="5" w:colLast="5"/>
            <w:permStart w:id="13773049" w:edGrp="everyone" w:colFirst="6" w:colLast="6"/>
            <w:permStart w:id="1371747479" w:edGrp="everyone" w:colFirst="7" w:colLast="7"/>
            <w:permEnd w:id="524038461"/>
            <w:permEnd w:id="149910825"/>
            <w:permEnd w:id="1327786226"/>
            <w:permEnd w:id="1906399971"/>
            <w:permEnd w:id="1803054700"/>
            <w:permEnd w:id="2017408903"/>
            <w:permEnd w:id="1329154287"/>
            <w:permEnd w:id="1091009509"/>
            <w:tr w:rsidR="00D0758D" w:rsidRPr="00B3650E" w14:paraId="706D9275" w14:textId="77777777" w:rsidTr="002D06B6">
              <w:trPr>
                <w:trHeight w:val="213"/>
              </w:trPr>
              <w:tc>
                <w:tcPr>
                  <w:tcW w:w="620" w:type="pct"/>
                </w:tcPr>
                <w:p w14:paraId="0CB90EAB" w14:textId="77777777" w:rsidR="00D0758D" w:rsidRPr="00B3650E" w:rsidRDefault="0089056E" w:rsidP="002D06B6">
                  <w:pPr>
                    <w:rPr>
                      <w:rFonts w:cs="Arial"/>
                      <w:sz w:val="20"/>
                    </w:rPr>
                  </w:pPr>
                  <w:sdt>
                    <w:sdtPr>
                      <w:rPr>
                        <w:rStyle w:val="Styleforproposalinputs"/>
                        <w:sz w:val="20"/>
                      </w:rPr>
                      <w:alias w:val="Text Box"/>
                      <w:tag w:val="Text Box"/>
                      <w:id w:val="-176122874"/>
                      <w:placeholder>
                        <w:docPart w:val="7CC8822A0DDA4F3AAD34F8CDB3424602"/>
                      </w:placeholder>
                    </w:sdtPr>
                    <w:sdtEndPr>
                      <w:rPr>
                        <w:rStyle w:val="DefaultParagraphFont"/>
                        <w:rFonts w:cs="Arial"/>
                        <w:color w:val="auto"/>
                      </w:rPr>
                    </w:sdtEndPr>
                    <w:sdtContent>
                      <w:sdt>
                        <w:sdtPr>
                          <w:rPr>
                            <w:rStyle w:val="Styleforproposalinputs10"/>
                          </w:rPr>
                          <w:alias w:val="Text Box"/>
                          <w:tag w:val="Text Box"/>
                          <w:id w:val="448676457"/>
                          <w:placeholder>
                            <w:docPart w:val="8D185C67511248868183DB7F9B336B72"/>
                          </w:placeholder>
                          <w:showingPlcHdr/>
                        </w:sdtPr>
                        <w:sdtEndPr>
                          <w:rPr>
                            <w:rStyle w:val="DefaultParagraphFont"/>
                            <w:rFonts w:cs="Arial"/>
                            <w:color w:val="auto"/>
                            <w:sz w:val="24"/>
                          </w:rPr>
                        </w:sdtEndPr>
                        <w:sdtContent>
                          <w:r w:rsidR="00D0758D" w:rsidRPr="00B3650E">
                            <w:rPr>
                              <w:rStyle w:val="PlaceholderText"/>
                              <w:rFonts w:cs="Arial"/>
                              <w:sz w:val="20"/>
                            </w:rPr>
                            <w:t>Click or tap here to enter text.</w:t>
                          </w:r>
                        </w:sdtContent>
                      </w:sdt>
                    </w:sdtContent>
                  </w:sdt>
                </w:p>
              </w:tc>
              <w:sdt>
                <w:sdtPr>
                  <w:rPr>
                    <w:rStyle w:val="Styleforproposalinputs10"/>
                  </w:rPr>
                  <w:alias w:val="Type of support"/>
                  <w:tag w:val="Type of support"/>
                  <w:id w:val="493148692"/>
                  <w:placeholder>
                    <w:docPart w:val="22168005AC52405CA27D2789D1890E43"/>
                  </w:placeholder>
                  <w:showingPlcHdr/>
                  <w:dropDownList>
                    <w:listItem w:value="Choose an item."/>
                    <w:listItem w:displayText="In-Kind Contribution" w:value="In-Kind Contribution"/>
                    <w:listItem w:displayText="Cash contribution" w:value="Cash contribution"/>
                  </w:dropDownList>
                </w:sdtPr>
                <w:sdtEndPr>
                  <w:rPr>
                    <w:rStyle w:val="DefaultParagraphFont"/>
                    <w:rFonts w:cs="Arial"/>
                    <w:color w:val="auto"/>
                    <w:sz w:val="24"/>
                  </w:rPr>
                </w:sdtEndPr>
                <w:sdtContent>
                  <w:tc>
                    <w:tcPr>
                      <w:tcW w:w="475" w:type="pct"/>
                    </w:tcPr>
                    <w:p w14:paraId="32745EBC" w14:textId="77777777" w:rsidR="00D0758D" w:rsidRPr="00B3650E" w:rsidRDefault="00D0758D" w:rsidP="002D06B6">
                      <w:pPr>
                        <w:rPr>
                          <w:rFonts w:cs="Arial"/>
                          <w:sz w:val="20"/>
                        </w:rPr>
                      </w:pPr>
                      <w:r w:rsidRPr="00B3650E">
                        <w:rPr>
                          <w:rStyle w:val="PlaceholderText"/>
                          <w:rFonts w:cs="Arial"/>
                          <w:sz w:val="20"/>
                        </w:rPr>
                        <w:t>Choose an item.</w:t>
                      </w:r>
                    </w:p>
                  </w:tc>
                </w:sdtContent>
              </w:sdt>
              <w:sdt>
                <w:sdtPr>
                  <w:rPr>
                    <w:rStyle w:val="Styleforproposalinputs10"/>
                  </w:rPr>
                  <w:alias w:val="Role in project_2"/>
                  <w:tag w:val="Role in project_2"/>
                  <w:id w:val="511807174"/>
                  <w:placeholder>
                    <w:docPart w:val="7EDCA260FEB546F5AA6834EED1D7A4FD"/>
                  </w:placeholder>
                  <w:showingPlcHdr/>
                  <w:dropDownList>
                    <w:listItem w:value="Choose an item."/>
                    <w:listItem w:displayText="Applicant (Host Institute)" w:value="Applicant (Host Institute)"/>
                    <w:listItem w:displayText="Applicant (Partner Institute)" w:value="Applicant (Partner Institute)"/>
                    <w:listItem w:displayText="Industry collaborator" w:value="Industry collaborator"/>
                    <w:listItem w:displayText="Research collaborator" w:value="Research collaborator"/>
                  </w:dropDownList>
                </w:sdtPr>
                <w:sdtEndPr>
                  <w:rPr>
                    <w:rStyle w:val="DefaultParagraphFont"/>
                    <w:rFonts w:cs="Arial"/>
                    <w:color w:val="auto"/>
                    <w:sz w:val="24"/>
                  </w:rPr>
                </w:sdtEndPr>
                <w:sdtContent>
                  <w:tc>
                    <w:tcPr>
                      <w:tcW w:w="567" w:type="pct"/>
                    </w:tcPr>
                    <w:p w14:paraId="35631702" w14:textId="77777777" w:rsidR="00D0758D" w:rsidRPr="00B3650E" w:rsidRDefault="00D0758D" w:rsidP="002D06B6">
                      <w:pPr>
                        <w:rPr>
                          <w:rFonts w:cs="Arial"/>
                          <w:sz w:val="20"/>
                        </w:rPr>
                      </w:pPr>
                      <w:r w:rsidRPr="00B3650E">
                        <w:rPr>
                          <w:rStyle w:val="PlaceholderText"/>
                          <w:rFonts w:cs="Arial"/>
                          <w:sz w:val="20"/>
                        </w:rPr>
                        <w:t>Choose an item.</w:t>
                      </w:r>
                    </w:p>
                  </w:tc>
                </w:sdtContent>
              </w:sdt>
              <w:tc>
                <w:tcPr>
                  <w:tcW w:w="858" w:type="pct"/>
                </w:tcPr>
                <w:p w14:paraId="357670DC" w14:textId="77777777" w:rsidR="00D0758D" w:rsidRPr="00B3650E" w:rsidRDefault="0089056E" w:rsidP="002D06B6">
                  <w:pPr>
                    <w:rPr>
                      <w:rFonts w:cs="Arial"/>
                      <w:sz w:val="20"/>
                    </w:rPr>
                  </w:pPr>
                  <w:sdt>
                    <w:sdtPr>
                      <w:rPr>
                        <w:rFonts w:cs="Arial"/>
                        <w:sz w:val="20"/>
                      </w:rPr>
                      <w:id w:val="-2132535662"/>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Manpower</w:t>
                  </w:r>
                </w:p>
                <w:p w14:paraId="1BD46631" w14:textId="77777777" w:rsidR="00D0758D" w:rsidRPr="00B3650E" w:rsidRDefault="0089056E" w:rsidP="002D06B6">
                  <w:pPr>
                    <w:rPr>
                      <w:rFonts w:cs="Arial"/>
                      <w:sz w:val="20"/>
                    </w:rPr>
                  </w:pPr>
                  <w:sdt>
                    <w:sdtPr>
                      <w:rPr>
                        <w:rFonts w:cs="Arial"/>
                        <w:sz w:val="20"/>
                      </w:rPr>
                      <w:id w:val="738514987"/>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Equipment / Software/</w:t>
                  </w:r>
                </w:p>
                <w:p w14:paraId="3E61171B" w14:textId="77777777" w:rsidR="00D0758D" w:rsidRPr="00B3650E" w:rsidRDefault="0089056E" w:rsidP="002D06B6">
                  <w:pPr>
                    <w:rPr>
                      <w:rFonts w:cs="Arial"/>
                      <w:sz w:val="20"/>
                    </w:rPr>
                  </w:pPr>
                  <w:sdt>
                    <w:sdtPr>
                      <w:rPr>
                        <w:rFonts w:cs="Arial"/>
                        <w:sz w:val="20"/>
                      </w:rPr>
                      <w:id w:val="1162730607"/>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Consumables</w:t>
                  </w:r>
                </w:p>
                <w:p w14:paraId="2DC02E37" w14:textId="77777777" w:rsidR="00D0758D" w:rsidRPr="00B3650E" w:rsidRDefault="0089056E" w:rsidP="002D06B6">
                  <w:pPr>
                    <w:rPr>
                      <w:rFonts w:cs="Arial"/>
                      <w:sz w:val="20"/>
                    </w:rPr>
                  </w:pPr>
                  <w:sdt>
                    <w:sdtPr>
                      <w:rPr>
                        <w:rFonts w:cs="Arial"/>
                        <w:sz w:val="20"/>
                      </w:rPr>
                      <w:id w:val="-426195808"/>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Factory space /access to facilities</w:t>
                  </w:r>
                </w:p>
                <w:p w14:paraId="40B9D1CA" w14:textId="77777777" w:rsidR="00D0758D" w:rsidRPr="00B3650E" w:rsidRDefault="0089056E" w:rsidP="002D06B6">
                  <w:pPr>
                    <w:rPr>
                      <w:rFonts w:cs="Arial"/>
                      <w:sz w:val="20"/>
                    </w:rPr>
                  </w:pPr>
                  <w:sdt>
                    <w:sdtPr>
                      <w:rPr>
                        <w:rFonts w:cs="Arial"/>
                        <w:sz w:val="20"/>
                      </w:rPr>
                      <w:id w:val="-1572423914"/>
                      <w14:checkbox>
                        <w14:checked w14:val="0"/>
                        <w14:checkedState w14:val="2612" w14:font="MS Gothic"/>
                        <w14:uncheckedState w14:val="2610" w14:font="MS Gothic"/>
                      </w14:checkbox>
                    </w:sdtPr>
                    <w:sdtEndPr/>
                    <w:sdtContent>
                      <w:r w:rsidR="00D0758D" w:rsidRPr="00B3650E">
                        <w:rPr>
                          <w:rFonts w:ascii="Segoe UI Symbol" w:eastAsia="MS Gothic" w:hAnsi="Segoe UI Symbol" w:cs="Segoe UI Symbol"/>
                          <w:sz w:val="20"/>
                        </w:rPr>
                        <w:t>☐</w:t>
                      </w:r>
                    </w:sdtContent>
                  </w:sdt>
                  <w:r w:rsidR="00D0758D" w:rsidRPr="00B3650E">
                    <w:rPr>
                      <w:rFonts w:cs="Arial"/>
                      <w:sz w:val="20"/>
                    </w:rPr>
                    <w:t>Raw material / samples (e.g. waste)</w:t>
                  </w:r>
                </w:p>
              </w:tc>
              <w:tc>
                <w:tcPr>
                  <w:tcW w:w="899" w:type="pct"/>
                </w:tcPr>
                <w:p w14:paraId="33B21C1C" w14:textId="77777777" w:rsidR="00D0758D" w:rsidRPr="00B3650E" w:rsidRDefault="0089056E" w:rsidP="002D06B6">
                  <w:pPr>
                    <w:rPr>
                      <w:rFonts w:cs="Arial"/>
                      <w:sz w:val="20"/>
                    </w:rPr>
                  </w:pPr>
                  <w:sdt>
                    <w:sdtPr>
                      <w:rPr>
                        <w:rStyle w:val="Styleforproposalinputs"/>
                        <w:sz w:val="20"/>
                      </w:rPr>
                      <w:alias w:val="Text Box"/>
                      <w:tag w:val="Text Box"/>
                      <w:id w:val="-64035000"/>
                      <w:placeholder>
                        <w:docPart w:val="2270CE0CA21A4EDC88F15C047CEC96AC"/>
                      </w:placeholder>
                    </w:sdtPr>
                    <w:sdtEndPr>
                      <w:rPr>
                        <w:rStyle w:val="DefaultParagraphFont"/>
                        <w:rFonts w:cs="Arial"/>
                        <w:color w:val="auto"/>
                      </w:rPr>
                    </w:sdtEndPr>
                    <w:sdtContent>
                      <w:sdt>
                        <w:sdtPr>
                          <w:rPr>
                            <w:rStyle w:val="Styleforproposalinputs10"/>
                          </w:rPr>
                          <w:alias w:val="Text Box"/>
                          <w:tag w:val="Text Box"/>
                          <w:id w:val="269363341"/>
                          <w:placeholder>
                            <w:docPart w:val="0D24519BBD7642E0A1C447F0CBEE8761"/>
                          </w:placeholder>
                          <w:showingPlcHdr/>
                        </w:sdtPr>
                        <w:sdtEndPr>
                          <w:rPr>
                            <w:rStyle w:val="DefaultParagraphFont"/>
                            <w:rFonts w:cs="Arial"/>
                            <w:color w:val="auto"/>
                            <w:sz w:val="24"/>
                          </w:rPr>
                        </w:sdtEndPr>
                        <w:sdtContent>
                          <w:r w:rsidR="00D0758D" w:rsidRPr="00B3650E">
                            <w:rPr>
                              <w:rStyle w:val="PlaceholderText"/>
                              <w:rFonts w:cs="Arial"/>
                              <w:sz w:val="20"/>
                            </w:rPr>
                            <w:t>Click or tap here to enter text.</w:t>
                          </w:r>
                        </w:sdtContent>
                      </w:sdt>
                    </w:sdtContent>
                  </w:sdt>
                </w:p>
              </w:tc>
              <w:tc>
                <w:tcPr>
                  <w:tcW w:w="577" w:type="pct"/>
                </w:tcPr>
                <w:p w14:paraId="52ED1CF6" w14:textId="77777777" w:rsidR="00D0758D" w:rsidRPr="00B3650E" w:rsidRDefault="00D0758D" w:rsidP="002D06B6">
                  <w:pPr>
                    <w:rPr>
                      <w:rFonts w:cs="Arial"/>
                      <w:sz w:val="20"/>
                    </w:rPr>
                  </w:pPr>
                  <w:r w:rsidRPr="00B3650E">
                    <w:rPr>
                      <w:rFonts w:eastAsia="Times New Roman" w:cs="Arial"/>
                      <w:sz w:val="20"/>
                      <w:lang w:val="en-GB" w:eastAsia="en-GB"/>
                    </w:rPr>
                    <w:t>$</w:t>
                  </w:r>
                  <w:r w:rsidRPr="00B3650E">
                    <w:rPr>
                      <w:rStyle w:val="HeaderChar"/>
                      <w:sz w:val="20"/>
                    </w:rPr>
                    <w:t xml:space="preserve"> </w:t>
                  </w:r>
                  <w:sdt>
                    <w:sdtPr>
                      <w:rPr>
                        <w:rStyle w:val="Styleforproposalinputs10"/>
                      </w:rPr>
                      <w:alias w:val="$"/>
                      <w:tag w:val="$"/>
                      <w:id w:val="-1529172389"/>
                      <w:placeholder>
                        <w:docPart w:val="EE33ACFA85BF428E94D1991A941F151D"/>
                      </w:placeholder>
                      <w:showingPlcHdr/>
                      <w:text/>
                    </w:sdtPr>
                    <w:sdtEndPr>
                      <w:rPr>
                        <w:rStyle w:val="DefaultParagraphFont"/>
                        <w:rFonts w:eastAsia="Times New Roman" w:cs="Arial"/>
                        <w:color w:val="auto"/>
                        <w:sz w:val="24"/>
                        <w:lang w:val="en-GB" w:eastAsia="en-GB"/>
                      </w:rPr>
                    </w:sdtEndPr>
                    <w:sdtContent>
                      <w:proofErr w:type="gramStart"/>
                      <w:r w:rsidRPr="00B3650E">
                        <w:rPr>
                          <w:rStyle w:val="PlaceholderText"/>
                          <w:rFonts w:cs="Arial"/>
                          <w:sz w:val="20"/>
                        </w:rPr>
                        <w:t>X,XXX</w:t>
                      </w:r>
                      <w:proofErr w:type="gramEnd"/>
                      <w:r w:rsidRPr="00B3650E">
                        <w:rPr>
                          <w:rStyle w:val="PlaceholderText"/>
                          <w:rFonts w:cs="Arial"/>
                          <w:sz w:val="20"/>
                        </w:rPr>
                        <w:t>,XXX</w:t>
                      </w:r>
                    </w:sdtContent>
                  </w:sdt>
                </w:p>
              </w:tc>
              <w:tc>
                <w:tcPr>
                  <w:tcW w:w="511" w:type="pct"/>
                </w:tcPr>
                <w:p w14:paraId="6D7CEB72" w14:textId="77777777" w:rsidR="00D0758D" w:rsidRPr="00B3650E" w:rsidRDefault="0089056E" w:rsidP="002D06B6">
                  <w:pPr>
                    <w:rPr>
                      <w:rFonts w:cs="Arial"/>
                      <w:sz w:val="20"/>
                    </w:rPr>
                  </w:pPr>
                  <w:sdt>
                    <w:sdtPr>
                      <w:rPr>
                        <w:rStyle w:val="Styleforproposalinputs"/>
                        <w:sz w:val="20"/>
                      </w:rPr>
                      <w:id w:val="-1159837519"/>
                      <w:placeholder>
                        <w:docPart w:val="6D45AA34E9AD4DE396CE897D2DED8409"/>
                      </w:placeholder>
                      <w:showingPlcHdr/>
                      <w:date w:fullDate="2023-06-14T00:00:00Z">
                        <w:dateFormat w:val="d/M/yyyy"/>
                        <w:lid w:val="en-SG"/>
                        <w:storeMappedDataAs w:val="dateTime"/>
                        <w:calendar w:val="gregorian"/>
                      </w:date>
                    </w:sdtPr>
                    <w:sdtEndPr>
                      <w:rPr>
                        <w:rStyle w:val="DefaultParagraphFont"/>
                        <w:rFonts w:eastAsia="Times New Roman" w:cs="Arial"/>
                        <w:color w:val="auto"/>
                        <w:lang w:eastAsia="en-GB"/>
                      </w:rPr>
                    </w:sdtEndPr>
                    <w:sdtContent>
                      <w:r w:rsidR="00D0758D" w:rsidRPr="00B3650E">
                        <w:rPr>
                          <w:rStyle w:val="PlaceholderText"/>
                          <w:rFonts w:cs="Arial"/>
                          <w:sz w:val="20"/>
                        </w:rPr>
                        <w:t>Click or tap to enter a date.</w:t>
                      </w:r>
                    </w:sdtContent>
                  </w:sdt>
                </w:p>
              </w:tc>
              <w:tc>
                <w:tcPr>
                  <w:tcW w:w="492" w:type="pct"/>
                </w:tcPr>
                <w:p w14:paraId="6C616BB3" w14:textId="77777777" w:rsidR="00D0758D" w:rsidRPr="00B3650E" w:rsidRDefault="0089056E" w:rsidP="002D06B6">
                  <w:pPr>
                    <w:rPr>
                      <w:rFonts w:cs="Arial"/>
                      <w:sz w:val="20"/>
                    </w:rPr>
                  </w:pPr>
                  <w:sdt>
                    <w:sdtPr>
                      <w:rPr>
                        <w:rStyle w:val="Styleforproposalinputs"/>
                        <w:sz w:val="20"/>
                      </w:rPr>
                      <w:id w:val="392856916"/>
                      <w:placeholder>
                        <w:docPart w:val="0D53AD7FBCEE4141BC0B858C3BC91631"/>
                      </w:placeholder>
                      <w:date>
                        <w:dateFormat w:val="d/M/yyyy"/>
                        <w:lid w:val="en-SG"/>
                        <w:storeMappedDataAs w:val="dateTime"/>
                        <w:calendar w:val="gregorian"/>
                      </w:date>
                    </w:sdtPr>
                    <w:sdtEndPr>
                      <w:rPr>
                        <w:rStyle w:val="PlaceholderText"/>
                        <w:rFonts w:cs="Arial"/>
                        <w:color w:val="808080"/>
                      </w:rPr>
                    </w:sdtEndPr>
                    <w:sdtContent>
                      <w:r w:rsidR="00D0758D" w:rsidRPr="00B3650E">
                        <w:rPr>
                          <w:rStyle w:val="PlaceholderText"/>
                          <w:rFonts w:cs="Arial"/>
                          <w:sz w:val="20"/>
                        </w:rPr>
                        <w:t>Click or tap to enter a date.</w:t>
                      </w:r>
                    </w:sdtContent>
                  </w:sdt>
                </w:p>
              </w:tc>
            </w:tr>
            <w:permEnd w:id="606040832"/>
            <w:permEnd w:id="786005298"/>
            <w:permEnd w:id="2035812658"/>
            <w:permEnd w:id="770993850"/>
            <w:permEnd w:id="129241902"/>
            <w:permEnd w:id="726612202"/>
            <w:permEnd w:id="13773049"/>
            <w:permEnd w:id="1371747479"/>
          </w:tbl>
          <w:p w14:paraId="36988A04" w14:textId="77777777" w:rsidR="00D0758D" w:rsidRPr="00B3650E" w:rsidRDefault="00D0758D" w:rsidP="002D06B6">
            <w:pPr>
              <w:rPr>
                <w:rFonts w:eastAsia="Times New Roman" w:cs="Arial"/>
                <w:b/>
                <w:sz w:val="20"/>
                <w:szCs w:val="20"/>
                <w:lang w:eastAsia="en-GB"/>
              </w:rPr>
            </w:pPr>
          </w:p>
        </w:tc>
      </w:tr>
    </w:tbl>
    <w:p w14:paraId="74178A9E" w14:textId="420B0293" w:rsidR="008717A0" w:rsidRDefault="008717A0" w:rsidP="00D0758D">
      <w:pPr>
        <w:pStyle w:val="CM35"/>
        <w:spacing w:after="160"/>
        <w:jc w:val="both"/>
        <w:rPr>
          <w:rFonts w:ascii="Arial" w:hAnsi="Arial" w:cs="Arial"/>
          <w:b/>
          <w:bCs/>
        </w:rPr>
        <w:sectPr w:rsidR="008717A0" w:rsidSect="009177AE">
          <w:headerReference w:type="default" r:id="rId12"/>
          <w:pgSz w:w="16838" w:h="11906" w:orient="landscape"/>
          <w:pgMar w:top="1440" w:right="1440" w:bottom="1440" w:left="1440" w:header="708" w:footer="708" w:gutter="0"/>
          <w:cols w:space="708"/>
          <w:docGrid w:linePitch="360"/>
        </w:sectPr>
      </w:pPr>
    </w:p>
    <w:p w14:paraId="40202FBB" w14:textId="77777777" w:rsidR="008717A0" w:rsidRDefault="008717A0" w:rsidP="00D0758D">
      <w:pPr>
        <w:pStyle w:val="CM35"/>
        <w:spacing w:after="160"/>
        <w:jc w:val="both"/>
        <w:rPr>
          <w:rFonts w:ascii="Arial" w:hAnsi="Arial" w:cs="Arial"/>
          <w:b/>
          <w:bCs/>
        </w:rPr>
        <w:sectPr w:rsidR="008717A0" w:rsidSect="008717A0">
          <w:type w:val="continuous"/>
          <w:pgSz w:w="16838" w:h="11906" w:orient="landscape"/>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90EE7" w14:paraId="200BE5C3" w14:textId="77777777" w:rsidTr="00C22441">
        <w:tc>
          <w:tcPr>
            <w:tcW w:w="9016" w:type="dxa"/>
          </w:tcPr>
          <w:p w14:paraId="28B01F99" w14:textId="77777777" w:rsidR="00890EE7" w:rsidRPr="00F3612A" w:rsidRDefault="00890EE7" w:rsidP="00890EE7">
            <w:pPr>
              <w:pStyle w:val="ListParagraph"/>
              <w:numPr>
                <w:ilvl w:val="0"/>
                <w:numId w:val="2"/>
              </w:numPr>
              <w:jc w:val="both"/>
              <w:rPr>
                <w:rFonts w:cs="Arial"/>
                <w:b/>
                <w:szCs w:val="24"/>
              </w:rPr>
            </w:pPr>
            <w:r w:rsidRPr="00F3612A">
              <w:rPr>
                <w:rFonts w:cs="Arial"/>
                <w:b/>
                <w:szCs w:val="24"/>
              </w:rPr>
              <w:lastRenderedPageBreak/>
              <w:t>Declaration</w:t>
            </w:r>
          </w:p>
          <w:p w14:paraId="07B8F9CA" w14:textId="77777777" w:rsidR="00890EE7" w:rsidRDefault="00890EE7" w:rsidP="00C22441">
            <w:pPr>
              <w:pStyle w:val="CM35"/>
              <w:jc w:val="both"/>
              <w:rPr>
                <w:rFonts w:ascii="Arial" w:hAnsi="Arial" w:cs="Arial"/>
              </w:rPr>
            </w:pPr>
          </w:p>
          <w:p w14:paraId="5E537F9D" w14:textId="77777777" w:rsidR="00890EE7" w:rsidRPr="00B81012" w:rsidRDefault="00890EE7" w:rsidP="00890EE7">
            <w:pPr>
              <w:pStyle w:val="ListParagraph"/>
              <w:numPr>
                <w:ilvl w:val="1"/>
                <w:numId w:val="2"/>
              </w:numPr>
              <w:ind w:left="567" w:hanging="567"/>
              <w:jc w:val="both"/>
              <w:rPr>
                <w:rFonts w:cs="Arial"/>
                <w:b/>
                <w:szCs w:val="24"/>
              </w:rPr>
            </w:pPr>
            <w:r w:rsidRPr="00B81012">
              <w:rPr>
                <w:rFonts w:cs="Arial"/>
                <w:b/>
                <w:szCs w:val="24"/>
              </w:rPr>
              <w:t>Declaration of involvement in panel/committees appointed by NEA</w:t>
            </w:r>
          </w:p>
          <w:p w14:paraId="4453A3F2" w14:textId="77777777" w:rsidR="00890EE7" w:rsidRDefault="00890EE7" w:rsidP="00C22441">
            <w:pPr>
              <w:pStyle w:val="ListParagraph"/>
              <w:ind w:left="0"/>
              <w:jc w:val="both"/>
              <w:rPr>
                <w:rFonts w:cs="Arial"/>
              </w:rPr>
            </w:pPr>
          </w:p>
          <w:p w14:paraId="57C542B2" w14:textId="77777777" w:rsidR="00890EE7" w:rsidRPr="004F1AC5" w:rsidRDefault="00890EE7" w:rsidP="004F1AC5">
            <w:pPr>
              <w:jc w:val="both"/>
              <w:rPr>
                <w:rFonts w:cs="Arial"/>
                <w:bCs/>
                <w:szCs w:val="24"/>
              </w:rPr>
            </w:pPr>
            <w:r w:rsidRPr="004F1AC5">
              <w:rPr>
                <w:rFonts w:cs="Arial"/>
                <w:bCs/>
                <w:szCs w:val="24"/>
              </w:rPr>
              <w:t>The applicant shall provide the details in the table should any team members (i.e. Lead PI, Team PI(s) and/or Co-Investigator(s)), collaborators and/or advisers be involved in panels or committees (e.g. expert or technical panel, scientific committee, advisory role, etc.) appointed by NEA.</w:t>
            </w:r>
          </w:p>
          <w:p w14:paraId="459C80F4" w14:textId="77777777" w:rsidR="00890EE7" w:rsidRDefault="00890EE7" w:rsidP="00C22441">
            <w:pPr>
              <w:jc w:val="both"/>
              <w:rPr>
                <w:rFonts w:cs="Arial"/>
                <w:szCs w:val="24"/>
              </w:rPr>
            </w:pPr>
          </w:p>
        </w:tc>
      </w:tr>
      <w:tr w:rsidR="00890EE7" w14:paraId="67945B31" w14:textId="77777777" w:rsidTr="00C22441">
        <w:tc>
          <w:tcPr>
            <w:tcW w:w="9016" w:type="dxa"/>
          </w:tcPr>
          <w:tbl>
            <w:tblPr>
              <w:tblStyle w:val="TableGrid"/>
              <w:tblW w:w="7882" w:type="dxa"/>
              <w:tblInd w:w="607" w:type="dxa"/>
              <w:tblLook w:val="04A0" w:firstRow="1" w:lastRow="0" w:firstColumn="1" w:lastColumn="0" w:noHBand="0" w:noVBand="1"/>
            </w:tblPr>
            <w:tblGrid>
              <w:gridCol w:w="2053"/>
              <w:gridCol w:w="2577"/>
              <w:gridCol w:w="1404"/>
              <w:gridCol w:w="1848"/>
            </w:tblGrid>
            <w:tr w:rsidR="00890EE7" w14:paraId="1205F150" w14:textId="77777777" w:rsidTr="00C22441">
              <w:trPr>
                <w:trHeight w:val="554"/>
              </w:trPr>
              <w:tc>
                <w:tcPr>
                  <w:tcW w:w="2053" w:type="dxa"/>
                  <w:shd w:val="clear" w:color="auto" w:fill="BFBFBF" w:themeFill="background1" w:themeFillShade="BF"/>
                </w:tcPr>
                <w:p w14:paraId="037A2A82" w14:textId="77777777" w:rsidR="00890EE7" w:rsidRPr="005D22CB" w:rsidRDefault="00890EE7" w:rsidP="00C22441">
                  <w:pPr>
                    <w:rPr>
                      <w:rFonts w:cs="Arial"/>
                      <w:szCs w:val="24"/>
                    </w:rPr>
                  </w:pPr>
                  <w:r w:rsidRPr="005D22CB">
                    <w:rPr>
                      <w:rFonts w:cs="Arial"/>
                      <w:szCs w:val="24"/>
                    </w:rPr>
                    <w:t>Name</w:t>
                  </w:r>
                </w:p>
              </w:tc>
              <w:tc>
                <w:tcPr>
                  <w:tcW w:w="2577" w:type="dxa"/>
                  <w:shd w:val="clear" w:color="auto" w:fill="BFBFBF" w:themeFill="background1" w:themeFillShade="BF"/>
                </w:tcPr>
                <w:p w14:paraId="00BD6757" w14:textId="77777777" w:rsidR="00890EE7" w:rsidRPr="005D22CB" w:rsidRDefault="00890EE7" w:rsidP="00C22441">
                  <w:pPr>
                    <w:rPr>
                      <w:rFonts w:cs="Arial"/>
                      <w:szCs w:val="24"/>
                    </w:rPr>
                  </w:pPr>
                  <w:r w:rsidRPr="005D22CB">
                    <w:rPr>
                      <w:rFonts w:cs="Arial"/>
                      <w:szCs w:val="24"/>
                    </w:rPr>
                    <w:t>Panel/Committee (s)</w:t>
                  </w:r>
                </w:p>
              </w:tc>
              <w:tc>
                <w:tcPr>
                  <w:tcW w:w="1404" w:type="dxa"/>
                  <w:shd w:val="clear" w:color="auto" w:fill="BFBFBF" w:themeFill="background1" w:themeFillShade="BF"/>
                </w:tcPr>
                <w:p w14:paraId="7D322B3A" w14:textId="77777777" w:rsidR="00890EE7" w:rsidRPr="005D22CB" w:rsidRDefault="00890EE7" w:rsidP="00C22441">
                  <w:pPr>
                    <w:rPr>
                      <w:rFonts w:cs="Arial"/>
                      <w:szCs w:val="24"/>
                    </w:rPr>
                  </w:pPr>
                  <w:r w:rsidRPr="005D22CB">
                    <w:rPr>
                      <w:rFonts w:cs="Arial"/>
                      <w:szCs w:val="24"/>
                    </w:rPr>
                    <w:t>Role</w:t>
                  </w:r>
                </w:p>
              </w:tc>
              <w:tc>
                <w:tcPr>
                  <w:tcW w:w="1848" w:type="dxa"/>
                  <w:shd w:val="clear" w:color="auto" w:fill="BFBFBF" w:themeFill="background1" w:themeFillShade="BF"/>
                </w:tcPr>
                <w:p w14:paraId="08B139E0" w14:textId="77777777" w:rsidR="00890EE7" w:rsidRPr="005D22CB" w:rsidRDefault="00890EE7" w:rsidP="00C22441">
                  <w:pPr>
                    <w:rPr>
                      <w:rFonts w:cs="Arial"/>
                      <w:szCs w:val="24"/>
                    </w:rPr>
                  </w:pPr>
                  <w:r w:rsidRPr="005D22CB">
                    <w:rPr>
                      <w:rFonts w:cs="Arial"/>
                      <w:szCs w:val="24"/>
                    </w:rPr>
                    <w:t xml:space="preserve">Point of Contact in NEA </w:t>
                  </w:r>
                </w:p>
              </w:tc>
            </w:tr>
            <w:permStart w:id="7678514" w:edGrp="everyone" w:colFirst="0" w:colLast="0"/>
            <w:permStart w:id="1392330274" w:edGrp="everyone" w:colFirst="1" w:colLast="1"/>
            <w:permStart w:id="550203490" w:edGrp="everyone" w:colFirst="2" w:colLast="2"/>
            <w:permStart w:id="568215947" w:edGrp="everyone" w:colFirst="3" w:colLast="3"/>
            <w:tr w:rsidR="00890EE7" w:rsidRPr="00677515" w14:paraId="5F08503B" w14:textId="77777777" w:rsidTr="00C22441">
              <w:trPr>
                <w:trHeight w:val="277"/>
              </w:trPr>
              <w:tc>
                <w:tcPr>
                  <w:tcW w:w="2053" w:type="dxa"/>
                </w:tcPr>
                <w:p w14:paraId="0907409D" w14:textId="77777777" w:rsidR="00890EE7" w:rsidRPr="005D22CB" w:rsidRDefault="0089056E" w:rsidP="00C22441">
                  <w:pPr>
                    <w:rPr>
                      <w:rFonts w:cs="Arial"/>
                      <w:szCs w:val="24"/>
                    </w:rPr>
                  </w:pPr>
                  <w:sdt>
                    <w:sdtPr>
                      <w:rPr>
                        <w:rStyle w:val="Styleforproposalinputs"/>
                      </w:rPr>
                      <w:alias w:val="Text Box"/>
                      <w:tag w:val="Text Box"/>
                      <w:id w:val="-1900509890"/>
                      <w:placeholder>
                        <w:docPart w:val="31CDF1C8615A44188FE6DA6B83526946"/>
                      </w:placeholder>
                      <w:showingPlcHdr/>
                    </w:sdtPr>
                    <w:sdtEndPr>
                      <w:rPr>
                        <w:rStyle w:val="DefaultParagraphFont"/>
                        <w:rFonts w:cs="Arial"/>
                        <w:color w:val="auto"/>
                        <w:szCs w:val="24"/>
                      </w:rPr>
                    </w:sdtEndPr>
                    <w:sdtContent>
                      <w:r w:rsidR="00890EE7" w:rsidRPr="00E410A1">
                        <w:rPr>
                          <w:rStyle w:val="PlaceholderText"/>
                          <w:rFonts w:cs="Arial"/>
                          <w:szCs w:val="24"/>
                        </w:rPr>
                        <w:t>Click or tap here to enter text.</w:t>
                      </w:r>
                    </w:sdtContent>
                  </w:sdt>
                </w:p>
              </w:tc>
              <w:tc>
                <w:tcPr>
                  <w:tcW w:w="2577" w:type="dxa"/>
                </w:tcPr>
                <w:p w14:paraId="76468380" w14:textId="77777777" w:rsidR="00890EE7" w:rsidRPr="005D22CB" w:rsidRDefault="0089056E" w:rsidP="00C22441">
                  <w:pPr>
                    <w:rPr>
                      <w:rFonts w:cs="Arial"/>
                      <w:szCs w:val="24"/>
                    </w:rPr>
                  </w:pPr>
                  <w:sdt>
                    <w:sdtPr>
                      <w:rPr>
                        <w:rStyle w:val="Styleforproposalinputs"/>
                      </w:rPr>
                      <w:alias w:val="Text Box"/>
                      <w:tag w:val="Text Box"/>
                      <w:id w:val="2075230374"/>
                      <w:placeholder>
                        <w:docPart w:val="4393C77123F04C27AD80412E4EDC3EF3"/>
                      </w:placeholder>
                      <w:showingPlcHdr/>
                    </w:sdtPr>
                    <w:sdtEndPr>
                      <w:rPr>
                        <w:rStyle w:val="DefaultParagraphFont"/>
                        <w:rFonts w:cs="Arial"/>
                        <w:color w:val="auto"/>
                        <w:szCs w:val="24"/>
                      </w:rPr>
                    </w:sdtEndPr>
                    <w:sdtContent>
                      <w:r w:rsidR="00890EE7" w:rsidRPr="00E410A1">
                        <w:rPr>
                          <w:rStyle w:val="PlaceholderText"/>
                          <w:rFonts w:cs="Arial"/>
                          <w:szCs w:val="24"/>
                        </w:rPr>
                        <w:t>Click or tap here to enter text.</w:t>
                      </w:r>
                    </w:sdtContent>
                  </w:sdt>
                </w:p>
              </w:tc>
              <w:sdt>
                <w:sdtPr>
                  <w:rPr>
                    <w:rStyle w:val="Styleforproposalinputs"/>
                  </w:rPr>
                  <w:alias w:val="Role in project"/>
                  <w:tag w:val="Role in project"/>
                  <w:id w:val="-1097854583"/>
                  <w:placeholder>
                    <w:docPart w:val="A02BAFE84A3C440D89C7E73B0453398E"/>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szCs w:val="24"/>
                  </w:rPr>
                </w:sdtEndPr>
                <w:sdtContent>
                  <w:tc>
                    <w:tcPr>
                      <w:tcW w:w="1404" w:type="dxa"/>
                    </w:tcPr>
                    <w:p w14:paraId="0A2FB5BF" w14:textId="77777777" w:rsidR="00890EE7" w:rsidRPr="005D22CB" w:rsidRDefault="00890EE7" w:rsidP="00C22441">
                      <w:pPr>
                        <w:rPr>
                          <w:rFonts w:cs="Arial"/>
                          <w:szCs w:val="24"/>
                        </w:rPr>
                      </w:pPr>
                      <w:r w:rsidRPr="005D22CB">
                        <w:rPr>
                          <w:rStyle w:val="PlaceholderText"/>
                          <w:rFonts w:cs="Arial"/>
                          <w:szCs w:val="24"/>
                        </w:rPr>
                        <w:t>Choose an item.</w:t>
                      </w:r>
                    </w:p>
                  </w:tc>
                </w:sdtContent>
              </w:sdt>
              <w:tc>
                <w:tcPr>
                  <w:tcW w:w="1848" w:type="dxa"/>
                </w:tcPr>
                <w:p w14:paraId="635C17C2" w14:textId="77777777" w:rsidR="00890EE7" w:rsidRPr="005D22CB" w:rsidRDefault="0089056E" w:rsidP="00C22441">
                  <w:pPr>
                    <w:rPr>
                      <w:rFonts w:cs="Arial"/>
                      <w:szCs w:val="24"/>
                    </w:rPr>
                  </w:pPr>
                  <w:sdt>
                    <w:sdtPr>
                      <w:rPr>
                        <w:rStyle w:val="Styleforproposalinputs"/>
                      </w:rPr>
                      <w:alias w:val="Text Box"/>
                      <w:tag w:val="Text Box"/>
                      <w:id w:val="1539780955"/>
                      <w:placeholder>
                        <w:docPart w:val="6D7E83C9C3F840B3BC3EF41B0C2F8884"/>
                      </w:placeholder>
                      <w:showingPlcHdr/>
                    </w:sdtPr>
                    <w:sdtEndPr>
                      <w:rPr>
                        <w:rStyle w:val="DefaultParagraphFont"/>
                        <w:rFonts w:cs="Arial"/>
                        <w:color w:val="auto"/>
                        <w:szCs w:val="24"/>
                      </w:rPr>
                    </w:sdtEndPr>
                    <w:sdtContent>
                      <w:r w:rsidR="00890EE7" w:rsidRPr="00E410A1">
                        <w:rPr>
                          <w:rStyle w:val="PlaceholderText"/>
                          <w:rFonts w:cs="Arial"/>
                          <w:szCs w:val="24"/>
                        </w:rPr>
                        <w:t>Click or tap here to enter text.</w:t>
                      </w:r>
                    </w:sdtContent>
                  </w:sdt>
                </w:p>
              </w:tc>
            </w:tr>
            <w:permStart w:id="1927612088" w:edGrp="everyone" w:colFirst="0" w:colLast="0"/>
            <w:permStart w:id="132349536" w:edGrp="everyone" w:colFirst="1" w:colLast="1"/>
            <w:permStart w:id="1836661502" w:edGrp="everyone" w:colFirst="2" w:colLast="2"/>
            <w:permStart w:id="952400481" w:edGrp="everyone" w:colFirst="3" w:colLast="3"/>
            <w:permEnd w:id="7678514"/>
            <w:permEnd w:id="1392330274"/>
            <w:permEnd w:id="550203490"/>
            <w:permEnd w:id="568215947"/>
            <w:tr w:rsidR="00890EE7" w:rsidRPr="00677515" w14:paraId="1DFC90DD" w14:textId="77777777" w:rsidTr="00C22441">
              <w:trPr>
                <w:trHeight w:val="277"/>
              </w:trPr>
              <w:tc>
                <w:tcPr>
                  <w:tcW w:w="2053" w:type="dxa"/>
                </w:tcPr>
                <w:p w14:paraId="5CFAD0B5" w14:textId="77777777" w:rsidR="00890EE7" w:rsidRPr="005D22CB" w:rsidRDefault="0089056E" w:rsidP="00C22441">
                  <w:pPr>
                    <w:rPr>
                      <w:rFonts w:cs="Arial"/>
                      <w:szCs w:val="24"/>
                    </w:rPr>
                  </w:pPr>
                  <w:sdt>
                    <w:sdtPr>
                      <w:rPr>
                        <w:rStyle w:val="Styleforproposalinputs"/>
                      </w:rPr>
                      <w:alias w:val="Text Box"/>
                      <w:tag w:val="Text Box"/>
                      <w:id w:val="195816843"/>
                      <w:placeholder>
                        <w:docPart w:val="5C569D2329B04319A1839EAA05FD91BB"/>
                      </w:placeholder>
                      <w:showingPlcHdr/>
                    </w:sdtPr>
                    <w:sdtEndPr>
                      <w:rPr>
                        <w:rStyle w:val="DefaultParagraphFont"/>
                        <w:rFonts w:cs="Arial"/>
                        <w:color w:val="auto"/>
                        <w:szCs w:val="24"/>
                      </w:rPr>
                    </w:sdtEndPr>
                    <w:sdtContent>
                      <w:r w:rsidR="00890EE7" w:rsidRPr="00E410A1">
                        <w:rPr>
                          <w:rStyle w:val="PlaceholderText"/>
                          <w:rFonts w:cs="Arial"/>
                          <w:szCs w:val="24"/>
                        </w:rPr>
                        <w:t>Click or tap here to enter text.</w:t>
                      </w:r>
                    </w:sdtContent>
                  </w:sdt>
                </w:p>
              </w:tc>
              <w:tc>
                <w:tcPr>
                  <w:tcW w:w="2577" w:type="dxa"/>
                </w:tcPr>
                <w:p w14:paraId="1D259176" w14:textId="77777777" w:rsidR="00890EE7" w:rsidRPr="005D22CB" w:rsidRDefault="0089056E" w:rsidP="00C22441">
                  <w:pPr>
                    <w:rPr>
                      <w:rFonts w:cs="Arial"/>
                      <w:szCs w:val="24"/>
                    </w:rPr>
                  </w:pPr>
                  <w:sdt>
                    <w:sdtPr>
                      <w:rPr>
                        <w:rStyle w:val="Styleforproposalinputs"/>
                      </w:rPr>
                      <w:alias w:val="Text Box"/>
                      <w:tag w:val="Text Box"/>
                      <w:id w:val="-495255215"/>
                      <w:placeholder>
                        <w:docPart w:val="29A132822BC847AE9328009F5FEDDDA0"/>
                      </w:placeholder>
                      <w:showingPlcHdr/>
                    </w:sdtPr>
                    <w:sdtEndPr>
                      <w:rPr>
                        <w:rStyle w:val="DefaultParagraphFont"/>
                        <w:rFonts w:cs="Arial"/>
                        <w:color w:val="auto"/>
                        <w:szCs w:val="24"/>
                      </w:rPr>
                    </w:sdtEndPr>
                    <w:sdtContent>
                      <w:r w:rsidR="00890EE7" w:rsidRPr="00E410A1">
                        <w:rPr>
                          <w:rStyle w:val="PlaceholderText"/>
                          <w:rFonts w:cs="Arial"/>
                          <w:szCs w:val="24"/>
                        </w:rPr>
                        <w:t>Click or tap here to enter text.</w:t>
                      </w:r>
                    </w:sdtContent>
                  </w:sdt>
                </w:p>
              </w:tc>
              <w:sdt>
                <w:sdtPr>
                  <w:rPr>
                    <w:rStyle w:val="Styleforproposalinputs"/>
                  </w:rPr>
                  <w:alias w:val="Role in project"/>
                  <w:tag w:val="Role in project"/>
                  <w:id w:val="1839272231"/>
                  <w:placeholder>
                    <w:docPart w:val="16877BDD9F92415594EC9277D20B0391"/>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szCs w:val="24"/>
                  </w:rPr>
                </w:sdtEndPr>
                <w:sdtContent>
                  <w:tc>
                    <w:tcPr>
                      <w:tcW w:w="1404" w:type="dxa"/>
                    </w:tcPr>
                    <w:p w14:paraId="454A3050" w14:textId="77777777" w:rsidR="00890EE7" w:rsidRPr="005D22CB" w:rsidRDefault="00890EE7" w:rsidP="00C22441">
                      <w:pPr>
                        <w:rPr>
                          <w:rFonts w:cs="Arial"/>
                          <w:szCs w:val="24"/>
                        </w:rPr>
                      </w:pPr>
                      <w:r w:rsidRPr="005522F0">
                        <w:rPr>
                          <w:rStyle w:val="PlaceholderText"/>
                          <w:rFonts w:cs="Arial"/>
                          <w:szCs w:val="24"/>
                        </w:rPr>
                        <w:t>Choose an item.</w:t>
                      </w:r>
                    </w:p>
                  </w:tc>
                </w:sdtContent>
              </w:sdt>
              <w:tc>
                <w:tcPr>
                  <w:tcW w:w="1848" w:type="dxa"/>
                </w:tcPr>
                <w:p w14:paraId="4A2C3BBD" w14:textId="77777777" w:rsidR="00890EE7" w:rsidRPr="005D22CB" w:rsidRDefault="0089056E" w:rsidP="00C22441">
                  <w:pPr>
                    <w:rPr>
                      <w:rFonts w:cs="Arial"/>
                      <w:szCs w:val="24"/>
                    </w:rPr>
                  </w:pPr>
                  <w:sdt>
                    <w:sdtPr>
                      <w:rPr>
                        <w:rStyle w:val="Styleforproposalinputs"/>
                      </w:rPr>
                      <w:alias w:val="Text Box"/>
                      <w:tag w:val="Text Box"/>
                      <w:id w:val="1303037169"/>
                      <w:placeholder>
                        <w:docPart w:val="D59D1B4AC3A14F7B957548C3DD266A38"/>
                      </w:placeholder>
                      <w:showingPlcHdr/>
                    </w:sdtPr>
                    <w:sdtEndPr>
                      <w:rPr>
                        <w:rStyle w:val="DefaultParagraphFont"/>
                        <w:rFonts w:cs="Arial"/>
                        <w:color w:val="auto"/>
                        <w:szCs w:val="24"/>
                      </w:rPr>
                    </w:sdtEndPr>
                    <w:sdtContent>
                      <w:r w:rsidR="00890EE7" w:rsidRPr="00D66BA3">
                        <w:rPr>
                          <w:rStyle w:val="PlaceholderText"/>
                          <w:rFonts w:cs="Arial"/>
                          <w:szCs w:val="24"/>
                        </w:rPr>
                        <w:t>Click or tap here to enter text.</w:t>
                      </w:r>
                    </w:sdtContent>
                  </w:sdt>
                </w:p>
              </w:tc>
            </w:tr>
            <w:permStart w:id="980813615" w:edGrp="everyone" w:colFirst="0" w:colLast="0"/>
            <w:permStart w:id="1476727750" w:edGrp="everyone" w:colFirst="1" w:colLast="1"/>
            <w:permStart w:id="1734113243" w:edGrp="everyone" w:colFirst="2" w:colLast="2"/>
            <w:permStart w:id="547684645" w:edGrp="everyone" w:colFirst="3" w:colLast="3"/>
            <w:permEnd w:id="1927612088"/>
            <w:permEnd w:id="132349536"/>
            <w:permEnd w:id="1836661502"/>
            <w:permEnd w:id="952400481"/>
            <w:tr w:rsidR="00890EE7" w:rsidRPr="00677515" w14:paraId="18F737AF" w14:textId="77777777" w:rsidTr="00C22441">
              <w:trPr>
                <w:trHeight w:val="277"/>
              </w:trPr>
              <w:tc>
                <w:tcPr>
                  <w:tcW w:w="2053" w:type="dxa"/>
                </w:tcPr>
                <w:p w14:paraId="7D4E2188" w14:textId="77777777" w:rsidR="00890EE7" w:rsidRPr="005D22CB" w:rsidRDefault="0089056E" w:rsidP="00C22441">
                  <w:pPr>
                    <w:rPr>
                      <w:rFonts w:cs="Arial"/>
                      <w:szCs w:val="24"/>
                    </w:rPr>
                  </w:pPr>
                  <w:sdt>
                    <w:sdtPr>
                      <w:rPr>
                        <w:rStyle w:val="Styleforproposalinputs"/>
                      </w:rPr>
                      <w:alias w:val="Text Box"/>
                      <w:tag w:val="Text Box"/>
                      <w:id w:val="1852296580"/>
                      <w:placeholder>
                        <w:docPart w:val="79B92DFB38B441A1B128AF69C3CE2B63"/>
                      </w:placeholder>
                      <w:showingPlcHdr/>
                    </w:sdtPr>
                    <w:sdtEndPr>
                      <w:rPr>
                        <w:rStyle w:val="DefaultParagraphFont"/>
                        <w:rFonts w:cs="Arial"/>
                        <w:color w:val="auto"/>
                        <w:szCs w:val="24"/>
                      </w:rPr>
                    </w:sdtEndPr>
                    <w:sdtContent>
                      <w:r w:rsidR="00890EE7" w:rsidRPr="00E410A1">
                        <w:rPr>
                          <w:rStyle w:val="PlaceholderText"/>
                          <w:rFonts w:cs="Arial"/>
                          <w:szCs w:val="24"/>
                        </w:rPr>
                        <w:t>Click or tap here to enter text.</w:t>
                      </w:r>
                    </w:sdtContent>
                  </w:sdt>
                </w:p>
              </w:tc>
              <w:tc>
                <w:tcPr>
                  <w:tcW w:w="2577" w:type="dxa"/>
                </w:tcPr>
                <w:p w14:paraId="396967E7" w14:textId="77777777" w:rsidR="00890EE7" w:rsidRPr="005D22CB" w:rsidRDefault="0089056E" w:rsidP="00C22441">
                  <w:pPr>
                    <w:rPr>
                      <w:rFonts w:cs="Arial"/>
                      <w:szCs w:val="24"/>
                    </w:rPr>
                  </w:pPr>
                  <w:sdt>
                    <w:sdtPr>
                      <w:rPr>
                        <w:rStyle w:val="Styleforproposalinputs"/>
                      </w:rPr>
                      <w:alias w:val="Text Box"/>
                      <w:tag w:val="Text Box"/>
                      <w:id w:val="-1568493048"/>
                      <w:placeholder>
                        <w:docPart w:val="75BF968E590845ABBB0FAE9AA7736413"/>
                      </w:placeholder>
                      <w:showingPlcHdr/>
                    </w:sdtPr>
                    <w:sdtEndPr>
                      <w:rPr>
                        <w:rStyle w:val="DefaultParagraphFont"/>
                        <w:rFonts w:cs="Arial"/>
                        <w:color w:val="auto"/>
                        <w:szCs w:val="24"/>
                      </w:rPr>
                    </w:sdtEndPr>
                    <w:sdtContent>
                      <w:r w:rsidR="00890EE7" w:rsidRPr="00E410A1">
                        <w:rPr>
                          <w:rStyle w:val="PlaceholderText"/>
                          <w:rFonts w:cs="Arial"/>
                          <w:szCs w:val="24"/>
                        </w:rPr>
                        <w:t>Click or tap here to enter text.</w:t>
                      </w:r>
                    </w:sdtContent>
                  </w:sdt>
                </w:p>
              </w:tc>
              <w:sdt>
                <w:sdtPr>
                  <w:rPr>
                    <w:rStyle w:val="Styleforproposalinputs"/>
                  </w:rPr>
                  <w:alias w:val="Role in project"/>
                  <w:tag w:val="Role in project"/>
                  <w:id w:val="-1125154817"/>
                  <w:placeholder>
                    <w:docPart w:val="7A342DFCD277496CB5FC90C88C9FF5B6"/>
                  </w:placeholder>
                  <w:showingPlcHdr/>
                  <w:dropDownList>
                    <w:listItem w:value="Choose an item."/>
                    <w:listItem w:displayText="Lead PI" w:value="Lead PI"/>
                    <w:listItem w:displayText="Team PI" w:value="Team PI"/>
                    <w:listItem w:displayText="Co-PI" w:value="Co-PI"/>
                    <w:listItem w:displayText="Collaborator" w:value="Collaborator"/>
                    <w:listItem w:displayText="Others" w:value="Others"/>
                  </w:dropDownList>
                </w:sdtPr>
                <w:sdtEndPr>
                  <w:rPr>
                    <w:rStyle w:val="DefaultParagraphFont"/>
                    <w:rFonts w:cs="Arial"/>
                    <w:color w:val="auto"/>
                    <w:szCs w:val="24"/>
                  </w:rPr>
                </w:sdtEndPr>
                <w:sdtContent>
                  <w:tc>
                    <w:tcPr>
                      <w:tcW w:w="1404" w:type="dxa"/>
                    </w:tcPr>
                    <w:p w14:paraId="1BC3C863" w14:textId="77777777" w:rsidR="00890EE7" w:rsidRPr="005D22CB" w:rsidRDefault="00890EE7" w:rsidP="00C22441">
                      <w:pPr>
                        <w:rPr>
                          <w:rFonts w:cs="Arial"/>
                          <w:szCs w:val="24"/>
                        </w:rPr>
                      </w:pPr>
                      <w:r w:rsidRPr="005522F0">
                        <w:rPr>
                          <w:rStyle w:val="PlaceholderText"/>
                          <w:rFonts w:cs="Arial"/>
                          <w:szCs w:val="24"/>
                        </w:rPr>
                        <w:t>Choose an item.</w:t>
                      </w:r>
                    </w:p>
                  </w:tc>
                </w:sdtContent>
              </w:sdt>
              <w:tc>
                <w:tcPr>
                  <w:tcW w:w="1848" w:type="dxa"/>
                </w:tcPr>
                <w:p w14:paraId="40EB2BAC" w14:textId="77777777" w:rsidR="00890EE7" w:rsidRPr="005D22CB" w:rsidRDefault="0089056E" w:rsidP="00C22441">
                  <w:pPr>
                    <w:rPr>
                      <w:rFonts w:cs="Arial"/>
                      <w:szCs w:val="24"/>
                    </w:rPr>
                  </w:pPr>
                  <w:sdt>
                    <w:sdtPr>
                      <w:rPr>
                        <w:rStyle w:val="Styleforproposalinputs"/>
                      </w:rPr>
                      <w:alias w:val="Text Box"/>
                      <w:tag w:val="Text Box"/>
                      <w:id w:val="-121616858"/>
                      <w:placeholder>
                        <w:docPart w:val="DF85E66B40F14234A2C6C477690341D0"/>
                      </w:placeholder>
                    </w:sdtPr>
                    <w:sdtEndPr>
                      <w:rPr>
                        <w:rStyle w:val="PlaceholderText"/>
                        <w:rFonts w:cs="Arial"/>
                        <w:color w:val="808080"/>
                        <w:szCs w:val="24"/>
                      </w:rPr>
                    </w:sdtEndPr>
                    <w:sdtContent>
                      <w:r w:rsidR="00890EE7" w:rsidRPr="00D66BA3">
                        <w:rPr>
                          <w:rStyle w:val="PlaceholderText"/>
                          <w:rFonts w:cs="Arial"/>
                          <w:szCs w:val="24"/>
                        </w:rPr>
                        <w:t>Click or tap here to enter text.</w:t>
                      </w:r>
                    </w:sdtContent>
                  </w:sdt>
                </w:p>
              </w:tc>
            </w:tr>
          </w:tbl>
          <w:permEnd w:id="980813615"/>
          <w:permEnd w:id="1476727750"/>
          <w:permEnd w:id="1734113243"/>
          <w:permEnd w:id="547684645"/>
          <w:p w14:paraId="5F1FF204" w14:textId="77777777" w:rsidR="00890EE7" w:rsidRDefault="00890EE7" w:rsidP="00C22441">
            <w:pPr>
              <w:rPr>
                <w:rFonts w:cs="Arial"/>
                <w:szCs w:val="24"/>
              </w:rPr>
            </w:pPr>
            <w:r>
              <w:rPr>
                <w:rFonts w:cs="Arial"/>
                <w:szCs w:val="24"/>
              </w:rPr>
              <w:t xml:space="preserve"> </w:t>
            </w:r>
          </w:p>
        </w:tc>
      </w:tr>
      <w:tr w:rsidR="00890EE7" w14:paraId="1A3BED0E" w14:textId="77777777" w:rsidTr="00C22441">
        <w:tc>
          <w:tcPr>
            <w:tcW w:w="9016" w:type="dxa"/>
          </w:tcPr>
          <w:p w14:paraId="417B5B8A" w14:textId="289DCC4C" w:rsidR="00890EE7" w:rsidRDefault="00890EE7" w:rsidP="00890EE7">
            <w:pPr>
              <w:pStyle w:val="ListParagraph"/>
              <w:numPr>
                <w:ilvl w:val="1"/>
                <w:numId w:val="2"/>
              </w:numPr>
              <w:ind w:left="567" w:hanging="567"/>
              <w:jc w:val="both"/>
              <w:rPr>
                <w:rFonts w:cs="Arial"/>
                <w:b/>
                <w:szCs w:val="24"/>
              </w:rPr>
            </w:pPr>
            <w:r w:rsidRPr="000B5CF7">
              <w:rPr>
                <w:rFonts w:cs="Arial"/>
                <w:b/>
                <w:szCs w:val="24"/>
              </w:rPr>
              <w:t>Declaration of Ethics Approval</w:t>
            </w:r>
            <w:r w:rsidR="00FD7D04">
              <w:rPr>
                <w:rFonts w:cs="Arial"/>
                <w:b/>
                <w:szCs w:val="24"/>
              </w:rPr>
              <w:t xml:space="preserve"> (if required)</w:t>
            </w:r>
          </w:p>
          <w:p w14:paraId="1B8BFF63" w14:textId="77777777" w:rsidR="004F1AC5" w:rsidRPr="000B5CF7" w:rsidRDefault="004F1AC5" w:rsidP="004F1AC5">
            <w:pPr>
              <w:pStyle w:val="ListParagraph"/>
              <w:ind w:left="567"/>
              <w:jc w:val="both"/>
              <w:rPr>
                <w:rFonts w:cs="Arial"/>
                <w:b/>
                <w:szCs w:val="24"/>
              </w:rPr>
            </w:pPr>
          </w:p>
          <w:tbl>
            <w:tblPr>
              <w:tblStyle w:val="TableGrid"/>
              <w:tblW w:w="5000" w:type="pct"/>
              <w:tblLook w:val="0000" w:firstRow="0" w:lastRow="0" w:firstColumn="0" w:lastColumn="0" w:noHBand="0" w:noVBand="0"/>
            </w:tblPr>
            <w:tblGrid>
              <w:gridCol w:w="2037"/>
              <w:gridCol w:w="2716"/>
              <w:gridCol w:w="1384"/>
              <w:gridCol w:w="1217"/>
              <w:gridCol w:w="1436"/>
            </w:tblGrid>
            <w:tr w:rsidR="00890EE7" w:rsidRPr="00AE0AF0" w14:paraId="20FBAD65" w14:textId="77777777" w:rsidTr="00C22441">
              <w:trPr>
                <w:trHeight w:val="300"/>
              </w:trPr>
              <w:tc>
                <w:tcPr>
                  <w:tcW w:w="1159" w:type="pct"/>
                  <w:shd w:val="clear" w:color="auto" w:fill="BFBFBF" w:themeFill="background1" w:themeFillShade="BF"/>
                  <w:hideMark/>
                </w:tcPr>
                <w:p w14:paraId="347396D3" w14:textId="77777777" w:rsidR="00890EE7" w:rsidRPr="00773388" w:rsidRDefault="00890EE7" w:rsidP="00C22441">
                  <w:pPr>
                    <w:rPr>
                      <w:rFonts w:eastAsia="Times New Roman" w:cs="Arial"/>
                      <w:szCs w:val="24"/>
                    </w:rPr>
                  </w:pPr>
                  <w:r w:rsidRPr="00773388">
                    <w:rPr>
                      <w:rFonts w:eastAsia="Times New Roman" w:cs="Arial"/>
                      <w:szCs w:val="24"/>
                    </w:rPr>
                    <w:t>Ethics category</w:t>
                  </w:r>
                </w:p>
              </w:tc>
              <w:tc>
                <w:tcPr>
                  <w:tcW w:w="1545" w:type="pct"/>
                  <w:shd w:val="clear" w:color="auto" w:fill="BFBFBF" w:themeFill="background1" w:themeFillShade="BF"/>
                  <w:hideMark/>
                </w:tcPr>
                <w:p w14:paraId="516DE063" w14:textId="77777777" w:rsidR="00890EE7" w:rsidRPr="00773388" w:rsidRDefault="00890EE7" w:rsidP="00C22441">
                  <w:pPr>
                    <w:rPr>
                      <w:rFonts w:eastAsia="Times New Roman" w:cs="Arial"/>
                      <w:szCs w:val="24"/>
                    </w:rPr>
                  </w:pPr>
                  <w:r w:rsidRPr="00773388">
                    <w:rPr>
                      <w:rFonts w:eastAsia="Times New Roman" w:cs="Arial"/>
                      <w:szCs w:val="24"/>
                    </w:rPr>
                    <w:t>Involved? (Yes/No)</w:t>
                  </w:r>
                </w:p>
                <w:p w14:paraId="7F461798" w14:textId="77777777" w:rsidR="00890EE7" w:rsidRPr="00773388" w:rsidRDefault="00890EE7" w:rsidP="00C22441">
                  <w:pPr>
                    <w:rPr>
                      <w:rFonts w:eastAsia="Times New Roman" w:cs="Arial"/>
                      <w:szCs w:val="24"/>
                    </w:rPr>
                  </w:pPr>
                  <w:r w:rsidRPr="00773388">
                    <w:rPr>
                      <w:rFonts w:eastAsia="Times New Roman" w:cs="Arial"/>
                      <w:szCs w:val="24"/>
                    </w:rPr>
                    <w:t>If Yes, Please Declare Participating Institution where Research Requiring Ethics Approval will be Conducted.</w:t>
                  </w:r>
                </w:p>
              </w:tc>
              <w:tc>
                <w:tcPr>
                  <w:tcW w:w="787" w:type="pct"/>
                  <w:shd w:val="clear" w:color="auto" w:fill="BFBFBF" w:themeFill="background1" w:themeFillShade="BF"/>
                  <w:hideMark/>
                </w:tcPr>
                <w:p w14:paraId="3F04160F" w14:textId="77777777" w:rsidR="00890EE7" w:rsidRPr="00773388" w:rsidRDefault="00890EE7" w:rsidP="00C22441">
                  <w:pPr>
                    <w:rPr>
                      <w:rFonts w:eastAsia="Times New Roman" w:cs="Arial"/>
                      <w:szCs w:val="24"/>
                    </w:rPr>
                  </w:pPr>
                  <w:r w:rsidRPr="00773388">
                    <w:rPr>
                      <w:rFonts w:eastAsia="Times New Roman" w:cs="Arial"/>
                      <w:szCs w:val="24"/>
                    </w:rPr>
                    <w:t>Ethics Approval Required?</w:t>
                  </w:r>
                </w:p>
                <w:p w14:paraId="1ACF1066" w14:textId="77777777" w:rsidR="00890EE7" w:rsidRPr="00773388" w:rsidRDefault="00890EE7" w:rsidP="00C22441">
                  <w:pPr>
                    <w:rPr>
                      <w:rFonts w:eastAsia="Times New Roman" w:cs="Arial"/>
                      <w:szCs w:val="24"/>
                    </w:rPr>
                  </w:pPr>
                  <w:r w:rsidRPr="00773388">
                    <w:rPr>
                      <w:rFonts w:eastAsia="Times New Roman" w:cs="Arial"/>
                      <w:szCs w:val="24"/>
                    </w:rPr>
                    <w:t>(Yes/No)</w:t>
                  </w:r>
                </w:p>
              </w:tc>
              <w:tc>
                <w:tcPr>
                  <w:tcW w:w="692" w:type="pct"/>
                  <w:shd w:val="clear" w:color="auto" w:fill="BFBFBF" w:themeFill="background1" w:themeFillShade="BF"/>
                  <w:hideMark/>
                </w:tcPr>
                <w:p w14:paraId="14B4CF75" w14:textId="77777777" w:rsidR="00890EE7" w:rsidRPr="00773388" w:rsidRDefault="00890EE7" w:rsidP="00C22441">
                  <w:pPr>
                    <w:rPr>
                      <w:rFonts w:eastAsia="Times New Roman" w:cs="Arial"/>
                      <w:szCs w:val="24"/>
                    </w:rPr>
                  </w:pPr>
                  <w:r w:rsidRPr="00773388">
                    <w:rPr>
                      <w:rFonts w:eastAsia="Times New Roman" w:cs="Arial"/>
                      <w:szCs w:val="24"/>
                    </w:rPr>
                    <w:t>Ethics Approval Expiry Date</w:t>
                  </w:r>
                </w:p>
              </w:tc>
              <w:tc>
                <w:tcPr>
                  <w:tcW w:w="817" w:type="pct"/>
                  <w:shd w:val="clear" w:color="auto" w:fill="BFBFBF" w:themeFill="background1" w:themeFillShade="BF"/>
                  <w:hideMark/>
                </w:tcPr>
                <w:p w14:paraId="77876A08" w14:textId="77777777" w:rsidR="00890EE7" w:rsidRPr="00773388" w:rsidRDefault="00890EE7" w:rsidP="00C22441">
                  <w:pPr>
                    <w:rPr>
                      <w:rFonts w:eastAsia="Times New Roman" w:cs="Arial"/>
                      <w:szCs w:val="24"/>
                    </w:rPr>
                  </w:pPr>
                  <w:r w:rsidRPr="00773388">
                    <w:rPr>
                      <w:rFonts w:eastAsia="Times New Roman" w:cs="Arial"/>
                      <w:szCs w:val="24"/>
                    </w:rPr>
                    <w:t>Comments / Reasons</w:t>
                  </w:r>
                </w:p>
              </w:tc>
            </w:tr>
            <w:tr w:rsidR="00890EE7" w:rsidRPr="00AE0AF0" w14:paraId="348188E8" w14:textId="77777777" w:rsidTr="00C22441">
              <w:trPr>
                <w:trHeight w:val="480"/>
              </w:trPr>
              <w:tc>
                <w:tcPr>
                  <w:tcW w:w="1159" w:type="pct"/>
                  <w:hideMark/>
                </w:tcPr>
                <w:p w14:paraId="7237B229" w14:textId="77777777" w:rsidR="00890EE7" w:rsidRPr="00773388" w:rsidRDefault="00890EE7" w:rsidP="00C22441">
                  <w:pPr>
                    <w:rPr>
                      <w:rFonts w:eastAsia="Times New Roman" w:cs="Arial"/>
                      <w:szCs w:val="24"/>
                    </w:rPr>
                  </w:pPr>
                  <w:permStart w:id="1344347409" w:edGrp="everyone" w:colFirst="1" w:colLast="1"/>
                  <w:permStart w:id="431183374" w:edGrp="everyone" w:colFirst="2" w:colLast="2"/>
                  <w:permStart w:id="2091519323" w:edGrp="everyone" w:colFirst="3" w:colLast="3"/>
                  <w:permStart w:id="66998654" w:edGrp="everyone" w:colFirst="4" w:colLast="4"/>
                  <w:r w:rsidRPr="00773388">
                    <w:rPr>
                      <w:rFonts w:eastAsia="Times New Roman" w:cs="Arial"/>
                      <w:szCs w:val="24"/>
                    </w:rPr>
                    <w:t>Use of Human Tissues or Cells</w:t>
                  </w:r>
                </w:p>
              </w:tc>
              <w:tc>
                <w:tcPr>
                  <w:tcW w:w="1545" w:type="pct"/>
                </w:tcPr>
                <w:sdt>
                  <w:sdtPr>
                    <w:rPr>
                      <w:rStyle w:val="Styleforproposalinputs"/>
                    </w:rPr>
                    <w:alias w:val="Yes/No"/>
                    <w:tag w:val="Yes/No"/>
                    <w:id w:val="-1535117099"/>
                    <w:placeholder>
                      <w:docPart w:val="B84D8FAD38B34010BB5C3B27FE3492AF"/>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5DBAD11E"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62F56069" w14:textId="77777777" w:rsidR="00890EE7" w:rsidRPr="00773388" w:rsidRDefault="00890EE7" w:rsidP="00C22441">
                  <w:pPr>
                    <w:rPr>
                      <w:rFonts w:eastAsia="Times New Roman" w:cs="Arial"/>
                      <w:szCs w:val="24"/>
                    </w:rPr>
                  </w:pPr>
                </w:p>
                <w:sdt>
                  <w:sdtPr>
                    <w:rPr>
                      <w:rStyle w:val="Styleforproposalinputs"/>
                    </w:rPr>
                    <w:alias w:val="Ethics Description"/>
                    <w:tag w:val="Ethics Description"/>
                    <w:id w:val="-1512751339"/>
                    <w:placeholder>
                      <w:docPart w:val="4E440B3EB8314B309DA310CFD6B964D6"/>
                    </w:placeholder>
                    <w:showingPlcHdr/>
                    <w:text/>
                  </w:sdtPr>
                  <w:sdtEndPr>
                    <w:rPr>
                      <w:rStyle w:val="DefaultParagraphFont"/>
                      <w:rFonts w:eastAsia="Times New Roman" w:cs="Arial"/>
                      <w:color w:val="auto"/>
                      <w:szCs w:val="24"/>
                    </w:rPr>
                  </w:sdtEndPr>
                  <w:sdtContent>
                    <w:p w14:paraId="7A80874A" w14:textId="77777777" w:rsidR="00890EE7" w:rsidRPr="00773388" w:rsidRDefault="00890EE7" w:rsidP="00C22441">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039096683"/>
                    <w:placeholder>
                      <w:docPart w:val="97122124DB05471DA73C37B244ED1309"/>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2FD31859"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5059C88D" w14:textId="77777777" w:rsidR="00890EE7" w:rsidRPr="00773388" w:rsidRDefault="00890EE7" w:rsidP="00C22441">
                  <w:pPr>
                    <w:rPr>
                      <w:rFonts w:eastAsia="Times New Roman" w:cs="Arial"/>
                      <w:szCs w:val="24"/>
                    </w:rPr>
                  </w:pPr>
                </w:p>
              </w:tc>
              <w:tc>
                <w:tcPr>
                  <w:tcW w:w="692" w:type="pct"/>
                  <w:hideMark/>
                </w:tcPr>
                <w:p w14:paraId="1F6FA83C" w14:textId="77777777" w:rsidR="00890EE7" w:rsidRPr="00773388" w:rsidRDefault="0089056E" w:rsidP="00C22441">
                  <w:pPr>
                    <w:rPr>
                      <w:rFonts w:eastAsia="Times New Roman" w:cs="Arial"/>
                      <w:szCs w:val="24"/>
                      <w:lang w:eastAsia="en-GB"/>
                    </w:rPr>
                  </w:pPr>
                  <w:sdt>
                    <w:sdtPr>
                      <w:rPr>
                        <w:rStyle w:val="Styleforproposalinputs"/>
                      </w:rPr>
                      <w:id w:val="935320363"/>
                      <w:placeholder>
                        <w:docPart w:val="52E87A02296F45138C1B1CA895616B9C"/>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p w14:paraId="1995C590" w14:textId="77777777" w:rsidR="00890EE7" w:rsidRPr="00773388" w:rsidRDefault="00890EE7" w:rsidP="00C22441">
                  <w:pPr>
                    <w:rPr>
                      <w:rFonts w:eastAsia="Times New Roman" w:cs="Arial"/>
                      <w:szCs w:val="24"/>
                    </w:rPr>
                  </w:pPr>
                </w:p>
              </w:tc>
              <w:tc>
                <w:tcPr>
                  <w:tcW w:w="817" w:type="pct"/>
                  <w:hideMark/>
                </w:tcPr>
                <w:p w14:paraId="21C8EEE5" w14:textId="77777777" w:rsidR="00890EE7" w:rsidRPr="00773388" w:rsidRDefault="0089056E" w:rsidP="00C22441">
                  <w:pPr>
                    <w:rPr>
                      <w:rFonts w:eastAsia="Times New Roman" w:cs="Arial"/>
                      <w:szCs w:val="24"/>
                    </w:rPr>
                  </w:pPr>
                  <w:sdt>
                    <w:sdtPr>
                      <w:rPr>
                        <w:rStyle w:val="Styleforproposalinputs"/>
                      </w:rPr>
                      <w:id w:val="1405028793"/>
                      <w:placeholder>
                        <w:docPart w:val="0C44FBBEF71A4FB98B2A313AA3702A7A"/>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r>
            <w:tr w:rsidR="00890EE7" w:rsidRPr="00AE0AF0" w14:paraId="27E78480" w14:textId="77777777" w:rsidTr="00C22441">
              <w:trPr>
                <w:trHeight w:val="300"/>
              </w:trPr>
              <w:tc>
                <w:tcPr>
                  <w:tcW w:w="1159" w:type="pct"/>
                  <w:hideMark/>
                </w:tcPr>
                <w:p w14:paraId="686DEB38" w14:textId="77777777" w:rsidR="00890EE7" w:rsidRPr="00773388" w:rsidRDefault="00890EE7" w:rsidP="00C22441">
                  <w:pPr>
                    <w:rPr>
                      <w:rFonts w:eastAsia="Times New Roman" w:cs="Arial"/>
                      <w:szCs w:val="24"/>
                    </w:rPr>
                  </w:pPr>
                  <w:permStart w:id="1529955941" w:edGrp="everyone" w:colFirst="1" w:colLast="1"/>
                  <w:permStart w:id="1872569105" w:edGrp="everyone" w:colFirst="2" w:colLast="2"/>
                  <w:permStart w:id="229779358" w:edGrp="everyone" w:colFirst="3" w:colLast="3"/>
                  <w:permStart w:id="210505071" w:edGrp="everyone" w:colFirst="4" w:colLast="4"/>
                  <w:permEnd w:id="1344347409"/>
                  <w:permEnd w:id="431183374"/>
                  <w:permEnd w:id="2091519323"/>
                  <w:permEnd w:id="66998654"/>
                  <w:r w:rsidRPr="00773388">
                    <w:rPr>
                      <w:rFonts w:eastAsia="Times New Roman" w:cs="Arial"/>
                      <w:szCs w:val="24"/>
                    </w:rPr>
                    <w:t>Human Subject</w:t>
                  </w:r>
                </w:p>
              </w:tc>
              <w:tc>
                <w:tcPr>
                  <w:tcW w:w="1545" w:type="pct"/>
                </w:tcPr>
                <w:sdt>
                  <w:sdtPr>
                    <w:rPr>
                      <w:rStyle w:val="Styleforproposalinputs"/>
                    </w:rPr>
                    <w:alias w:val="Yes/No"/>
                    <w:tag w:val="Yes/No"/>
                    <w:id w:val="-1352789279"/>
                    <w:placeholder>
                      <w:docPart w:val="4D3427D1285A4052BDDAF0E2F6E761EB"/>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5BE5B35C"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161EBF78" w14:textId="77777777" w:rsidR="00890EE7" w:rsidRPr="00773388" w:rsidRDefault="00890EE7" w:rsidP="00C22441">
                  <w:pPr>
                    <w:rPr>
                      <w:rFonts w:eastAsia="Times New Roman" w:cs="Arial"/>
                      <w:szCs w:val="24"/>
                    </w:rPr>
                  </w:pPr>
                </w:p>
                <w:sdt>
                  <w:sdtPr>
                    <w:rPr>
                      <w:rStyle w:val="Styleforproposalinputs"/>
                    </w:rPr>
                    <w:alias w:val="Ethics Description"/>
                    <w:tag w:val="Ethics Description"/>
                    <w:id w:val="-1837455616"/>
                    <w:placeholder>
                      <w:docPart w:val="D26EF3F975CC4D489E76751E68D61A27"/>
                    </w:placeholder>
                    <w:showingPlcHdr/>
                    <w:text/>
                  </w:sdtPr>
                  <w:sdtEndPr>
                    <w:rPr>
                      <w:rStyle w:val="DefaultParagraphFont"/>
                      <w:rFonts w:eastAsia="Times New Roman" w:cs="Arial"/>
                      <w:color w:val="auto"/>
                      <w:szCs w:val="24"/>
                    </w:rPr>
                  </w:sdtEndPr>
                  <w:sdtContent>
                    <w:p w14:paraId="34A4196A" w14:textId="77777777" w:rsidR="00890EE7" w:rsidRPr="00773388" w:rsidRDefault="00890EE7" w:rsidP="00C22441">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995866447"/>
                    <w:placeholder>
                      <w:docPart w:val="F5B28E5C259047A78C9EF1120A99E327"/>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166FC18A"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5860904A" w14:textId="77777777" w:rsidR="00890EE7" w:rsidRPr="00773388" w:rsidRDefault="00890EE7" w:rsidP="00C22441">
                  <w:pPr>
                    <w:rPr>
                      <w:rFonts w:eastAsia="Times New Roman" w:cs="Arial"/>
                      <w:szCs w:val="24"/>
                    </w:rPr>
                  </w:pPr>
                </w:p>
              </w:tc>
              <w:tc>
                <w:tcPr>
                  <w:tcW w:w="692" w:type="pct"/>
                </w:tcPr>
                <w:p w14:paraId="0B8C59D4" w14:textId="77777777" w:rsidR="00890EE7" w:rsidRPr="00773388" w:rsidRDefault="0089056E" w:rsidP="00C22441">
                  <w:pPr>
                    <w:rPr>
                      <w:rFonts w:eastAsia="Times New Roman" w:cs="Arial"/>
                      <w:szCs w:val="24"/>
                    </w:rPr>
                  </w:pPr>
                  <w:sdt>
                    <w:sdtPr>
                      <w:rPr>
                        <w:rStyle w:val="Styleforproposalinputs"/>
                      </w:rPr>
                      <w:id w:val="-271015517"/>
                      <w:placeholder>
                        <w:docPart w:val="B3E3D8EC9A614BECA8213ADD0E3631EE"/>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c>
                <w:tcPr>
                  <w:tcW w:w="817" w:type="pct"/>
                </w:tcPr>
                <w:p w14:paraId="225EBF8F" w14:textId="77777777" w:rsidR="00890EE7" w:rsidRPr="00773388" w:rsidRDefault="0089056E" w:rsidP="00C22441">
                  <w:pPr>
                    <w:rPr>
                      <w:rFonts w:eastAsia="Times New Roman" w:cs="Arial"/>
                      <w:szCs w:val="24"/>
                    </w:rPr>
                  </w:pPr>
                  <w:sdt>
                    <w:sdtPr>
                      <w:rPr>
                        <w:rStyle w:val="Styleforproposalinputs"/>
                      </w:rPr>
                      <w:id w:val="-1656687440"/>
                      <w:placeholder>
                        <w:docPart w:val="49B5097E913D4241A9BA9A9C25C6F420"/>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r>
            <w:tr w:rsidR="00890EE7" w:rsidRPr="00AE0AF0" w14:paraId="4AA54597" w14:textId="77777777" w:rsidTr="00C22441">
              <w:trPr>
                <w:trHeight w:val="480"/>
              </w:trPr>
              <w:tc>
                <w:tcPr>
                  <w:tcW w:w="1159" w:type="pct"/>
                  <w:hideMark/>
                </w:tcPr>
                <w:p w14:paraId="77D2FB23" w14:textId="77777777" w:rsidR="00890EE7" w:rsidRPr="00773388" w:rsidRDefault="00890EE7" w:rsidP="00C22441">
                  <w:pPr>
                    <w:rPr>
                      <w:rFonts w:eastAsia="Times New Roman" w:cs="Arial"/>
                      <w:szCs w:val="24"/>
                    </w:rPr>
                  </w:pPr>
                  <w:permStart w:id="1460933738" w:edGrp="everyone" w:colFirst="1" w:colLast="1"/>
                  <w:permStart w:id="965104670" w:edGrp="everyone" w:colFirst="2" w:colLast="2"/>
                  <w:permStart w:id="1577154773" w:edGrp="everyone" w:colFirst="3" w:colLast="3"/>
                  <w:permStart w:id="268047294" w:edGrp="everyone" w:colFirst="4" w:colLast="4"/>
                  <w:permEnd w:id="1529955941"/>
                  <w:permEnd w:id="1872569105"/>
                  <w:permEnd w:id="229779358"/>
                  <w:permEnd w:id="210505071"/>
                  <w:r w:rsidRPr="00773388">
                    <w:rPr>
                      <w:rFonts w:eastAsia="Times New Roman" w:cs="Arial"/>
                      <w:szCs w:val="24"/>
                    </w:rPr>
                    <w:t>Animal Experimentation</w:t>
                  </w:r>
                </w:p>
              </w:tc>
              <w:tc>
                <w:tcPr>
                  <w:tcW w:w="1545" w:type="pct"/>
                </w:tcPr>
                <w:sdt>
                  <w:sdtPr>
                    <w:rPr>
                      <w:rStyle w:val="Styleforproposalinputs"/>
                    </w:rPr>
                    <w:alias w:val="Yes/No"/>
                    <w:tag w:val="Yes/No"/>
                    <w:id w:val="-1843466474"/>
                    <w:placeholder>
                      <w:docPart w:val="A61957E6A74E4A439F43BC335FB1AF53"/>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73F96958"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424B4A15" w14:textId="77777777" w:rsidR="00890EE7" w:rsidRPr="00773388" w:rsidRDefault="00890EE7" w:rsidP="00C22441">
                  <w:pPr>
                    <w:rPr>
                      <w:rFonts w:eastAsia="Times New Roman" w:cs="Arial"/>
                      <w:szCs w:val="24"/>
                    </w:rPr>
                  </w:pPr>
                </w:p>
                <w:sdt>
                  <w:sdtPr>
                    <w:rPr>
                      <w:rStyle w:val="Styleforproposalinputs"/>
                    </w:rPr>
                    <w:alias w:val="Ethics Description"/>
                    <w:tag w:val="Ethics Description"/>
                    <w:id w:val="-1838990564"/>
                    <w:placeholder>
                      <w:docPart w:val="008F965AAA04445CA52A8C690A4F59DC"/>
                    </w:placeholder>
                    <w:showingPlcHdr/>
                    <w:text/>
                  </w:sdtPr>
                  <w:sdtEndPr>
                    <w:rPr>
                      <w:rStyle w:val="DefaultParagraphFont"/>
                      <w:rFonts w:eastAsia="Times New Roman" w:cs="Arial"/>
                      <w:color w:val="auto"/>
                      <w:szCs w:val="24"/>
                    </w:rPr>
                  </w:sdtEndPr>
                  <w:sdtContent>
                    <w:p w14:paraId="5D65DDDF" w14:textId="77777777" w:rsidR="00890EE7" w:rsidRPr="00773388" w:rsidRDefault="00890EE7" w:rsidP="00C22441">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264373732"/>
                    <w:placeholder>
                      <w:docPart w:val="0329D8F09D844820B58ED321F0E7F20F"/>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27FD907A"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459C5157" w14:textId="77777777" w:rsidR="00890EE7" w:rsidRPr="00773388" w:rsidRDefault="00890EE7" w:rsidP="00C22441">
                  <w:pPr>
                    <w:rPr>
                      <w:rFonts w:eastAsia="Times New Roman" w:cs="Arial"/>
                      <w:szCs w:val="24"/>
                    </w:rPr>
                  </w:pPr>
                </w:p>
              </w:tc>
              <w:tc>
                <w:tcPr>
                  <w:tcW w:w="692" w:type="pct"/>
                </w:tcPr>
                <w:p w14:paraId="18E95937" w14:textId="77777777" w:rsidR="00890EE7" w:rsidRPr="00773388" w:rsidRDefault="0089056E" w:rsidP="00C22441">
                  <w:pPr>
                    <w:rPr>
                      <w:rFonts w:eastAsia="Times New Roman" w:cs="Arial"/>
                      <w:szCs w:val="24"/>
                    </w:rPr>
                  </w:pPr>
                  <w:sdt>
                    <w:sdtPr>
                      <w:rPr>
                        <w:rStyle w:val="Styleforproposalinputs"/>
                      </w:rPr>
                      <w:id w:val="673836144"/>
                      <w:placeholder>
                        <w:docPart w:val="D833B537900149FABEBB0F4B41586F5A"/>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c>
                <w:tcPr>
                  <w:tcW w:w="817" w:type="pct"/>
                </w:tcPr>
                <w:p w14:paraId="4B1047F4" w14:textId="77777777" w:rsidR="00890EE7" w:rsidRPr="00773388" w:rsidRDefault="0089056E" w:rsidP="00C22441">
                  <w:pPr>
                    <w:rPr>
                      <w:rFonts w:eastAsia="Times New Roman" w:cs="Arial"/>
                      <w:szCs w:val="24"/>
                    </w:rPr>
                  </w:pPr>
                  <w:sdt>
                    <w:sdtPr>
                      <w:rPr>
                        <w:rStyle w:val="Styleforproposalinputs"/>
                      </w:rPr>
                      <w:id w:val="790717500"/>
                      <w:placeholder>
                        <w:docPart w:val="69B223D90370429BBB385F48D7DF1F72"/>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r>
            <w:tr w:rsidR="00890EE7" w:rsidRPr="00AE0AF0" w14:paraId="2EEDE2B0" w14:textId="77777777" w:rsidTr="00C22441">
              <w:trPr>
                <w:trHeight w:val="300"/>
              </w:trPr>
              <w:tc>
                <w:tcPr>
                  <w:tcW w:w="1159" w:type="pct"/>
                  <w:hideMark/>
                </w:tcPr>
                <w:p w14:paraId="416B858D" w14:textId="77777777" w:rsidR="00890EE7" w:rsidRPr="00773388" w:rsidRDefault="00890EE7" w:rsidP="00C22441">
                  <w:pPr>
                    <w:rPr>
                      <w:rFonts w:eastAsia="Times New Roman" w:cs="Arial"/>
                      <w:szCs w:val="24"/>
                    </w:rPr>
                  </w:pPr>
                  <w:permStart w:id="840314420" w:edGrp="everyone" w:colFirst="1" w:colLast="1"/>
                  <w:permStart w:id="1119430769" w:edGrp="everyone" w:colFirst="2" w:colLast="2"/>
                  <w:permStart w:id="1718516940" w:edGrp="everyone" w:colFirst="3" w:colLast="3"/>
                  <w:permStart w:id="1668306831" w:edGrp="everyone" w:colFirst="4" w:colLast="4"/>
                  <w:permEnd w:id="1460933738"/>
                  <w:permEnd w:id="965104670"/>
                  <w:permEnd w:id="1577154773"/>
                  <w:permEnd w:id="268047294"/>
                  <w:r w:rsidRPr="00773388">
                    <w:rPr>
                      <w:rFonts w:eastAsia="Times New Roman" w:cs="Arial"/>
                      <w:szCs w:val="24"/>
                    </w:rPr>
                    <w:t>Multi-centre Trial(s)</w:t>
                  </w:r>
                </w:p>
              </w:tc>
              <w:tc>
                <w:tcPr>
                  <w:tcW w:w="1545" w:type="pct"/>
                </w:tcPr>
                <w:sdt>
                  <w:sdtPr>
                    <w:rPr>
                      <w:rStyle w:val="Styleforproposalinputs"/>
                    </w:rPr>
                    <w:alias w:val="Yes/No"/>
                    <w:tag w:val="Yes/No"/>
                    <w:id w:val="1669054256"/>
                    <w:placeholder>
                      <w:docPart w:val="E75F7E81548B41698644B8AF0F138B6B"/>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54EF47F1"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7AA7BA98" w14:textId="77777777" w:rsidR="00890EE7" w:rsidRPr="00773388" w:rsidRDefault="00890EE7" w:rsidP="00C22441">
                  <w:pPr>
                    <w:rPr>
                      <w:rFonts w:eastAsia="Times New Roman" w:cs="Arial"/>
                      <w:szCs w:val="24"/>
                    </w:rPr>
                  </w:pPr>
                </w:p>
                <w:sdt>
                  <w:sdtPr>
                    <w:rPr>
                      <w:rStyle w:val="Styleforproposalinputs"/>
                    </w:rPr>
                    <w:alias w:val="Ethics Description"/>
                    <w:tag w:val="Ethics Description"/>
                    <w:id w:val="-122627017"/>
                    <w:placeholder>
                      <w:docPart w:val="D0408C76E3EC4101874083BD1397BE09"/>
                    </w:placeholder>
                    <w:showingPlcHdr/>
                    <w:text/>
                  </w:sdtPr>
                  <w:sdtEndPr>
                    <w:rPr>
                      <w:rStyle w:val="DefaultParagraphFont"/>
                      <w:rFonts w:eastAsia="Times New Roman" w:cs="Arial"/>
                      <w:color w:val="auto"/>
                      <w:szCs w:val="24"/>
                    </w:rPr>
                  </w:sdtEndPr>
                  <w:sdtContent>
                    <w:p w14:paraId="0FAE5574" w14:textId="77777777" w:rsidR="00890EE7" w:rsidRPr="00773388" w:rsidRDefault="00890EE7" w:rsidP="00C22441">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735852763"/>
                    <w:placeholder>
                      <w:docPart w:val="056AA1C39095412FB8B64EEBE017177A"/>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2E10FCE9"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5CC35235" w14:textId="77777777" w:rsidR="00890EE7" w:rsidRPr="00773388" w:rsidRDefault="00890EE7" w:rsidP="00C22441">
                  <w:pPr>
                    <w:rPr>
                      <w:rFonts w:eastAsia="Times New Roman" w:cs="Arial"/>
                      <w:szCs w:val="24"/>
                    </w:rPr>
                  </w:pPr>
                </w:p>
              </w:tc>
              <w:tc>
                <w:tcPr>
                  <w:tcW w:w="692" w:type="pct"/>
                </w:tcPr>
                <w:p w14:paraId="4C3593BE" w14:textId="77777777" w:rsidR="00890EE7" w:rsidRPr="00773388" w:rsidRDefault="0089056E" w:rsidP="00C22441">
                  <w:pPr>
                    <w:rPr>
                      <w:rFonts w:eastAsia="Times New Roman" w:cs="Arial"/>
                      <w:szCs w:val="24"/>
                    </w:rPr>
                  </w:pPr>
                  <w:sdt>
                    <w:sdtPr>
                      <w:rPr>
                        <w:rStyle w:val="Styleforproposalinputs"/>
                      </w:rPr>
                      <w:id w:val="-2065165079"/>
                      <w:placeholder>
                        <w:docPart w:val="50349024B4784CEAB4736F8FE2630842"/>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c>
                <w:tcPr>
                  <w:tcW w:w="817" w:type="pct"/>
                </w:tcPr>
                <w:p w14:paraId="3E71CDB8" w14:textId="77777777" w:rsidR="00890EE7" w:rsidRPr="00773388" w:rsidRDefault="0089056E" w:rsidP="00C22441">
                  <w:pPr>
                    <w:rPr>
                      <w:rFonts w:eastAsia="Times New Roman" w:cs="Arial"/>
                      <w:szCs w:val="24"/>
                    </w:rPr>
                  </w:pPr>
                  <w:sdt>
                    <w:sdtPr>
                      <w:rPr>
                        <w:rStyle w:val="Styleforproposalinputs"/>
                      </w:rPr>
                      <w:id w:val="-244877985"/>
                      <w:placeholder>
                        <w:docPart w:val="C3208292715B4296A4ABE9DC0EC4876D"/>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r>
            <w:tr w:rsidR="00890EE7" w:rsidRPr="00AE0AF0" w14:paraId="52293043" w14:textId="77777777" w:rsidTr="00C22441">
              <w:trPr>
                <w:trHeight w:val="1200"/>
              </w:trPr>
              <w:tc>
                <w:tcPr>
                  <w:tcW w:w="1159" w:type="pct"/>
                  <w:hideMark/>
                </w:tcPr>
                <w:p w14:paraId="771E416B" w14:textId="77777777" w:rsidR="00890EE7" w:rsidRPr="00773388" w:rsidRDefault="00890EE7" w:rsidP="00C22441">
                  <w:pPr>
                    <w:rPr>
                      <w:rFonts w:eastAsia="Times New Roman" w:cs="Arial"/>
                      <w:szCs w:val="24"/>
                    </w:rPr>
                  </w:pPr>
                  <w:permStart w:id="1654132645" w:edGrp="everyone" w:colFirst="1" w:colLast="1"/>
                  <w:permStart w:id="400895379" w:edGrp="everyone" w:colFirst="2" w:colLast="2"/>
                  <w:permStart w:id="731992967" w:edGrp="everyone" w:colFirst="3" w:colLast="3"/>
                  <w:permStart w:id="1203072575" w:edGrp="everyone" w:colFirst="4" w:colLast="4"/>
                  <w:permEnd w:id="840314420"/>
                  <w:permEnd w:id="1119430769"/>
                  <w:permEnd w:id="1718516940"/>
                  <w:permEnd w:id="1668306831"/>
                  <w:r w:rsidRPr="00773388">
                    <w:rPr>
                      <w:rFonts w:eastAsia="Times New Roman" w:cs="Arial"/>
                      <w:szCs w:val="24"/>
                    </w:rPr>
                    <w:lastRenderedPageBreak/>
                    <w:t>Use of Commercially Available Human Material/Animal Tissues or Cells</w:t>
                  </w:r>
                </w:p>
              </w:tc>
              <w:tc>
                <w:tcPr>
                  <w:tcW w:w="1545" w:type="pct"/>
                </w:tcPr>
                <w:sdt>
                  <w:sdtPr>
                    <w:rPr>
                      <w:rStyle w:val="Styleforproposalinputs"/>
                    </w:rPr>
                    <w:alias w:val="Yes/No"/>
                    <w:tag w:val="Yes/No"/>
                    <w:id w:val="-453633403"/>
                    <w:placeholder>
                      <w:docPart w:val="E6EE7B43E479407FB261DE52D75B697B"/>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5EC08AA6"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1B93E7FC" w14:textId="77777777" w:rsidR="00890EE7" w:rsidRPr="00773388" w:rsidRDefault="00890EE7" w:rsidP="00C22441">
                  <w:pPr>
                    <w:rPr>
                      <w:rFonts w:eastAsia="Times New Roman" w:cs="Arial"/>
                      <w:szCs w:val="24"/>
                    </w:rPr>
                  </w:pPr>
                </w:p>
                <w:sdt>
                  <w:sdtPr>
                    <w:rPr>
                      <w:rStyle w:val="Styleforproposalinputs"/>
                    </w:rPr>
                    <w:alias w:val="Ethics Description"/>
                    <w:tag w:val="Ethics Description"/>
                    <w:id w:val="-1568034627"/>
                    <w:placeholder>
                      <w:docPart w:val="92167AAB608E4BADAFD07734AA62EFAB"/>
                    </w:placeholder>
                    <w:showingPlcHdr/>
                    <w:text/>
                  </w:sdtPr>
                  <w:sdtEndPr>
                    <w:rPr>
                      <w:rStyle w:val="DefaultParagraphFont"/>
                      <w:rFonts w:eastAsia="Times New Roman" w:cs="Arial"/>
                      <w:color w:val="auto"/>
                      <w:szCs w:val="24"/>
                    </w:rPr>
                  </w:sdtEndPr>
                  <w:sdtContent>
                    <w:p w14:paraId="143774AF" w14:textId="77777777" w:rsidR="00890EE7" w:rsidRPr="00773388" w:rsidRDefault="00890EE7" w:rsidP="00C22441">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392705231"/>
                    <w:placeholder>
                      <w:docPart w:val="4EB20FE5187A4711B3BDC6FE9134D6C2"/>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2E8411A7"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1BA5F05D" w14:textId="77777777" w:rsidR="00890EE7" w:rsidRPr="00773388" w:rsidRDefault="00890EE7" w:rsidP="00C22441">
                  <w:pPr>
                    <w:rPr>
                      <w:rFonts w:eastAsia="Times New Roman" w:cs="Arial"/>
                      <w:szCs w:val="24"/>
                    </w:rPr>
                  </w:pPr>
                </w:p>
              </w:tc>
              <w:tc>
                <w:tcPr>
                  <w:tcW w:w="692" w:type="pct"/>
                </w:tcPr>
                <w:p w14:paraId="4802D835" w14:textId="77777777" w:rsidR="00890EE7" w:rsidRPr="00773388" w:rsidRDefault="0089056E" w:rsidP="00C22441">
                  <w:pPr>
                    <w:rPr>
                      <w:rFonts w:eastAsia="Times New Roman" w:cs="Arial"/>
                      <w:szCs w:val="24"/>
                    </w:rPr>
                  </w:pPr>
                  <w:sdt>
                    <w:sdtPr>
                      <w:rPr>
                        <w:rStyle w:val="Styleforproposalinputs"/>
                      </w:rPr>
                      <w:id w:val="-1456012096"/>
                      <w:placeholder>
                        <w:docPart w:val="84B282A8F3CF425BAC44488E42210CE2"/>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c>
                <w:tcPr>
                  <w:tcW w:w="817" w:type="pct"/>
                </w:tcPr>
                <w:p w14:paraId="302D3A7A" w14:textId="77777777" w:rsidR="00890EE7" w:rsidRPr="00773388" w:rsidRDefault="0089056E" w:rsidP="00C22441">
                  <w:pPr>
                    <w:rPr>
                      <w:rFonts w:eastAsia="Times New Roman" w:cs="Arial"/>
                      <w:szCs w:val="24"/>
                    </w:rPr>
                  </w:pPr>
                  <w:sdt>
                    <w:sdtPr>
                      <w:rPr>
                        <w:rStyle w:val="Styleforproposalinputs"/>
                      </w:rPr>
                      <w:id w:val="-1515610937"/>
                      <w:placeholder>
                        <w:docPart w:val="694773C37A49420DB80BCF8C18FD5803"/>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r>
            <w:tr w:rsidR="00890EE7" w:rsidRPr="00AE0AF0" w14:paraId="78129BF9" w14:textId="77777777" w:rsidTr="00C22441">
              <w:trPr>
                <w:trHeight w:val="480"/>
              </w:trPr>
              <w:tc>
                <w:tcPr>
                  <w:tcW w:w="1159" w:type="pct"/>
                  <w:hideMark/>
                </w:tcPr>
                <w:p w14:paraId="112D614B" w14:textId="77777777" w:rsidR="00890EE7" w:rsidRPr="00773388" w:rsidRDefault="00890EE7" w:rsidP="00C22441">
                  <w:pPr>
                    <w:rPr>
                      <w:rFonts w:eastAsia="Times New Roman" w:cs="Arial"/>
                      <w:szCs w:val="24"/>
                    </w:rPr>
                  </w:pPr>
                  <w:permStart w:id="2139825547" w:edGrp="everyone" w:colFirst="1" w:colLast="1"/>
                  <w:permStart w:id="178075941" w:edGrp="everyone" w:colFirst="2" w:colLast="2"/>
                  <w:permStart w:id="223234846" w:edGrp="everyone" w:colFirst="3" w:colLast="3"/>
                  <w:permStart w:id="568599714" w:edGrp="everyone" w:colFirst="4" w:colLast="4"/>
                  <w:permEnd w:id="1654132645"/>
                  <w:permEnd w:id="400895379"/>
                  <w:permEnd w:id="731992967"/>
                  <w:permEnd w:id="1203072575"/>
                  <w:r w:rsidRPr="00773388">
                    <w:rPr>
                      <w:rFonts w:eastAsia="Times New Roman" w:cs="Arial"/>
                      <w:szCs w:val="24"/>
                    </w:rPr>
                    <w:t>Requirement for Containment</w:t>
                  </w:r>
                </w:p>
              </w:tc>
              <w:tc>
                <w:tcPr>
                  <w:tcW w:w="1545" w:type="pct"/>
                </w:tcPr>
                <w:sdt>
                  <w:sdtPr>
                    <w:rPr>
                      <w:rStyle w:val="Styleforproposalinputs"/>
                    </w:rPr>
                    <w:alias w:val="Yes/No"/>
                    <w:tag w:val="Yes/No"/>
                    <w:id w:val="-1336136929"/>
                    <w:placeholder>
                      <w:docPart w:val="1E24A2A42261423B881E68D98E540971"/>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14FA43C1"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6005FDDB" w14:textId="77777777" w:rsidR="00890EE7" w:rsidRPr="00773388" w:rsidRDefault="00890EE7" w:rsidP="00C22441">
                  <w:pPr>
                    <w:rPr>
                      <w:rFonts w:eastAsia="Times New Roman" w:cs="Arial"/>
                      <w:szCs w:val="24"/>
                    </w:rPr>
                  </w:pPr>
                </w:p>
                <w:sdt>
                  <w:sdtPr>
                    <w:rPr>
                      <w:rStyle w:val="Styleforproposalinputs"/>
                    </w:rPr>
                    <w:alias w:val="Ethics Description"/>
                    <w:tag w:val="Ethics Description"/>
                    <w:id w:val="-1617441934"/>
                    <w:placeholder>
                      <w:docPart w:val="F285BCA33A5847E9B0FC694E7A953E5F"/>
                    </w:placeholder>
                    <w:showingPlcHdr/>
                    <w:text/>
                  </w:sdtPr>
                  <w:sdtEndPr>
                    <w:rPr>
                      <w:rStyle w:val="DefaultParagraphFont"/>
                      <w:rFonts w:eastAsia="Times New Roman" w:cs="Arial"/>
                      <w:color w:val="auto"/>
                      <w:szCs w:val="24"/>
                    </w:rPr>
                  </w:sdtEndPr>
                  <w:sdtContent>
                    <w:p w14:paraId="60E8A3FB" w14:textId="77777777" w:rsidR="00890EE7" w:rsidRPr="00773388" w:rsidRDefault="00890EE7" w:rsidP="00C22441">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1492021403"/>
                    <w:placeholder>
                      <w:docPart w:val="01DF35CF402547369C6227878D12787A"/>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57E7C3D3"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71506837" w14:textId="77777777" w:rsidR="00890EE7" w:rsidRPr="00773388" w:rsidRDefault="00890EE7" w:rsidP="00C22441">
                  <w:pPr>
                    <w:rPr>
                      <w:rFonts w:eastAsia="Times New Roman" w:cs="Arial"/>
                      <w:szCs w:val="24"/>
                    </w:rPr>
                  </w:pPr>
                </w:p>
              </w:tc>
              <w:tc>
                <w:tcPr>
                  <w:tcW w:w="692" w:type="pct"/>
                </w:tcPr>
                <w:p w14:paraId="34BAFBC5" w14:textId="77777777" w:rsidR="00890EE7" w:rsidRPr="00773388" w:rsidRDefault="0089056E" w:rsidP="00C22441">
                  <w:pPr>
                    <w:rPr>
                      <w:rFonts w:eastAsia="Times New Roman" w:cs="Arial"/>
                      <w:szCs w:val="24"/>
                    </w:rPr>
                  </w:pPr>
                  <w:sdt>
                    <w:sdtPr>
                      <w:rPr>
                        <w:rStyle w:val="Styleforproposalinputs"/>
                      </w:rPr>
                      <w:id w:val="-1044060565"/>
                      <w:placeholder>
                        <w:docPart w:val="7F41D5AA25214AC1B9ECC5EDB09A3853"/>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c>
                <w:tcPr>
                  <w:tcW w:w="817" w:type="pct"/>
                </w:tcPr>
                <w:p w14:paraId="04597CBA" w14:textId="77777777" w:rsidR="00890EE7" w:rsidRPr="00773388" w:rsidRDefault="0089056E" w:rsidP="00C22441">
                  <w:pPr>
                    <w:rPr>
                      <w:rFonts w:eastAsia="Times New Roman" w:cs="Arial"/>
                      <w:szCs w:val="24"/>
                    </w:rPr>
                  </w:pPr>
                  <w:sdt>
                    <w:sdtPr>
                      <w:rPr>
                        <w:rStyle w:val="Styleforproposalinputs"/>
                      </w:rPr>
                      <w:id w:val="-1093934292"/>
                      <w:placeholder>
                        <w:docPart w:val="DB035993595D4DEB96AA24A06EF99EB4"/>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r>
            <w:tr w:rsidR="00890EE7" w:rsidRPr="00AE0AF0" w14:paraId="43B92052" w14:textId="77777777" w:rsidTr="00C22441">
              <w:trPr>
                <w:trHeight w:val="480"/>
              </w:trPr>
              <w:tc>
                <w:tcPr>
                  <w:tcW w:w="1159" w:type="pct"/>
                  <w:hideMark/>
                </w:tcPr>
                <w:p w14:paraId="7CF68655" w14:textId="77777777" w:rsidR="00890EE7" w:rsidRPr="00773388" w:rsidRDefault="00890EE7" w:rsidP="00C22441">
                  <w:pPr>
                    <w:rPr>
                      <w:rFonts w:eastAsia="Times New Roman" w:cs="Arial"/>
                      <w:szCs w:val="24"/>
                    </w:rPr>
                  </w:pPr>
                  <w:permStart w:id="6511738" w:edGrp="everyone" w:colFirst="1" w:colLast="1"/>
                  <w:permStart w:id="1875579150" w:edGrp="everyone" w:colFirst="2" w:colLast="2"/>
                  <w:permStart w:id="1599241933" w:edGrp="everyone" w:colFirst="3" w:colLast="3"/>
                  <w:permStart w:id="499910039" w:edGrp="everyone" w:colFirst="4" w:colLast="4"/>
                  <w:permEnd w:id="2139825547"/>
                  <w:permEnd w:id="178075941"/>
                  <w:permEnd w:id="223234846"/>
                  <w:permEnd w:id="568599714"/>
                  <w:r w:rsidRPr="00773388">
                    <w:rPr>
                      <w:rFonts w:eastAsia="Times New Roman" w:cs="Arial"/>
                      <w:szCs w:val="24"/>
                    </w:rPr>
                    <w:t>Use of Animal Tissues or Cells</w:t>
                  </w:r>
                </w:p>
              </w:tc>
              <w:tc>
                <w:tcPr>
                  <w:tcW w:w="1545" w:type="pct"/>
                </w:tcPr>
                <w:sdt>
                  <w:sdtPr>
                    <w:rPr>
                      <w:rStyle w:val="Styleforproposalinputs"/>
                    </w:rPr>
                    <w:alias w:val="Yes/No"/>
                    <w:tag w:val="Yes/No"/>
                    <w:id w:val="-1919854087"/>
                    <w:placeholder>
                      <w:docPart w:val="97DCA6CCBC46489CA8CD027E8A1A30A8"/>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188C53DB"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5A79BE77" w14:textId="77777777" w:rsidR="00890EE7" w:rsidRPr="00773388" w:rsidRDefault="00890EE7" w:rsidP="00C22441">
                  <w:pPr>
                    <w:rPr>
                      <w:rFonts w:eastAsia="Times New Roman" w:cs="Arial"/>
                      <w:szCs w:val="24"/>
                    </w:rPr>
                  </w:pPr>
                </w:p>
                <w:sdt>
                  <w:sdtPr>
                    <w:rPr>
                      <w:rStyle w:val="Styleforproposalinputs"/>
                    </w:rPr>
                    <w:alias w:val="Ethics Description"/>
                    <w:tag w:val="Ethics Description"/>
                    <w:id w:val="18980899"/>
                    <w:placeholder>
                      <w:docPart w:val="25BFEB9BB603407CB1CBB7FF947F10DB"/>
                    </w:placeholder>
                    <w:showingPlcHdr/>
                    <w:text/>
                  </w:sdtPr>
                  <w:sdtEndPr>
                    <w:rPr>
                      <w:rStyle w:val="DefaultParagraphFont"/>
                      <w:rFonts w:eastAsia="Times New Roman" w:cs="Arial"/>
                      <w:color w:val="auto"/>
                      <w:szCs w:val="24"/>
                    </w:rPr>
                  </w:sdtEndPr>
                  <w:sdtContent>
                    <w:p w14:paraId="0B8CC721" w14:textId="77777777" w:rsidR="00890EE7" w:rsidRPr="00773388" w:rsidRDefault="00890EE7" w:rsidP="00C22441">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943423665"/>
                    <w:placeholder>
                      <w:docPart w:val="C7A03086639442818619DD5C89DBC07F"/>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32C0060B"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tc>
              <w:tc>
                <w:tcPr>
                  <w:tcW w:w="692" w:type="pct"/>
                </w:tcPr>
                <w:p w14:paraId="0BB4B1A9" w14:textId="77777777" w:rsidR="00890EE7" w:rsidRPr="00773388" w:rsidRDefault="0089056E" w:rsidP="00C22441">
                  <w:pPr>
                    <w:rPr>
                      <w:rFonts w:eastAsia="Times New Roman" w:cs="Arial"/>
                      <w:szCs w:val="24"/>
                    </w:rPr>
                  </w:pPr>
                  <w:sdt>
                    <w:sdtPr>
                      <w:rPr>
                        <w:rStyle w:val="Styleforproposalinputs"/>
                      </w:rPr>
                      <w:id w:val="1995986679"/>
                      <w:placeholder>
                        <w:docPart w:val="186EE595B4214E329F03BE612BDB8B78"/>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c>
                <w:tcPr>
                  <w:tcW w:w="817" w:type="pct"/>
                </w:tcPr>
                <w:p w14:paraId="2E1055D2" w14:textId="77777777" w:rsidR="00890EE7" w:rsidRPr="00773388" w:rsidRDefault="0089056E" w:rsidP="00C22441">
                  <w:pPr>
                    <w:rPr>
                      <w:rFonts w:eastAsia="Times New Roman" w:cs="Arial"/>
                      <w:szCs w:val="24"/>
                    </w:rPr>
                  </w:pPr>
                  <w:sdt>
                    <w:sdtPr>
                      <w:rPr>
                        <w:rStyle w:val="Styleforproposalinputs"/>
                      </w:rPr>
                      <w:id w:val="-34509656"/>
                      <w:placeholder>
                        <w:docPart w:val="FE27752006544B509051DC6AE2052696"/>
                      </w:placeholder>
                      <w:date>
                        <w:dateFormat w:val="d/M/yyyy"/>
                        <w:lid w:val="en-SG"/>
                        <w:storeMappedDataAs w:val="dateTime"/>
                        <w:calendar w:val="gregorian"/>
                      </w:date>
                    </w:sdtPr>
                    <w:sdtEndPr>
                      <w:rPr>
                        <w:rStyle w:val="PlaceholderText"/>
                        <w:rFonts w:cs="Arial"/>
                        <w:color w:val="808080"/>
                        <w:szCs w:val="24"/>
                      </w:rPr>
                    </w:sdtEndPr>
                    <w:sdtContent>
                      <w:r w:rsidR="00890EE7" w:rsidRPr="00773388">
                        <w:rPr>
                          <w:rStyle w:val="PlaceholderText"/>
                          <w:rFonts w:cs="Arial"/>
                          <w:szCs w:val="24"/>
                        </w:rPr>
                        <w:t>Click or tap to enter a date.</w:t>
                      </w:r>
                    </w:sdtContent>
                  </w:sdt>
                </w:p>
              </w:tc>
            </w:tr>
            <w:tr w:rsidR="00890EE7" w:rsidRPr="00AE0AF0" w14:paraId="1951DEF7" w14:textId="77777777" w:rsidTr="00C22441">
              <w:trPr>
                <w:trHeight w:val="720"/>
              </w:trPr>
              <w:tc>
                <w:tcPr>
                  <w:tcW w:w="1159" w:type="pct"/>
                  <w:hideMark/>
                </w:tcPr>
                <w:p w14:paraId="3019CB1F" w14:textId="77777777" w:rsidR="00890EE7" w:rsidRPr="00773388" w:rsidRDefault="00890EE7" w:rsidP="00C22441">
                  <w:pPr>
                    <w:rPr>
                      <w:rFonts w:eastAsia="Times New Roman" w:cs="Arial"/>
                      <w:szCs w:val="24"/>
                    </w:rPr>
                  </w:pPr>
                  <w:permStart w:id="1202275934" w:edGrp="everyone" w:colFirst="1" w:colLast="1"/>
                  <w:permStart w:id="1635607831" w:edGrp="everyone" w:colFirst="2" w:colLast="2"/>
                  <w:permStart w:id="1677350439" w:edGrp="everyone" w:colFirst="3" w:colLast="3"/>
                  <w:permStart w:id="108478207" w:edGrp="everyone" w:colFirst="4" w:colLast="4"/>
                  <w:permEnd w:id="6511738"/>
                  <w:permEnd w:id="1875579150"/>
                  <w:permEnd w:id="1599241933"/>
                  <w:permEnd w:id="499910039"/>
                  <w:r w:rsidRPr="00773388">
                    <w:rPr>
                      <w:rFonts w:eastAsia="Times New Roman" w:cs="Arial"/>
                      <w:szCs w:val="24"/>
                    </w:rPr>
                    <w:t>Requirement for containment Class 2 and above</w:t>
                  </w:r>
                </w:p>
              </w:tc>
              <w:tc>
                <w:tcPr>
                  <w:tcW w:w="1545" w:type="pct"/>
                </w:tcPr>
                <w:sdt>
                  <w:sdtPr>
                    <w:rPr>
                      <w:rStyle w:val="Styleforproposalinputs"/>
                    </w:rPr>
                    <w:alias w:val="Yes/No"/>
                    <w:tag w:val="Yes/No"/>
                    <w:id w:val="-668709744"/>
                    <w:placeholder>
                      <w:docPart w:val="C148C642B7044D9D87093448D145E0B1"/>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68923C3A"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4D1D605A" w14:textId="77777777" w:rsidR="00890EE7" w:rsidRPr="00773388" w:rsidRDefault="00890EE7" w:rsidP="00C22441">
                  <w:pPr>
                    <w:rPr>
                      <w:rFonts w:eastAsia="Times New Roman" w:cs="Arial"/>
                      <w:szCs w:val="24"/>
                    </w:rPr>
                  </w:pPr>
                </w:p>
                <w:sdt>
                  <w:sdtPr>
                    <w:rPr>
                      <w:rStyle w:val="Styleforproposalinputs"/>
                    </w:rPr>
                    <w:alias w:val="Ethics Description"/>
                    <w:tag w:val="Ethics Description"/>
                    <w:id w:val="-2048133730"/>
                    <w:placeholder>
                      <w:docPart w:val="D33A2593216E476980B8CA7FFEE1329F"/>
                    </w:placeholder>
                    <w:showingPlcHdr/>
                    <w:text/>
                  </w:sdtPr>
                  <w:sdtEndPr>
                    <w:rPr>
                      <w:rStyle w:val="DefaultParagraphFont"/>
                      <w:rFonts w:eastAsia="Times New Roman" w:cs="Arial"/>
                      <w:color w:val="auto"/>
                      <w:szCs w:val="24"/>
                    </w:rPr>
                  </w:sdtEndPr>
                  <w:sdtContent>
                    <w:p w14:paraId="7B062A05" w14:textId="77777777" w:rsidR="00890EE7" w:rsidRPr="00773388" w:rsidRDefault="00890EE7" w:rsidP="00C22441">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528877910"/>
                    <w:placeholder>
                      <w:docPart w:val="3F641DA7996541FBA29E17DE51344EEB"/>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3686ED0A"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tc>
              <w:tc>
                <w:tcPr>
                  <w:tcW w:w="692" w:type="pct"/>
                </w:tcPr>
                <w:p w14:paraId="71406FC6" w14:textId="77777777" w:rsidR="00890EE7" w:rsidRPr="00773388" w:rsidRDefault="0089056E" w:rsidP="00C22441">
                  <w:pPr>
                    <w:rPr>
                      <w:rFonts w:eastAsia="Times New Roman" w:cs="Arial"/>
                      <w:szCs w:val="24"/>
                    </w:rPr>
                  </w:pPr>
                  <w:sdt>
                    <w:sdtPr>
                      <w:rPr>
                        <w:rStyle w:val="Styleforproposalinputs"/>
                      </w:rPr>
                      <w:id w:val="972492616"/>
                      <w:placeholder>
                        <w:docPart w:val="F5A405D02D2D47BDADE02A1A2447BB60"/>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c>
                <w:tcPr>
                  <w:tcW w:w="817" w:type="pct"/>
                </w:tcPr>
                <w:p w14:paraId="500CE249" w14:textId="77777777" w:rsidR="00890EE7" w:rsidRPr="00773388" w:rsidRDefault="0089056E" w:rsidP="00C22441">
                  <w:pPr>
                    <w:rPr>
                      <w:rFonts w:eastAsia="Times New Roman" w:cs="Arial"/>
                      <w:szCs w:val="24"/>
                    </w:rPr>
                  </w:pPr>
                  <w:sdt>
                    <w:sdtPr>
                      <w:rPr>
                        <w:rStyle w:val="Styleforproposalinputs"/>
                      </w:rPr>
                      <w:id w:val="-487704441"/>
                      <w:placeholder>
                        <w:docPart w:val="1E9A33ECB84B4C4790907A45041012E8"/>
                      </w:placeholder>
                      <w:date>
                        <w:dateFormat w:val="d/M/yyyy"/>
                        <w:lid w:val="en-SG"/>
                        <w:storeMappedDataAs w:val="dateTime"/>
                        <w:calendar w:val="gregorian"/>
                      </w:date>
                    </w:sdtPr>
                    <w:sdtEndPr>
                      <w:rPr>
                        <w:rStyle w:val="PlaceholderText"/>
                        <w:rFonts w:cs="Arial"/>
                        <w:color w:val="808080"/>
                        <w:szCs w:val="24"/>
                      </w:rPr>
                    </w:sdtEndPr>
                    <w:sdtContent>
                      <w:r w:rsidR="00890EE7" w:rsidRPr="00773388">
                        <w:rPr>
                          <w:rStyle w:val="PlaceholderText"/>
                          <w:rFonts w:cs="Arial"/>
                          <w:szCs w:val="24"/>
                        </w:rPr>
                        <w:t>Click or tap to enter a date.</w:t>
                      </w:r>
                    </w:sdtContent>
                  </w:sdt>
                </w:p>
              </w:tc>
            </w:tr>
            <w:tr w:rsidR="00890EE7" w:rsidRPr="00AE0AF0" w14:paraId="697AA3BF" w14:textId="77777777" w:rsidTr="00C22441">
              <w:trPr>
                <w:trHeight w:val="1200"/>
              </w:trPr>
              <w:tc>
                <w:tcPr>
                  <w:tcW w:w="1159" w:type="pct"/>
                  <w:hideMark/>
                </w:tcPr>
                <w:p w14:paraId="74E37867" w14:textId="77777777" w:rsidR="00890EE7" w:rsidRPr="00773388" w:rsidRDefault="00890EE7" w:rsidP="00C22441">
                  <w:pPr>
                    <w:rPr>
                      <w:rFonts w:eastAsia="Times New Roman" w:cs="Arial"/>
                      <w:szCs w:val="24"/>
                    </w:rPr>
                  </w:pPr>
                  <w:permStart w:id="1833713547" w:edGrp="everyone" w:colFirst="1" w:colLast="1"/>
                  <w:permStart w:id="2100641865" w:edGrp="everyone" w:colFirst="2" w:colLast="2"/>
                  <w:permStart w:id="1664296537" w:edGrp="everyone" w:colFirst="3" w:colLast="3"/>
                  <w:permStart w:id="1766027343" w:edGrp="everyone" w:colFirst="4" w:colLast="4"/>
                  <w:permEnd w:id="1202275934"/>
                  <w:permEnd w:id="1635607831"/>
                  <w:permEnd w:id="1677350439"/>
                  <w:permEnd w:id="108478207"/>
                  <w:r w:rsidRPr="00773388">
                    <w:rPr>
                      <w:rFonts w:eastAsia="Times New Roman" w:cs="Arial"/>
                      <w:szCs w:val="24"/>
                    </w:rPr>
                    <w:t>Use of Human Tissues or Cells from Primary Donors (i.e. subject / volunteers recruited for project)</w:t>
                  </w:r>
                </w:p>
              </w:tc>
              <w:tc>
                <w:tcPr>
                  <w:tcW w:w="1545" w:type="pct"/>
                </w:tcPr>
                <w:sdt>
                  <w:sdtPr>
                    <w:rPr>
                      <w:rStyle w:val="Styleforproposalinputs"/>
                    </w:rPr>
                    <w:alias w:val="Yes/No"/>
                    <w:tag w:val="Yes/No"/>
                    <w:id w:val="1980418690"/>
                    <w:placeholder>
                      <w:docPart w:val="3A791A63E86D4A8B88602B3550845E7F"/>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558EFCFB"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p w14:paraId="698C02DF" w14:textId="77777777" w:rsidR="00890EE7" w:rsidRPr="00773388" w:rsidRDefault="00890EE7" w:rsidP="00C22441">
                  <w:pPr>
                    <w:rPr>
                      <w:rFonts w:eastAsia="Times New Roman" w:cs="Arial"/>
                      <w:szCs w:val="24"/>
                    </w:rPr>
                  </w:pPr>
                </w:p>
                <w:sdt>
                  <w:sdtPr>
                    <w:rPr>
                      <w:rStyle w:val="Styleforproposalinputs"/>
                    </w:rPr>
                    <w:alias w:val="Ethics Description"/>
                    <w:tag w:val="Ethics Description"/>
                    <w:id w:val="1412583740"/>
                    <w:placeholder>
                      <w:docPart w:val="502C3FBBCFC94C94A5D9D75F99E6B45A"/>
                    </w:placeholder>
                    <w:showingPlcHdr/>
                    <w:text/>
                  </w:sdtPr>
                  <w:sdtEndPr>
                    <w:rPr>
                      <w:rStyle w:val="DefaultParagraphFont"/>
                      <w:rFonts w:eastAsia="Times New Roman" w:cs="Arial"/>
                      <w:color w:val="auto"/>
                      <w:szCs w:val="24"/>
                    </w:rPr>
                  </w:sdtEndPr>
                  <w:sdtContent>
                    <w:p w14:paraId="3B570F1C" w14:textId="77777777" w:rsidR="00890EE7" w:rsidRPr="00773388" w:rsidRDefault="00890EE7" w:rsidP="00C22441">
                      <w:pPr>
                        <w:rPr>
                          <w:rFonts w:eastAsia="Times New Roman" w:cs="Arial"/>
                          <w:szCs w:val="24"/>
                        </w:rPr>
                      </w:pPr>
                      <w:r w:rsidRPr="00773388">
                        <w:rPr>
                          <w:rStyle w:val="PlaceholderText"/>
                          <w:rFonts w:cs="Arial"/>
                          <w:szCs w:val="24"/>
                        </w:rPr>
                        <w:t>If yes, please provide details.</w:t>
                      </w:r>
                    </w:p>
                  </w:sdtContent>
                </w:sdt>
              </w:tc>
              <w:tc>
                <w:tcPr>
                  <w:tcW w:w="787" w:type="pct"/>
                </w:tcPr>
                <w:sdt>
                  <w:sdtPr>
                    <w:rPr>
                      <w:rStyle w:val="Styleforproposalinputs"/>
                    </w:rPr>
                    <w:alias w:val="Yes/No"/>
                    <w:tag w:val="Yes/No"/>
                    <w:id w:val="506802354"/>
                    <w:placeholder>
                      <w:docPart w:val="DD910985F0BF4D7A9CB8B731E0F5C7FB"/>
                    </w:placeholder>
                    <w:showingPlcHdr/>
                    <w:dropDownList>
                      <w:listItem w:value="Choose an item."/>
                      <w:listItem w:displayText="Yes" w:value="Yes"/>
                      <w:listItem w:displayText="No" w:value="No"/>
                    </w:dropDownList>
                  </w:sdtPr>
                  <w:sdtEndPr>
                    <w:rPr>
                      <w:rStyle w:val="DefaultParagraphFont"/>
                      <w:rFonts w:eastAsia="Times New Roman" w:cs="Arial"/>
                      <w:color w:val="auto"/>
                      <w:szCs w:val="24"/>
                    </w:rPr>
                  </w:sdtEndPr>
                  <w:sdtContent>
                    <w:p w14:paraId="15EB86CE" w14:textId="77777777" w:rsidR="00890EE7" w:rsidRPr="00773388" w:rsidRDefault="00890EE7" w:rsidP="00C22441">
                      <w:pPr>
                        <w:rPr>
                          <w:rFonts w:eastAsia="Times New Roman" w:cs="Arial"/>
                          <w:szCs w:val="24"/>
                        </w:rPr>
                      </w:pPr>
                      <w:r w:rsidRPr="00773388">
                        <w:rPr>
                          <w:rStyle w:val="PlaceholderText"/>
                          <w:rFonts w:cs="Arial"/>
                          <w:szCs w:val="24"/>
                        </w:rPr>
                        <w:t>Yes/No</w:t>
                      </w:r>
                    </w:p>
                  </w:sdtContent>
                </w:sdt>
              </w:tc>
              <w:tc>
                <w:tcPr>
                  <w:tcW w:w="692" w:type="pct"/>
                </w:tcPr>
                <w:p w14:paraId="079F5A51" w14:textId="77777777" w:rsidR="00890EE7" w:rsidRPr="00773388" w:rsidRDefault="0089056E" w:rsidP="00C22441">
                  <w:pPr>
                    <w:rPr>
                      <w:rFonts w:eastAsia="Times New Roman" w:cs="Arial"/>
                      <w:szCs w:val="24"/>
                    </w:rPr>
                  </w:pPr>
                  <w:sdt>
                    <w:sdtPr>
                      <w:rPr>
                        <w:rStyle w:val="Styleforproposalinputs"/>
                      </w:rPr>
                      <w:id w:val="-1566797740"/>
                      <w:placeholder>
                        <w:docPart w:val="3F2A66EFCB99463981C82FAAD6E5C2AA"/>
                      </w:placeholder>
                      <w:showingPlcHdr/>
                      <w:date w:fullDate="2023-06-14T00:00:00Z">
                        <w:dateFormat w:val="d/M/yyyy"/>
                        <w:lid w:val="en-SG"/>
                        <w:storeMappedDataAs w:val="dateTime"/>
                        <w:calendar w:val="gregorian"/>
                      </w:date>
                    </w:sdtPr>
                    <w:sdtEndPr>
                      <w:rPr>
                        <w:rStyle w:val="DefaultParagraphFont"/>
                        <w:rFonts w:eastAsia="Times New Roman" w:cs="Arial"/>
                        <w:color w:val="auto"/>
                        <w:szCs w:val="24"/>
                        <w:lang w:eastAsia="en-GB"/>
                      </w:rPr>
                    </w:sdtEndPr>
                    <w:sdtContent>
                      <w:r w:rsidR="00890EE7" w:rsidRPr="00773388">
                        <w:rPr>
                          <w:rStyle w:val="PlaceholderText"/>
                          <w:rFonts w:cs="Arial"/>
                          <w:szCs w:val="24"/>
                        </w:rPr>
                        <w:t>Click or tap to enter a date.</w:t>
                      </w:r>
                    </w:sdtContent>
                  </w:sdt>
                </w:p>
              </w:tc>
              <w:tc>
                <w:tcPr>
                  <w:tcW w:w="817" w:type="pct"/>
                </w:tcPr>
                <w:p w14:paraId="075881DD" w14:textId="77777777" w:rsidR="00890EE7" w:rsidRPr="00773388" w:rsidRDefault="0089056E" w:rsidP="00C22441">
                  <w:pPr>
                    <w:rPr>
                      <w:rFonts w:eastAsia="Times New Roman" w:cs="Arial"/>
                      <w:szCs w:val="24"/>
                    </w:rPr>
                  </w:pPr>
                  <w:sdt>
                    <w:sdtPr>
                      <w:rPr>
                        <w:rStyle w:val="Styleforproposalinputs"/>
                      </w:rPr>
                      <w:id w:val="-1746791521"/>
                      <w:placeholder>
                        <w:docPart w:val="1DFB7A5A9A9D4A2E82997F3F24B6EF8D"/>
                      </w:placeholder>
                      <w:date>
                        <w:dateFormat w:val="d/M/yyyy"/>
                        <w:lid w:val="en-SG"/>
                        <w:storeMappedDataAs w:val="dateTime"/>
                        <w:calendar w:val="gregorian"/>
                      </w:date>
                    </w:sdtPr>
                    <w:sdtEndPr>
                      <w:rPr>
                        <w:rStyle w:val="PlaceholderText"/>
                        <w:rFonts w:cs="Arial"/>
                        <w:color w:val="808080"/>
                        <w:szCs w:val="24"/>
                      </w:rPr>
                    </w:sdtEndPr>
                    <w:sdtContent>
                      <w:r w:rsidR="00890EE7" w:rsidRPr="00773388">
                        <w:rPr>
                          <w:rStyle w:val="PlaceholderText"/>
                          <w:rFonts w:cs="Arial"/>
                          <w:szCs w:val="24"/>
                        </w:rPr>
                        <w:t>Click or tap to enter a date.</w:t>
                      </w:r>
                    </w:sdtContent>
                  </w:sdt>
                </w:p>
              </w:tc>
            </w:tr>
            <w:permEnd w:id="1833713547"/>
            <w:permEnd w:id="2100641865"/>
            <w:permEnd w:id="1664296537"/>
            <w:permEnd w:id="1766027343"/>
          </w:tbl>
          <w:p w14:paraId="20E8B386" w14:textId="77777777" w:rsidR="00890EE7" w:rsidRPr="00050099" w:rsidRDefault="00890EE7" w:rsidP="00C22441">
            <w:pPr>
              <w:rPr>
                <w:rFonts w:cs="Arial"/>
                <w:szCs w:val="24"/>
              </w:rPr>
            </w:pPr>
          </w:p>
        </w:tc>
      </w:tr>
      <w:tr w:rsidR="00890EE7" w14:paraId="4D51C5A7" w14:textId="77777777" w:rsidTr="00C22441">
        <w:tc>
          <w:tcPr>
            <w:tcW w:w="9016" w:type="dxa"/>
          </w:tcPr>
          <w:p w14:paraId="0801EF9B" w14:textId="77777777" w:rsidR="00890EE7" w:rsidRPr="00050099" w:rsidRDefault="00890EE7" w:rsidP="00C22441">
            <w:pPr>
              <w:rPr>
                <w:rFonts w:cs="Arial"/>
                <w:szCs w:val="24"/>
              </w:rPr>
            </w:pPr>
            <w:r w:rsidRPr="00050099">
              <w:rPr>
                <w:rFonts w:cs="Arial"/>
                <w:szCs w:val="24"/>
              </w:rPr>
              <w:lastRenderedPageBreak/>
              <w:t xml:space="preserve"> </w:t>
            </w:r>
          </w:p>
        </w:tc>
      </w:tr>
      <w:tr w:rsidR="00890EE7" w:rsidRPr="000B5CF7" w14:paraId="1E5BC3B2" w14:textId="77777777" w:rsidTr="00C22441">
        <w:tc>
          <w:tcPr>
            <w:tcW w:w="9016" w:type="dxa"/>
          </w:tcPr>
          <w:p w14:paraId="55188849" w14:textId="77777777" w:rsidR="00890EE7" w:rsidRPr="000B5CF7" w:rsidRDefault="00890EE7" w:rsidP="00890EE7">
            <w:pPr>
              <w:pStyle w:val="ListParagraph"/>
              <w:numPr>
                <w:ilvl w:val="1"/>
                <w:numId w:val="2"/>
              </w:numPr>
              <w:ind w:left="567" w:hanging="567"/>
              <w:jc w:val="both"/>
              <w:rPr>
                <w:rFonts w:cs="Arial"/>
                <w:b/>
                <w:szCs w:val="24"/>
              </w:rPr>
            </w:pPr>
            <w:r w:rsidRPr="000B5CF7">
              <w:rPr>
                <w:rFonts w:cs="Arial"/>
                <w:b/>
                <w:szCs w:val="24"/>
              </w:rPr>
              <w:t>Undertaking by Lead Principal Investigator (PI)</w:t>
            </w:r>
          </w:p>
          <w:p w14:paraId="07DC5DE1" w14:textId="77777777" w:rsidR="004F1AC5" w:rsidRDefault="004F1AC5" w:rsidP="004F1AC5">
            <w:pPr>
              <w:pStyle w:val="CM35"/>
              <w:spacing w:after="160"/>
              <w:jc w:val="both"/>
              <w:rPr>
                <w:rFonts w:ascii="Arial" w:hAnsi="Arial" w:cs="Arial"/>
              </w:rPr>
            </w:pPr>
          </w:p>
          <w:p w14:paraId="29313296" w14:textId="0A6CB805" w:rsidR="00890EE7" w:rsidRPr="000B5CF7" w:rsidRDefault="00890EE7" w:rsidP="004F1AC5">
            <w:pPr>
              <w:pStyle w:val="CM35"/>
              <w:spacing w:after="160"/>
              <w:jc w:val="both"/>
              <w:rPr>
                <w:rFonts w:ascii="Arial" w:hAnsi="Arial" w:cs="Arial"/>
              </w:rPr>
            </w:pPr>
            <w:r w:rsidRPr="000B5CF7">
              <w:rPr>
                <w:rFonts w:ascii="Arial" w:hAnsi="Arial" w:cs="Arial"/>
              </w:rPr>
              <w:t>In acknowledging this Grant Application, the Lead Principal Investigator [on behalf of the Team Principal Investigator(s), Co-Investigator(s) and/or Collaborator(s)] UNDERTAKE, on any Grant Award to:</w:t>
            </w:r>
          </w:p>
          <w:p w14:paraId="5F6E64B4"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Declare that all information is accurate and true</w:t>
            </w:r>
          </w:p>
          <w:p w14:paraId="291A40C8"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Ensure that approval from the funding agency has been obtained before engaging in any commercial activity that will exploit the finds of the research funded by the funding agency</w:t>
            </w:r>
          </w:p>
          <w:p w14:paraId="6F340801"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Read, support and agree to this proposal being carried out in the Institution</w:t>
            </w:r>
          </w:p>
          <w:p w14:paraId="3A23F5EA"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Be actively engaged in the execution of the research and ensure that the study complies with all laws, rules and regulations pertaining to animal and human ethics, including the Singapore Good Clinical Practice Guidelines</w:t>
            </w:r>
          </w:p>
          <w:p w14:paraId="109DED0D" w14:textId="7623A605"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Not send similar versions or part(s) of this proposal to other agencies for funding</w:t>
            </w:r>
          </w:p>
          <w:p w14:paraId="159BB370" w14:textId="13EE3481"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For Biomedical Science proposal, submit supporting documents of ethics approval obtained from the relevant Institutional Review Board (IRB) and Animal Ethics Committee for studies involving human subjects/human tissues or cells, and animal/animal tissues or cells respectively</w:t>
            </w:r>
          </w:p>
          <w:p w14:paraId="113F8D82"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lastRenderedPageBreak/>
              <w:t>Ensure that all necessary licenses and approvals have been obtained or are being sought</w:t>
            </w:r>
          </w:p>
          <w:p w14:paraId="4E246215"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Ensure that funding agency is acknowledged in all publications</w:t>
            </w:r>
          </w:p>
          <w:p w14:paraId="64D39FC3" w14:textId="06F183B0"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 xml:space="preserve">Ensure that all publications arising from the research is deposited in the Institution’s open access repository (or any other institutional/subject open access repository), in accordance </w:t>
            </w:r>
            <w:proofErr w:type="gramStart"/>
            <w:r w:rsidRPr="000B5CF7">
              <w:rPr>
                <w:rFonts w:ascii="Arial" w:hAnsi="Arial" w:cs="Arial"/>
                <w:color w:val="auto"/>
              </w:rPr>
              <w:t>to</w:t>
            </w:r>
            <w:proofErr w:type="gramEnd"/>
            <w:r w:rsidRPr="000B5CF7">
              <w:rPr>
                <w:rFonts w:ascii="Arial" w:hAnsi="Arial" w:cs="Arial"/>
                <w:color w:val="auto"/>
              </w:rPr>
              <w:t xml:space="preserve"> the Institution ‘s open access policy</w:t>
            </w:r>
          </w:p>
          <w:p w14:paraId="25A4D767" w14:textId="25121EE3"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Ensure that the requested equipment/resources are not funded by another agency or research proposal</w:t>
            </w:r>
          </w:p>
          <w:p w14:paraId="3FE862E9" w14:textId="726A5B7A"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Ensure that there is a reasonable effort in accessing available equipment/resources within the Institution or elsewhere within Singapore</w:t>
            </w:r>
          </w:p>
          <w:p w14:paraId="51274BFA"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 xml:space="preserve">Ensure that there is no </w:t>
            </w:r>
            <w:bookmarkStart w:id="0" w:name="_Hlk96683680"/>
            <w:r w:rsidRPr="000B5CF7">
              <w:rPr>
                <w:rFonts w:ascii="Arial" w:hAnsi="Arial" w:cs="Arial"/>
                <w:color w:val="auto"/>
              </w:rPr>
              <w:t>financial conflict of interest</w:t>
            </w:r>
            <w:bookmarkEnd w:id="0"/>
          </w:p>
          <w:p w14:paraId="6B9A8CA9"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Adhere to the funding agency's Grants Terms &amp; Conditions and Funding Guidelines, as well as all other applicable guidelines, policies and procedure adopted by the funding agency, which may be amended or varied from time to time</w:t>
            </w:r>
          </w:p>
          <w:p w14:paraId="23131D3E"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Comply with the provisions of any relevant laws of Republic of Singapore, statutes, regulations, by-laws, rules, guidelines and requirement applicable to it</w:t>
            </w:r>
          </w:p>
          <w:p w14:paraId="2F559217" w14:textId="77777777" w:rsidR="00890EE7" w:rsidRPr="000B5CF7" w:rsidRDefault="00890EE7" w:rsidP="002E557B">
            <w:pPr>
              <w:pStyle w:val="Default"/>
              <w:numPr>
                <w:ilvl w:val="0"/>
                <w:numId w:val="46"/>
              </w:numPr>
              <w:spacing w:after="160"/>
              <w:jc w:val="both"/>
              <w:rPr>
                <w:rFonts w:ascii="Arial" w:hAnsi="Arial" w:cs="Arial"/>
                <w:color w:val="auto"/>
              </w:rPr>
            </w:pPr>
            <w:r w:rsidRPr="000B5CF7">
              <w:rPr>
                <w:rFonts w:ascii="Arial" w:hAnsi="Arial" w:cs="Arial"/>
                <w:color w:val="auto"/>
              </w:rPr>
              <w:t xml:space="preserve">Agree to hold primary responsibility for the responsible conduct of research, and shall abide and comply with the ethical, legal and professional standards relevant to research, in accordance </w:t>
            </w:r>
            <w:proofErr w:type="gramStart"/>
            <w:r w:rsidRPr="000B5CF7">
              <w:rPr>
                <w:rFonts w:ascii="Arial" w:hAnsi="Arial" w:cs="Arial"/>
                <w:color w:val="auto"/>
              </w:rPr>
              <w:t>to</w:t>
            </w:r>
            <w:proofErr w:type="gramEnd"/>
            <w:r w:rsidRPr="000B5CF7">
              <w:rPr>
                <w:rFonts w:ascii="Arial" w:hAnsi="Arial" w:cs="Arial"/>
                <w:color w:val="auto"/>
              </w:rPr>
              <w:t xml:space="preserve"> the research integrity policy of the Institution</w:t>
            </w:r>
          </w:p>
          <w:p w14:paraId="00D24989" w14:textId="77777777" w:rsidR="00890EE7" w:rsidRPr="000B5CF7" w:rsidRDefault="00890EE7" w:rsidP="00C22441">
            <w:pPr>
              <w:pStyle w:val="Default"/>
              <w:jc w:val="both"/>
              <w:rPr>
                <w:rFonts w:cs="Arial"/>
              </w:rPr>
            </w:pPr>
          </w:p>
        </w:tc>
      </w:tr>
      <w:tr w:rsidR="00890EE7" w:rsidRPr="000B5CF7" w14:paraId="25EAE098" w14:textId="77777777" w:rsidTr="00C22441">
        <w:tc>
          <w:tcPr>
            <w:tcW w:w="9016" w:type="dxa"/>
          </w:tcPr>
          <w:tbl>
            <w:tblPr>
              <w:tblStyle w:val="TableGrid"/>
              <w:tblW w:w="0" w:type="auto"/>
              <w:tblInd w:w="562" w:type="dxa"/>
              <w:tblLook w:val="04A0" w:firstRow="1" w:lastRow="0" w:firstColumn="1" w:lastColumn="0" w:noHBand="0" w:noVBand="1"/>
            </w:tblPr>
            <w:tblGrid>
              <w:gridCol w:w="2290"/>
              <w:gridCol w:w="4111"/>
              <w:gridCol w:w="1827"/>
            </w:tblGrid>
            <w:tr w:rsidR="00890EE7" w:rsidRPr="000B5CF7" w14:paraId="33163C42" w14:textId="77777777" w:rsidTr="00C22441">
              <w:tc>
                <w:tcPr>
                  <w:tcW w:w="2290" w:type="dxa"/>
                  <w:shd w:val="clear" w:color="auto" w:fill="BFBFBF" w:themeFill="background1" w:themeFillShade="BF"/>
                </w:tcPr>
                <w:p w14:paraId="416F3C9C" w14:textId="77777777" w:rsidR="00890EE7" w:rsidRPr="000B5CF7" w:rsidRDefault="00890EE7" w:rsidP="00C22441">
                  <w:pPr>
                    <w:pStyle w:val="Default"/>
                    <w:spacing w:after="160"/>
                    <w:rPr>
                      <w:rFonts w:ascii="Arial" w:hAnsi="Arial" w:cs="Arial"/>
                      <w:b/>
                      <w:color w:val="auto"/>
                    </w:rPr>
                  </w:pPr>
                  <w:r w:rsidRPr="000B5CF7">
                    <w:rPr>
                      <w:rFonts w:ascii="Arial" w:hAnsi="Arial" w:cs="Arial"/>
                      <w:b/>
                      <w:color w:val="auto"/>
                    </w:rPr>
                    <w:lastRenderedPageBreak/>
                    <w:t>Name of Lead PI</w:t>
                  </w:r>
                </w:p>
              </w:tc>
              <w:tc>
                <w:tcPr>
                  <w:tcW w:w="4111" w:type="dxa"/>
                  <w:shd w:val="clear" w:color="auto" w:fill="BFBFBF" w:themeFill="background1" w:themeFillShade="BF"/>
                </w:tcPr>
                <w:p w14:paraId="637513CF" w14:textId="77777777" w:rsidR="00890EE7" w:rsidRPr="000B5CF7" w:rsidRDefault="00890EE7" w:rsidP="00C22441">
                  <w:pPr>
                    <w:pStyle w:val="Default"/>
                    <w:spacing w:after="160"/>
                    <w:rPr>
                      <w:rFonts w:ascii="Arial" w:hAnsi="Arial" w:cs="Arial"/>
                      <w:b/>
                      <w:color w:val="auto"/>
                    </w:rPr>
                  </w:pPr>
                  <w:r w:rsidRPr="000B5CF7">
                    <w:rPr>
                      <w:rFonts w:ascii="Arial" w:hAnsi="Arial" w:cs="Arial"/>
                      <w:b/>
                      <w:color w:val="auto"/>
                    </w:rPr>
                    <w:t>Acknowledgement and Signature</w:t>
                  </w:r>
                </w:p>
              </w:tc>
              <w:tc>
                <w:tcPr>
                  <w:tcW w:w="1827" w:type="dxa"/>
                  <w:shd w:val="clear" w:color="auto" w:fill="BFBFBF" w:themeFill="background1" w:themeFillShade="BF"/>
                </w:tcPr>
                <w:p w14:paraId="1D85DA59" w14:textId="77777777" w:rsidR="00890EE7" w:rsidRPr="000B5CF7" w:rsidRDefault="00890EE7" w:rsidP="00C22441">
                  <w:pPr>
                    <w:pStyle w:val="Default"/>
                    <w:spacing w:after="160"/>
                    <w:rPr>
                      <w:rFonts w:ascii="Arial" w:hAnsi="Arial" w:cs="Arial"/>
                      <w:b/>
                      <w:color w:val="auto"/>
                    </w:rPr>
                  </w:pPr>
                  <w:r w:rsidRPr="000B5CF7">
                    <w:rPr>
                      <w:rFonts w:ascii="Arial" w:hAnsi="Arial" w:cs="Arial"/>
                      <w:b/>
                      <w:color w:val="auto"/>
                    </w:rPr>
                    <w:t>Date</w:t>
                  </w:r>
                </w:p>
              </w:tc>
            </w:tr>
            <w:tr w:rsidR="00890EE7" w:rsidRPr="000B5CF7" w14:paraId="38B357C8" w14:textId="77777777" w:rsidTr="00C22441">
              <w:tc>
                <w:tcPr>
                  <w:tcW w:w="2290" w:type="dxa"/>
                </w:tcPr>
                <w:p w14:paraId="77128518" w14:textId="77777777" w:rsidR="00890EE7" w:rsidRPr="000B5CF7" w:rsidRDefault="0089056E" w:rsidP="00C22441">
                  <w:pPr>
                    <w:rPr>
                      <w:rFonts w:eastAsia="Times New Roman" w:cs="Arial"/>
                      <w:szCs w:val="24"/>
                    </w:rPr>
                  </w:pPr>
                  <w:sdt>
                    <w:sdtPr>
                      <w:rPr>
                        <w:rStyle w:val="Styleforproposalinputs"/>
                      </w:rPr>
                      <w:alias w:val="Text Box"/>
                      <w:tag w:val="Text Box"/>
                      <w:id w:val="-419568296"/>
                      <w:placeholder>
                        <w:docPart w:val="DACD013E6FB445F3B5B0AE1EE13DD5F5"/>
                      </w:placeholder>
                      <w:showingPlcHdr/>
                    </w:sdtPr>
                    <w:sdtEndPr>
                      <w:rPr>
                        <w:rStyle w:val="DefaultParagraphFont"/>
                        <w:rFonts w:cs="Arial"/>
                        <w:color w:val="auto"/>
                        <w:szCs w:val="24"/>
                      </w:rPr>
                    </w:sdtEndPr>
                    <w:sdtContent>
                      <w:r w:rsidR="00890EE7" w:rsidRPr="000B5CF7">
                        <w:rPr>
                          <w:rStyle w:val="PlaceholderText"/>
                          <w:rFonts w:cs="Arial"/>
                          <w:szCs w:val="24"/>
                        </w:rPr>
                        <w:t>Click or tap here to enter text.</w:t>
                      </w:r>
                    </w:sdtContent>
                  </w:sdt>
                </w:p>
              </w:tc>
              <w:tc>
                <w:tcPr>
                  <w:tcW w:w="4111" w:type="dxa"/>
                </w:tcPr>
                <w:p w14:paraId="1C88D0BF" w14:textId="77777777" w:rsidR="00890EE7" w:rsidRPr="000B5CF7" w:rsidRDefault="0089056E" w:rsidP="00C22441">
                  <w:pPr>
                    <w:pStyle w:val="Default"/>
                    <w:spacing w:after="160"/>
                    <w:rPr>
                      <w:rFonts w:ascii="Arial" w:hAnsi="Arial" w:cs="Arial"/>
                      <w:color w:val="auto"/>
                    </w:rPr>
                  </w:pPr>
                  <w:sdt>
                    <w:sdtPr>
                      <w:rPr>
                        <w:rStyle w:val="Styleforproposalinputs"/>
                      </w:rPr>
                      <w:alias w:val="Text Box"/>
                      <w:tag w:val="Text Box"/>
                      <w:id w:val="-44685015"/>
                      <w:placeholder>
                        <w:docPart w:val="E4F4838290E745D6818F9562422FE679"/>
                      </w:placeholder>
                      <w:showingPlcHdr/>
                    </w:sdtPr>
                    <w:sdtEndPr>
                      <w:rPr>
                        <w:rStyle w:val="DefaultParagraphFont"/>
                        <w:rFonts w:ascii="Helvetica" w:hAnsi="Helvetica" w:cs="Arial"/>
                        <w:color w:val="000000"/>
                      </w:rPr>
                    </w:sdtEndPr>
                    <w:sdtContent>
                      <w:r w:rsidR="00890EE7" w:rsidRPr="000B5CF7">
                        <w:rPr>
                          <w:rStyle w:val="PlaceholderText"/>
                          <w:rFonts w:cs="Arial"/>
                        </w:rPr>
                        <w:t>Click or tap here to enter text.</w:t>
                      </w:r>
                    </w:sdtContent>
                  </w:sdt>
                </w:p>
              </w:tc>
              <w:tc>
                <w:tcPr>
                  <w:tcW w:w="1827" w:type="dxa"/>
                </w:tcPr>
                <w:p w14:paraId="47BCFFEF" w14:textId="77777777" w:rsidR="00890EE7" w:rsidRPr="000B5CF7" w:rsidRDefault="0089056E" w:rsidP="00C22441">
                  <w:pPr>
                    <w:rPr>
                      <w:rFonts w:eastAsia="Times New Roman" w:cs="Arial"/>
                      <w:szCs w:val="24"/>
                      <w:lang w:eastAsia="en-GB"/>
                    </w:rPr>
                  </w:pPr>
                  <w:sdt>
                    <w:sdtPr>
                      <w:rPr>
                        <w:rStyle w:val="Styleforproposalinputs"/>
                      </w:rPr>
                      <w:id w:val="1005093179"/>
                      <w:placeholder>
                        <w:docPart w:val="6A19CB8CE0D84A59A4DA50D5BB3626D7"/>
                      </w:placeholder>
                      <w:date>
                        <w:dateFormat w:val="d/M/yyyy"/>
                        <w:lid w:val="en-SG"/>
                        <w:storeMappedDataAs w:val="dateTime"/>
                        <w:calendar w:val="gregorian"/>
                      </w:date>
                    </w:sdtPr>
                    <w:sdtEndPr>
                      <w:rPr>
                        <w:rStyle w:val="PlaceholderText"/>
                        <w:rFonts w:cs="Arial"/>
                        <w:color w:val="808080"/>
                        <w:szCs w:val="24"/>
                      </w:rPr>
                    </w:sdtEndPr>
                    <w:sdtContent>
                      <w:r w:rsidR="00890EE7" w:rsidRPr="000B5CF7">
                        <w:rPr>
                          <w:rStyle w:val="PlaceholderText"/>
                          <w:rFonts w:cs="Arial"/>
                          <w:szCs w:val="24"/>
                        </w:rPr>
                        <w:t>Click or tap to enter a date.</w:t>
                      </w:r>
                    </w:sdtContent>
                  </w:sdt>
                </w:p>
              </w:tc>
            </w:tr>
          </w:tbl>
          <w:p w14:paraId="533B52F8" w14:textId="77777777" w:rsidR="00890EE7" w:rsidRPr="000B5CF7" w:rsidRDefault="00890EE7" w:rsidP="00C22441">
            <w:pPr>
              <w:pStyle w:val="ListParagraph"/>
              <w:ind w:left="0"/>
              <w:rPr>
                <w:rFonts w:cs="Arial"/>
              </w:rPr>
            </w:pPr>
          </w:p>
        </w:tc>
      </w:tr>
      <w:tr w:rsidR="00890EE7" w:rsidRPr="000B5CF7" w14:paraId="137268DE" w14:textId="77777777" w:rsidTr="00C22441">
        <w:tc>
          <w:tcPr>
            <w:tcW w:w="9016" w:type="dxa"/>
          </w:tcPr>
          <w:p w14:paraId="3EB6DB4B" w14:textId="77777777" w:rsidR="00890EE7" w:rsidRPr="000B5CF7" w:rsidRDefault="00890EE7" w:rsidP="00C22441">
            <w:pPr>
              <w:pStyle w:val="ListParagraph"/>
              <w:ind w:left="567"/>
              <w:jc w:val="both"/>
              <w:rPr>
                <w:rFonts w:cs="Arial"/>
                <w:b/>
                <w:szCs w:val="24"/>
              </w:rPr>
            </w:pPr>
          </w:p>
          <w:p w14:paraId="0807AF4E" w14:textId="77777777" w:rsidR="00890EE7" w:rsidRPr="000B5CF7" w:rsidRDefault="00890EE7" w:rsidP="00890EE7">
            <w:pPr>
              <w:pStyle w:val="ListParagraph"/>
              <w:numPr>
                <w:ilvl w:val="1"/>
                <w:numId w:val="2"/>
              </w:numPr>
              <w:ind w:left="567" w:hanging="567"/>
              <w:jc w:val="both"/>
              <w:rPr>
                <w:rFonts w:cs="Arial"/>
                <w:b/>
                <w:szCs w:val="24"/>
              </w:rPr>
            </w:pPr>
            <w:r w:rsidRPr="000B5CF7">
              <w:rPr>
                <w:rFonts w:cs="Arial"/>
                <w:b/>
                <w:szCs w:val="24"/>
              </w:rPr>
              <w:t>Undertaking by Office of Research (ORE)</w:t>
            </w:r>
          </w:p>
          <w:p w14:paraId="29DCFBC2" w14:textId="77777777" w:rsidR="00890EE7" w:rsidRPr="000B5CF7" w:rsidRDefault="00890EE7" w:rsidP="00C22441">
            <w:pPr>
              <w:pStyle w:val="ListParagraph"/>
              <w:ind w:left="0"/>
              <w:rPr>
                <w:rFonts w:cs="Arial"/>
              </w:rPr>
            </w:pPr>
          </w:p>
          <w:p w14:paraId="1DB312B4" w14:textId="0AC023C5" w:rsidR="00890EE7" w:rsidRPr="000B5CF7" w:rsidRDefault="00890EE7" w:rsidP="002E557B">
            <w:pPr>
              <w:pStyle w:val="CM35"/>
              <w:numPr>
                <w:ilvl w:val="0"/>
                <w:numId w:val="48"/>
              </w:numPr>
              <w:spacing w:after="160"/>
              <w:jc w:val="both"/>
              <w:rPr>
                <w:rFonts w:ascii="Arial" w:hAnsi="Arial" w:cs="Arial"/>
              </w:rPr>
            </w:pPr>
            <w:r w:rsidRPr="000B5CF7">
              <w:rPr>
                <w:rFonts w:ascii="Arial" w:hAnsi="Arial" w:cs="Arial"/>
              </w:rPr>
              <w:t>In acknowledging this Grant Application, the ORE of the PI UNDERTAKE, on any Grant Award to:</w:t>
            </w:r>
          </w:p>
          <w:p w14:paraId="79E132F8" w14:textId="77777777" w:rsidR="00890EE7" w:rsidRPr="000B5CF7" w:rsidRDefault="00890EE7" w:rsidP="002E557B">
            <w:pPr>
              <w:pStyle w:val="Default"/>
              <w:numPr>
                <w:ilvl w:val="0"/>
                <w:numId w:val="48"/>
              </w:numPr>
              <w:spacing w:after="160"/>
              <w:jc w:val="both"/>
              <w:rPr>
                <w:rFonts w:ascii="Arial" w:hAnsi="Arial" w:cs="Arial"/>
                <w:color w:val="auto"/>
              </w:rPr>
            </w:pPr>
            <w:r w:rsidRPr="000B5CF7">
              <w:rPr>
                <w:rFonts w:ascii="Arial" w:hAnsi="Arial" w:cs="Arial"/>
                <w:color w:val="auto"/>
              </w:rPr>
              <w:t>Ensure that approval from the funding agency has been obtained before engaging in any commercial activity that will exploit the findings of the research funded by the funding agency</w:t>
            </w:r>
          </w:p>
          <w:p w14:paraId="4F6D3B0B" w14:textId="77777777" w:rsidR="00890EE7" w:rsidRPr="000B5CF7" w:rsidRDefault="00890EE7" w:rsidP="002E557B">
            <w:pPr>
              <w:pStyle w:val="Default"/>
              <w:numPr>
                <w:ilvl w:val="0"/>
                <w:numId w:val="48"/>
              </w:numPr>
              <w:spacing w:after="160"/>
              <w:jc w:val="both"/>
              <w:rPr>
                <w:rFonts w:ascii="Arial" w:hAnsi="Arial" w:cs="Arial"/>
                <w:color w:val="auto"/>
              </w:rPr>
            </w:pPr>
            <w:r w:rsidRPr="000B5CF7">
              <w:rPr>
                <w:rFonts w:ascii="Arial" w:hAnsi="Arial" w:cs="Arial"/>
                <w:color w:val="auto"/>
              </w:rPr>
              <w:t>Read, support and agree to this proposal being carried out in the Institution</w:t>
            </w:r>
          </w:p>
          <w:p w14:paraId="2C7F0504" w14:textId="77777777" w:rsidR="00890EE7" w:rsidRPr="000B5CF7" w:rsidRDefault="00890EE7" w:rsidP="002E557B">
            <w:pPr>
              <w:pStyle w:val="Default"/>
              <w:numPr>
                <w:ilvl w:val="0"/>
                <w:numId w:val="48"/>
              </w:numPr>
              <w:spacing w:after="160"/>
              <w:jc w:val="both"/>
              <w:rPr>
                <w:rFonts w:ascii="Arial" w:hAnsi="Arial" w:cs="Arial"/>
                <w:color w:val="auto"/>
              </w:rPr>
            </w:pPr>
            <w:r w:rsidRPr="000B5CF7">
              <w:rPr>
                <w:rFonts w:ascii="Arial" w:hAnsi="Arial" w:cs="Arial"/>
                <w:color w:val="auto"/>
              </w:rPr>
              <w:t>Ensure that the study complies with all laws, rules and regulations pertaining to animal and human ethics, including the Singapore Good Clinical Practice Guidelines</w:t>
            </w:r>
          </w:p>
          <w:p w14:paraId="1FF03323" w14:textId="77777777" w:rsidR="00890EE7" w:rsidRPr="000B5CF7" w:rsidRDefault="00890EE7" w:rsidP="002E557B">
            <w:pPr>
              <w:pStyle w:val="Default"/>
              <w:numPr>
                <w:ilvl w:val="0"/>
                <w:numId w:val="48"/>
              </w:numPr>
              <w:spacing w:after="160"/>
              <w:jc w:val="both"/>
              <w:rPr>
                <w:rFonts w:ascii="Arial" w:hAnsi="Arial" w:cs="Arial"/>
                <w:color w:val="auto"/>
              </w:rPr>
            </w:pPr>
            <w:r w:rsidRPr="000B5CF7">
              <w:rPr>
                <w:rFonts w:ascii="Arial" w:hAnsi="Arial" w:cs="Arial"/>
                <w:color w:val="auto"/>
              </w:rPr>
              <w:t>Ensure that all necessary licenses and approvals have been obtained or are being sought</w:t>
            </w:r>
          </w:p>
          <w:p w14:paraId="5CE68088" w14:textId="77777777" w:rsidR="00890EE7" w:rsidRPr="000B5CF7" w:rsidRDefault="00890EE7" w:rsidP="002E557B">
            <w:pPr>
              <w:pStyle w:val="Default"/>
              <w:numPr>
                <w:ilvl w:val="0"/>
                <w:numId w:val="48"/>
              </w:numPr>
              <w:spacing w:after="160"/>
              <w:jc w:val="both"/>
              <w:rPr>
                <w:rFonts w:ascii="Arial" w:hAnsi="Arial" w:cs="Arial"/>
                <w:color w:val="auto"/>
              </w:rPr>
            </w:pPr>
            <w:r w:rsidRPr="000B5CF7">
              <w:rPr>
                <w:rFonts w:ascii="Arial" w:hAnsi="Arial" w:cs="Arial"/>
                <w:color w:val="auto"/>
              </w:rPr>
              <w:t xml:space="preserve">Confirm the accuracy and completeness of information submitted, including </w:t>
            </w:r>
            <w:r w:rsidRPr="000B5CF7">
              <w:rPr>
                <w:rFonts w:ascii="Arial" w:hAnsi="Arial" w:cs="Arial"/>
                <w:color w:val="auto"/>
              </w:rPr>
              <w:lastRenderedPageBreak/>
              <w:t>budget, ethics, other funding sources, etc.</w:t>
            </w:r>
          </w:p>
          <w:p w14:paraId="11DDD1CD" w14:textId="77777777" w:rsidR="00890EE7" w:rsidRPr="000B5CF7" w:rsidRDefault="00890EE7" w:rsidP="002E557B">
            <w:pPr>
              <w:pStyle w:val="Default"/>
              <w:numPr>
                <w:ilvl w:val="0"/>
                <w:numId w:val="48"/>
              </w:numPr>
              <w:spacing w:after="160"/>
              <w:jc w:val="both"/>
              <w:rPr>
                <w:rFonts w:ascii="Arial" w:hAnsi="Arial" w:cs="Arial"/>
                <w:color w:val="auto"/>
              </w:rPr>
            </w:pPr>
            <w:r w:rsidRPr="000B5CF7">
              <w:rPr>
                <w:rFonts w:ascii="Arial" w:hAnsi="Arial" w:cs="Arial"/>
                <w:color w:val="auto"/>
              </w:rPr>
              <w:t>Confirm that budget is clear (e.g. no double funding/ excessive purchase of equipment), and is aligned with Institution HR and other policies</w:t>
            </w:r>
          </w:p>
          <w:p w14:paraId="05C66AA3" w14:textId="77777777" w:rsidR="00890EE7" w:rsidRPr="000B5CF7" w:rsidRDefault="00890EE7" w:rsidP="002E557B">
            <w:pPr>
              <w:pStyle w:val="Default"/>
              <w:numPr>
                <w:ilvl w:val="0"/>
                <w:numId w:val="48"/>
              </w:numPr>
              <w:spacing w:after="160"/>
              <w:jc w:val="both"/>
              <w:rPr>
                <w:rFonts w:ascii="Arial" w:hAnsi="Arial" w:cs="Arial"/>
                <w:color w:val="auto"/>
              </w:rPr>
            </w:pPr>
            <w:r w:rsidRPr="000B5CF7">
              <w:rPr>
                <w:rFonts w:ascii="Arial" w:hAnsi="Arial" w:cs="Arial"/>
                <w:color w:val="auto"/>
              </w:rPr>
              <w:t>The applicant is independently salaried by the institution for the entire period of the grant</w:t>
            </w:r>
          </w:p>
          <w:p w14:paraId="27F5956E" w14:textId="77777777" w:rsidR="00890EE7" w:rsidRPr="000B5CF7" w:rsidRDefault="00890EE7" w:rsidP="002E557B">
            <w:pPr>
              <w:pStyle w:val="Default"/>
              <w:numPr>
                <w:ilvl w:val="0"/>
                <w:numId w:val="48"/>
              </w:numPr>
              <w:spacing w:after="160"/>
              <w:jc w:val="both"/>
              <w:rPr>
                <w:rFonts w:ascii="Arial" w:hAnsi="Arial" w:cs="Arial"/>
                <w:color w:val="auto"/>
              </w:rPr>
            </w:pPr>
            <w:r w:rsidRPr="000B5CF7">
              <w:rPr>
                <w:rFonts w:ascii="Arial" w:hAnsi="Arial" w:cs="Arial"/>
              </w:rPr>
              <w:t>Ensure that there is no financial conflict of interest</w:t>
            </w:r>
          </w:p>
        </w:tc>
      </w:tr>
      <w:tr w:rsidR="00890EE7" w:rsidRPr="000B5CF7" w14:paraId="16C6D0A6" w14:textId="77777777" w:rsidTr="00C22441">
        <w:tc>
          <w:tcPr>
            <w:tcW w:w="9016" w:type="dxa"/>
          </w:tcPr>
          <w:tbl>
            <w:tblPr>
              <w:tblStyle w:val="TableGrid"/>
              <w:tblW w:w="0" w:type="auto"/>
              <w:tblInd w:w="562" w:type="dxa"/>
              <w:tblLook w:val="04A0" w:firstRow="1" w:lastRow="0" w:firstColumn="1" w:lastColumn="0" w:noHBand="0" w:noVBand="1"/>
            </w:tblPr>
            <w:tblGrid>
              <w:gridCol w:w="2290"/>
              <w:gridCol w:w="4111"/>
              <w:gridCol w:w="1827"/>
            </w:tblGrid>
            <w:tr w:rsidR="00890EE7" w:rsidRPr="000B5CF7" w14:paraId="35D74C6E" w14:textId="77777777" w:rsidTr="00C22441">
              <w:tc>
                <w:tcPr>
                  <w:tcW w:w="2290" w:type="dxa"/>
                  <w:shd w:val="clear" w:color="auto" w:fill="BFBFBF" w:themeFill="background1" w:themeFillShade="BF"/>
                </w:tcPr>
                <w:p w14:paraId="272DC033" w14:textId="77777777" w:rsidR="00890EE7" w:rsidRPr="000B5CF7" w:rsidRDefault="00890EE7" w:rsidP="00C22441">
                  <w:pPr>
                    <w:pStyle w:val="Default"/>
                    <w:spacing w:after="160"/>
                    <w:rPr>
                      <w:rFonts w:ascii="Arial" w:hAnsi="Arial" w:cs="Arial"/>
                      <w:b/>
                      <w:color w:val="auto"/>
                    </w:rPr>
                  </w:pPr>
                  <w:r w:rsidRPr="000B5CF7">
                    <w:rPr>
                      <w:rFonts w:ascii="Arial" w:hAnsi="Arial" w:cs="Arial"/>
                      <w:b/>
                      <w:color w:val="auto"/>
                    </w:rPr>
                    <w:lastRenderedPageBreak/>
                    <w:t>Name of ORE</w:t>
                  </w:r>
                </w:p>
              </w:tc>
              <w:tc>
                <w:tcPr>
                  <w:tcW w:w="4111" w:type="dxa"/>
                  <w:shd w:val="clear" w:color="auto" w:fill="BFBFBF" w:themeFill="background1" w:themeFillShade="BF"/>
                </w:tcPr>
                <w:p w14:paraId="21333D2B" w14:textId="77777777" w:rsidR="00890EE7" w:rsidRPr="000B5CF7" w:rsidRDefault="00890EE7" w:rsidP="00C22441">
                  <w:pPr>
                    <w:pStyle w:val="Default"/>
                    <w:spacing w:after="160"/>
                    <w:rPr>
                      <w:rFonts w:ascii="Arial" w:hAnsi="Arial" w:cs="Arial"/>
                      <w:b/>
                      <w:color w:val="auto"/>
                    </w:rPr>
                  </w:pPr>
                  <w:r w:rsidRPr="000B5CF7">
                    <w:rPr>
                      <w:rFonts w:ascii="Arial" w:hAnsi="Arial" w:cs="Arial"/>
                      <w:b/>
                      <w:color w:val="auto"/>
                    </w:rPr>
                    <w:t>Acknowledgement and Signature</w:t>
                  </w:r>
                </w:p>
              </w:tc>
              <w:tc>
                <w:tcPr>
                  <w:tcW w:w="1827" w:type="dxa"/>
                  <w:shd w:val="clear" w:color="auto" w:fill="BFBFBF" w:themeFill="background1" w:themeFillShade="BF"/>
                </w:tcPr>
                <w:p w14:paraId="45BE6FE4" w14:textId="77777777" w:rsidR="00890EE7" w:rsidRPr="000B5CF7" w:rsidRDefault="00890EE7" w:rsidP="00C22441">
                  <w:pPr>
                    <w:pStyle w:val="Default"/>
                    <w:spacing w:after="160"/>
                    <w:rPr>
                      <w:rFonts w:ascii="Arial" w:hAnsi="Arial" w:cs="Arial"/>
                      <w:b/>
                      <w:color w:val="auto"/>
                    </w:rPr>
                  </w:pPr>
                  <w:r w:rsidRPr="000B5CF7">
                    <w:rPr>
                      <w:rFonts w:ascii="Arial" w:hAnsi="Arial" w:cs="Arial"/>
                      <w:b/>
                      <w:color w:val="auto"/>
                    </w:rPr>
                    <w:t>Date</w:t>
                  </w:r>
                </w:p>
              </w:tc>
            </w:tr>
            <w:permStart w:id="246182429" w:edGrp="everyone" w:colFirst="0" w:colLast="0"/>
            <w:permStart w:id="167250694" w:edGrp="everyone" w:colFirst="1" w:colLast="1"/>
            <w:permStart w:id="2006918242" w:edGrp="everyone" w:colFirst="2" w:colLast="2"/>
            <w:tr w:rsidR="00890EE7" w:rsidRPr="000B5CF7" w14:paraId="2A0A7CF5" w14:textId="77777777" w:rsidTr="00C22441">
              <w:tc>
                <w:tcPr>
                  <w:tcW w:w="2290" w:type="dxa"/>
                </w:tcPr>
                <w:p w14:paraId="1F9BE032" w14:textId="77777777" w:rsidR="00890EE7" w:rsidRPr="000B5CF7" w:rsidRDefault="0089056E" w:rsidP="00C22441">
                  <w:pPr>
                    <w:rPr>
                      <w:rFonts w:eastAsia="Times New Roman" w:cs="Arial"/>
                      <w:szCs w:val="24"/>
                    </w:rPr>
                  </w:pPr>
                  <w:sdt>
                    <w:sdtPr>
                      <w:rPr>
                        <w:rStyle w:val="Styleforproposalinputs"/>
                      </w:rPr>
                      <w:alias w:val="Text Box"/>
                      <w:tag w:val="Text Box"/>
                      <w:id w:val="-1791434374"/>
                      <w:placeholder>
                        <w:docPart w:val="0252706CD77C43FA8ED6704D1CBD443B"/>
                      </w:placeholder>
                      <w:showingPlcHdr/>
                    </w:sdtPr>
                    <w:sdtEndPr>
                      <w:rPr>
                        <w:rStyle w:val="DefaultParagraphFont"/>
                        <w:rFonts w:cs="Arial"/>
                        <w:color w:val="auto"/>
                        <w:szCs w:val="24"/>
                      </w:rPr>
                    </w:sdtEndPr>
                    <w:sdtContent>
                      <w:r w:rsidR="00890EE7" w:rsidRPr="000B5CF7">
                        <w:rPr>
                          <w:rStyle w:val="PlaceholderText"/>
                          <w:rFonts w:cs="Arial"/>
                          <w:szCs w:val="24"/>
                        </w:rPr>
                        <w:t>Click or tap here to enter text.</w:t>
                      </w:r>
                    </w:sdtContent>
                  </w:sdt>
                </w:p>
              </w:tc>
              <w:tc>
                <w:tcPr>
                  <w:tcW w:w="4111" w:type="dxa"/>
                </w:tcPr>
                <w:p w14:paraId="39F49589" w14:textId="77777777" w:rsidR="00890EE7" w:rsidRPr="000B5CF7" w:rsidRDefault="0089056E" w:rsidP="00C22441">
                  <w:pPr>
                    <w:pStyle w:val="Default"/>
                    <w:spacing w:after="160"/>
                    <w:rPr>
                      <w:rFonts w:ascii="Arial" w:hAnsi="Arial" w:cs="Arial"/>
                      <w:color w:val="auto"/>
                    </w:rPr>
                  </w:pPr>
                  <w:sdt>
                    <w:sdtPr>
                      <w:rPr>
                        <w:rStyle w:val="Styleforproposalinputs"/>
                      </w:rPr>
                      <w:alias w:val="Text Box"/>
                      <w:tag w:val="Text Box"/>
                      <w:id w:val="1691018625"/>
                      <w:placeholder>
                        <w:docPart w:val="A66367BDA823457BA8861B1EA659126F"/>
                      </w:placeholder>
                      <w:showingPlcHdr/>
                    </w:sdtPr>
                    <w:sdtEndPr>
                      <w:rPr>
                        <w:rStyle w:val="DefaultParagraphFont"/>
                        <w:rFonts w:ascii="Helvetica" w:hAnsi="Helvetica" w:cs="Arial"/>
                        <w:color w:val="000000"/>
                      </w:rPr>
                    </w:sdtEndPr>
                    <w:sdtContent>
                      <w:r w:rsidR="00890EE7" w:rsidRPr="000B5CF7">
                        <w:rPr>
                          <w:rStyle w:val="PlaceholderText"/>
                          <w:rFonts w:cs="Arial"/>
                        </w:rPr>
                        <w:t>Click or tap here to enter text.</w:t>
                      </w:r>
                    </w:sdtContent>
                  </w:sdt>
                </w:p>
              </w:tc>
              <w:tc>
                <w:tcPr>
                  <w:tcW w:w="1827" w:type="dxa"/>
                </w:tcPr>
                <w:p w14:paraId="77198B86" w14:textId="77777777" w:rsidR="00890EE7" w:rsidRPr="000B5CF7" w:rsidRDefault="0089056E" w:rsidP="00C22441">
                  <w:pPr>
                    <w:rPr>
                      <w:rFonts w:eastAsia="Times New Roman" w:cs="Arial"/>
                      <w:szCs w:val="24"/>
                      <w:lang w:eastAsia="en-GB"/>
                    </w:rPr>
                  </w:pPr>
                  <w:sdt>
                    <w:sdtPr>
                      <w:rPr>
                        <w:rStyle w:val="Styleforproposalinputs"/>
                      </w:rPr>
                      <w:id w:val="-50927863"/>
                      <w:placeholder>
                        <w:docPart w:val="193F18D7BEB04D578B12193DE990E151"/>
                      </w:placeholder>
                      <w:date>
                        <w:dateFormat w:val="d/M/yyyy"/>
                        <w:lid w:val="en-SG"/>
                        <w:storeMappedDataAs w:val="dateTime"/>
                        <w:calendar w:val="gregorian"/>
                      </w:date>
                    </w:sdtPr>
                    <w:sdtEndPr>
                      <w:rPr>
                        <w:rStyle w:val="PlaceholderText"/>
                        <w:rFonts w:cs="Arial"/>
                        <w:color w:val="808080"/>
                        <w:szCs w:val="24"/>
                      </w:rPr>
                    </w:sdtEndPr>
                    <w:sdtContent>
                      <w:r w:rsidR="00890EE7" w:rsidRPr="000B5CF7">
                        <w:rPr>
                          <w:rStyle w:val="PlaceholderText"/>
                          <w:rFonts w:cs="Arial"/>
                          <w:szCs w:val="24"/>
                        </w:rPr>
                        <w:t>Click or tap to enter a date.</w:t>
                      </w:r>
                    </w:sdtContent>
                  </w:sdt>
                </w:p>
              </w:tc>
            </w:tr>
            <w:permEnd w:id="246182429"/>
            <w:permEnd w:id="167250694"/>
            <w:permEnd w:id="2006918242"/>
          </w:tbl>
          <w:p w14:paraId="6F687E6B" w14:textId="77777777" w:rsidR="00890EE7" w:rsidRPr="000B5CF7" w:rsidRDefault="00890EE7" w:rsidP="00C22441">
            <w:pPr>
              <w:pStyle w:val="ListParagraph"/>
              <w:ind w:left="0"/>
              <w:rPr>
                <w:rFonts w:cs="Arial"/>
              </w:rPr>
            </w:pPr>
          </w:p>
        </w:tc>
      </w:tr>
      <w:tr w:rsidR="00890EE7" w:rsidRPr="000B5CF7" w14:paraId="62D6ABBB" w14:textId="77777777" w:rsidTr="00C22441">
        <w:tc>
          <w:tcPr>
            <w:tcW w:w="9016" w:type="dxa"/>
          </w:tcPr>
          <w:p w14:paraId="643F3ADB" w14:textId="77777777" w:rsidR="00890EE7" w:rsidRPr="000B5CF7" w:rsidRDefault="00890EE7" w:rsidP="00C22441">
            <w:pPr>
              <w:pStyle w:val="ListParagraph"/>
              <w:ind w:left="567"/>
              <w:jc w:val="both"/>
              <w:rPr>
                <w:rFonts w:cs="Arial"/>
              </w:rPr>
            </w:pPr>
          </w:p>
          <w:p w14:paraId="68C1D97E" w14:textId="77777777" w:rsidR="00890EE7" w:rsidRPr="000B5CF7" w:rsidRDefault="00890EE7" w:rsidP="00890EE7">
            <w:pPr>
              <w:pStyle w:val="ListParagraph"/>
              <w:numPr>
                <w:ilvl w:val="1"/>
                <w:numId w:val="2"/>
              </w:numPr>
              <w:ind w:left="567" w:hanging="567"/>
              <w:jc w:val="both"/>
              <w:rPr>
                <w:rFonts w:cs="Arial"/>
              </w:rPr>
            </w:pPr>
            <w:r w:rsidRPr="000B5CF7">
              <w:rPr>
                <w:rFonts w:cs="Arial"/>
                <w:b/>
                <w:szCs w:val="24"/>
              </w:rPr>
              <w:t>Undertaking by the Director of Research (DOR)</w:t>
            </w:r>
          </w:p>
          <w:p w14:paraId="6FC1B33A" w14:textId="77777777" w:rsidR="00890EE7" w:rsidRPr="000B5CF7" w:rsidRDefault="00890EE7" w:rsidP="00C22441">
            <w:pPr>
              <w:pStyle w:val="Default"/>
              <w:jc w:val="both"/>
              <w:rPr>
                <w:rFonts w:cs="Arial"/>
              </w:rPr>
            </w:pPr>
          </w:p>
          <w:p w14:paraId="7505ACF5" w14:textId="77777777" w:rsidR="00890EE7" w:rsidRPr="000B5CF7" w:rsidRDefault="00890EE7" w:rsidP="004F1AC5">
            <w:pPr>
              <w:pStyle w:val="CM35"/>
              <w:spacing w:after="160"/>
              <w:jc w:val="both"/>
              <w:rPr>
                <w:rFonts w:ascii="Arial" w:hAnsi="Arial" w:cs="Arial"/>
              </w:rPr>
            </w:pPr>
            <w:r w:rsidRPr="000B5CF7">
              <w:rPr>
                <w:rFonts w:ascii="Arial" w:hAnsi="Arial" w:cs="Arial"/>
              </w:rPr>
              <w:t>In acknowledging this the Grant Application, the DOR of the PI UNDERTAKE, on any Grant Award, to:</w:t>
            </w:r>
          </w:p>
          <w:p w14:paraId="75C91AA0" w14:textId="6F453F70"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Ensure that approval from the funding agency has been obtained before engaging in any commercial activity that will exploit the findings of the research funded by the funding agency</w:t>
            </w:r>
          </w:p>
          <w:p w14:paraId="3F0F746C" w14:textId="180B05D3"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Read, support and agree to this proposal being carried out in the Institution</w:t>
            </w:r>
          </w:p>
          <w:p w14:paraId="4EF2164B" w14:textId="0E82129B"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Provide appropriate support and resources during the grant period</w:t>
            </w:r>
          </w:p>
          <w:p w14:paraId="384E2AE4" w14:textId="40CF86FC"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Ensure that the study complies with all laws, rules and regulations pertaining to animal and human ethics, including the Singapore Good Clinical Practice guidelines</w:t>
            </w:r>
          </w:p>
          <w:p w14:paraId="29D03908" w14:textId="67CE5CC1"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Ensure that all necessary licenses and approvals have been obtained or are being sought</w:t>
            </w:r>
          </w:p>
          <w:p w14:paraId="3428B755" w14:textId="77777777"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Ensure that the funds provided are used for the stated purposes in the proposal</w:t>
            </w:r>
          </w:p>
          <w:p w14:paraId="190E000A" w14:textId="49C4D05D"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 xml:space="preserve">Ensure that all budget requests </w:t>
            </w:r>
            <w:proofErr w:type="gramStart"/>
            <w:r w:rsidRPr="000B5CF7">
              <w:rPr>
                <w:rFonts w:ascii="Arial" w:hAnsi="Arial" w:cs="Arial"/>
                <w:color w:val="auto"/>
              </w:rPr>
              <w:t>is</w:t>
            </w:r>
            <w:proofErr w:type="gramEnd"/>
            <w:r w:rsidRPr="000B5CF7">
              <w:rPr>
                <w:rFonts w:ascii="Arial" w:hAnsi="Arial" w:cs="Arial"/>
                <w:color w:val="auto"/>
              </w:rPr>
              <w:t xml:space="preserve"> clear (e.g. no double funding/ excessive purchase of equipment) and are in accordance with the Institution's prevailing HR policies and financial guidelines</w:t>
            </w:r>
          </w:p>
          <w:p w14:paraId="49243009" w14:textId="46316183"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Provide the funding agency with data and statistics of indicators pertaining to the research activity when requested</w:t>
            </w:r>
          </w:p>
          <w:p w14:paraId="0C53B026" w14:textId="77777777"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There is no financial conflict of interest</w:t>
            </w:r>
          </w:p>
          <w:p w14:paraId="01996458" w14:textId="77777777"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Confirm the accuracy and completeness of information submitted, including budget, ethics, other funding sources, etc.</w:t>
            </w:r>
          </w:p>
          <w:p w14:paraId="74AB42D5" w14:textId="77777777"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Confirm that the applicant is independently salaried by the institution for the entire period of the grant</w:t>
            </w:r>
          </w:p>
          <w:p w14:paraId="692FCE6D" w14:textId="77777777" w:rsidR="00890EE7" w:rsidRPr="000B5CF7" w:rsidRDefault="00890EE7" w:rsidP="002E557B">
            <w:pPr>
              <w:pStyle w:val="Default"/>
              <w:numPr>
                <w:ilvl w:val="0"/>
                <w:numId w:val="47"/>
              </w:numPr>
              <w:spacing w:after="160"/>
              <w:jc w:val="both"/>
              <w:rPr>
                <w:rFonts w:ascii="Arial" w:hAnsi="Arial" w:cs="Arial"/>
                <w:color w:val="auto"/>
              </w:rPr>
            </w:pPr>
            <w:r w:rsidRPr="000B5CF7">
              <w:rPr>
                <w:rFonts w:ascii="Arial" w:hAnsi="Arial" w:cs="Arial"/>
                <w:color w:val="auto"/>
              </w:rPr>
              <w:t>Adhere to the funding agency's Grants T&amp;Cs / Funding Guidelines</w:t>
            </w:r>
          </w:p>
          <w:p w14:paraId="66B6D415" w14:textId="77777777" w:rsidR="00890EE7" w:rsidRPr="004F1AC5" w:rsidRDefault="00890EE7" w:rsidP="002E557B">
            <w:pPr>
              <w:pStyle w:val="Default"/>
              <w:numPr>
                <w:ilvl w:val="0"/>
                <w:numId w:val="47"/>
              </w:numPr>
              <w:spacing w:after="160"/>
              <w:jc w:val="both"/>
              <w:rPr>
                <w:rFonts w:ascii="Arial" w:hAnsi="Arial" w:cs="Arial"/>
                <w:color w:val="auto"/>
              </w:rPr>
            </w:pPr>
            <w:r w:rsidRPr="000B5CF7">
              <w:rPr>
                <w:rFonts w:ascii="Arial" w:hAnsi="Arial" w:cs="Arial"/>
              </w:rPr>
              <w:t>The Institution supports this version of the research proposal.</w:t>
            </w:r>
            <w:r w:rsidRPr="000B5CF7">
              <w:rPr>
                <w:rFonts w:ascii="Arial" w:hAnsi="Arial" w:cs="Arial"/>
                <w:b/>
              </w:rPr>
              <w:t xml:space="preserve"> </w:t>
            </w:r>
          </w:p>
          <w:p w14:paraId="6A0F2A4D" w14:textId="77777777" w:rsidR="004F1AC5" w:rsidRPr="000B5CF7" w:rsidRDefault="004F1AC5" w:rsidP="004F1AC5">
            <w:pPr>
              <w:pStyle w:val="Default"/>
              <w:spacing w:after="160"/>
              <w:jc w:val="both"/>
              <w:rPr>
                <w:rFonts w:ascii="Arial" w:hAnsi="Arial" w:cs="Arial"/>
                <w:color w:val="auto"/>
              </w:rPr>
            </w:pPr>
          </w:p>
        </w:tc>
      </w:tr>
      <w:tr w:rsidR="00890EE7" w14:paraId="626A34A2" w14:textId="77777777" w:rsidTr="00C22441">
        <w:tc>
          <w:tcPr>
            <w:tcW w:w="9016" w:type="dxa"/>
          </w:tcPr>
          <w:tbl>
            <w:tblPr>
              <w:tblStyle w:val="TableGrid"/>
              <w:tblW w:w="0" w:type="auto"/>
              <w:tblInd w:w="562" w:type="dxa"/>
              <w:tblLook w:val="04A0" w:firstRow="1" w:lastRow="0" w:firstColumn="1" w:lastColumn="0" w:noHBand="0" w:noVBand="1"/>
            </w:tblPr>
            <w:tblGrid>
              <w:gridCol w:w="2290"/>
              <w:gridCol w:w="4111"/>
              <w:gridCol w:w="1827"/>
            </w:tblGrid>
            <w:tr w:rsidR="00890EE7" w:rsidRPr="000B5CF7" w14:paraId="5BEAD3A9" w14:textId="77777777" w:rsidTr="00C22441">
              <w:tc>
                <w:tcPr>
                  <w:tcW w:w="2290" w:type="dxa"/>
                  <w:shd w:val="clear" w:color="auto" w:fill="BFBFBF" w:themeFill="background1" w:themeFillShade="BF"/>
                </w:tcPr>
                <w:p w14:paraId="60870404" w14:textId="77777777" w:rsidR="00890EE7" w:rsidRPr="000B5CF7" w:rsidRDefault="00890EE7" w:rsidP="00C22441">
                  <w:pPr>
                    <w:pStyle w:val="Default"/>
                    <w:spacing w:after="160"/>
                    <w:rPr>
                      <w:rFonts w:ascii="Arial" w:hAnsi="Arial" w:cs="Arial"/>
                      <w:b/>
                      <w:color w:val="auto"/>
                    </w:rPr>
                  </w:pPr>
                  <w:r w:rsidRPr="000B5CF7">
                    <w:rPr>
                      <w:rFonts w:ascii="Arial" w:hAnsi="Arial" w:cs="Arial"/>
                      <w:b/>
                      <w:color w:val="auto"/>
                    </w:rPr>
                    <w:lastRenderedPageBreak/>
                    <w:t>Name of DOR</w:t>
                  </w:r>
                </w:p>
              </w:tc>
              <w:tc>
                <w:tcPr>
                  <w:tcW w:w="4111" w:type="dxa"/>
                  <w:shd w:val="clear" w:color="auto" w:fill="BFBFBF" w:themeFill="background1" w:themeFillShade="BF"/>
                </w:tcPr>
                <w:p w14:paraId="36B1FA8D" w14:textId="77777777" w:rsidR="00890EE7" w:rsidRPr="000B5CF7" w:rsidRDefault="00890EE7" w:rsidP="00C22441">
                  <w:pPr>
                    <w:pStyle w:val="Default"/>
                    <w:spacing w:after="160"/>
                    <w:rPr>
                      <w:rFonts w:ascii="Arial" w:hAnsi="Arial" w:cs="Arial"/>
                      <w:b/>
                      <w:color w:val="auto"/>
                    </w:rPr>
                  </w:pPr>
                  <w:r w:rsidRPr="000B5CF7">
                    <w:rPr>
                      <w:rFonts w:ascii="Arial" w:hAnsi="Arial" w:cs="Arial"/>
                      <w:b/>
                      <w:color w:val="auto"/>
                    </w:rPr>
                    <w:t>Acknowledgement and Signature</w:t>
                  </w:r>
                </w:p>
              </w:tc>
              <w:tc>
                <w:tcPr>
                  <w:tcW w:w="1827" w:type="dxa"/>
                  <w:shd w:val="clear" w:color="auto" w:fill="BFBFBF" w:themeFill="background1" w:themeFillShade="BF"/>
                </w:tcPr>
                <w:p w14:paraId="64E5B8AE" w14:textId="77777777" w:rsidR="00890EE7" w:rsidRPr="000B5CF7" w:rsidRDefault="00890EE7" w:rsidP="00C22441">
                  <w:pPr>
                    <w:pStyle w:val="Default"/>
                    <w:spacing w:after="160"/>
                    <w:rPr>
                      <w:rFonts w:ascii="Arial" w:hAnsi="Arial" w:cs="Arial"/>
                      <w:b/>
                      <w:color w:val="auto"/>
                    </w:rPr>
                  </w:pPr>
                  <w:r w:rsidRPr="000B5CF7">
                    <w:rPr>
                      <w:rFonts w:ascii="Arial" w:hAnsi="Arial" w:cs="Arial"/>
                      <w:b/>
                      <w:color w:val="auto"/>
                    </w:rPr>
                    <w:t>Date</w:t>
                  </w:r>
                </w:p>
              </w:tc>
            </w:tr>
            <w:permStart w:id="473258227" w:edGrp="everyone" w:colFirst="0" w:colLast="0"/>
            <w:permStart w:id="394154186" w:edGrp="everyone" w:colFirst="1" w:colLast="1"/>
            <w:permStart w:id="813197510" w:edGrp="everyone" w:colFirst="2" w:colLast="2"/>
            <w:tr w:rsidR="00890EE7" w:rsidRPr="000B5CF7" w14:paraId="0CEB7645" w14:textId="77777777" w:rsidTr="00C22441">
              <w:tc>
                <w:tcPr>
                  <w:tcW w:w="2290" w:type="dxa"/>
                </w:tcPr>
                <w:p w14:paraId="5AC6DC2D" w14:textId="77777777" w:rsidR="00890EE7" w:rsidRPr="000B5CF7" w:rsidRDefault="0089056E" w:rsidP="00C22441">
                  <w:pPr>
                    <w:rPr>
                      <w:rFonts w:eastAsia="Times New Roman" w:cs="Arial"/>
                      <w:szCs w:val="24"/>
                    </w:rPr>
                  </w:pPr>
                  <w:sdt>
                    <w:sdtPr>
                      <w:rPr>
                        <w:rStyle w:val="Styleforproposalinputs"/>
                      </w:rPr>
                      <w:alias w:val="Text Box"/>
                      <w:tag w:val="Text Box"/>
                      <w:id w:val="675390078"/>
                      <w:placeholder>
                        <w:docPart w:val="BDDE8FF77CF3414DAD4D4B1840F7B027"/>
                      </w:placeholder>
                      <w:showingPlcHdr/>
                    </w:sdtPr>
                    <w:sdtEndPr>
                      <w:rPr>
                        <w:rStyle w:val="DefaultParagraphFont"/>
                        <w:rFonts w:cs="Arial"/>
                        <w:color w:val="auto"/>
                        <w:szCs w:val="24"/>
                      </w:rPr>
                    </w:sdtEndPr>
                    <w:sdtContent>
                      <w:r w:rsidR="00890EE7" w:rsidRPr="000B5CF7">
                        <w:rPr>
                          <w:rStyle w:val="PlaceholderText"/>
                          <w:rFonts w:cs="Arial"/>
                          <w:szCs w:val="24"/>
                        </w:rPr>
                        <w:t>Click or tap here to enter text.</w:t>
                      </w:r>
                    </w:sdtContent>
                  </w:sdt>
                </w:p>
              </w:tc>
              <w:tc>
                <w:tcPr>
                  <w:tcW w:w="4111" w:type="dxa"/>
                </w:tcPr>
                <w:p w14:paraId="19F985C3" w14:textId="77777777" w:rsidR="00890EE7" w:rsidRPr="000B5CF7" w:rsidRDefault="0089056E" w:rsidP="00C22441">
                  <w:pPr>
                    <w:pStyle w:val="Default"/>
                    <w:spacing w:after="160"/>
                    <w:rPr>
                      <w:rFonts w:ascii="Arial" w:hAnsi="Arial" w:cs="Arial"/>
                      <w:color w:val="auto"/>
                    </w:rPr>
                  </w:pPr>
                  <w:sdt>
                    <w:sdtPr>
                      <w:rPr>
                        <w:rStyle w:val="Styleforproposalinputs"/>
                      </w:rPr>
                      <w:alias w:val="Text Box"/>
                      <w:tag w:val="Text Box"/>
                      <w:id w:val="277227978"/>
                      <w:placeholder>
                        <w:docPart w:val="6D524F67B90D42CCA4951CCC75B02347"/>
                      </w:placeholder>
                      <w:showingPlcHdr/>
                    </w:sdtPr>
                    <w:sdtEndPr>
                      <w:rPr>
                        <w:rStyle w:val="DefaultParagraphFont"/>
                        <w:rFonts w:ascii="Helvetica" w:hAnsi="Helvetica" w:cs="Arial"/>
                        <w:color w:val="000000"/>
                      </w:rPr>
                    </w:sdtEndPr>
                    <w:sdtContent>
                      <w:r w:rsidR="00890EE7" w:rsidRPr="000B5CF7">
                        <w:rPr>
                          <w:rStyle w:val="PlaceholderText"/>
                          <w:rFonts w:cs="Arial"/>
                        </w:rPr>
                        <w:t>Click or tap here to enter text.</w:t>
                      </w:r>
                    </w:sdtContent>
                  </w:sdt>
                </w:p>
              </w:tc>
              <w:tc>
                <w:tcPr>
                  <w:tcW w:w="1827" w:type="dxa"/>
                </w:tcPr>
                <w:p w14:paraId="148D5465" w14:textId="77777777" w:rsidR="00890EE7" w:rsidRPr="000B5CF7" w:rsidRDefault="0089056E" w:rsidP="00C22441">
                  <w:pPr>
                    <w:rPr>
                      <w:rFonts w:eastAsia="Times New Roman" w:cs="Arial"/>
                      <w:szCs w:val="24"/>
                      <w:lang w:eastAsia="en-GB"/>
                    </w:rPr>
                  </w:pPr>
                  <w:sdt>
                    <w:sdtPr>
                      <w:rPr>
                        <w:rStyle w:val="Styleforproposalinputs"/>
                      </w:rPr>
                      <w:id w:val="-1941824574"/>
                      <w:placeholder>
                        <w:docPart w:val="8A1B58E6E44E4D3A830D8131D3765CF8"/>
                      </w:placeholder>
                      <w:date>
                        <w:dateFormat w:val="d/M/yyyy"/>
                        <w:lid w:val="en-SG"/>
                        <w:storeMappedDataAs w:val="dateTime"/>
                        <w:calendar w:val="gregorian"/>
                      </w:date>
                    </w:sdtPr>
                    <w:sdtEndPr>
                      <w:rPr>
                        <w:rStyle w:val="PlaceholderText"/>
                        <w:rFonts w:cs="Arial"/>
                        <w:color w:val="808080"/>
                        <w:szCs w:val="24"/>
                      </w:rPr>
                    </w:sdtEndPr>
                    <w:sdtContent>
                      <w:r w:rsidR="00890EE7" w:rsidRPr="000B5CF7">
                        <w:rPr>
                          <w:rStyle w:val="PlaceholderText"/>
                          <w:rFonts w:cs="Arial"/>
                          <w:szCs w:val="24"/>
                        </w:rPr>
                        <w:t>Click or tap to enter a date.</w:t>
                      </w:r>
                    </w:sdtContent>
                  </w:sdt>
                </w:p>
              </w:tc>
            </w:tr>
            <w:permEnd w:id="473258227"/>
            <w:permEnd w:id="394154186"/>
            <w:permEnd w:id="813197510"/>
          </w:tbl>
          <w:p w14:paraId="4024E4CC" w14:textId="77777777" w:rsidR="00890EE7" w:rsidRPr="000B5CF7" w:rsidRDefault="00890EE7" w:rsidP="00C22441">
            <w:pPr>
              <w:rPr>
                <w:rFonts w:cs="Arial"/>
                <w:szCs w:val="24"/>
              </w:rPr>
            </w:pPr>
          </w:p>
        </w:tc>
      </w:tr>
    </w:tbl>
    <w:p w14:paraId="1F72127B" w14:textId="77777777" w:rsidR="00890EE7" w:rsidRPr="00D37FCD" w:rsidRDefault="00890EE7" w:rsidP="00890EE7">
      <w:pPr>
        <w:rPr>
          <w:rFonts w:cs="Arial"/>
          <w:b/>
          <w:lang w:eastAsia="zh-CN"/>
        </w:rPr>
      </w:pPr>
    </w:p>
    <w:p w14:paraId="4BF6A9C5" w14:textId="77777777" w:rsidR="00CD34E6" w:rsidRDefault="00CD34E6">
      <w:pPr>
        <w:rPr>
          <w:rFonts w:cs="Arial"/>
          <w:b/>
          <w:bCs/>
          <w:szCs w:val="24"/>
          <w:lang w:eastAsia="zh-CN"/>
        </w:rPr>
      </w:pPr>
    </w:p>
    <w:p w14:paraId="5250B88B" w14:textId="77777777" w:rsidR="00CD34E6" w:rsidRDefault="00CD34E6">
      <w:pPr>
        <w:rPr>
          <w:rFonts w:cs="Arial"/>
          <w:b/>
          <w:bCs/>
          <w:szCs w:val="24"/>
          <w:lang w:eastAsia="zh-CN"/>
        </w:rPr>
      </w:pPr>
    </w:p>
    <w:p w14:paraId="4B819631" w14:textId="77777777" w:rsidR="00CD34E6" w:rsidRDefault="00CD34E6">
      <w:pPr>
        <w:rPr>
          <w:rFonts w:cs="Arial"/>
          <w:b/>
          <w:bCs/>
          <w:szCs w:val="24"/>
          <w:lang w:eastAsia="zh-CN"/>
        </w:rPr>
      </w:pPr>
    </w:p>
    <w:p w14:paraId="0FAFAD83" w14:textId="77777777" w:rsidR="00CD34E6" w:rsidRDefault="00CD34E6">
      <w:pPr>
        <w:rPr>
          <w:rFonts w:cs="Arial"/>
          <w:b/>
          <w:bCs/>
          <w:szCs w:val="24"/>
          <w:lang w:eastAsia="zh-CN"/>
        </w:rPr>
      </w:pPr>
    </w:p>
    <w:p w14:paraId="24E2C174" w14:textId="77777777" w:rsidR="00CD34E6" w:rsidRDefault="00CD34E6">
      <w:pPr>
        <w:rPr>
          <w:rFonts w:cs="Arial"/>
          <w:b/>
          <w:bCs/>
          <w:szCs w:val="24"/>
          <w:lang w:eastAsia="zh-CN"/>
        </w:rPr>
      </w:pPr>
    </w:p>
    <w:p w14:paraId="0EE58EE2" w14:textId="77777777" w:rsidR="00CD34E6" w:rsidRDefault="00CD34E6">
      <w:pPr>
        <w:rPr>
          <w:rFonts w:cs="Arial"/>
          <w:b/>
          <w:bCs/>
          <w:szCs w:val="24"/>
          <w:lang w:eastAsia="zh-CN"/>
        </w:rPr>
      </w:pPr>
    </w:p>
    <w:p w14:paraId="5E63879C" w14:textId="77777777" w:rsidR="00CD34E6" w:rsidRDefault="00CD34E6">
      <w:pPr>
        <w:rPr>
          <w:rFonts w:cs="Arial"/>
          <w:b/>
          <w:bCs/>
          <w:szCs w:val="24"/>
          <w:lang w:eastAsia="zh-CN"/>
        </w:rPr>
      </w:pPr>
    </w:p>
    <w:p w14:paraId="7D601616" w14:textId="77777777" w:rsidR="00CD34E6" w:rsidRDefault="00CD34E6">
      <w:pPr>
        <w:rPr>
          <w:rFonts w:cs="Arial"/>
          <w:b/>
          <w:bCs/>
          <w:szCs w:val="24"/>
          <w:lang w:eastAsia="zh-CN"/>
        </w:rPr>
      </w:pPr>
    </w:p>
    <w:p w14:paraId="7DFF6946" w14:textId="77777777" w:rsidR="00CD34E6" w:rsidRDefault="00CD34E6">
      <w:pPr>
        <w:rPr>
          <w:rFonts w:cs="Arial"/>
          <w:b/>
          <w:bCs/>
          <w:szCs w:val="24"/>
          <w:lang w:eastAsia="zh-CN"/>
        </w:rPr>
      </w:pPr>
    </w:p>
    <w:p w14:paraId="6E1B255A" w14:textId="77777777" w:rsidR="00CD34E6" w:rsidRDefault="00CD34E6">
      <w:pPr>
        <w:rPr>
          <w:rFonts w:cs="Arial"/>
          <w:b/>
          <w:bCs/>
          <w:szCs w:val="24"/>
          <w:lang w:eastAsia="zh-CN"/>
        </w:rPr>
      </w:pPr>
    </w:p>
    <w:p w14:paraId="2C7DC101" w14:textId="77777777" w:rsidR="00CD34E6" w:rsidRDefault="00CD34E6">
      <w:pPr>
        <w:rPr>
          <w:rFonts w:cs="Arial"/>
          <w:b/>
          <w:bCs/>
          <w:szCs w:val="24"/>
          <w:lang w:eastAsia="zh-CN"/>
        </w:rPr>
      </w:pPr>
    </w:p>
    <w:p w14:paraId="7A79D31B" w14:textId="77777777" w:rsidR="00CD34E6" w:rsidRDefault="00CD34E6">
      <w:pPr>
        <w:rPr>
          <w:rFonts w:cs="Arial"/>
          <w:b/>
          <w:bCs/>
          <w:szCs w:val="24"/>
          <w:lang w:eastAsia="zh-CN"/>
        </w:rPr>
      </w:pPr>
    </w:p>
    <w:p w14:paraId="20E01EB1" w14:textId="77777777" w:rsidR="00CD34E6" w:rsidRDefault="00CD34E6">
      <w:pPr>
        <w:rPr>
          <w:rFonts w:cs="Arial"/>
          <w:b/>
          <w:bCs/>
          <w:szCs w:val="24"/>
          <w:lang w:eastAsia="zh-CN"/>
        </w:rPr>
      </w:pPr>
    </w:p>
    <w:p w14:paraId="23C39034" w14:textId="77777777" w:rsidR="00CD34E6" w:rsidRDefault="00CD34E6">
      <w:pPr>
        <w:rPr>
          <w:rFonts w:cs="Arial"/>
          <w:b/>
          <w:bCs/>
          <w:szCs w:val="24"/>
          <w:lang w:eastAsia="zh-CN"/>
        </w:rPr>
      </w:pPr>
    </w:p>
    <w:p w14:paraId="4EFD61B9" w14:textId="77777777" w:rsidR="00CD34E6" w:rsidRDefault="00CD34E6">
      <w:pPr>
        <w:rPr>
          <w:rFonts w:cs="Arial"/>
          <w:b/>
          <w:bCs/>
          <w:szCs w:val="24"/>
          <w:lang w:eastAsia="zh-CN"/>
        </w:rPr>
      </w:pPr>
    </w:p>
    <w:p w14:paraId="09943683" w14:textId="77777777" w:rsidR="00CD34E6" w:rsidRDefault="00CD34E6">
      <w:pPr>
        <w:rPr>
          <w:rFonts w:cs="Arial"/>
          <w:b/>
          <w:bCs/>
          <w:szCs w:val="24"/>
          <w:lang w:eastAsia="zh-CN"/>
        </w:rPr>
      </w:pPr>
    </w:p>
    <w:p w14:paraId="5E716434" w14:textId="77777777" w:rsidR="00CD34E6" w:rsidRDefault="00CD34E6">
      <w:pPr>
        <w:rPr>
          <w:rFonts w:cs="Arial"/>
          <w:b/>
          <w:bCs/>
          <w:szCs w:val="24"/>
          <w:lang w:eastAsia="zh-CN"/>
        </w:rPr>
      </w:pPr>
    </w:p>
    <w:p w14:paraId="6586F852" w14:textId="77777777" w:rsidR="00CD34E6" w:rsidRDefault="00CD34E6">
      <w:pPr>
        <w:rPr>
          <w:rFonts w:cs="Arial"/>
          <w:b/>
          <w:bCs/>
          <w:szCs w:val="24"/>
          <w:lang w:eastAsia="zh-CN"/>
        </w:rPr>
      </w:pPr>
    </w:p>
    <w:p w14:paraId="2C534D6F" w14:textId="77777777" w:rsidR="00CD34E6" w:rsidRDefault="00CD34E6">
      <w:pPr>
        <w:rPr>
          <w:rFonts w:cs="Arial"/>
          <w:b/>
          <w:bCs/>
          <w:szCs w:val="24"/>
          <w:lang w:eastAsia="zh-CN"/>
        </w:rPr>
      </w:pPr>
    </w:p>
    <w:p w14:paraId="1CB13765" w14:textId="77777777" w:rsidR="00CD34E6" w:rsidRDefault="00CD34E6">
      <w:pPr>
        <w:rPr>
          <w:rFonts w:cs="Arial"/>
          <w:b/>
          <w:bCs/>
          <w:szCs w:val="24"/>
          <w:lang w:eastAsia="zh-CN"/>
        </w:rPr>
      </w:pPr>
    </w:p>
    <w:p w14:paraId="5E6DBA95" w14:textId="77777777" w:rsidR="00CD34E6" w:rsidRDefault="00CD34E6">
      <w:pPr>
        <w:rPr>
          <w:rFonts w:cs="Arial"/>
          <w:b/>
          <w:bCs/>
          <w:szCs w:val="24"/>
          <w:lang w:eastAsia="zh-CN"/>
        </w:rPr>
      </w:pPr>
    </w:p>
    <w:p w14:paraId="4F1DE9B1" w14:textId="77777777" w:rsidR="00CD34E6" w:rsidRDefault="00CD34E6">
      <w:pPr>
        <w:rPr>
          <w:rFonts w:cs="Arial"/>
          <w:b/>
          <w:bCs/>
          <w:szCs w:val="24"/>
          <w:lang w:eastAsia="zh-CN"/>
        </w:rPr>
      </w:pPr>
    </w:p>
    <w:p w14:paraId="48C0D424" w14:textId="77777777" w:rsidR="00CD34E6" w:rsidRDefault="00CD34E6">
      <w:pPr>
        <w:rPr>
          <w:rFonts w:cs="Arial"/>
          <w:b/>
          <w:bCs/>
          <w:szCs w:val="24"/>
          <w:lang w:eastAsia="zh-CN"/>
        </w:rPr>
      </w:pPr>
    </w:p>
    <w:p w14:paraId="4B62BE98" w14:textId="77777777" w:rsidR="00CD34E6" w:rsidRDefault="00CD34E6">
      <w:pPr>
        <w:rPr>
          <w:rFonts w:cs="Arial"/>
          <w:b/>
          <w:bCs/>
          <w:szCs w:val="24"/>
          <w:lang w:eastAsia="zh-CN"/>
        </w:rPr>
      </w:pPr>
    </w:p>
    <w:p w14:paraId="2AE81DD8" w14:textId="77777777" w:rsidR="00CD34E6" w:rsidRDefault="00CD34E6">
      <w:pPr>
        <w:rPr>
          <w:rFonts w:cs="Arial"/>
          <w:b/>
          <w:bCs/>
          <w:szCs w:val="24"/>
          <w:lang w:eastAsia="zh-CN"/>
        </w:rPr>
      </w:pPr>
    </w:p>
    <w:p w14:paraId="3E1190CC" w14:textId="77777777" w:rsidR="00CD34E6" w:rsidRDefault="00CD34E6">
      <w:pPr>
        <w:rPr>
          <w:rFonts w:cs="Arial"/>
          <w:b/>
          <w:bCs/>
          <w:szCs w:val="24"/>
          <w:lang w:eastAsia="zh-CN"/>
        </w:rPr>
      </w:pPr>
    </w:p>
    <w:p w14:paraId="1A50FA80" w14:textId="77777777" w:rsidR="00CD34E6" w:rsidRDefault="00CD34E6">
      <w:pPr>
        <w:rPr>
          <w:rFonts w:cs="Arial"/>
          <w:b/>
          <w:bCs/>
          <w:szCs w:val="24"/>
          <w:lang w:eastAsia="zh-CN"/>
        </w:rPr>
      </w:pPr>
    </w:p>
    <w:p w14:paraId="15EAE27F" w14:textId="77777777" w:rsidR="002709B1" w:rsidRDefault="007F76A6">
      <w:pPr>
        <w:rPr>
          <w:rFonts w:cs="Arial"/>
          <w:b/>
          <w:bCs/>
          <w:szCs w:val="24"/>
          <w:lang w:eastAsia="zh-CN"/>
        </w:rPr>
      </w:pPr>
      <w:r>
        <w:rPr>
          <w:rFonts w:cs="Arial"/>
          <w:b/>
          <w:bCs/>
          <w:szCs w:val="24"/>
          <w:lang w:eastAsia="zh-CN"/>
        </w:rPr>
        <w:t>Appendix D.1.1</w:t>
      </w:r>
    </w:p>
    <w:p w14:paraId="590718EE" w14:textId="32044BF6" w:rsidR="00890EE7" w:rsidRDefault="002709B1" w:rsidP="002709B1">
      <w:pPr>
        <w:jc w:val="center"/>
        <w:rPr>
          <w:rFonts w:cs="Arial"/>
          <w:b/>
          <w:bCs/>
          <w:szCs w:val="24"/>
          <w:lang w:eastAsia="zh-CN"/>
        </w:rPr>
      </w:pPr>
      <w:r>
        <w:rPr>
          <w:rFonts w:eastAsia="Times New Roman" w:cs="Arial"/>
          <w:b/>
          <w:szCs w:val="24"/>
          <w:lang w:eastAsia="en-SG"/>
        </w:rPr>
        <w:t xml:space="preserve">Definition of </w:t>
      </w:r>
      <w:r w:rsidR="004F1AC5">
        <w:rPr>
          <w:rFonts w:eastAsia="Times New Roman" w:cs="Arial"/>
          <w:b/>
          <w:szCs w:val="24"/>
          <w:lang w:eastAsia="en-SG"/>
        </w:rPr>
        <w:t>Technology Readiness Level</w:t>
      </w:r>
      <w:r>
        <w:rPr>
          <w:rFonts w:eastAsia="Times New Roman" w:cs="Arial"/>
          <w:b/>
          <w:szCs w:val="24"/>
          <w:lang w:eastAsia="en-SG"/>
        </w:rPr>
        <w:t>s</w:t>
      </w:r>
      <w:r w:rsidR="004F1AC5">
        <w:rPr>
          <w:rFonts w:eastAsia="Times New Roman" w:cs="Arial"/>
          <w:b/>
          <w:szCs w:val="24"/>
          <w:lang w:eastAsia="en-SG"/>
        </w:rPr>
        <w:t xml:space="preserve"> (TRL</w:t>
      </w:r>
      <w:r>
        <w:rPr>
          <w:rFonts w:eastAsia="Times New Roman" w:cs="Arial"/>
          <w:b/>
          <w:szCs w:val="24"/>
          <w:lang w:eastAsia="en-SG"/>
        </w:rPr>
        <w:t>s</w:t>
      </w:r>
      <w:r w:rsidR="004F1AC5">
        <w:rPr>
          <w:rFonts w:eastAsia="Times New Roman" w:cs="Arial"/>
          <w:b/>
          <w:szCs w:val="24"/>
          <w:lang w:eastAsia="en-SG"/>
        </w:rPr>
        <w:t xml:space="preserve">) </w:t>
      </w:r>
    </w:p>
    <w:tbl>
      <w:tblPr>
        <w:tblStyle w:val="TableGrid"/>
        <w:tblW w:w="0" w:type="auto"/>
        <w:tblLook w:val="04A0" w:firstRow="1" w:lastRow="0" w:firstColumn="1" w:lastColumn="0" w:noHBand="0" w:noVBand="1"/>
      </w:tblPr>
      <w:tblGrid>
        <w:gridCol w:w="1085"/>
        <w:gridCol w:w="7931"/>
      </w:tblGrid>
      <w:tr w:rsidR="004F1AC5" w:rsidRPr="000C691D" w14:paraId="68A0E039" w14:textId="77777777" w:rsidTr="00A04D95">
        <w:trPr>
          <w:trHeight w:val="298"/>
        </w:trPr>
        <w:tc>
          <w:tcPr>
            <w:tcW w:w="1135" w:type="dxa"/>
            <w:shd w:val="clear" w:color="auto" w:fill="D9D9D9" w:themeFill="background1" w:themeFillShade="D9"/>
          </w:tcPr>
          <w:p w14:paraId="256D4066" w14:textId="77777777" w:rsidR="004F1AC5" w:rsidRPr="000C691D" w:rsidRDefault="004F1AC5" w:rsidP="00A04D95">
            <w:pPr>
              <w:autoSpaceDE w:val="0"/>
              <w:autoSpaceDN w:val="0"/>
              <w:adjustRightInd w:val="0"/>
              <w:spacing w:after="120"/>
              <w:jc w:val="center"/>
              <w:rPr>
                <w:rFonts w:cs="Arial"/>
                <w:b/>
                <w:bCs/>
                <w:color w:val="000000"/>
                <w:szCs w:val="24"/>
              </w:rPr>
            </w:pPr>
            <w:r w:rsidRPr="000C691D">
              <w:rPr>
                <w:rFonts w:cs="Arial"/>
                <w:b/>
                <w:bCs/>
                <w:color w:val="000000"/>
                <w:szCs w:val="24"/>
              </w:rPr>
              <w:t>TRLs</w:t>
            </w:r>
          </w:p>
        </w:tc>
        <w:tc>
          <w:tcPr>
            <w:tcW w:w="8985" w:type="dxa"/>
            <w:shd w:val="clear" w:color="auto" w:fill="D9D9D9" w:themeFill="background1" w:themeFillShade="D9"/>
          </w:tcPr>
          <w:p w14:paraId="6B4C4931" w14:textId="77777777" w:rsidR="004F1AC5" w:rsidRPr="000C691D" w:rsidRDefault="004F1AC5" w:rsidP="00A04D95">
            <w:pPr>
              <w:autoSpaceDE w:val="0"/>
              <w:autoSpaceDN w:val="0"/>
              <w:adjustRightInd w:val="0"/>
              <w:spacing w:after="120"/>
              <w:jc w:val="center"/>
              <w:rPr>
                <w:rFonts w:cs="Arial"/>
                <w:b/>
                <w:bCs/>
                <w:color w:val="000000"/>
                <w:szCs w:val="24"/>
              </w:rPr>
            </w:pPr>
            <w:r w:rsidRPr="000C691D">
              <w:rPr>
                <w:rFonts w:cs="Arial"/>
                <w:b/>
                <w:bCs/>
                <w:color w:val="000000"/>
                <w:szCs w:val="24"/>
              </w:rPr>
              <w:t>Description</w:t>
            </w:r>
          </w:p>
        </w:tc>
      </w:tr>
      <w:tr w:rsidR="004F1AC5" w:rsidRPr="000C691D" w14:paraId="2C2BA145" w14:textId="77777777" w:rsidTr="00A04D95">
        <w:trPr>
          <w:trHeight w:val="255"/>
        </w:trPr>
        <w:tc>
          <w:tcPr>
            <w:tcW w:w="1135" w:type="dxa"/>
          </w:tcPr>
          <w:p w14:paraId="7EC6DB9F" w14:textId="77777777" w:rsidR="004F1AC5" w:rsidRPr="000C691D" w:rsidRDefault="004F1AC5" w:rsidP="00A04D95">
            <w:pPr>
              <w:autoSpaceDE w:val="0"/>
              <w:autoSpaceDN w:val="0"/>
              <w:adjustRightInd w:val="0"/>
              <w:spacing w:after="120"/>
              <w:jc w:val="center"/>
              <w:rPr>
                <w:rFonts w:cs="Arial"/>
                <w:bCs/>
                <w:color w:val="000000"/>
                <w:szCs w:val="24"/>
              </w:rPr>
            </w:pPr>
            <w:r w:rsidRPr="000C691D">
              <w:rPr>
                <w:rFonts w:cs="Arial"/>
                <w:bCs/>
                <w:color w:val="000000"/>
                <w:szCs w:val="24"/>
              </w:rPr>
              <w:t>TRL 1</w:t>
            </w:r>
          </w:p>
        </w:tc>
        <w:tc>
          <w:tcPr>
            <w:tcW w:w="8985" w:type="dxa"/>
          </w:tcPr>
          <w:p w14:paraId="2DE458B3" w14:textId="77777777" w:rsidR="004F1AC5" w:rsidRPr="000C691D" w:rsidRDefault="004F1AC5" w:rsidP="00A04D95">
            <w:pPr>
              <w:autoSpaceDE w:val="0"/>
              <w:autoSpaceDN w:val="0"/>
              <w:adjustRightInd w:val="0"/>
              <w:spacing w:after="120"/>
              <w:jc w:val="both"/>
              <w:rPr>
                <w:rFonts w:cs="Arial"/>
                <w:bCs/>
                <w:color w:val="000000"/>
                <w:szCs w:val="24"/>
              </w:rPr>
            </w:pPr>
            <w:r w:rsidRPr="000C691D">
              <w:rPr>
                <w:rFonts w:cs="Arial"/>
                <w:bCs/>
                <w:color w:val="000000"/>
                <w:szCs w:val="24"/>
              </w:rPr>
              <w:t>Basic principles observed and reported</w:t>
            </w:r>
          </w:p>
        </w:tc>
      </w:tr>
      <w:tr w:rsidR="004F1AC5" w:rsidRPr="000C691D" w14:paraId="787FDA33" w14:textId="77777777" w:rsidTr="00A04D95">
        <w:trPr>
          <w:trHeight w:val="255"/>
        </w:trPr>
        <w:tc>
          <w:tcPr>
            <w:tcW w:w="1135" w:type="dxa"/>
          </w:tcPr>
          <w:p w14:paraId="20D6B088" w14:textId="77777777" w:rsidR="004F1AC5" w:rsidRPr="000C691D" w:rsidRDefault="004F1AC5" w:rsidP="00A04D95">
            <w:pPr>
              <w:autoSpaceDE w:val="0"/>
              <w:autoSpaceDN w:val="0"/>
              <w:adjustRightInd w:val="0"/>
              <w:spacing w:after="120"/>
              <w:jc w:val="center"/>
              <w:rPr>
                <w:rFonts w:cs="Arial"/>
                <w:bCs/>
                <w:color w:val="000000"/>
                <w:szCs w:val="24"/>
              </w:rPr>
            </w:pPr>
            <w:r w:rsidRPr="000C691D">
              <w:rPr>
                <w:rFonts w:cs="Arial"/>
                <w:bCs/>
                <w:color w:val="000000"/>
                <w:szCs w:val="24"/>
              </w:rPr>
              <w:t>TRL 2</w:t>
            </w:r>
          </w:p>
        </w:tc>
        <w:tc>
          <w:tcPr>
            <w:tcW w:w="8985" w:type="dxa"/>
          </w:tcPr>
          <w:p w14:paraId="673F0A6D" w14:textId="77777777" w:rsidR="004F1AC5" w:rsidRPr="000C691D" w:rsidRDefault="004F1AC5" w:rsidP="00A04D95">
            <w:pPr>
              <w:autoSpaceDE w:val="0"/>
              <w:autoSpaceDN w:val="0"/>
              <w:adjustRightInd w:val="0"/>
              <w:spacing w:after="120"/>
              <w:jc w:val="both"/>
              <w:rPr>
                <w:rFonts w:cs="Arial"/>
                <w:bCs/>
                <w:color w:val="000000"/>
                <w:szCs w:val="24"/>
              </w:rPr>
            </w:pPr>
            <w:r w:rsidRPr="000C691D">
              <w:rPr>
                <w:rFonts w:cs="Arial"/>
                <w:bCs/>
                <w:color w:val="000000"/>
                <w:szCs w:val="24"/>
              </w:rPr>
              <w:t>Technology concept and/or application formulated</w:t>
            </w:r>
          </w:p>
        </w:tc>
      </w:tr>
      <w:tr w:rsidR="004F1AC5" w:rsidRPr="000C691D" w14:paraId="6D7F5A61" w14:textId="77777777" w:rsidTr="00A04D95">
        <w:trPr>
          <w:trHeight w:val="247"/>
        </w:trPr>
        <w:tc>
          <w:tcPr>
            <w:tcW w:w="1135" w:type="dxa"/>
          </w:tcPr>
          <w:p w14:paraId="5BE2D83A" w14:textId="77777777" w:rsidR="004F1AC5" w:rsidRPr="000C691D" w:rsidRDefault="004F1AC5" w:rsidP="00A04D95">
            <w:pPr>
              <w:autoSpaceDE w:val="0"/>
              <w:autoSpaceDN w:val="0"/>
              <w:adjustRightInd w:val="0"/>
              <w:spacing w:after="120"/>
              <w:jc w:val="center"/>
              <w:rPr>
                <w:rFonts w:cs="Arial"/>
                <w:bCs/>
                <w:color w:val="000000"/>
                <w:szCs w:val="24"/>
              </w:rPr>
            </w:pPr>
            <w:r w:rsidRPr="000C691D">
              <w:rPr>
                <w:rFonts w:cs="Arial"/>
                <w:bCs/>
                <w:color w:val="000000"/>
                <w:szCs w:val="24"/>
              </w:rPr>
              <w:t>TRL 3</w:t>
            </w:r>
          </w:p>
        </w:tc>
        <w:tc>
          <w:tcPr>
            <w:tcW w:w="8985" w:type="dxa"/>
          </w:tcPr>
          <w:p w14:paraId="288E1318" w14:textId="77777777" w:rsidR="004F1AC5" w:rsidRPr="000C691D" w:rsidRDefault="004F1AC5" w:rsidP="00A04D95">
            <w:pPr>
              <w:autoSpaceDE w:val="0"/>
              <w:autoSpaceDN w:val="0"/>
              <w:adjustRightInd w:val="0"/>
              <w:spacing w:after="120"/>
              <w:jc w:val="both"/>
              <w:rPr>
                <w:rFonts w:cs="Arial"/>
                <w:bCs/>
                <w:color w:val="000000"/>
                <w:szCs w:val="24"/>
              </w:rPr>
            </w:pPr>
            <w:r w:rsidRPr="000C691D">
              <w:rPr>
                <w:rFonts w:cs="Arial"/>
                <w:bCs/>
                <w:color w:val="000000"/>
                <w:szCs w:val="24"/>
              </w:rPr>
              <w:t>Analytical and experimental critical function and/or characteristic proof of concept</w:t>
            </w:r>
          </w:p>
        </w:tc>
      </w:tr>
      <w:tr w:rsidR="004F1AC5" w:rsidRPr="000C691D" w14:paraId="20C9057F" w14:textId="77777777" w:rsidTr="00A04D95">
        <w:trPr>
          <w:trHeight w:val="255"/>
        </w:trPr>
        <w:tc>
          <w:tcPr>
            <w:tcW w:w="1135" w:type="dxa"/>
          </w:tcPr>
          <w:p w14:paraId="49BB3333" w14:textId="77777777" w:rsidR="004F1AC5" w:rsidRPr="000C691D" w:rsidRDefault="004F1AC5" w:rsidP="00A04D95">
            <w:pPr>
              <w:autoSpaceDE w:val="0"/>
              <w:autoSpaceDN w:val="0"/>
              <w:adjustRightInd w:val="0"/>
              <w:spacing w:after="120"/>
              <w:jc w:val="center"/>
              <w:rPr>
                <w:rFonts w:cs="Arial"/>
                <w:bCs/>
                <w:color w:val="000000"/>
                <w:szCs w:val="24"/>
              </w:rPr>
            </w:pPr>
            <w:r w:rsidRPr="000C691D">
              <w:rPr>
                <w:rFonts w:cs="Arial"/>
                <w:bCs/>
                <w:color w:val="000000"/>
                <w:szCs w:val="24"/>
              </w:rPr>
              <w:t>TRL 4</w:t>
            </w:r>
          </w:p>
        </w:tc>
        <w:tc>
          <w:tcPr>
            <w:tcW w:w="8985" w:type="dxa"/>
          </w:tcPr>
          <w:p w14:paraId="2DA7FE06" w14:textId="77777777" w:rsidR="004F1AC5" w:rsidRPr="000C691D" w:rsidRDefault="004F1AC5" w:rsidP="00A04D95">
            <w:pPr>
              <w:autoSpaceDE w:val="0"/>
              <w:autoSpaceDN w:val="0"/>
              <w:adjustRightInd w:val="0"/>
              <w:spacing w:after="120"/>
              <w:jc w:val="both"/>
              <w:rPr>
                <w:rFonts w:cs="Arial"/>
                <w:bCs/>
                <w:color w:val="000000"/>
                <w:szCs w:val="24"/>
              </w:rPr>
            </w:pPr>
            <w:r w:rsidRPr="000C691D">
              <w:rPr>
                <w:rFonts w:cs="Arial"/>
                <w:bCs/>
                <w:color w:val="000000"/>
                <w:szCs w:val="24"/>
              </w:rPr>
              <w:t>Component and/or breadboard validation in laboratory environment</w:t>
            </w:r>
          </w:p>
        </w:tc>
      </w:tr>
      <w:tr w:rsidR="004F1AC5" w:rsidRPr="000C691D" w14:paraId="21D71048" w14:textId="77777777" w:rsidTr="00A04D95">
        <w:trPr>
          <w:trHeight w:val="255"/>
        </w:trPr>
        <w:tc>
          <w:tcPr>
            <w:tcW w:w="1135" w:type="dxa"/>
          </w:tcPr>
          <w:p w14:paraId="5AE4A064" w14:textId="77777777" w:rsidR="004F1AC5" w:rsidRPr="000C691D" w:rsidRDefault="004F1AC5" w:rsidP="00A04D95">
            <w:pPr>
              <w:autoSpaceDE w:val="0"/>
              <w:autoSpaceDN w:val="0"/>
              <w:adjustRightInd w:val="0"/>
              <w:spacing w:after="120"/>
              <w:jc w:val="center"/>
              <w:rPr>
                <w:rFonts w:cs="Arial"/>
                <w:bCs/>
                <w:color w:val="000000"/>
                <w:szCs w:val="24"/>
              </w:rPr>
            </w:pPr>
            <w:r w:rsidRPr="000C691D">
              <w:rPr>
                <w:rFonts w:cs="Arial"/>
                <w:bCs/>
                <w:color w:val="000000"/>
                <w:szCs w:val="24"/>
              </w:rPr>
              <w:t>TRL 5</w:t>
            </w:r>
          </w:p>
        </w:tc>
        <w:tc>
          <w:tcPr>
            <w:tcW w:w="8985" w:type="dxa"/>
          </w:tcPr>
          <w:p w14:paraId="0FEA1291" w14:textId="77777777" w:rsidR="004F1AC5" w:rsidRPr="000C691D" w:rsidRDefault="004F1AC5" w:rsidP="00A04D95">
            <w:pPr>
              <w:autoSpaceDE w:val="0"/>
              <w:autoSpaceDN w:val="0"/>
              <w:adjustRightInd w:val="0"/>
              <w:spacing w:after="120"/>
              <w:jc w:val="both"/>
              <w:rPr>
                <w:rFonts w:cs="Arial"/>
                <w:bCs/>
                <w:color w:val="000000"/>
                <w:szCs w:val="24"/>
              </w:rPr>
            </w:pPr>
            <w:r w:rsidRPr="000C691D">
              <w:rPr>
                <w:rFonts w:cs="Arial"/>
                <w:bCs/>
                <w:color w:val="000000"/>
                <w:szCs w:val="24"/>
              </w:rPr>
              <w:t>Component and/or breadboard validation in relevant environment</w:t>
            </w:r>
          </w:p>
        </w:tc>
      </w:tr>
      <w:tr w:rsidR="004F1AC5" w:rsidRPr="000C691D" w14:paraId="73606DA6" w14:textId="77777777" w:rsidTr="00A04D95">
        <w:trPr>
          <w:trHeight w:val="247"/>
        </w:trPr>
        <w:tc>
          <w:tcPr>
            <w:tcW w:w="1135" w:type="dxa"/>
          </w:tcPr>
          <w:p w14:paraId="52985832" w14:textId="77777777" w:rsidR="004F1AC5" w:rsidRPr="000C691D" w:rsidRDefault="004F1AC5" w:rsidP="00A04D95">
            <w:pPr>
              <w:autoSpaceDE w:val="0"/>
              <w:autoSpaceDN w:val="0"/>
              <w:adjustRightInd w:val="0"/>
              <w:spacing w:after="120"/>
              <w:jc w:val="center"/>
              <w:rPr>
                <w:rFonts w:cs="Arial"/>
                <w:bCs/>
                <w:color w:val="000000"/>
                <w:szCs w:val="24"/>
              </w:rPr>
            </w:pPr>
            <w:r w:rsidRPr="000C691D">
              <w:rPr>
                <w:rFonts w:cs="Arial"/>
                <w:bCs/>
                <w:color w:val="000000"/>
                <w:szCs w:val="24"/>
              </w:rPr>
              <w:t>TRL 6</w:t>
            </w:r>
          </w:p>
        </w:tc>
        <w:tc>
          <w:tcPr>
            <w:tcW w:w="8985" w:type="dxa"/>
          </w:tcPr>
          <w:p w14:paraId="397C5F4A" w14:textId="77777777" w:rsidR="004F1AC5" w:rsidRPr="000C691D" w:rsidRDefault="004F1AC5" w:rsidP="00A04D95">
            <w:pPr>
              <w:autoSpaceDE w:val="0"/>
              <w:autoSpaceDN w:val="0"/>
              <w:adjustRightInd w:val="0"/>
              <w:spacing w:after="120"/>
              <w:jc w:val="both"/>
              <w:rPr>
                <w:rFonts w:cs="Arial"/>
                <w:bCs/>
                <w:color w:val="000000"/>
                <w:szCs w:val="24"/>
              </w:rPr>
            </w:pPr>
            <w:r w:rsidRPr="000C691D">
              <w:rPr>
                <w:rFonts w:cs="Arial"/>
                <w:bCs/>
                <w:color w:val="000000"/>
                <w:szCs w:val="24"/>
              </w:rPr>
              <w:t>System/subsystem model or prototype demonstration in a relevant environment</w:t>
            </w:r>
          </w:p>
        </w:tc>
      </w:tr>
      <w:tr w:rsidR="004F1AC5" w:rsidRPr="000C691D" w14:paraId="73D085A8" w14:textId="77777777" w:rsidTr="00A04D95">
        <w:trPr>
          <w:trHeight w:val="255"/>
        </w:trPr>
        <w:tc>
          <w:tcPr>
            <w:tcW w:w="1135" w:type="dxa"/>
          </w:tcPr>
          <w:p w14:paraId="555B7C5A" w14:textId="77777777" w:rsidR="004F1AC5" w:rsidRPr="000C691D" w:rsidRDefault="004F1AC5" w:rsidP="00A04D95">
            <w:pPr>
              <w:autoSpaceDE w:val="0"/>
              <w:autoSpaceDN w:val="0"/>
              <w:adjustRightInd w:val="0"/>
              <w:spacing w:after="120"/>
              <w:jc w:val="center"/>
              <w:rPr>
                <w:rFonts w:cs="Arial"/>
                <w:bCs/>
                <w:color w:val="000000"/>
                <w:szCs w:val="24"/>
              </w:rPr>
            </w:pPr>
            <w:r w:rsidRPr="000C691D">
              <w:rPr>
                <w:rFonts w:cs="Arial"/>
                <w:bCs/>
                <w:color w:val="000000"/>
                <w:szCs w:val="24"/>
              </w:rPr>
              <w:t>TRL 7</w:t>
            </w:r>
          </w:p>
        </w:tc>
        <w:tc>
          <w:tcPr>
            <w:tcW w:w="8985" w:type="dxa"/>
          </w:tcPr>
          <w:p w14:paraId="31BE7D0F" w14:textId="77777777" w:rsidR="004F1AC5" w:rsidRPr="000C691D" w:rsidRDefault="004F1AC5" w:rsidP="00A04D95">
            <w:pPr>
              <w:autoSpaceDE w:val="0"/>
              <w:autoSpaceDN w:val="0"/>
              <w:adjustRightInd w:val="0"/>
              <w:spacing w:after="120"/>
              <w:jc w:val="both"/>
              <w:rPr>
                <w:rFonts w:cs="Arial"/>
                <w:bCs/>
                <w:color w:val="000000"/>
                <w:szCs w:val="24"/>
              </w:rPr>
            </w:pPr>
            <w:r w:rsidRPr="000C691D">
              <w:rPr>
                <w:rFonts w:cs="Arial"/>
                <w:bCs/>
                <w:color w:val="000000"/>
                <w:szCs w:val="24"/>
              </w:rPr>
              <w:t>System prototype demonstration in an operational environment</w:t>
            </w:r>
          </w:p>
        </w:tc>
      </w:tr>
      <w:tr w:rsidR="004F1AC5" w:rsidRPr="000C691D" w14:paraId="6E74900A" w14:textId="77777777" w:rsidTr="00A04D95">
        <w:trPr>
          <w:trHeight w:val="255"/>
        </w:trPr>
        <w:tc>
          <w:tcPr>
            <w:tcW w:w="1135" w:type="dxa"/>
          </w:tcPr>
          <w:p w14:paraId="21A47CBD" w14:textId="77777777" w:rsidR="004F1AC5" w:rsidRPr="000C691D" w:rsidRDefault="004F1AC5" w:rsidP="00A04D95">
            <w:pPr>
              <w:autoSpaceDE w:val="0"/>
              <w:autoSpaceDN w:val="0"/>
              <w:adjustRightInd w:val="0"/>
              <w:spacing w:after="120"/>
              <w:jc w:val="center"/>
              <w:rPr>
                <w:rFonts w:cs="Arial"/>
                <w:bCs/>
                <w:color w:val="000000"/>
                <w:szCs w:val="24"/>
              </w:rPr>
            </w:pPr>
            <w:r w:rsidRPr="000C691D">
              <w:rPr>
                <w:rFonts w:cs="Arial"/>
                <w:bCs/>
                <w:color w:val="000000"/>
                <w:szCs w:val="24"/>
              </w:rPr>
              <w:t>TRL 8</w:t>
            </w:r>
          </w:p>
        </w:tc>
        <w:tc>
          <w:tcPr>
            <w:tcW w:w="8985" w:type="dxa"/>
          </w:tcPr>
          <w:p w14:paraId="3E521821" w14:textId="77777777" w:rsidR="004F1AC5" w:rsidRPr="000C691D" w:rsidRDefault="004F1AC5" w:rsidP="00A04D95">
            <w:pPr>
              <w:autoSpaceDE w:val="0"/>
              <w:autoSpaceDN w:val="0"/>
              <w:adjustRightInd w:val="0"/>
              <w:spacing w:after="120"/>
              <w:jc w:val="both"/>
              <w:rPr>
                <w:rFonts w:cs="Arial"/>
                <w:bCs/>
                <w:color w:val="000000"/>
                <w:szCs w:val="24"/>
              </w:rPr>
            </w:pPr>
            <w:r w:rsidRPr="000C691D">
              <w:rPr>
                <w:rFonts w:cs="Arial"/>
                <w:bCs/>
                <w:color w:val="000000"/>
                <w:szCs w:val="24"/>
              </w:rPr>
              <w:t>Actual system completed and qualified through test and demonstration</w:t>
            </w:r>
          </w:p>
        </w:tc>
      </w:tr>
      <w:tr w:rsidR="004F1AC5" w:rsidRPr="00C127C0" w14:paraId="36C75FAA" w14:textId="77777777" w:rsidTr="00A04D95">
        <w:trPr>
          <w:trHeight w:val="247"/>
        </w:trPr>
        <w:tc>
          <w:tcPr>
            <w:tcW w:w="1135" w:type="dxa"/>
          </w:tcPr>
          <w:p w14:paraId="08C6B89C" w14:textId="77777777" w:rsidR="004F1AC5" w:rsidRPr="000C691D" w:rsidRDefault="004F1AC5" w:rsidP="00A04D95">
            <w:pPr>
              <w:autoSpaceDE w:val="0"/>
              <w:autoSpaceDN w:val="0"/>
              <w:adjustRightInd w:val="0"/>
              <w:spacing w:after="120"/>
              <w:jc w:val="center"/>
              <w:rPr>
                <w:rFonts w:cs="Arial"/>
                <w:bCs/>
                <w:color w:val="000000"/>
                <w:szCs w:val="24"/>
              </w:rPr>
            </w:pPr>
            <w:r w:rsidRPr="000C691D">
              <w:rPr>
                <w:rFonts w:cs="Arial"/>
                <w:bCs/>
                <w:color w:val="000000"/>
                <w:szCs w:val="24"/>
              </w:rPr>
              <w:t>TRL 9</w:t>
            </w:r>
          </w:p>
        </w:tc>
        <w:tc>
          <w:tcPr>
            <w:tcW w:w="8985" w:type="dxa"/>
          </w:tcPr>
          <w:p w14:paraId="4AA4FE94" w14:textId="77777777" w:rsidR="004F1AC5" w:rsidRPr="00C127C0" w:rsidRDefault="004F1AC5" w:rsidP="00A04D95">
            <w:pPr>
              <w:autoSpaceDE w:val="0"/>
              <w:autoSpaceDN w:val="0"/>
              <w:adjustRightInd w:val="0"/>
              <w:spacing w:after="120"/>
              <w:jc w:val="both"/>
              <w:rPr>
                <w:rFonts w:cs="Arial"/>
                <w:bCs/>
                <w:color w:val="000000"/>
                <w:szCs w:val="24"/>
              </w:rPr>
            </w:pPr>
            <w:r w:rsidRPr="000C691D">
              <w:rPr>
                <w:rFonts w:cs="Arial"/>
                <w:bCs/>
                <w:color w:val="000000"/>
                <w:szCs w:val="24"/>
              </w:rPr>
              <w:t>Actual system proven through successful mission operations</w:t>
            </w:r>
          </w:p>
        </w:tc>
      </w:tr>
    </w:tbl>
    <w:p w14:paraId="49559D5B" w14:textId="77777777" w:rsidR="004F1AC5" w:rsidRDefault="004F1AC5">
      <w:pPr>
        <w:rPr>
          <w:rFonts w:cs="Arial"/>
          <w:b/>
          <w:bCs/>
          <w:szCs w:val="24"/>
          <w:lang w:eastAsia="zh-CN"/>
        </w:rPr>
      </w:pPr>
    </w:p>
    <w:p w14:paraId="461B38B9" w14:textId="77777777" w:rsidR="004F1AC5" w:rsidRDefault="004F1AC5">
      <w:pPr>
        <w:rPr>
          <w:rFonts w:cs="Arial"/>
          <w:b/>
          <w:bCs/>
          <w:szCs w:val="24"/>
          <w:lang w:eastAsia="zh-CN"/>
        </w:rPr>
      </w:pPr>
    </w:p>
    <w:p w14:paraId="18D84726" w14:textId="77777777" w:rsidR="004F1AC5" w:rsidRDefault="004F1AC5">
      <w:pPr>
        <w:rPr>
          <w:rFonts w:cs="Arial"/>
          <w:b/>
          <w:bCs/>
          <w:szCs w:val="24"/>
          <w:lang w:eastAsia="zh-CN"/>
        </w:rPr>
      </w:pPr>
    </w:p>
    <w:p w14:paraId="77DE12ED" w14:textId="77777777" w:rsidR="004F1AC5" w:rsidRDefault="004F1AC5">
      <w:pPr>
        <w:rPr>
          <w:rFonts w:cs="Arial"/>
          <w:b/>
          <w:bCs/>
          <w:szCs w:val="24"/>
          <w:lang w:eastAsia="zh-CN"/>
        </w:rPr>
      </w:pPr>
    </w:p>
    <w:p w14:paraId="527FC050" w14:textId="77777777" w:rsidR="004F1AC5" w:rsidRDefault="004F1AC5">
      <w:pPr>
        <w:rPr>
          <w:rFonts w:cs="Arial"/>
          <w:b/>
          <w:bCs/>
          <w:szCs w:val="24"/>
          <w:lang w:eastAsia="zh-CN"/>
        </w:rPr>
      </w:pPr>
    </w:p>
    <w:p w14:paraId="50D221FC" w14:textId="77777777" w:rsidR="004F1AC5" w:rsidRDefault="004F1AC5">
      <w:pPr>
        <w:rPr>
          <w:rFonts w:cs="Arial"/>
          <w:b/>
          <w:bCs/>
          <w:szCs w:val="24"/>
          <w:lang w:eastAsia="zh-CN"/>
        </w:rPr>
      </w:pPr>
    </w:p>
    <w:p w14:paraId="22CA29D2" w14:textId="77777777" w:rsidR="004F1AC5" w:rsidRDefault="004F1AC5">
      <w:pPr>
        <w:rPr>
          <w:rFonts w:cs="Arial"/>
          <w:b/>
          <w:bCs/>
          <w:szCs w:val="24"/>
          <w:lang w:eastAsia="zh-CN"/>
        </w:rPr>
      </w:pPr>
    </w:p>
    <w:p w14:paraId="0CF87AE4" w14:textId="77777777" w:rsidR="004F1AC5" w:rsidRDefault="004F1AC5">
      <w:pPr>
        <w:rPr>
          <w:rFonts w:cs="Arial"/>
          <w:b/>
          <w:bCs/>
          <w:szCs w:val="24"/>
          <w:lang w:eastAsia="zh-CN"/>
        </w:rPr>
      </w:pPr>
    </w:p>
    <w:p w14:paraId="1C655452" w14:textId="77777777" w:rsidR="004F1AC5" w:rsidRDefault="004F1AC5">
      <w:pPr>
        <w:rPr>
          <w:rFonts w:cs="Arial"/>
          <w:b/>
          <w:bCs/>
          <w:szCs w:val="24"/>
          <w:lang w:eastAsia="zh-CN"/>
        </w:rPr>
      </w:pPr>
    </w:p>
    <w:p w14:paraId="2A0F65DF" w14:textId="77777777" w:rsidR="004F1AC5" w:rsidRDefault="004F1AC5">
      <w:pPr>
        <w:rPr>
          <w:rFonts w:cs="Arial"/>
          <w:b/>
          <w:bCs/>
          <w:szCs w:val="24"/>
          <w:lang w:eastAsia="zh-CN"/>
        </w:rPr>
      </w:pPr>
    </w:p>
    <w:p w14:paraId="09031D7E" w14:textId="77777777" w:rsidR="004F1AC5" w:rsidRDefault="004F1AC5">
      <w:pPr>
        <w:rPr>
          <w:rFonts w:cs="Arial"/>
          <w:b/>
          <w:bCs/>
          <w:szCs w:val="24"/>
          <w:lang w:eastAsia="zh-CN"/>
        </w:rPr>
      </w:pPr>
    </w:p>
    <w:p w14:paraId="482CFEBF" w14:textId="77777777" w:rsidR="004F1AC5" w:rsidRDefault="004F1AC5">
      <w:pPr>
        <w:rPr>
          <w:rFonts w:cs="Arial"/>
          <w:b/>
          <w:bCs/>
          <w:szCs w:val="24"/>
          <w:lang w:eastAsia="zh-CN"/>
        </w:rPr>
      </w:pPr>
    </w:p>
    <w:p w14:paraId="3436BAD8" w14:textId="77777777" w:rsidR="004F1AC5" w:rsidRDefault="004F1AC5">
      <w:pPr>
        <w:rPr>
          <w:rFonts w:cs="Arial"/>
          <w:b/>
          <w:bCs/>
          <w:szCs w:val="24"/>
          <w:lang w:eastAsia="zh-CN"/>
        </w:rPr>
      </w:pPr>
    </w:p>
    <w:p w14:paraId="5081B943" w14:textId="77777777" w:rsidR="004F1AC5" w:rsidRDefault="004F1AC5">
      <w:pPr>
        <w:rPr>
          <w:rFonts w:cs="Arial"/>
          <w:b/>
          <w:bCs/>
          <w:szCs w:val="24"/>
          <w:lang w:eastAsia="zh-CN"/>
        </w:rPr>
      </w:pPr>
    </w:p>
    <w:p w14:paraId="37AAEED6" w14:textId="77777777" w:rsidR="004F1AC5" w:rsidRDefault="004F1AC5">
      <w:pPr>
        <w:rPr>
          <w:rFonts w:cs="Arial"/>
          <w:b/>
          <w:bCs/>
          <w:szCs w:val="24"/>
          <w:lang w:eastAsia="zh-CN"/>
        </w:rPr>
      </w:pPr>
    </w:p>
    <w:p w14:paraId="77FB80B3" w14:textId="77777777" w:rsidR="004F1AC5" w:rsidRDefault="004F1AC5">
      <w:pPr>
        <w:rPr>
          <w:rFonts w:cs="Arial"/>
          <w:b/>
          <w:bCs/>
          <w:szCs w:val="24"/>
          <w:lang w:eastAsia="zh-CN"/>
        </w:rPr>
      </w:pPr>
    </w:p>
    <w:p w14:paraId="4750FE29" w14:textId="77777777" w:rsidR="004F1AC5" w:rsidRDefault="004F1AC5">
      <w:pPr>
        <w:rPr>
          <w:rFonts w:cs="Arial"/>
          <w:b/>
          <w:bCs/>
          <w:szCs w:val="24"/>
          <w:lang w:eastAsia="zh-CN"/>
        </w:rPr>
      </w:pPr>
    </w:p>
    <w:p w14:paraId="7EB5D866" w14:textId="77777777" w:rsidR="001E51EE" w:rsidRDefault="001E51EE" w:rsidP="00D0758D">
      <w:pPr>
        <w:pStyle w:val="CM35"/>
        <w:spacing w:after="160"/>
        <w:jc w:val="both"/>
        <w:rPr>
          <w:rFonts w:ascii="Arial" w:hAnsi="Arial" w:cs="Arial"/>
          <w:b/>
          <w:bCs/>
        </w:rPr>
      </w:pPr>
    </w:p>
    <w:p w14:paraId="1EA2CB62" w14:textId="77777777" w:rsidR="001E51EE" w:rsidRDefault="001E51EE" w:rsidP="00D0758D">
      <w:pPr>
        <w:pStyle w:val="CM35"/>
        <w:spacing w:after="160"/>
        <w:jc w:val="both"/>
        <w:rPr>
          <w:rFonts w:ascii="Arial" w:hAnsi="Arial" w:cs="Arial"/>
          <w:b/>
          <w:bCs/>
        </w:rPr>
      </w:pPr>
    </w:p>
    <w:p w14:paraId="61DA1E70" w14:textId="352319D5" w:rsidR="00D0758D" w:rsidRDefault="00D0758D" w:rsidP="00D0758D">
      <w:pPr>
        <w:pStyle w:val="CM35"/>
        <w:spacing w:after="160"/>
        <w:jc w:val="both"/>
        <w:rPr>
          <w:rFonts w:ascii="Arial" w:hAnsi="Arial" w:cs="Arial"/>
          <w:b/>
          <w:bCs/>
        </w:rPr>
      </w:pPr>
      <w:r>
        <w:rPr>
          <w:rFonts w:ascii="Arial" w:hAnsi="Arial" w:cs="Arial"/>
          <w:b/>
          <w:bCs/>
        </w:rPr>
        <w:t>&lt;&lt;Title of Annexes&gt;&gt;</w:t>
      </w:r>
    </w:p>
    <w:p w14:paraId="07CE8D53" w14:textId="77777777" w:rsidR="00D0758D" w:rsidRPr="00235F11" w:rsidRDefault="00D0758D" w:rsidP="00D0758D">
      <w:pPr>
        <w:pStyle w:val="Default"/>
        <w:spacing w:after="160"/>
      </w:pPr>
    </w:p>
    <w:p w14:paraId="1A106C71" w14:textId="77777777" w:rsidR="00D0758D" w:rsidRPr="00AA773A" w:rsidRDefault="00D0758D" w:rsidP="00D0758D">
      <w:pPr>
        <w:pStyle w:val="Default"/>
        <w:spacing w:after="160"/>
        <w:rPr>
          <w:rFonts w:ascii="Arial" w:hAnsi="Arial" w:cs="Arial"/>
        </w:rPr>
      </w:pPr>
      <w:r>
        <w:t>This section could</w:t>
      </w:r>
      <w:r w:rsidRPr="004E45E3">
        <w:rPr>
          <w:rFonts w:ascii="Arial" w:hAnsi="Arial" w:cs="Arial"/>
        </w:rPr>
        <w:t xml:space="preserve"> contain </w:t>
      </w:r>
      <w:r w:rsidRPr="00AA773A">
        <w:rPr>
          <w:rFonts w:ascii="Arial" w:hAnsi="Arial" w:cs="Arial"/>
        </w:rPr>
        <w:t>technical attachment</w:t>
      </w:r>
      <w:r>
        <w:rPr>
          <w:rFonts w:ascii="Arial" w:hAnsi="Arial" w:cs="Arial"/>
        </w:rPr>
        <w:t>s as</w:t>
      </w:r>
      <w:r w:rsidRPr="00AA773A">
        <w:rPr>
          <w:rFonts w:ascii="Arial" w:hAnsi="Arial" w:cs="Arial"/>
        </w:rPr>
        <w:t xml:space="preserve"> </w:t>
      </w:r>
      <w:r>
        <w:rPr>
          <w:rFonts w:ascii="Arial" w:hAnsi="Arial" w:cs="Arial"/>
        </w:rPr>
        <w:t>suggested below but not limited to the following</w:t>
      </w:r>
      <w:r w:rsidRPr="00AA773A">
        <w:rPr>
          <w:rFonts w:ascii="Arial" w:hAnsi="Arial" w:cs="Arial"/>
        </w:rPr>
        <w:t xml:space="preserve">: </w:t>
      </w:r>
    </w:p>
    <w:p w14:paraId="031CE2E0" w14:textId="77777777" w:rsidR="00D0758D" w:rsidRPr="00AA773A" w:rsidRDefault="00D0758D" w:rsidP="002E557B">
      <w:pPr>
        <w:pStyle w:val="Default"/>
        <w:numPr>
          <w:ilvl w:val="0"/>
          <w:numId w:val="50"/>
        </w:numPr>
        <w:spacing w:after="160"/>
        <w:jc w:val="both"/>
        <w:rPr>
          <w:rFonts w:ascii="Arial" w:hAnsi="Arial" w:cs="Arial"/>
          <w:color w:val="auto"/>
        </w:rPr>
      </w:pPr>
      <w:r w:rsidRPr="00AA773A">
        <w:rPr>
          <w:rFonts w:ascii="Arial" w:hAnsi="Arial" w:cs="Arial"/>
          <w:color w:val="auto"/>
        </w:rPr>
        <w:t xml:space="preserve">Schematics diagram of the process </w:t>
      </w:r>
    </w:p>
    <w:p w14:paraId="06386B38" w14:textId="77777777" w:rsidR="00D0758D" w:rsidRPr="00AA773A" w:rsidRDefault="00D0758D" w:rsidP="002E557B">
      <w:pPr>
        <w:pStyle w:val="Default"/>
        <w:numPr>
          <w:ilvl w:val="0"/>
          <w:numId w:val="50"/>
        </w:numPr>
        <w:spacing w:after="160"/>
        <w:jc w:val="both"/>
        <w:rPr>
          <w:rFonts w:ascii="Arial" w:hAnsi="Arial" w:cs="Arial"/>
          <w:color w:val="auto"/>
        </w:rPr>
      </w:pPr>
      <w:r w:rsidRPr="00AA773A">
        <w:rPr>
          <w:rFonts w:ascii="Arial" w:hAnsi="Arial" w:cs="Arial"/>
          <w:color w:val="auto"/>
        </w:rPr>
        <w:t xml:space="preserve">Photographs </w:t>
      </w:r>
    </w:p>
    <w:p w14:paraId="13F871F9" w14:textId="77777777" w:rsidR="002C6981" w:rsidRDefault="00D0758D" w:rsidP="002E557B">
      <w:pPr>
        <w:pStyle w:val="Default"/>
        <w:numPr>
          <w:ilvl w:val="0"/>
          <w:numId w:val="50"/>
        </w:numPr>
        <w:spacing w:after="160"/>
        <w:jc w:val="both"/>
        <w:rPr>
          <w:rFonts w:ascii="Arial" w:hAnsi="Arial" w:cs="Arial"/>
          <w:color w:val="auto"/>
        </w:rPr>
      </w:pPr>
      <w:r w:rsidRPr="00AA773A">
        <w:rPr>
          <w:rFonts w:ascii="Arial" w:hAnsi="Arial" w:cs="Arial"/>
          <w:color w:val="auto"/>
        </w:rPr>
        <w:t xml:space="preserve">Technical brochures </w:t>
      </w:r>
    </w:p>
    <w:p w14:paraId="7F32F403" w14:textId="5C070284" w:rsidR="00D0758D" w:rsidRPr="00B76FD8" w:rsidRDefault="00D0758D" w:rsidP="002E557B">
      <w:pPr>
        <w:pStyle w:val="Default"/>
        <w:numPr>
          <w:ilvl w:val="0"/>
          <w:numId w:val="50"/>
        </w:numPr>
        <w:spacing w:after="160"/>
        <w:jc w:val="both"/>
        <w:rPr>
          <w:rFonts w:ascii="Arial" w:hAnsi="Arial" w:cs="Arial"/>
          <w:color w:val="auto"/>
        </w:rPr>
      </w:pPr>
      <w:r w:rsidRPr="002C6981">
        <w:rPr>
          <w:rFonts w:cs="Arial"/>
        </w:rPr>
        <w:t>Laboratory test results</w:t>
      </w:r>
    </w:p>
    <w:p w14:paraId="346F060E" w14:textId="77777777" w:rsidR="00B76FD8" w:rsidRDefault="00B76FD8" w:rsidP="00B76FD8">
      <w:pPr>
        <w:pStyle w:val="Default"/>
        <w:spacing w:after="160"/>
        <w:ind w:left="1134"/>
        <w:jc w:val="both"/>
        <w:rPr>
          <w:rFonts w:ascii="Arial" w:hAnsi="Arial" w:cs="Arial"/>
          <w:color w:val="auto"/>
        </w:rPr>
      </w:pPr>
    </w:p>
    <w:p w14:paraId="0F36DF9C" w14:textId="77777777" w:rsidR="003F0A33" w:rsidRDefault="003F0A33" w:rsidP="00B76FD8">
      <w:pPr>
        <w:pStyle w:val="Default"/>
        <w:spacing w:after="160"/>
        <w:ind w:left="1134"/>
        <w:jc w:val="both"/>
        <w:rPr>
          <w:rFonts w:ascii="Arial" w:hAnsi="Arial" w:cs="Arial"/>
          <w:color w:val="auto"/>
        </w:rPr>
      </w:pPr>
    </w:p>
    <w:p w14:paraId="6AADA84D" w14:textId="77777777" w:rsidR="00B76FD8" w:rsidRPr="002C6981" w:rsidRDefault="00B76FD8" w:rsidP="00B76FD8">
      <w:pPr>
        <w:pStyle w:val="Default"/>
        <w:spacing w:after="160"/>
        <w:ind w:left="1134"/>
        <w:jc w:val="both"/>
        <w:rPr>
          <w:rFonts w:ascii="Arial" w:hAnsi="Arial" w:cs="Arial"/>
          <w:color w:val="auto"/>
        </w:rPr>
      </w:pPr>
    </w:p>
    <w:sectPr w:rsidR="00B76FD8" w:rsidRPr="002C6981" w:rsidSect="008717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CC13D" w14:textId="77777777" w:rsidR="0089056E" w:rsidRDefault="0089056E" w:rsidP="00CD55F4">
      <w:pPr>
        <w:spacing w:after="0" w:line="240" w:lineRule="auto"/>
      </w:pPr>
      <w:r>
        <w:separator/>
      </w:r>
    </w:p>
  </w:endnote>
  <w:endnote w:type="continuationSeparator" w:id="0">
    <w:p w14:paraId="228952E9" w14:textId="77777777" w:rsidR="0089056E" w:rsidRDefault="0089056E" w:rsidP="00CD55F4">
      <w:pPr>
        <w:spacing w:after="0" w:line="240" w:lineRule="auto"/>
      </w:pPr>
      <w:r>
        <w:continuationSeparator/>
      </w:r>
    </w:p>
  </w:endnote>
  <w:endnote w:type="continuationNotice" w:id="1">
    <w:p w14:paraId="3AF675E2" w14:textId="77777777" w:rsidR="0089056E" w:rsidRDefault="008905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FA3A" w14:textId="77777777" w:rsidR="0089056E" w:rsidRDefault="0089056E" w:rsidP="00CD55F4">
      <w:pPr>
        <w:spacing w:after="0" w:line="240" w:lineRule="auto"/>
      </w:pPr>
      <w:r>
        <w:separator/>
      </w:r>
    </w:p>
  </w:footnote>
  <w:footnote w:type="continuationSeparator" w:id="0">
    <w:p w14:paraId="6631BE81" w14:textId="77777777" w:rsidR="0089056E" w:rsidRDefault="0089056E" w:rsidP="00CD55F4">
      <w:pPr>
        <w:spacing w:after="0" w:line="240" w:lineRule="auto"/>
      </w:pPr>
      <w:r>
        <w:continuationSeparator/>
      </w:r>
    </w:p>
  </w:footnote>
  <w:footnote w:type="continuationNotice" w:id="1">
    <w:p w14:paraId="7870477C" w14:textId="77777777" w:rsidR="0089056E" w:rsidRDefault="0089056E">
      <w:pPr>
        <w:spacing w:after="0" w:line="240" w:lineRule="auto"/>
      </w:pPr>
    </w:p>
  </w:footnote>
  <w:footnote w:id="2">
    <w:p w14:paraId="7472472E" w14:textId="77777777" w:rsidR="00D71279" w:rsidRPr="00765B86" w:rsidRDefault="00D71279" w:rsidP="006C22F4">
      <w:pPr>
        <w:pStyle w:val="FootnoteText"/>
        <w:rPr>
          <w:rFonts w:cs="Arial"/>
        </w:rPr>
      </w:pPr>
      <w:r w:rsidRPr="00765B86">
        <w:rPr>
          <w:rStyle w:val="FootnoteReference"/>
          <w:rFonts w:cs="Arial"/>
        </w:rPr>
        <w:footnoteRef/>
      </w:r>
      <w:r w:rsidRPr="00765B86">
        <w:rPr>
          <w:rFonts w:cs="Arial"/>
        </w:rPr>
        <w:t xml:space="preserve"> Unique Entity Number</w:t>
      </w:r>
    </w:p>
  </w:footnote>
  <w:footnote w:id="3">
    <w:p w14:paraId="5F610619" w14:textId="77777777" w:rsidR="00D71279" w:rsidRPr="00765B86" w:rsidRDefault="00D71279" w:rsidP="006C22F4">
      <w:pPr>
        <w:spacing w:after="0"/>
        <w:jc w:val="both"/>
        <w:rPr>
          <w:rFonts w:cs="Arial"/>
          <w:color w:val="1F4E79" w:themeColor="accent1" w:themeShade="80"/>
          <w:sz w:val="20"/>
          <w:szCs w:val="20"/>
        </w:rPr>
      </w:pPr>
      <w:r w:rsidRPr="00765B86">
        <w:rPr>
          <w:rStyle w:val="FootnoteReference"/>
          <w:rFonts w:cs="Arial"/>
          <w:sz w:val="20"/>
          <w:szCs w:val="20"/>
        </w:rPr>
        <w:footnoteRef/>
      </w:r>
      <w:r w:rsidRPr="00765B86">
        <w:rPr>
          <w:rFonts w:cs="Arial"/>
          <w:sz w:val="20"/>
          <w:szCs w:val="20"/>
        </w:rPr>
        <w:t xml:space="preserve"> “% time within this project” by team members [Lead PI, Team PI(s) and/or Co-Investigator(s)] and collaborator(s)] must add up to 100%</w:t>
      </w:r>
    </w:p>
  </w:footnote>
  <w:footnote w:id="4">
    <w:p w14:paraId="297DA04E" w14:textId="77777777" w:rsidR="00D71279" w:rsidRPr="00B174BE" w:rsidRDefault="00D71279" w:rsidP="006C22F4">
      <w:pPr>
        <w:pStyle w:val="FootnoteText"/>
      </w:pPr>
      <w:r w:rsidRPr="00765B86">
        <w:rPr>
          <w:rStyle w:val="FootnoteReference"/>
          <w:rFonts w:cs="Arial"/>
        </w:rPr>
        <w:footnoteRef/>
      </w:r>
      <w:r w:rsidRPr="00765B86">
        <w:rPr>
          <w:rFonts w:cs="Arial"/>
        </w:rPr>
        <w:t xml:space="preserve"> Singapore Standard Industrial Classification</w:t>
      </w:r>
    </w:p>
  </w:footnote>
  <w:footnote w:id="5">
    <w:p w14:paraId="45A5A13E" w14:textId="77777777" w:rsidR="0047034E" w:rsidRPr="00F3612A" w:rsidRDefault="0047034E" w:rsidP="00F125A5">
      <w:pPr>
        <w:pStyle w:val="FootnoteText"/>
        <w:jc w:val="both"/>
        <w:rPr>
          <w:rFonts w:cs="Arial"/>
        </w:rPr>
      </w:pPr>
      <w:r w:rsidRPr="00F3612A">
        <w:rPr>
          <w:rStyle w:val="FootnoteReference"/>
          <w:rFonts w:cs="Arial"/>
        </w:rPr>
        <w:footnoteRef/>
      </w:r>
      <w:r>
        <w:rPr>
          <w:rFonts w:cs="Arial"/>
        </w:rPr>
        <w:t xml:space="preserve"> </w:t>
      </w:r>
      <w:r w:rsidRPr="00F3612A">
        <w:rPr>
          <w:rFonts w:cs="Arial"/>
        </w:rPr>
        <w:t xml:space="preserve">“Start Month” refers to the </w:t>
      </w:r>
      <w:r w:rsidRPr="00CE0FFE">
        <w:rPr>
          <w:rFonts w:cs="Arial"/>
        </w:rPr>
        <w:t xml:space="preserve">month </w:t>
      </w:r>
      <w:r w:rsidRPr="00F3612A">
        <w:rPr>
          <w:rFonts w:cs="Arial"/>
        </w:rPr>
        <w:t xml:space="preserve">from the </w:t>
      </w:r>
      <w:r w:rsidRPr="00CE0FFE">
        <w:rPr>
          <w:rFonts w:cs="Arial"/>
        </w:rPr>
        <w:t xml:space="preserve">month </w:t>
      </w:r>
      <w:r w:rsidDel="00CD2B28">
        <w:rPr>
          <w:rFonts w:cs="Arial"/>
        </w:rPr>
        <w:t xml:space="preserve">of </w:t>
      </w:r>
      <w:r>
        <w:rPr>
          <w:rFonts w:cs="Arial"/>
        </w:rPr>
        <w:t>the commencement</w:t>
      </w:r>
      <w:r w:rsidRPr="00F3612A">
        <w:rPr>
          <w:rFonts w:cs="Arial"/>
        </w:rPr>
        <w:t xml:space="preserve"> of the project. “Duration” refers to the number of months to complete the milestone. For e</w:t>
      </w:r>
      <w:r>
        <w:rPr>
          <w:rFonts w:cs="Arial"/>
        </w:rPr>
        <w:t>xample</w:t>
      </w:r>
      <w:r w:rsidRPr="00F3612A">
        <w:rPr>
          <w:rFonts w:cs="Arial"/>
        </w:rPr>
        <w:t xml:space="preserve">: </w:t>
      </w:r>
      <w:r>
        <w:rPr>
          <w:rFonts w:cs="Arial"/>
        </w:rPr>
        <w:t xml:space="preserve">If the project commenced in March, and </w:t>
      </w:r>
      <w:r w:rsidRPr="00F3612A">
        <w:rPr>
          <w:rFonts w:cs="Arial"/>
        </w:rPr>
        <w:t>the</w:t>
      </w:r>
      <w:r>
        <w:rPr>
          <w:rFonts w:cs="Arial"/>
        </w:rPr>
        <w:t xml:space="preserve"> proposed</w:t>
      </w:r>
      <w:r w:rsidRPr="00F3612A">
        <w:rPr>
          <w:rFonts w:cs="Arial"/>
        </w:rPr>
        <w:t xml:space="preserve"> </w:t>
      </w:r>
      <w:r>
        <w:rPr>
          <w:rFonts w:cs="Arial"/>
        </w:rPr>
        <w:t>task starts</w:t>
      </w:r>
      <w:r w:rsidRPr="00F3612A">
        <w:rPr>
          <w:rFonts w:cs="Arial"/>
        </w:rPr>
        <w:t xml:space="preserve"> </w:t>
      </w:r>
      <w:r>
        <w:rPr>
          <w:rFonts w:cs="Arial"/>
        </w:rPr>
        <w:t>i</w:t>
      </w:r>
      <w:r w:rsidRPr="00F3612A">
        <w:rPr>
          <w:rFonts w:cs="Arial"/>
        </w:rPr>
        <w:t xml:space="preserve">n the </w:t>
      </w:r>
      <w:r>
        <w:rPr>
          <w:rFonts w:cs="Arial"/>
        </w:rPr>
        <w:t>June for a month long</w:t>
      </w:r>
      <w:r w:rsidRPr="00F3612A">
        <w:rPr>
          <w:rFonts w:cs="Arial"/>
        </w:rPr>
        <w:t xml:space="preserve">, then the </w:t>
      </w:r>
      <w:r>
        <w:rPr>
          <w:rFonts w:cs="Arial"/>
        </w:rPr>
        <w:t>“S</w:t>
      </w:r>
      <w:r w:rsidRPr="00F3612A">
        <w:rPr>
          <w:rFonts w:cs="Arial"/>
        </w:rPr>
        <w:t xml:space="preserve">tart </w:t>
      </w:r>
      <w:r>
        <w:rPr>
          <w:rFonts w:cs="Arial"/>
        </w:rPr>
        <w:t>M</w:t>
      </w:r>
      <w:r w:rsidRPr="00F3612A">
        <w:rPr>
          <w:rFonts w:cs="Arial"/>
        </w:rPr>
        <w:t>onth</w:t>
      </w:r>
      <w:r>
        <w:rPr>
          <w:rFonts w:cs="Arial"/>
        </w:rPr>
        <w:t>”</w:t>
      </w:r>
      <w:r w:rsidRPr="00F3612A">
        <w:rPr>
          <w:rFonts w:cs="Arial"/>
        </w:rPr>
        <w:t xml:space="preserve"> </w:t>
      </w:r>
      <w:r>
        <w:rPr>
          <w:rFonts w:cs="Arial"/>
        </w:rPr>
        <w:t xml:space="preserve">shall be set </w:t>
      </w:r>
      <w:r w:rsidRPr="00F3612A">
        <w:rPr>
          <w:rFonts w:cs="Arial"/>
        </w:rPr>
        <w:t xml:space="preserve">as </w:t>
      </w:r>
      <w:r>
        <w:rPr>
          <w:rFonts w:cs="Arial"/>
        </w:rPr>
        <w:t>3, with “Duration” set as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D1FD" w14:textId="41E150AA" w:rsidR="00773C4A" w:rsidRDefault="00773C4A" w:rsidP="00CD55F4">
    <w:pPr>
      <w:pStyle w:val="Header"/>
      <w:jc w:val="right"/>
      <w:rPr>
        <w:rFonts w:cs="Arial"/>
        <w:sz w:val="20"/>
        <w:szCs w:val="20"/>
      </w:rPr>
    </w:pPr>
    <w:r>
      <w:rPr>
        <w:rFonts w:cs="Arial"/>
        <w:sz w:val="20"/>
        <w:szCs w:val="20"/>
      </w:rPr>
      <w:t>Research Proposal Template</w:t>
    </w:r>
    <w:r w:rsidR="004E34EB">
      <w:rPr>
        <w:rFonts w:cs="Arial" w:hint="eastAsia"/>
        <w:sz w:val="20"/>
        <w:szCs w:val="20"/>
        <w:lang w:eastAsia="zh-CN"/>
      </w:rPr>
      <w:t xml:space="preserve"> for</w:t>
    </w:r>
    <w:r>
      <w:rPr>
        <w:rFonts w:cs="Arial"/>
        <w:sz w:val="20"/>
        <w:szCs w:val="20"/>
      </w:rPr>
      <w:t xml:space="preserve"> </w:t>
    </w:r>
    <w:r w:rsidR="00AB3EEF">
      <w:rPr>
        <w:rFonts w:cs="Arial"/>
        <w:sz w:val="20"/>
        <w:szCs w:val="20"/>
      </w:rPr>
      <w:t xml:space="preserve">Seed and Catalyst Funding </w:t>
    </w:r>
    <w:r w:rsidR="0027042A">
      <w:rPr>
        <w:rFonts w:cs="Arial"/>
        <w:sz w:val="20"/>
        <w:szCs w:val="20"/>
      </w:rPr>
      <w:t>–</w:t>
    </w:r>
    <w:r w:rsidR="0055633D">
      <w:rPr>
        <w:rFonts w:cs="Arial"/>
        <w:sz w:val="20"/>
        <w:szCs w:val="20"/>
      </w:rPr>
      <w:t xml:space="preserve"> </w:t>
    </w:r>
    <w:r w:rsidR="0027042A">
      <w:rPr>
        <w:rFonts w:cs="Arial"/>
        <w:sz w:val="20"/>
        <w:szCs w:val="20"/>
      </w:rPr>
      <w:t xml:space="preserve">1 </w:t>
    </w:r>
    <w:r w:rsidR="0055633D">
      <w:rPr>
        <w:rFonts w:cs="Arial"/>
        <w:sz w:val="20"/>
        <w:szCs w:val="20"/>
        <w:lang w:eastAsia="zh-CN"/>
      </w:rPr>
      <w:t>Jun</w:t>
    </w:r>
    <w:r w:rsidR="00164DB8">
      <w:rPr>
        <w:rFonts w:cs="Arial"/>
        <w:sz w:val="20"/>
        <w:szCs w:val="20"/>
      </w:rPr>
      <w:t xml:space="preserve"> 2026</w:t>
    </w:r>
  </w:p>
  <w:p w14:paraId="386CFB2A" w14:textId="77777777" w:rsidR="00164DB8" w:rsidRPr="003F1E4E" w:rsidRDefault="00164DB8" w:rsidP="00CD55F4">
    <w:pPr>
      <w:pStyle w:val="Header"/>
      <w:jc w:val="right"/>
      <w:rPr>
        <w:rFonts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561D" w14:textId="77777777" w:rsidR="00D0758D" w:rsidRDefault="00D0758D" w:rsidP="00D0758D">
    <w:pPr>
      <w:pStyle w:val="Header"/>
      <w:jc w:val="right"/>
      <w:rPr>
        <w:rFonts w:cs="Arial"/>
        <w:sz w:val="20"/>
        <w:szCs w:val="20"/>
      </w:rPr>
    </w:pPr>
    <w:r>
      <w:rPr>
        <w:rFonts w:cs="Arial" w:hint="eastAsia"/>
        <w:sz w:val="20"/>
        <w:szCs w:val="20"/>
        <w:lang w:eastAsia="zh-CN"/>
      </w:rPr>
      <w:t xml:space="preserve">Brief </w:t>
    </w:r>
    <w:r>
      <w:rPr>
        <w:rFonts w:cs="Arial"/>
        <w:sz w:val="20"/>
        <w:szCs w:val="20"/>
      </w:rPr>
      <w:t>Research Proposal Template</w:t>
    </w:r>
    <w:r>
      <w:rPr>
        <w:rFonts w:cs="Arial" w:hint="eastAsia"/>
        <w:sz w:val="20"/>
        <w:szCs w:val="20"/>
        <w:lang w:eastAsia="zh-CN"/>
      </w:rPr>
      <w:t xml:space="preserve"> for</w:t>
    </w:r>
    <w:r>
      <w:rPr>
        <w:rFonts w:cs="Arial"/>
        <w:sz w:val="20"/>
        <w:szCs w:val="20"/>
      </w:rPr>
      <w:t xml:space="preserve"> TREASURES - </w:t>
    </w:r>
    <w:r>
      <w:rPr>
        <w:rFonts w:cs="Arial"/>
        <w:sz w:val="20"/>
        <w:szCs w:val="20"/>
        <w:lang w:eastAsia="zh-CN"/>
      </w:rPr>
      <w:t>June</w:t>
    </w:r>
    <w:r>
      <w:rPr>
        <w:rFonts w:cs="Arial"/>
        <w:sz w:val="20"/>
        <w:szCs w:val="20"/>
      </w:rPr>
      <w:t xml:space="preserve"> 2026</w:t>
    </w:r>
  </w:p>
  <w:p w14:paraId="3189EC6E" w14:textId="05326899" w:rsidR="00773C4A" w:rsidRPr="003033D5" w:rsidRDefault="00773C4A" w:rsidP="00CD55F4">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3BA"/>
    <w:multiLevelType w:val="hybridMultilevel"/>
    <w:tmpl w:val="BF68ABC4"/>
    <w:lvl w:ilvl="0" w:tplc="4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884BE0"/>
    <w:multiLevelType w:val="multilevel"/>
    <w:tmpl w:val="1B1E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377EC"/>
    <w:multiLevelType w:val="multilevel"/>
    <w:tmpl w:val="F270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04A5A"/>
    <w:multiLevelType w:val="hybridMultilevel"/>
    <w:tmpl w:val="24E4C37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 w15:restartNumberingAfterBreak="0">
    <w:nsid w:val="0DCA3E6F"/>
    <w:multiLevelType w:val="multilevel"/>
    <w:tmpl w:val="9216FC3E"/>
    <w:lvl w:ilvl="0">
      <w:start w:val="1"/>
      <w:numFmt w:val="bullet"/>
      <w:lvlText w:val=""/>
      <w:lvlJc w:val="left"/>
      <w:pPr>
        <w:ind w:left="785" w:hanging="360"/>
      </w:pPr>
      <w:rPr>
        <w:rFonts w:ascii="Symbol" w:hAnsi="Symbol" w:hint="default"/>
        <w:b/>
        <w:sz w:val="24"/>
        <w:szCs w:val="24"/>
      </w:rPr>
    </w:lvl>
    <w:lvl w:ilvl="1">
      <w:start w:val="1"/>
      <w:numFmt w:val="decimal"/>
      <w:lvlText w:val="%1.%2"/>
      <w:lvlJc w:val="left"/>
      <w:pPr>
        <w:ind w:left="425" w:firstLine="0"/>
      </w:pPr>
      <w:rPr>
        <w:rFonts w:ascii="Arial" w:hAnsi="Arial" w:hint="default"/>
        <w:b/>
        <w:bCs/>
        <w:i w:val="0"/>
        <w:sz w:val="24"/>
        <w:szCs w:val="24"/>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5" w15:restartNumberingAfterBreak="0">
    <w:nsid w:val="0E284053"/>
    <w:multiLevelType w:val="multilevel"/>
    <w:tmpl w:val="6DC0F96E"/>
    <w:lvl w:ilvl="0">
      <w:start w:val="1"/>
      <w:numFmt w:val="decimal"/>
      <w:lvlText w:val="%1."/>
      <w:lvlJc w:val="left"/>
      <w:pPr>
        <w:ind w:left="501" w:hanging="360"/>
      </w:pPr>
      <w:rPr>
        <w:rFonts w:ascii="Arial" w:hAnsi="Arial" w:cs="Arial" w:hint="default"/>
        <w:b/>
        <w:sz w:val="24"/>
        <w:szCs w:val="24"/>
      </w:rPr>
    </w:lvl>
    <w:lvl w:ilvl="1">
      <w:start w:val="1"/>
      <w:numFmt w:val="decimal"/>
      <w:lvlText w:val="%1.%2"/>
      <w:lvlJc w:val="left"/>
      <w:pPr>
        <w:ind w:left="0" w:firstLine="0"/>
      </w:pPr>
      <w:rPr>
        <w:rFonts w:ascii="Arial" w:hAnsi="Arial" w:hint="default"/>
        <w:b/>
        <w:bCs/>
        <w:i w:val="0"/>
        <w:sz w:val="24"/>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ED95071"/>
    <w:multiLevelType w:val="multilevel"/>
    <w:tmpl w:val="7010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640949"/>
    <w:multiLevelType w:val="hybridMultilevel"/>
    <w:tmpl w:val="50A41F5A"/>
    <w:lvl w:ilvl="0" w:tplc="4809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C95699"/>
    <w:multiLevelType w:val="multilevel"/>
    <w:tmpl w:val="FD50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0116B3"/>
    <w:multiLevelType w:val="multilevel"/>
    <w:tmpl w:val="26E2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820106"/>
    <w:multiLevelType w:val="hybridMultilevel"/>
    <w:tmpl w:val="D89A0406"/>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CAC3B3F"/>
    <w:multiLevelType w:val="multilevel"/>
    <w:tmpl w:val="9216FC3E"/>
    <w:lvl w:ilvl="0">
      <w:start w:val="1"/>
      <w:numFmt w:val="bullet"/>
      <w:lvlText w:val=""/>
      <w:lvlJc w:val="left"/>
      <w:pPr>
        <w:ind w:left="785" w:hanging="360"/>
      </w:pPr>
      <w:rPr>
        <w:rFonts w:ascii="Symbol" w:hAnsi="Symbol" w:hint="default"/>
        <w:b/>
        <w:sz w:val="24"/>
        <w:szCs w:val="24"/>
      </w:rPr>
    </w:lvl>
    <w:lvl w:ilvl="1">
      <w:start w:val="1"/>
      <w:numFmt w:val="decimal"/>
      <w:lvlText w:val="%1.%2"/>
      <w:lvlJc w:val="left"/>
      <w:pPr>
        <w:ind w:left="425" w:firstLine="0"/>
      </w:pPr>
      <w:rPr>
        <w:rFonts w:ascii="Arial" w:hAnsi="Arial" w:hint="default"/>
        <w:b/>
        <w:bCs/>
        <w:i w:val="0"/>
        <w:sz w:val="24"/>
        <w:szCs w:val="24"/>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12" w15:restartNumberingAfterBreak="0">
    <w:nsid w:val="1CAE7474"/>
    <w:multiLevelType w:val="multilevel"/>
    <w:tmpl w:val="E66429A8"/>
    <w:lvl w:ilvl="0">
      <w:start w:val="1"/>
      <w:numFmt w:val="bullet"/>
      <w:lvlText w:val=""/>
      <w:lvlJc w:val="left"/>
      <w:pPr>
        <w:ind w:left="785" w:hanging="360"/>
      </w:pPr>
      <w:rPr>
        <w:rFonts w:ascii="Symbol" w:hAnsi="Symbol" w:hint="default"/>
        <w:b/>
        <w:sz w:val="24"/>
        <w:szCs w:val="24"/>
      </w:rPr>
    </w:lvl>
    <w:lvl w:ilvl="1">
      <w:start w:val="1"/>
      <w:numFmt w:val="decimal"/>
      <w:lvlText w:val="%1.%2"/>
      <w:lvlJc w:val="left"/>
      <w:pPr>
        <w:ind w:left="425" w:firstLine="0"/>
      </w:pPr>
      <w:rPr>
        <w:rFonts w:ascii="Arial" w:hAnsi="Arial" w:hint="default"/>
        <w:b/>
        <w:bCs/>
        <w:i w:val="0"/>
        <w:sz w:val="24"/>
        <w:szCs w:val="24"/>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13" w15:restartNumberingAfterBreak="0">
    <w:nsid w:val="200B7FB4"/>
    <w:multiLevelType w:val="multilevel"/>
    <w:tmpl w:val="C00A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A24C1"/>
    <w:multiLevelType w:val="multilevel"/>
    <w:tmpl w:val="25663BCC"/>
    <w:lvl w:ilvl="0">
      <w:start w:val="1"/>
      <w:numFmt w:val="lowerRoman"/>
      <w:lvlText w:val="%1."/>
      <w:lvlJc w:val="right"/>
      <w:pPr>
        <w:ind w:left="785" w:hanging="360"/>
      </w:pPr>
      <w:rPr>
        <w:rFonts w:hint="default"/>
        <w:b w:val="0"/>
        <w:bCs/>
        <w:sz w:val="24"/>
        <w:szCs w:val="24"/>
      </w:rPr>
    </w:lvl>
    <w:lvl w:ilvl="1">
      <w:start w:val="1"/>
      <w:numFmt w:val="decimal"/>
      <w:lvlText w:val="%1.%2"/>
      <w:lvlJc w:val="left"/>
      <w:pPr>
        <w:ind w:left="425" w:firstLine="0"/>
      </w:pPr>
      <w:rPr>
        <w:rFonts w:ascii="Arial" w:hAnsi="Arial" w:hint="default"/>
        <w:b/>
        <w:bCs/>
        <w:i w:val="0"/>
        <w:sz w:val="24"/>
        <w:szCs w:val="24"/>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15" w15:restartNumberingAfterBreak="0">
    <w:nsid w:val="25EB676C"/>
    <w:multiLevelType w:val="multilevel"/>
    <w:tmpl w:val="CB6A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30457B"/>
    <w:multiLevelType w:val="multilevel"/>
    <w:tmpl w:val="C60A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F76536"/>
    <w:multiLevelType w:val="hybridMultilevel"/>
    <w:tmpl w:val="30965E6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2A676F17"/>
    <w:multiLevelType w:val="multilevel"/>
    <w:tmpl w:val="6DC0F96E"/>
    <w:lvl w:ilvl="0">
      <w:start w:val="1"/>
      <w:numFmt w:val="decimal"/>
      <w:lvlText w:val="%1."/>
      <w:lvlJc w:val="left"/>
      <w:pPr>
        <w:ind w:left="360" w:hanging="360"/>
      </w:pPr>
      <w:rPr>
        <w:rFonts w:ascii="Arial" w:hAnsi="Arial" w:cs="Arial" w:hint="default"/>
        <w:b/>
        <w:sz w:val="24"/>
        <w:szCs w:val="24"/>
      </w:rPr>
    </w:lvl>
    <w:lvl w:ilvl="1">
      <w:start w:val="1"/>
      <w:numFmt w:val="decimal"/>
      <w:lvlText w:val="%1.%2"/>
      <w:lvlJc w:val="left"/>
      <w:pPr>
        <w:ind w:left="0" w:firstLine="0"/>
      </w:pPr>
      <w:rPr>
        <w:rFonts w:ascii="Arial" w:hAnsi="Arial" w:hint="default"/>
        <w:b/>
        <w:bCs/>
        <w:i w:val="0"/>
        <w:sz w:val="24"/>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30D33AEF"/>
    <w:multiLevelType w:val="multilevel"/>
    <w:tmpl w:val="699E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F86CF4"/>
    <w:multiLevelType w:val="multilevel"/>
    <w:tmpl w:val="C60A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BA0765"/>
    <w:multiLevelType w:val="multilevel"/>
    <w:tmpl w:val="6DC0F96E"/>
    <w:lvl w:ilvl="0">
      <w:start w:val="1"/>
      <w:numFmt w:val="decimal"/>
      <w:lvlText w:val="%1."/>
      <w:lvlJc w:val="left"/>
      <w:pPr>
        <w:ind w:left="501" w:hanging="360"/>
      </w:pPr>
      <w:rPr>
        <w:rFonts w:ascii="Arial" w:hAnsi="Arial" w:cs="Arial" w:hint="default"/>
        <w:b/>
        <w:sz w:val="24"/>
        <w:szCs w:val="24"/>
      </w:rPr>
    </w:lvl>
    <w:lvl w:ilvl="1">
      <w:start w:val="1"/>
      <w:numFmt w:val="decimal"/>
      <w:lvlText w:val="%1.%2"/>
      <w:lvlJc w:val="left"/>
      <w:pPr>
        <w:ind w:left="0" w:firstLine="0"/>
      </w:pPr>
      <w:rPr>
        <w:rFonts w:ascii="Arial" w:hAnsi="Arial" w:hint="default"/>
        <w:b/>
        <w:bCs/>
        <w:i w:val="0"/>
        <w:sz w:val="24"/>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3A225A13"/>
    <w:multiLevelType w:val="hybridMultilevel"/>
    <w:tmpl w:val="868E6032"/>
    <w:lvl w:ilvl="0" w:tplc="9D82F4E8">
      <w:start w:val="3"/>
      <w:numFmt w:val="bullet"/>
      <w:lvlText w:val=""/>
      <w:lvlJc w:val="left"/>
      <w:rPr>
        <w:rFonts w:ascii="Symbol" w:eastAsia="Times New Roman" w:hAnsi="Symbol" w:cs="Arial" w:hint="default"/>
      </w:rPr>
    </w:lvl>
    <w:lvl w:ilvl="1" w:tplc="48090003">
      <w:start w:val="1"/>
      <w:numFmt w:val="bullet"/>
      <w:lvlText w:val="o"/>
      <w:lvlJc w:val="left"/>
      <w:pPr>
        <w:ind w:left="1080" w:hanging="360"/>
      </w:pPr>
      <w:rPr>
        <w:rFonts w:ascii="Courier New" w:hAnsi="Courier New" w:cs="Courier New" w:hint="default"/>
      </w:rPr>
    </w:lvl>
    <w:lvl w:ilvl="2" w:tplc="48090003">
      <w:start w:val="1"/>
      <w:numFmt w:val="bullet"/>
      <w:lvlText w:val="o"/>
      <w:lvlJc w:val="left"/>
      <w:pPr>
        <w:ind w:left="1080" w:hanging="360"/>
      </w:pPr>
      <w:rPr>
        <w:rFonts w:ascii="Courier New" w:hAnsi="Courier New" w:cs="Courier New" w:hint="default"/>
      </w:rPr>
    </w:lvl>
    <w:lvl w:ilvl="3" w:tplc="48090017">
      <w:start w:val="1"/>
      <w:numFmt w:val="lowerLetter"/>
      <w:lvlText w:val="%4)"/>
      <w:lvlJc w:val="left"/>
      <w:pPr>
        <w:ind w:left="10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CFC4553"/>
    <w:multiLevelType w:val="multilevel"/>
    <w:tmpl w:val="6F1C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786B0A"/>
    <w:multiLevelType w:val="multilevel"/>
    <w:tmpl w:val="20908A28"/>
    <w:lvl w:ilvl="0">
      <w:start w:val="1"/>
      <w:numFmt w:val="lowerRoman"/>
      <w:lvlText w:val="%1."/>
      <w:lvlJc w:val="right"/>
      <w:pPr>
        <w:ind w:left="785" w:hanging="360"/>
      </w:pPr>
      <w:rPr>
        <w:rFonts w:hint="default"/>
        <w:b w:val="0"/>
        <w:bCs/>
        <w:sz w:val="24"/>
        <w:szCs w:val="24"/>
      </w:rPr>
    </w:lvl>
    <w:lvl w:ilvl="1">
      <w:start w:val="1"/>
      <w:numFmt w:val="decimal"/>
      <w:lvlText w:val="%1.%2"/>
      <w:lvlJc w:val="left"/>
      <w:pPr>
        <w:ind w:left="425" w:firstLine="0"/>
      </w:pPr>
      <w:rPr>
        <w:rFonts w:ascii="Arial" w:hAnsi="Arial" w:hint="default"/>
        <w:b/>
        <w:bCs/>
        <w:i w:val="0"/>
        <w:sz w:val="24"/>
        <w:szCs w:val="24"/>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25" w15:restartNumberingAfterBreak="0">
    <w:nsid w:val="40040A0D"/>
    <w:multiLevelType w:val="multilevel"/>
    <w:tmpl w:val="027A725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484A98"/>
    <w:multiLevelType w:val="hybridMultilevel"/>
    <w:tmpl w:val="651A28B0"/>
    <w:lvl w:ilvl="0" w:tplc="38B83DA0">
      <w:start w:val="1"/>
      <w:numFmt w:val="bullet"/>
      <w:lvlText w:val=""/>
      <w:lvlJc w:val="left"/>
      <w:pPr>
        <w:ind w:left="720" w:hanging="360"/>
      </w:pPr>
      <w:rPr>
        <w:rFonts w:ascii="Symbol" w:hAnsi="Symbol" w:hint="default"/>
        <w:sz w:val="24"/>
        <w:szCs w:val="24"/>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447753B9"/>
    <w:multiLevelType w:val="hybridMultilevel"/>
    <w:tmpl w:val="38A8EDE6"/>
    <w:lvl w:ilvl="0" w:tplc="9D82F4E8">
      <w:start w:val="3"/>
      <w:numFmt w:val="bullet"/>
      <w:lvlText w:val=""/>
      <w:lvlJc w:val="left"/>
      <w:rPr>
        <w:rFonts w:ascii="Symbol" w:eastAsia="Times New Roman" w:hAnsi="Symbo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4B632AF"/>
    <w:multiLevelType w:val="hybridMultilevel"/>
    <w:tmpl w:val="62443806"/>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4790244D"/>
    <w:multiLevelType w:val="hybridMultilevel"/>
    <w:tmpl w:val="F8269286"/>
    <w:lvl w:ilvl="0" w:tplc="9DD2316A">
      <w:start w:val="1"/>
      <w:numFmt w:val="lowerRoman"/>
      <w:lvlText w:val="%1."/>
      <w:lvlJc w:val="right"/>
      <w:pPr>
        <w:ind w:left="720" w:hanging="360"/>
      </w:pPr>
      <w:rPr>
        <w:rFont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1239A1"/>
    <w:multiLevelType w:val="hybridMultilevel"/>
    <w:tmpl w:val="5A36345A"/>
    <w:lvl w:ilvl="0" w:tplc="48090015">
      <w:start w:val="1"/>
      <w:numFmt w:val="upp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FDA1EBB"/>
    <w:multiLevelType w:val="multilevel"/>
    <w:tmpl w:val="22183F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835115"/>
    <w:multiLevelType w:val="multilevel"/>
    <w:tmpl w:val="B71A123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AD6708"/>
    <w:multiLevelType w:val="multilevel"/>
    <w:tmpl w:val="6DC0F96E"/>
    <w:lvl w:ilvl="0">
      <w:start w:val="1"/>
      <w:numFmt w:val="decimal"/>
      <w:lvlText w:val="%1."/>
      <w:lvlJc w:val="left"/>
      <w:pPr>
        <w:ind w:left="501" w:hanging="360"/>
      </w:pPr>
      <w:rPr>
        <w:rFonts w:ascii="Arial" w:hAnsi="Arial" w:cs="Arial" w:hint="default"/>
        <w:b/>
        <w:sz w:val="24"/>
        <w:szCs w:val="24"/>
      </w:rPr>
    </w:lvl>
    <w:lvl w:ilvl="1">
      <w:start w:val="1"/>
      <w:numFmt w:val="decimal"/>
      <w:lvlText w:val="%1.%2"/>
      <w:lvlJc w:val="left"/>
      <w:pPr>
        <w:ind w:left="0" w:firstLine="0"/>
      </w:pPr>
      <w:rPr>
        <w:rFonts w:ascii="Arial" w:hAnsi="Arial" w:hint="default"/>
        <w:b/>
        <w:bCs/>
        <w:i w:val="0"/>
        <w:sz w:val="24"/>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55876D6D"/>
    <w:multiLevelType w:val="multilevel"/>
    <w:tmpl w:val="86BA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E90253"/>
    <w:multiLevelType w:val="hybridMultilevel"/>
    <w:tmpl w:val="B05A0582"/>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5FB31DC8"/>
    <w:multiLevelType w:val="multilevel"/>
    <w:tmpl w:val="69D4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1839F0"/>
    <w:multiLevelType w:val="multilevel"/>
    <w:tmpl w:val="C60A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A0CC9"/>
    <w:multiLevelType w:val="multilevel"/>
    <w:tmpl w:val="34A6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5C4030"/>
    <w:multiLevelType w:val="multilevel"/>
    <w:tmpl w:val="45BE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7449D5"/>
    <w:multiLevelType w:val="multilevel"/>
    <w:tmpl w:val="BE60F250"/>
    <w:lvl w:ilvl="0">
      <w:start w:val="1"/>
      <w:numFmt w:val="lowerRoman"/>
      <w:lvlText w:val="%1."/>
      <w:lvlJc w:val="right"/>
      <w:pPr>
        <w:ind w:left="785" w:hanging="360"/>
      </w:pPr>
      <w:rPr>
        <w:rFonts w:hint="default"/>
        <w:b w:val="0"/>
        <w:bCs/>
        <w:sz w:val="24"/>
        <w:szCs w:val="24"/>
      </w:rPr>
    </w:lvl>
    <w:lvl w:ilvl="1">
      <w:start w:val="1"/>
      <w:numFmt w:val="decimal"/>
      <w:lvlText w:val="%1.%2"/>
      <w:lvlJc w:val="left"/>
      <w:pPr>
        <w:ind w:left="425" w:firstLine="0"/>
      </w:pPr>
      <w:rPr>
        <w:rFonts w:ascii="Arial" w:hAnsi="Arial" w:hint="default"/>
        <w:b/>
        <w:bCs/>
        <w:i w:val="0"/>
        <w:sz w:val="24"/>
        <w:szCs w:val="24"/>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41" w15:restartNumberingAfterBreak="0">
    <w:nsid w:val="6CEA1C7B"/>
    <w:multiLevelType w:val="hybridMultilevel"/>
    <w:tmpl w:val="9DBCD6AA"/>
    <w:lvl w:ilvl="0" w:tplc="BE72B21E">
      <w:start w:val="1"/>
      <w:numFmt w:val="bullet"/>
      <w:lvlText w:val=""/>
      <w:lvlJc w:val="left"/>
      <w:pPr>
        <w:ind w:left="720" w:hanging="360"/>
      </w:pPr>
      <w:rPr>
        <w:rFonts w:ascii="Symbol" w:hAnsi="Symbol" w:hint="default"/>
        <w:sz w:val="20"/>
        <w:szCs w:val="2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2" w15:restartNumberingAfterBreak="0">
    <w:nsid w:val="6CEF6435"/>
    <w:multiLevelType w:val="hybridMultilevel"/>
    <w:tmpl w:val="3D0C4D5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3" w15:restartNumberingAfterBreak="0">
    <w:nsid w:val="6D936DEB"/>
    <w:multiLevelType w:val="multilevel"/>
    <w:tmpl w:val="29FE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E27D9C"/>
    <w:multiLevelType w:val="multilevel"/>
    <w:tmpl w:val="501C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0E67E2F"/>
    <w:multiLevelType w:val="multilevel"/>
    <w:tmpl w:val="3CF8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B011C0"/>
    <w:multiLevelType w:val="multilevel"/>
    <w:tmpl w:val="6DC0F96E"/>
    <w:lvl w:ilvl="0">
      <w:start w:val="1"/>
      <w:numFmt w:val="decimal"/>
      <w:lvlText w:val="%1."/>
      <w:lvlJc w:val="left"/>
      <w:pPr>
        <w:ind w:left="501" w:hanging="360"/>
      </w:pPr>
      <w:rPr>
        <w:rFonts w:ascii="Arial" w:hAnsi="Arial" w:cs="Arial" w:hint="default"/>
        <w:b/>
        <w:sz w:val="24"/>
        <w:szCs w:val="24"/>
      </w:rPr>
    </w:lvl>
    <w:lvl w:ilvl="1">
      <w:start w:val="1"/>
      <w:numFmt w:val="decimal"/>
      <w:lvlText w:val="%1.%2"/>
      <w:lvlJc w:val="left"/>
      <w:pPr>
        <w:ind w:left="0" w:firstLine="0"/>
      </w:pPr>
      <w:rPr>
        <w:rFonts w:ascii="Arial" w:hAnsi="Arial" w:hint="default"/>
        <w:b/>
        <w:bCs/>
        <w:i w:val="0"/>
        <w:sz w:val="24"/>
        <w:szCs w:val="24"/>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7" w15:restartNumberingAfterBreak="0">
    <w:nsid w:val="73252123"/>
    <w:multiLevelType w:val="multilevel"/>
    <w:tmpl w:val="D564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DF1929"/>
    <w:multiLevelType w:val="multilevel"/>
    <w:tmpl w:val="8B84C82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D31827"/>
    <w:multiLevelType w:val="hybridMultilevel"/>
    <w:tmpl w:val="7A1E353A"/>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514881054">
    <w:abstractNumId w:val="27"/>
  </w:num>
  <w:num w:numId="2" w16cid:durableId="2103186186">
    <w:abstractNumId w:val="18"/>
  </w:num>
  <w:num w:numId="3" w16cid:durableId="825634825">
    <w:abstractNumId w:val="23"/>
  </w:num>
  <w:num w:numId="4" w16cid:durableId="1115833040">
    <w:abstractNumId w:val="9"/>
  </w:num>
  <w:num w:numId="5" w16cid:durableId="646590373">
    <w:abstractNumId w:val="37"/>
  </w:num>
  <w:num w:numId="6" w16cid:durableId="1283684966">
    <w:abstractNumId w:val="34"/>
  </w:num>
  <w:num w:numId="7" w16cid:durableId="409422391">
    <w:abstractNumId w:val="43"/>
  </w:num>
  <w:num w:numId="8" w16cid:durableId="238829951">
    <w:abstractNumId w:val="42"/>
  </w:num>
  <w:num w:numId="9" w16cid:durableId="413820179">
    <w:abstractNumId w:val="36"/>
  </w:num>
  <w:num w:numId="10" w16cid:durableId="1712916565">
    <w:abstractNumId w:val="26"/>
  </w:num>
  <w:num w:numId="11" w16cid:durableId="1544487466">
    <w:abstractNumId w:val="16"/>
  </w:num>
  <w:num w:numId="12" w16cid:durableId="1384670193">
    <w:abstractNumId w:val="21"/>
  </w:num>
  <w:num w:numId="13" w16cid:durableId="1383746603">
    <w:abstractNumId w:val="32"/>
  </w:num>
  <w:num w:numId="14" w16cid:durableId="1587105835">
    <w:abstractNumId w:val="5"/>
  </w:num>
  <w:num w:numId="15" w16cid:durableId="14694316">
    <w:abstractNumId w:val="48"/>
  </w:num>
  <w:num w:numId="16" w16cid:durableId="1975940599">
    <w:abstractNumId w:val="33"/>
  </w:num>
  <w:num w:numId="17" w16cid:durableId="1152403271">
    <w:abstractNumId w:val="25"/>
  </w:num>
  <w:num w:numId="18" w16cid:durableId="949313400">
    <w:abstractNumId w:val="46"/>
  </w:num>
  <w:num w:numId="19" w16cid:durableId="463616928">
    <w:abstractNumId w:val="20"/>
  </w:num>
  <w:num w:numId="20" w16cid:durableId="14550271">
    <w:abstractNumId w:val="31"/>
  </w:num>
  <w:num w:numId="21" w16cid:durableId="503470607">
    <w:abstractNumId w:val="13"/>
  </w:num>
  <w:num w:numId="22" w16cid:durableId="944533330">
    <w:abstractNumId w:val="19"/>
  </w:num>
  <w:num w:numId="23" w16cid:durableId="1238051848">
    <w:abstractNumId w:val="39"/>
  </w:num>
  <w:num w:numId="24" w16cid:durableId="475875158">
    <w:abstractNumId w:val="47"/>
  </w:num>
  <w:num w:numId="25" w16cid:durableId="1469661925">
    <w:abstractNumId w:val="1"/>
  </w:num>
  <w:num w:numId="26" w16cid:durableId="1975670528">
    <w:abstractNumId w:val="2"/>
  </w:num>
  <w:num w:numId="27" w16cid:durableId="1155879916">
    <w:abstractNumId w:val="45"/>
  </w:num>
  <w:num w:numId="28" w16cid:durableId="1893997615">
    <w:abstractNumId w:val="15"/>
  </w:num>
  <w:num w:numId="29" w16cid:durableId="1845246022">
    <w:abstractNumId w:val="44"/>
  </w:num>
  <w:num w:numId="30" w16cid:durableId="793796119">
    <w:abstractNumId w:val="6"/>
  </w:num>
  <w:num w:numId="31" w16cid:durableId="1803838017">
    <w:abstractNumId w:val="38"/>
  </w:num>
  <w:num w:numId="32" w16cid:durableId="759252015">
    <w:abstractNumId w:val="8"/>
  </w:num>
  <w:num w:numId="33" w16cid:durableId="929702362">
    <w:abstractNumId w:val="41"/>
  </w:num>
  <w:num w:numId="34" w16cid:durableId="1430807001">
    <w:abstractNumId w:val="12"/>
  </w:num>
  <w:num w:numId="35" w16cid:durableId="1251889037">
    <w:abstractNumId w:val="11"/>
  </w:num>
  <w:num w:numId="36" w16cid:durableId="1508665938">
    <w:abstractNumId w:val="4"/>
  </w:num>
  <w:num w:numId="37" w16cid:durableId="1504078979">
    <w:abstractNumId w:val="22"/>
  </w:num>
  <w:num w:numId="38" w16cid:durableId="1352803450">
    <w:abstractNumId w:val="17"/>
  </w:num>
  <w:num w:numId="39" w16cid:durableId="1951890840">
    <w:abstractNumId w:val="3"/>
  </w:num>
  <w:num w:numId="40" w16cid:durableId="621689496">
    <w:abstractNumId w:val="40"/>
  </w:num>
  <w:num w:numId="41" w16cid:durableId="920215927">
    <w:abstractNumId w:val="0"/>
  </w:num>
  <w:num w:numId="42" w16cid:durableId="659500790">
    <w:abstractNumId w:val="14"/>
  </w:num>
  <w:num w:numId="43" w16cid:durableId="785343804">
    <w:abstractNumId w:val="24"/>
  </w:num>
  <w:num w:numId="44" w16cid:durableId="1317421946">
    <w:abstractNumId w:val="29"/>
  </w:num>
  <w:num w:numId="45" w16cid:durableId="2123062722">
    <w:abstractNumId w:val="10"/>
  </w:num>
  <w:num w:numId="46" w16cid:durableId="2059862672">
    <w:abstractNumId w:val="49"/>
  </w:num>
  <w:num w:numId="47" w16cid:durableId="1436711892">
    <w:abstractNumId w:val="28"/>
  </w:num>
  <w:num w:numId="48" w16cid:durableId="1609312000">
    <w:abstractNumId w:val="35"/>
  </w:num>
  <w:num w:numId="49" w16cid:durableId="1501701149">
    <w:abstractNumId w:val="7"/>
  </w:num>
  <w:num w:numId="50" w16cid:durableId="191652601">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106"/>
    <w:rsid w:val="00000397"/>
    <w:rsid w:val="000043DE"/>
    <w:rsid w:val="0000669E"/>
    <w:rsid w:val="0001051A"/>
    <w:rsid w:val="000118E0"/>
    <w:rsid w:val="0001549C"/>
    <w:rsid w:val="0002000A"/>
    <w:rsid w:val="00020198"/>
    <w:rsid w:val="00020F26"/>
    <w:rsid w:val="00033836"/>
    <w:rsid w:val="0003390A"/>
    <w:rsid w:val="00035C55"/>
    <w:rsid w:val="0003698C"/>
    <w:rsid w:val="0004211A"/>
    <w:rsid w:val="00045150"/>
    <w:rsid w:val="00045460"/>
    <w:rsid w:val="0004675B"/>
    <w:rsid w:val="00050099"/>
    <w:rsid w:val="00055366"/>
    <w:rsid w:val="0005713E"/>
    <w:rsid w:val="0005796F"/>
    <w:rsid w:val="00062A6E"/>
    <w:rsid w:val="0006559C"/>
    <w:rsid w:val="00065E52"/>
    <w:rsid w:val="0006727B"/>
    <w:rsid w:val="000760AB"/>
    <w:rsid w:val="00077E33"/>
    <w:rsid w:val="00080FFF"/>
    <w:rsid w:val="00082798"/>
    <w:rsid w:val="00085243"/>
    <w:rsid w:val="000866FB"/>
    <w:rsid w:val="000916AB"/>
    <w:rsid w:val="000939CE"/>
    <w:rsid w:val="00094591"/>
    <w:rsid w:val="000949E8"/>
    <w:rsid w:val="0009612E"/>
    <w:rsid w:val="000A1DA4"/>
    <w:rsid w:val="000A29A9"/>
    <w:rsid w:val="000A2B34"/>
    <w:rsid w:val="000A422B"/>
    <w:rsid w:val="000A4711"/>
    <w:rsid w:val="000B2C14"/>
    <w:rsid w:val="000B3E53"/>
    <w:rsid w:val="000B6078"/>
    <w:rsid w:val="000C1656"/>
    <w:rsid w:val="000C384E"/>
    <w:rsid w:val="000C47D9"/>
    <w:rsid w:val="000C512E"/>
    <w:rsid w:val="000C56E7"/>
    <w:rsid w:val="000D1CFD"/>
    <w:rsid w:val="000D2048"/>
    <w:rsid w:val="000D59C4"/>
    <w:rsid w:val="000D5DA3"/>
    <w:rsid w:val="000E1764"/>
    <w:rsid w:val="000E62A0"/>
    <w:rsid w:val="000F02FB"/>
    <w:rsid w:val="000F0476"/>
    <w:rsid w:val="000F07DA"/>
    <w:rsid w:val="000F1792"/>
    <w:rsid w:val="000F449E"/>
    <w:rsid w:val="000F4DB2"/>
    <w:rsid w:val="000F733C"/>
    <w:rsid w:val="000F758F"/>
    <w:rsid w:val="00100B9C"/>
    <w:rsid w:val="001030FE"/>
    <w:rsid w:val="00104CDE"/>
    <w:rsid w:val="00105204"/>
    <w:rsid w:val="00110C54"/>
    <w:rsid w:val="001145A6"/>
    <w:rsid w:val="001147A0"/>
    <w:rsid w:val="00117713"/>
    <w:rsid w:val="00121336"/>
    <w:rsid w:val="001224AF"/>
    <w:rsid w:val="0012285F"/>
    <w:rsid w:val="0012529A"/>
    <w:rsid w:val="00130F3F"/>
    <w:rsid w:val="001332B3"/>
    <w:rsid w:val="00134766"/>
    <w:rsid w:val="00135A77"/>
    <w:rsid w:val="00137938"/>
    <w:rsid w:val="001407E9"/>
    <w:rsid w:val="00140F13"/>
    <w:rsid w:val="00143649"/>
    <w:rsid w:val="0014423E"/>
    <w:rsid w:val="00144EBF"/>
    <w:rsid w:val="001466E5"/>
    <w:rsid w:val="00151EDB"/>
    <w:rsid w:val="00151F5B"/>
    <w:rsid w:val="00152C80"/>
    <w:rsid w:val="00154414"/>
    <w:rsid w:val="0015665A"/>
    <w:rsid w:val="00157E62"/>
    <w:rsid w:val="001617D2"/>
    <w:rsid w:val="00162C90"/>
    <w:rsid w:val="00163556"/>
    <w:rsid w:val="00163AC4"/>
    <w:rsid w:val="00164DB8"/>
    <w:rsid w:val="00165D20"/>
    <w:rsid w:val="00167B91"/>
    <w:rsid w:val="0017323D"/>
    <w:rsid w:val="00176C26"/>
    <w:rsid w:val="00180E20"/>
    <w:rsid w:val="00184F96"/>
    <w:rsid w:val="00197E8F"/>
    <w:rsid w:val="001A0D28"/>
    <w:rsid w:val="001A1836"/>
    <w:rsid w:val="001A53D6"/>
    <w:rsid w:val="001A6374"/>
    <w:rsid w:val="001C33A4"/>
    <w:rsid w:val="001C3A02"/>
    <w:rsid w:val="001C3E1F"/>
    <w:rsid w:val="001C4A7E"/>
    <w:rsid w:val="001C4AAE"/>
    <w:rsid w:val="001C5A76"/>
    <w:rsid w:val="001C72D5"/>
    <w:rsid w:val="001D0331"/>
    <w:rsid w:val="001D30DF"/>
    <w:rsid w:val="001D3471"/>
    <w:rsid w:val="001D3651"/>
    <w:rsid w:val="001D40FB"/>
    <w:rsid w:val="001D57CA"/>
    <w:rsid w:val="001E1AF7"/>
    <w:rsid w:val="001E51EE"/>
    <w:rsid w:val="001E5217"/>
    <w:rsid w:val="001E5578"/>
    <w:rsid w:val="001F382E"/>
    <w:rsid w:val="001F61DC"/>
    <w:rsid w:val="001F79BF"/>
    <w:rsid w:val="00202FAC"/>
    <w:rsid w:val="00204202"/>
    <w:rsid w:val="002064BC"/>
    <w:rsid w:val="0021178E"/>
    <w:rsid w:val="002139DA"/>
    <w:rsid w:val="002148E5"/>
    <w:rsid w:val="00221711"/>
    <w:rsid w:val="00221A10"/>
    <w:rsid w:val="00221AB1"/>
    <w:rsid w:val="00221AC9"/>
    <w:rsid w:val="002232DE"/>
    <w:rsid w:val="00224175"/>
    <w:rsid w:val="002247AE"/>
    <w:rsid w:val="00225825"/>
    <w:rsid w:val="00225E9C"/>
    <w:rsid w:val="002270FE"/>
    <w:rsid w:val="00231CBB"/>
    <w:rsid w:val="00233471"/>
    <w:rsid w:val="00235F11"/>
    <w:rsid w:val="00241C4F"/>
    <w:rsid w:val="00241F84"/>
    <w:rsid w:val="00245B28"/>
    <w:rsid w:val="00245E44"/>
    <w:rsid w:val="00247010"/>
    <w:rsid w:val="00254881"/>
    <w:rsid w:val="002548A9"/>
    <w:rsid w:val="002552ED"/>
    <w:rsid w:val="00255E24"/>
    <w:rsid w:val="002610CB"/>
    <w:rsid w:val="00262871"/>
    <w:rsid w:val="002665F0"/>
    <w:rsid w:val="00267117"/>
    <w:rsid w:val="0026732E"/>
    <w:rsid w:val="0027042A"/>
    <w:rsid w:val="002709B1"/>
    <w:rsid w:val="00270EFA"/>
    <w:rsid w:val="002717BD"/>
    <w:rsid w:val="00272E2A"/>
    <w:rsid w:val="00273610"/>
    <w:rsid w:val="00277D27"/>
    <w:rsid w:val="00284838"/>
    <w:rsid w:val="00284E09"/>
    <w:rsid w:val="002875C0"/>
    <w:rsid w:val="0029090C"/>
    <w:rsid w:val="00291394"/>
    <w:rsid w:val="00291CC6"/>
    <w:rsid w:val="00291DA3"/>
    <w:rsid w:val="002A587E"/>
    <w:rsid w:val="002A6108"/>
    <w:rsid w:val="002B230D"/>
    <w:rsid w:val="002B474F"/>
    <w:rsid w:val="002B536B"/>
    <w:rsid w:val="002B5F68"/>
    <w:rsid w:val="002B727C"/>
    <w:rsid w:val="002C0D7B"/>
    <w:rsid w:val="002C1142"/>
    <w:rsid w:val="002C45D1"/>
    <w:rsid w:val="002C60F4"/>
    <w:rsid w:val="002C6981"/>
    <w:rsid w:val="002C74EF"/>
    <w:rsid w:val="002D067A"/>
    <w:rsid w:val="002D2E89"/>
    <w:rsid w:val="002D4E17"/>
    <w:rsid w:val="002D5B48"/>
    <w:rsid w:val="002D67C0"/>
    <w:rsid w:val="002E0E75"/>
    <w:rsid w:val="002E34E0"/>
    <w:rsid w:val="002E4BFF"/>
    <w:rsid w:val="002E54C8"/>
    <w:rsid w:val="002E557B"/>
    <w:rsid w:val="002E6AA4"/>
    <w:rsid w:val="002F07A3"/>
    <w:rsid w:val="002F4B1A"/>
    <w:rsid w:val="002F4FC1"/>
    <w:rsid w:val="002F6064"/>
    <w:rsid w:val="003033D5"/>
    <w:rsid w:val="00304396"/>
    <w:rsid w:val="00306B2A"/>
    <w:rsid w:val="003075B7"/>
    <w:rsid w:val="00310B8E"/>
    <w:rsid w:val="003115EF"/>
    <w:rsid w:val="00315A28"/>
    <w:rsid w:val="00317B28"/>
    <w:rsid w:val="0032199D"/>
    <w:rsid w:val="0032554C"/>
    <w:rsid w:val="003259ED"/>
    <w:rsid w:val="003323C0"/>
    <w:rsid w:val="00333D3A"/>
    <w:rsid w:val="00334C98"/>
    <w:rsid w:val="00341D3C"/>
    <w:rsid w:val="003438B4"/>
    <w:rsid w:val="00350622"/>
    <w:rsid w:val="00351CC8"/>
    <w:rsid w:val="00351CF3"/>
    <w:rsid w:val="00352D47"/>
    <w:rsid w:val="003531F6"/>
    <w:rsid w:val="0035600D"/>
    <w:rsid w:val="003609F1"/>
    <w:rsid w:val="003614A8"/>
    <w:rsid w:val="00363533"/>
    <w:rsid w:val="00363953"/>
    <w:rsid w:val="0036521C"/>
    <w:rsid w:val="003716C7"/>
    <w:rsid w:val="003727A6"/>
    <w:rsid w:val="00372EB1"/>
    <w:rsid w:val="003744BF"/>
    <w:rsid w:val="0037754D"/>
    <w:rsid w:val="00381B9E"/>
    <w:rsid w:val="0038652D"/>
    <w:rsid w:val="003875FD"/>
    <w:rsid w:val="00391506"/>
    <w:rsid w:val="00392E02"/>
    <w:rsid w:val="003A32C9"/>
    <w:rsid w:val="003A44D9"/>
    <w:rsid w:val="003A59B4"/>
    <w:rsid w:val="003A6B3C"/>
    <w:rsid w:val="003A7080"/>
    <w:rsid w:val="003B44FF"/>
    <w:rsid w:val="003B50C7"/>
    <w:rsid w:val="003B5F5D"/>
    <w:rsid w:val="003B722D"/>
    <w:rsid w:val="003C143C"/>
    <w:rsid w:val="003C1EB3"/>
    <w:rsid w:val="003C4610"/>
    <w:rsid w:val="003D322F"/>
    <w:rsid w:val="003D34FD"/>
    <w:rsid w:val="003D7066"/>
    <w:rsid w:val="003E03FD"/>
    <w:rsid w:val="003E6E7E"/>
    <w:rsid w:val="003F0A33"/>
    <w:rsid w:val="003F1E4E"/>
    <w:rsid w:val="003F2870"/>
    <w:rsid w:val="003F2DD2"/>
    <w:rsid w:val="004028EB"/>
    <w:rsid w:val="00407C6D"/>
    <w:rsid w:val="00411164"/>
    <w:rsid w:val="00412024"/>
    <w:rsid w:val="004120A5"/>
    <w:rsid w:val="00415A5D"/>
    <w:rsid w:val="004160F3"/>
    <w:rsid w:val="00416300"/>
    <w:rsid w:val="0042520F"/>
    <w:rsid w:val="004254EE"/>
    <w:rsid w:val="004269DA"/>
    <w:rsid w:val="00426E30"/>
    <w:rsid w:val="004312F4"/>
    <w:rsid w:val="00434F62"/>
    <w:rsid w:val="00435D92"/>
    <w:rsid w:val="00442F68"/>
    <w:rsid w:val="004476DB"/>
    <w:rsid w:val="00447A73"/>
    <w:rsid w:val="00447B4C"/>
    <w:rsid w:val="00453B6A"/>
    <w:rsid w:val="0045576B"/>
    <w:rsid w:val="00457360"/>
    <w:rsid w:val="00460E3C"/>
    <w:rsid w:val="004624B2"/>
    <w:rsid w:val="00462C5E"/>
    <w:rsid w:val="00463900"/>
    <w:rsid w:val="00463D32"/>
    <w:rsid w:val="0047034E"/>
    <w:rsid w:val="00471CBF"/>
    <w:rsid w:val="00471DCB"/>
    <w:rsid w:val="00474471"/>
    <w:rsid w:val="00474B14"/>
    <w:rsid w:val="004767C1"/>
    <w:rsid w:val="00477BA9"/>
    <w:rsid w:val="00481F38"/>
    <w:rsid w:val="00482A4B"/>
    <w:rsid w:val="00483AB7"/>
    <w:rsid w:val="00484DB2"/>
    <w:rsid w:val="00486BB4"/>
    <w:rsid w:val="00490CA0"/>
    <w:rsid w:val="004914DD"/>
    <w:rsid w:val="00496CFE"/>
    <w:rsid w:val="00497B7B"/>
    <w:rsid w:val="004A2081"/>
    <w:rsid w:val="004A5DA9"/>
    <w:rsid w:val="004A7359"/>
    <w:rsid w:val="004A7CF6"/>
    <w:rsid w:val="004B7D14"/>
    <w:rsid w:val="004C0485"/>
    <w:rsid w:val="004C39DC"/>
    <w:rsid w:val="004C3AB5"/>
    <w:rsid w:val="004C7B92"/>
    <w:rsid w:val="004D53FD"/>
    <w:rsid w:val="004E1E6C"/>
    <w:rsid w:val="004E1FEB"/>
    <w:rsid w:val="004E34EB"/>
    <w:rsid w:val="004F1081"/>
    <w:rsid w:val="004F1599"/>
    <w:rsid w:val="004F1AC5"/>
    <w:rsid w:val="004F1C9E"/>
    <w:rsid w:val="004F3FF5"/>
    <w:rsid w:val="00500B7E"/>
    <w:rsid w:val="0050126B"/>
    <w:rsid w:val="00502933"/>
    <w:rsid w:val="00504928"/>
    <w:rsid w:val="005134B5"/>
    <w:rsid w:val="0051646B"/>
    <w:rsid w:val="005168B8"/>
    <w:rsid w:val="00521C1B"/>
    <w:rsid w:val="00527468"/>
    <w:rsid w:val="00530186"/>
    <w:rsid w:val="005355B5"/>
    <w:rsid w:val="00536A1A"/>
    <w:rsid w:val="00537385"/>
    <w:rsid w:val="005440F7"/>
    <w:rsid w:val="00544788"/>
    <w:rsid w:val="0055087F"/>
    <w:rsid w:val="00551E9E"/>
    <w:rsid w:val="0055328C"/>
    <w:rsid w:val="005534DC"/>
    <w:rsid w:val="0055530C"/>
    <w:rsid w:val="0055557F"/>
    <w:rsid w:val="0055592E"/>
    <w:rsid w:val="0055633D"/>
    <w:rsid w:val="005610C6"/>
    <w:rsid w:val="0056130E"/>
    <w:rsid w:val="005711E3"/>
    <w:rsid w:val="00571E0B"/>
    <w:rsid w:val="0057521E"/>
    <w:rsid w:val="00577426"/>
    <w:rsid w:val="0058014E"/>
    <w:rsid w:val="005805E9"/>
    <w:rsid w:val="0058275E"/>
    <w:rsid w:val="00584340"/>
    <w:rsid w:val="005863FB"/>
    <w:rsid w:val="00590D0D"/>
    <w:rsid w:val="005917E9"/>
    <w:rsid w:val="00592D51"/>
    <w:rsid w:val="005A0413"/>
    <w:rsid w:val="005A3839"/>
    <w:rsid w:val="005A3F20"/>
    <w:rsid w:val="005B092D"/>
    <w:rsid w:val="005B3649"/>
    <w:rsid w:val="005B3CAD"/>
    <w:rsid w:val="005B7FB3"/>
    <w:rsid w:val="005C0BD9"/>
    <w:rsid w:val="005C24D4"/>
    <w:rsid w:val="005C4522"/>
    <w:rsid w:val="005C4A53"/>
    <w:rsid w:val="005C4D97"/>
    <w:rsid w:val="005C6543"/>
    <w:rsid w:val="005C7BAC"/>
    <w:rsid w:val="005D22CB"/>
    <w:rsid w:val="005D55F9"/>
    <w:rsid w:val="005D6586"/>
    <w:rsid w:val="005E0852"/>
    <w:rsid w:val="005E0C11"/>
    <w:rsid w:val="005E49C4"/>
    <w:rsid w:val="005E71E7"/>
    <w:rsid w:val="005E78D9"/>
    <w:rsid w:val="005F1DC6"/>
    <w:rsid w:val="005F6456"/>
    <w:rsid w:val="005F6635"/>
    <w:rsid w:val="005F6CD2"/>
    <w:rsid w:val="00600383"/>
    <w:rsid w:val="0060112A"/>
    <w:rsid w:val="00603B56"/>
    <w:rsid w:val="00604010"/>
    <w:rsid w:val="00604967"/>
    <w:rsid w:val="00605710"/>
    <w:rsid w:val="00605AC4"/>
    <w:rsid w:val="00610111"/>
    <w:rsid w:val="00610EC3"/>
    <w:rsid w:val="006113F8"/>
    <w:rsid w:val="0061635F"/>
    <w:rsid w:val="00616DD4"/>
    <w:rsid w:val="00617701"/>
    <w:rsid w:val="00621106"/>
    <w:rsid w:val="00621136"/>
    <w:rsid w:val="00621500"/>
    <w:rsid w:val="00622BB5"/>
    <w:rsid w:val="00623EF9"/>
    <w:rsid w:val="00631D73"/>
    <w:rsid w:val="00635926"/>
    <w:rsid w:val="00642E72"/>
    <w:rsid w:val="00643DF8"/>
    <w:rsid w:val="00644698"/>
    <w:rsid w:val="00646117"/>
    <w:rsid w:val="00646FBB"/>
    <w:rsid w:val="006474E1"/>
    <w:rsid w:val="006552DA"/>
    <w:rsid w:val="00660B0D"/>
    <w:rsid w:val="00661097"/>
    <w:rsid w:val="006627F7"/>
    <w:rsid w:val="00663FD9"/>
    <w:rsid w:val="00664FA9"/>
    <w:rsid w:val="00667352"/>
    <w:rsid w:val="006674C5"/>
    <w:rsid w:val="00670150"/>
    <w:rsid w:val="00674893"/>
    <w:rsid w:val="00674BAA"/>
    <w:rsid w:val="00676325"/>
    <w:rsid w:val="00677515"/>
    <w:rsid w:val="00680C91"/>
    <w:rsid w:val="00681032"/>
    <w:rsid w:val="006820FF"/>
    <w:rsid w:val="00682374"/>
    <w:rsid w:val="006825D8"/>
    <w:rsid w:val="0068430E"/>
    <w:rsid w:val="006845F6"/>
    <w:rsid w:val="006846D6"/>
    <w:rsid w:val="00690417"/>
    <w:rsid w:val="00690868"/>
    <w:rsid w:val="00693BD5"/>
    <w:rsid w:val="006A0A94"/>
    <w:rsid w:val="006A3DF1"/>
    <w:rsid w:val="006B074E"/>
    <w:rsid w:val="006B0B1C"/>
    <w:rsid w:val="006B2E9C"/>
    <w:rsid w:val="006B4149"/>
    <w:rsid w:val="006B686D"/>
    <w:rsid w:val="006C0DD8"/>
    <w:rsid w:val="006C1044"/>
    <w:rsid w:val="006C22F4"/>
    <w:rsid w:val="006C323B"/>
    <w:rsid w:val="006D0C90"/>
    <w:rsid w:val="006D1252"/>
    <w:rsid w:val="006D1421"/>
    <w:rsid w:val="006D4BB2"/>
    <w:rsid w:val="006D6F3F"/>
    <w:rsid w:val="006E1E96"/>
    <w:rsid w:val="006E2BB3"/>
    <w:rsid w:val="006E63F0"/>
    <w:rsid w:val="006E736B"/>
    <w:rsid w:val="006E77CC"/>
    <w:rsid w:val="006F154D"/>
    <w:rsid w:val="006F2214"/>
    <w:rsid w:val="006F44A1"/>
    <w:rsid w:val="006F774F"/>
    <w:rsid w:val="00701056"/>
    <w:rsid w:val="007016AD"/>
    <w:rsid w:val="007047B7"/>
    <w:rsid w:val="00705961"/>
    <w:rsid w:val="00705D5E"/>
    <w:rsid w:val="00707D7A"/>
    <w:rsid w:val="00712623"/>
    <w:rsid w:val="0071394A"/>
    <w:rsid w:val="00717F82"/>
    <w:rsid w:val="0072238C"/>
    <w:rsid w:val="00722D9F"/>
    <w:rsid w:val="00723535"/>
    <w:rsid w:val="0073136F"/>
    <w:rsid w:val="007318AE"/>
    <w:rsid w:val="00731F04"/>
    <w:rsid w:val="007358B2"/>
    <w:rsid w:val="00735BB9"/>
    <w:rsid w:val="00740E5D"/>
    <w:rsid w:val="00746FBE"/>
    <w:rsid w:val="007623EC"/>
    <w:rsid w:val="00764CD6"/>
    <w:rsid w:val="00765B86"/>
    <w:rsid w:val="00766B76"/>
    <w:rsid w:val="00770032"/>
    <w:rsid w:val="00772759"/>
    <w:rsid w:val="00773388"/>
    <w:rsid w:val="00773C4A"/>
    <w:rsid w:val="00774231"/>
    <w:rsid w:val="007766A6"/>
    <w:rsid w:val="007769B2"/>
    <w:rsid w:val="00776ABC"/>
    <w:rsid w:val="00777E86"/>
    <w:rsid w:val="007810A4"/>
    <w:rsid w:val="007816A3"/>
    <w:rsid w:val="00782D35"/>
    <w:rsid w:val="007854D2"/>
    <w:rsid w:val="007868F1"/>
    <w:rsid w:val="007912AB"/>
    <w:rsid w:val="00792A03"/>
    <w:rsid w:val="00794434"/>
    <w:rsid w:val="00794A11"/>
    <w:rsid w:val="00794C3E"/>
    <w:rsid w:val="00794FE6"/>
    <w:rsid w:val="007958A1"/>
    <w:rsid w:val="00795CFE"/>
    <w:rsid w:val="0079614A"/>
    <w:rsid w:val="007965FF"/>
    <w:rsid w:val="00796846"/>
    <w:rsid w:val="00796A5D"/>
    <w:rsid w:val="007A17F0"/>
    <w:rsid w:val="007A34DD"/>
    <w:rsid w:val="007A732A"/>
    <w:rsid w:val="007B327E"/>
    <w:rsid w:val="007B389E"/>
    <w:rsid w:val="007B4C95"/>
    <w:rsid w:val="007C6078"/>
    <w:rsid w:val="007C7BDD"/>
    <w:rsid w:val="007D163B"/>
    <w:rsid w:val="007D269E"/>
    <w:rsid w:val="007D5AF5"/>
    <w:rsid w:val="007E1EC5"/>
    <w:rsid w:val="007E257B"/>
    <w:rsid w:val="007E3E3F"/>
    <w:rsid w:val="007E4BB2"/>
    <w:rsid w:val="007F092D"/>
    <w:rsid w:val="007F1973"/>
    <w:rsid w:val="007F3608"/>
    <w:rsid w:val="007F3A9C"/>
    <w:rsid w:val="007F4ADA"/>
    <w:rsid w:val="007F50E6"/>
    <w:rsid w:val="007F76A6"/>
    <w:rsid w:val="007F7DAC"/>
    <w:rsid w:val="008048B8"/>
    <w:rsid w:val="00804D30"/>
    <w:rsid w:val="00804E6D"/>
    <w:rsid w:val="00805A71"/>
    <w:rsid w:val="008144F7"/>
    <w:rsid w:val="00814930"/>
    <w:rsid w:val="00816D5D"/>
    <w:rsid w:val="008174D5"/>
    <w:rsid w:val="00817FB7"/>
    <w:rsid w:val="008202FB"/>
    <w:rsid w:val="008251CF"/>
    <w:rsid w:val="00825549"/>
    <w:rsid w:val="00825597"/>
    <w:rsid w:val="00825BED"/>
    <w:rsid w:val="008269CE"/>
    <w:rsid w:val="00827322"/>
    <w:rsid w:val="00827BCF"/>
    <w:rsid w:val="00835E15"/>
    <w:rsid w:val="00837A9A"/>
    <w:rsid w:val="00843D34"/>
    <w:rsid w:val="00844C29"/>
    <w:rsid w:val="00844F71"/>
    <w:rsid w:val="00852FC2"/>
    <w:rsid w:val="00853015"/>
    <w:rsid w:val="008538AC"/>
    <w:rsid w:val="00855709"/>
    <w:rsid w:val="00856FAB"/>
    <w:rsid w:val="008575E0"/>
    <w:rsid w:val="008611BC"/>
    <w:rsid w:val="00861E1B"/>
    <w:rsid w:val="00862473"/>
    <w:rsid w:val="00863166"/>
    <w:rsid w:val="00864FBD"/>
    <w:rsid w:val="008653CC"/>
    <w:rsid w:val="008661B3"/>
    <w:rsid w:val="00867C75"/>
    <w:rsid w:val="008717A0"/>
    <w:rsid w:val="00871ED3"/>
    <w:rsid w:val="0087409B"/>
    <w:rsid w:val="00874879"/>
    <w:rsid w:val="00876A10"/>
    <w:rsid w:val="00876C90"/>
    <w:rsid w:val="008807FA"/>
    <w:rsid w:val="00881334"/>
    <w:rsid w:val="008816F4"/>
    <w:rsid w:val="008819E2"/>
    <w:rsid w:val="00881B99"/>
    <w:rsid w:val="0088200F"/>
    <w:rsid w:val="008858BC"/>
    <w:rsid w:val="00885D9F"/>
    <w:rsid w:val="00887255"/>
    <w:rsid w:val="008878B7"/>
    <w:rsid w:val="0089056E"/>
    <w:rsid w:val="00890E12"/>
    <w:rsid w:val="00890EE7"/>
    <w:rsid w:val="00896B36"/>
    <w:rsid w:val="00897020"/>
    <w:rsid w:val="008A2A07"/>
    <w:rsid w:val="008A2CA0"/>
    <w:rsid w:val="008A330B"/>
    <w:rsid w:val="008B05E1"/>
    <w:rsid w:val="008B48AF"/>
    <w:rsid w:val="008B7512"/>
    <w:rsid w:val="008C040A"/>
    <w:rsid w:val="008C306C"/>
    <w:rsid w:val="008C351C"/>
    <w:rsid w:val="008C436A"/>
    <w:rsid w:val="008D03EB"/>
    <w:rsid w:val="008D0719"/>
    <w:rsid w:val="008D2847"/>
    <w:rsid w:val="008D2DB2"/>
    <w:rsid w:val="008D484D"/>
    <w:rsid w:val="008D5B68"/>
    <w:rsid w:val="008D67B8"/>
    <w:rsid w:val="008D77BA"/>
    <w:rsid w:val="008E073F"/>
    <w:rsid w:val="008E35BC"/>
    <w:rsid w:val="008E4FEF"/>
    <w:rsid w:val="008E551D"/>
    <w:rsid w:val="008E5647"/>
    <w:rsid w:val="008E5915"/>
    <w:rsid w:val="008E6365"/>
    <w:rsid w:val="008E6814"/>
    <w:rsid w:val="008E7D27"/>
    <w:rsid w:val="008F00BE"/>
    <w:rsid w:val="008F5A4A"/>
    <w:rsid w:val="008F7A97"/>
    <w:rsid w:val="009047D5"/>
    <w:rsid w:val="00904BF4"/>
    <w:rsid w:val="009061EB"/>
    <w:rsid w:val="00907906"/>
    <w:rsid w:val="00914BCA"/>
    <w:rsid w:val="009177AE"/>
    <w:rsid w:val="00920450"/>
    <w:rsid w:val="00921FFE"/>
    <w:rsid w:val="0092587C"/>
    <w:rsid w:val="00933D7E"/>
    <w:rsid w:val="00934701"/>
    <w:rsid w:val="0093506A"/>
    <w:rsid w:val="0094119C"/>
    <w:rsid w:val="009424EB"/>
    <w:rsid w:val="00944175"/>
    <w:rsid w:val="00944580"/>
    <w:rsid w:val="0095213C"/>
    <w:rsid w:val="00953192"/>
    <w:rsid w:val="009552B1"/>
    <w:rsid w:val="00957946"/>
    <w:rsid w:val="0096307A"/>
    <w:rsid w:val="009631F6"/>
    <w:rsid w:val="0096348C"/>
    <w:rsid w:val="0096733E"/>
    <w:rsid w:val="009708AC"/>
    <w:rsid w:val="009712BA"/>
    <w:rsid w:val="00971EB4"/>
    <w:rsid w:val="00972932"/>
    <w:rsid w:val="00973BAE"/>
    <w:rsid w:val="009809AB"/>
    <w:rsid w:val="00983A95"/>
    <w:rsid w:val="00986D9A"/>
    <w:rsid w:val="0099100E"/>
    <w:rsid w:val="00996782"/>
    <w:rsid w:val="00996947"/>
    <w:rsid w:val="009A2A93"/>
    <w:rsid w:val="009A432D"/>
    <w:rsid w:val="009A55B8"/>
    <w:rsid w:val="009B02DB"/>
    <w:rsid w:val="009B2D74"/>
    <w:rsid w:val="009B5AB9"/>
    <w:rsid w:val="009B64DE"/>
    <w:rsid w:val="009C077F"/>
    <w:rsid w:val="009C080D"/>
    <w:rsid w:val="009C1572"/>
    <w:rsid w:val="009C15B2"/>
    <w:rsid w:val="009C161D"/>
    <w:rsid w:val="009C3EED"/>
    <w:rsid w:val="009D0ADC"/>
    <w:rsid w:val="009D29DC"/>
    <w:rsid w:val="009E09DA"/>
    <w:rsid w:val="009E34B8"/>
    <w:rsid w:val="009E45D5"/>
    <w:rsid w:val="009F7045"/>
    <w:rsid w:val="00A002C3"/>
    <w:rsid w:val="00A01AA0"/>
    <w:rsid w:val="00A02C16"/>
    <w:rsid w:val="00A05CFE"/>
    <w:rsid w:val="00A0689B"/>
    <w:rsid w:val="00A07773"/>
    <w:rsid w:val="00A10CE5"/>
    <w:rsid w:val="00A128CA"/>
    <w:rsid w:val="00A1657A"/>
    <w:rsid w:val="00A30551"/>
    <w:rsid w:val="00A35A3F"/>
    <w:rsid w:val="00A3627E"/>
    <w:rsid w:val="00A46779"/>
    <w:rsid w:val="00A47800"/>
    <w:rsid w:val="00A51CAD"/>
    <w:rsid w:val="00A528E6"/>
    <w:rsid w:val="00A6222B"/>
    <w:rsid w:val="00A634E7"/>
    <w:rsid w:val="00A67BCE"/>
    <w:rsid w:val="00A713E6"/>
    <w:rsid w:val="00A7714B"/>
    <w:rsid w:val="00A80C53"/>
    <w:rsid w:val="00A86162"/>
    <w:rsid w:val="00A8774B"/>
    <w:rsid w:val="00A90597"/>
    <w:rsid w:val="00A907F7"/>
    <w:rsid w:val="00A93CDD"/>
    <w:rsid w:val="00A96E3B"/>
    <w:rsid w:val="00A97361"/>
    <w:rsid w:val="00AA22F9"/>
    <w:rsid w:val="00AA7049"/>
    <w:rsid w:val="00AB1A35"/>
    <w:rsid w:val="00AB3EEF"/>
    <w:rsid w:val="00AB6F7F"/>
    <w:rsid w:val="00AC0AB4"/>
    <w:rsid w:val="00AC62A6"/>
    <w:rsid w:val="00AD0B3D"/>
    <w:rsid w:val="00AD2580"/>
    <w:rsid w:val="00AD3956"/>
    <w:rsid w:val="00AD5A80"/>
    <w:rsid w:val="00AE0AF0"/>
    <w:rsid w:val="00AE1308"/>
    <w:rsid w:val="00AE3FC0"/>
    <w:rsid w:val="00AE49F3"/>
    <w:rsid w:val="00AE55DF"/>
    <w:rsid w:val="00AF2F7A"/>
    <w:rsid w:val="00AF733C"/>
    <w:rsid w:val="00AF769A"/>
    <w:rsid w:val="00B03B36"/>
    <w:rsid w:val="00B13FDE"/>
    <w:rsid w:val="00B166A2"/>
    <w:rsid w:val="00B174BE"/>
    <w:rsid w:val="00B27F07"/>
    <w:rsid w:val="00B31645"/>
    <w:rsid w:val="00B33AB6"/>
    <w:rsid w:val="00B348D8"/>
    <w:rsid w:val="00B351B7"/>
    <w:rsid w:val="00B3650E"/>
    <w:rsid w:val="00B42B22"/>
    <w:rsid w:val="00B42E8F"/>
    <w:rsid w:val="00B45919"/>
    <w:rsid w:val="00B4626B"/>
    <w:rsid w:val="00B46C34"/>
    <w:rsid w:val="00B46E98"/>
    <w:rsid w:val="00B473C7"/>
    <w:rsid w:val="00B5335C"/>
    <w:rsid w:val="00B607F7"/>
    <w:rsid w:val="00B61951"/>
    <w:rsid w:val="00B61C01"/>
    <w:rsid w:val="00B63847"/>
    <w:rsid w:val="00B6452A"/>
    <w:rsid w:val="00B64B53"/>
    <w:rsid w:val="00B66826"/>
    <w:rsid w:val="00B7063E"/>
    <w:rsid w:val="00B71A9D"/>
    <w:rsid w:val="00B71E92"/>
    <w:rsid w:val="00B72125"/>
    <w:rsid w:val="00B74460"/>
    <w:rsid w:val="00B74E90"/>
    <w:rsid w:val="00B75448"/>
    <w:rsid w:val="00B7619D"/>
    <w:rsid w:val="00B76269"/>
    <w:rsid w:val="00B76CC7"/>
    <w:rsid w:val="00B76FD8"/>
    <w:rsid w:val="00B81012"/>
    <w:rsid w:val="00B81AD0"/>
    <w:rsid w:val="00B82A62"/>
    <w:rsid w:val="00B85B16"/>
    <w:rsid w:val="00B863E2"/>
    <w:rsid w:val="00B91535"/>
    <w:rsid w:val="00B91A48"/>
    <w:rsid w:val="00B94E4C"/>
    <w:rsid w:val="00B975C2"/>
    <w:rsid w:val="00BA4BC6"/>
    <w:rsid w:val="00BA5330"/>
    <w:rsid w:val="00BB0165"/>
    <w:rsid w:val="00BB1AFA"/>
    <w:rsid w:val="00BB1B7B"/>
    <w:rsid w:val="00BB2FC4"/>
    <w:rsid w:val="00BB3B35"/>
    <w:rsid w:val="00BB476F"/>
    <w:rsid w:val="00BC1664"/>
    <w:rsid w:val="00BC3685"/>
    <w:rsid w:val="00BC44F0"/>
    <w:rsid w:val="00BD01AA"/>
    <w:rsid w:val="00BD27BC"/>
    <w:rsid w:val="00BD3536"/>
    <w:rsid w:val="00BD3BB8"/>
    <w:rsid w:val="00BD5E31"/>
    <w:rsid w:val="00BD7EFB"/>
    <w:rsid w:val="00BE0567"/>
    <w:rsid w:val="00BE2F3C"/>
    <w:rsid w:val="00BE46A6"/>
    <w:rsid w:val="00BE50D2"/>
    <w:rsid w:val="00BE75C8"/>
    <w:rsid w:val="00BE7D14"/>
    <w:rsid w:val="00BF16D7"/>
    <w:rsid w:val="00BF18B8"/>
    <w:rsid w:val="00BF1FF7"/>
    <w:rsid w:val="00BF229E"/>
    <w:rsid w:val="00BF63BE"/>
    <w:rsid w:val="00C0079C"/>
    <w:rsid w:val="00C023FA"/>
    <w:rsid w:val="00C03D35"/>
    <w:rsid w:val="00C07151"/>
    <w:rsid w:val="00C10554"/>
    <w:rsid w:val="00C115C8"/>
    <w:rsid w:val="00C11AB3"/>
    <w:rsid w:val="00C16B6E"/>
    <w:rsid w:val="00C20FDA"/>
    <w:rsid w:val="00C21B58"/>
    <w:rsid w:val="00C226BF"/>
    <w:rsid w:val="00C2393F"/>
    <w:rsid w:val="00C276CE"/>
    <w:rsid w:val="00C339FF"/>
    <w:rsid w:val="00C42F21"/>
    <w:rsid w:val="00C43AD4"/>
    <w:rsid w:val="00C44291"/>
    <w:rsid w:val="00C477C4"/>
    <w:rsid w:val="00C55569"/>
    <w:rsid w:val="00C60951"/>
    <w:rsid w:val="00C67318"/>
    <w:rsid w:val="00C73731"/>
    <w:rsid w:val="00C73EB2"/>
    <w:rsid w:val="00C74727"/>
    <w:rsid w:val="00C75798"/>
    <w:rsid w:val="00C767C5"/>
    <w:rsid w:val="00C822D6"/>
    <w:rsid w:val="00C82E5F"/>
    <w:rsid w:val="00C833FD"/>
    <w:rsid w:val="00C91125"/>
    <w:rsid w:val="00C914A8"/>
    <w:rsid w:val="00C9631B"/>
    <w:rsid w:val="00CA06DC"/>
    <w:rsid w:val="00CA18E3"/>
    <w:rsid w:val="00CA3A80"/>
    <w:rsid w:val="00CA65FB"/>
    <w:rsid w:val="00CA688E"/>
    <w:rsid w:val="00CB0BBF"/>
    <w:rsid w:val="00CB10FD"/>
    <w:rsid w:val="00CB2807"/>
    <w:rsid w:val="00CB297D"/>
    <w:rsid w:val="00CB3C63"/>
    <w:rsid w:val="00CB661E"/>
    <w:rsid w:val="00CB6A93"/>
    <w:rsid w:val="00CB7A14"/>
    <w:rsid w:val="00CC1FFE"/>
    <w:rsid w:val="00CC3F33"/>
    <w:rsid w:val="00CC4194"/>
    <w:rsid w:val="00CC4483"/>
    <w:rsid w:val="00CD14A4"/>
    <w:rsid w:val="00CD2B28"/>
    <w:rsid w:val="00CD34E6"/>
    <w:rsid w:val="00CD55F4"/>
    <w:rsid w:val="00CE0FFE"/>
    <w:rsid w:val="00CE4564"/>
    <w:rsid w:val="00CE7EA3"/>
    <w:rsid w:val="00CF28D2"/>
    <w:rsid w:val="00CF3961"/>
    <w:rsid w:val="00D01503"/>
    <w:rsid w:val="00D03FE2"/>
    <w:rsid w:val="00D06499"/>
    <w:rsid w:val="00D0758D"/>
    <w:rsid w:val="00D07E9A"/>
    <w:rsid w:val="00D1096D"/>
    <w:rsid w:val="00D141A7"/>
    <w:rsid w:val="00D20AB9"/>
    <w:rsid w:val="00D2223C"/>
    <w:rsid w:val="00D35004"/>
    <w:rsid w:val="00D37FCD"/>
    <w:rsid w:val="00D40244"/>
    <w:rsid w:val="00D4328D"/>
    <w:rsid w:val="00D57EE3"/>
    <w:rsid w:val="00D6309B"/>
    <w:rsid w:val="00D70014"/>
    <w:rsid w:val="00D70D42"/>
    <w:rsid w:val="00D71279"/>
    <w:rsid w:val="00D71A25"/>
    <w:rsid w:val="00D75A0D"/>
    <w:rsid w:val="00D80098"/>
    <w:rsid w:val="00D8146F"/>
    <w:rsid w:val="00D82E35"/>
    <w:rsid w:val="00D83313"/>
    <w:rsid w:val="00D83AE4"/>
    <w:rsid w:val="00D84E39"/>
    <w:rsid w:val="00D85CE0"/>
    <w:rsid w:val="00D86E81"/>
    <w:rsid w:val="00DA0B46"/>
    <w:rsid w:val="00DA17FF"/>
    <w:rsid w:val="00DA1DC5"/>
    <w:rsid w:val="00DA2011"/>
    <w:rsid w:val="00DA30D1"/>
    <w:rsid w:val="00DA4066"/>
    <w:rsid w:val="00DA691B"/>
    <w:rsid w:val="00DA7BDE"/>
    <w:rsid w:val="00DB0234"/>
    <w:rsid w:val="00DB1059"/>
    <w:rsid w:val="00DB1A41"/>
    <w:rsid w:val="00DB3523"/>
    <w:rsid w:val="00DB5D64"/>
    <w:rsid w:val="00DC0664"/>
    <w:rsid w:val="00DC0695"/>
    <w:rsid w:val="00DC0A3F"/>
    <w:rsid w:val="00DC3746"/>
    <w:rsid w:val="00DC4A28"/>
    <w:rsid w:val="00DC62CA"/>
    <w:rsid w:val="00DC78EB"/>
    <w:rsid w:val="00DC7FF8"/>
    <w:rsid w:val="00DD564E"/>
    <w:rsid w:val="00DE0125"/>
    <w:rsid w:val="00DE03B2"/>
    <w:rsid w:val="00DE0A17"/>
    <w:rsid w:val="00DE200C"/>
    <w:rsid w:val="00DF2252"/>
    <w:rsid w:val="00DF22E4"/>
    <w:rsid w:val="00DF6333"/>
    <w:rsid w:val="00E029BF"/>
    <w:rsid w:val="00E0343C"/>
    <w:rsid w:val="00E04C5D"/>
    <w:rsid w:val="00E052C0"/>
    <w:rsid w:val="00E06C5A"/>
    <w:rsid w:val="00E06EEC"/>
    <w:rsid w:val="00E118B5"/>
    <w:rsid w:val="00E17925"/>
    <w:rsid w:val="00E21A2B"/>
    <w:rsid w:val="00E24618"/>
    <w:rsid w:val="00E24A7E"/>
    <w:rsid w:val="00E25D11"/>
    <w:rsid w:val="00E2721F"/>
    <w:rsid w:val="00E27522"/>
    <w:rsid w:val="00E34E73"/>
    <w:rsid w:val="00E3734F"/>
    <w:rsid w:val="00E37A9E"/>
    <w:rsid w:val="00E42C43"/>
    <w:rsid w:val="00E47420"/>
    <w:rsid w:val="00E512F0"/>
    <w:rsid w:val="00E533FC"/>
    <w:rsid w:val="00E53F8C"/>
    <w:rsid w:val="00E54B9C"/>
    <w:rsid w:val="00E5573F"/>
    <w:rsid w:val="00E55A36"/>
    <w:rsid w:val="00E57D6F"/>
    <w:rsid w:val="00E60680"/>
    <w:rsid w:val="00E6087B"/>
    <w:rsid w:val="00E61DF9"/>
    <w:rsid w:val="00E61F81"/>
    <w:rsid w:val="00E62FEC"/>
    <w:rsid w:val="00E6617B"/>
    <w:rsid w:val="00E715EC"/>
    <w:rsid w:val="00E71F17"/>
    <w:rsid w:val="00E730AD"/>
    <w:rsid w:val="00E76D36"/>
    <w:rsid w:val="00E77628"/>
    <w:rsid w:val="00E80A04"/>
    <w:rsid w:val="00E85C07"/>
    <w:rsid w:val="00E86B6C"/>
    <w:rsid w:val="00E90CB4"/>
    <w:rsid w:val="00E93675"/>
    <w:rsid w:val="00EA158B"/>
    <w:rsid w:val="00EA1EDA"/>
    <w:rsid w:val="00EA217E"/>
    <w:rsid w:val="00EA3699"/>
    <w:rsid w:val="00EA7534"/>
    <w:rsid w:val="00EA7DAE"/>
    <w:rsid w:val="00EB46E9"/>
    <w:rsid w:val="00EB62DE"/>
    <w:rsid w:val="00EC0EF3"/>
    <w:rsid w:val="00EC1665"/>
    <w:rsid w:val="00EC2282"/>
    <w:rsid w:val="00EC293E"/>
    <w:rsid w:val="00EC2FA9"/>
    <w:rsid w:val="00EC4261"/>
    <w:rsid w:val="00EC529D"/>
    <w:rsid w:val="00EC591C"/>
    <w:rsid w:val="00EC5E11"/>
    <w:rsid w:val="00ED38DF"/>
    <w:rsid w:val="00ED4B4F"/>
    <w:rsid w:val="00ED642B"/>
    <w:rsid w:val="00EE088E"/>
    <w:rsid w:val="00EE77D7"/>
    <w:rsid w:val="00EF1870"/>
    <w:rsid w:val="00EF1CFF"/>
    <w:rsid w:val="00EF1E17"/>
    <w:rsid w:val="00EF204B"/>
    <w:rsid w:val="00EF5330"/>
    <w:rsid w:val="00EF570E"/>
    <w:rsid w:val="00EF596A"/>
    <w:rsid w:val="00EF742D"/>
    <w:rsid w:val="00EF7D5C"/>
    <w:rsid w:val="00F053A6"/>
    <w:rsid w:val="00F05DC0"/>
    <w:rsid w:val="00F107BC"/>
    <w:rsid w:val="00F125A5"/>
    <w:rsid w:val="00F125DA"/>
    <w:rsid w:val="00F13368"/>
    <w:rsid w:val="00F133D1"/>
    <w:rsid w:val="00F148B4"/>
    <w:rsid w:val="00F172F2"/>
    <w:rsid w:val="00F17351"/>
    <w:rsid w:val="00F21CAC"/>
    <w:rsid w:val="00F22096"/>
    <w:rsid w:val="00F24D2B"/>
    <w:rsid w:val="00F255CD"/>
    <w:rsid w:val="00F30248"/>
    <w:rsid w:val="00F3612A"/>
    <w:rsid w:val="00F367DD"/>
    <w:rsid w:val="00F37099"/>
    <w:rsid w:val="00F37A1D"/>
    <w:rsid w:val="00F41786"/>
    <w:rsid w:val="00F42F4C"/>
    <w:rsid w:val="00F43AF1"/>
    <w:rsid w:val="00F44732"/>
    <w:rsid w:val="00F466AE"/>
    <w:rsid w:val="00F46859"/>
    <w:rsid w:val="00F46E65"/>
    <w:rsid w:val="00F50861"/>
    <w:rsid w:val="00F523D4"/>
    <w:rsid w:val="00F55CC2"/>
    <w:rsid w:val="00F57A12"/>
    <w:rsid w:val="00F60007"/>
    <w:rsid w:val="00F60EE3"/>
    <w:rsid w:val="00F62E36"/>
    <w:rsid w:val="00F643CF"/>
    <w:rsid w:val="00F653E4"/>
    <w:rsid w:val="00F66272"/>
    <w:rsid w:val="00F678CC"/>
    <w:rsid w:val="00F770AA"/>
    <w:rsid w:val="00F814B2"/>
    <w:rsid w:val="00F814D1"/>
    <w:rsid w:val="00F82B55"/>
    <w:rsid w:val="00F95105"/>
    <w:rsid w:val="00FA11FF"/>
    <w:rsid w:val="00FA3937"/>
    <w:rsid w:val="00FB067C"/>
    <w:rsid w:val="00FB4316"/>
    <w:rsid w:val="00FB4480"/>
    <w:rsid w:val="00FB4AFE"/>
    <w:rsid w:val="00FB73FB"/>
    <w:rsid w:val="00FC1BC2"/>
    <w:rsid w:val="00FC2A70"/>
    <w:rsid w:val="00FC5D74"/>
    <w:rsid w:val="00FD2FEE"/>
    <w:rsid w:val="00FD3C39"/>
    <w:rsid w:val="00FD5834"/>
    <w:rsid w:val="00FD58D9"/>
    <w:rsid w:val="00FD7D04"/>
    <w:rsid w:val="00FE4194"/>
    <w:rsid w:val="00FE73DE"/>
    <w:rsid w:val="00FF083F"/>
    <w:rsid w:val="00FF1D0A"/>
    <w:rsid w:val="00FF2606"/>
    <w:rsid w:val="00FF2DBF"/>
    <w:rsid w:val="00FF4D2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61359"/>
  <w15:chartTrackingRefBased/>
  <w15:docId w15:val="{11874ECC-0271-49B6-BDA4-14E16B33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500"/>
    <w:rPr>
      <w:rFonts w:ascii="Arial" w:hAnsi="Arial"/>
      <w:sz w:val="24"/>
    </w:rPr>
  </w:style>
  <w:style w:type="paragraph" w:styleId="Heading1">
    <w:name w:val="heading 1"/>
    <w:basedOn w:val="Normal"/>
    <w:next w:val="Normal"/>
    <w:link w:val="Heading1Char"/>
    <w:uiPriority w:val="9"/>
    <w:qFormat/>
    <w:rsid w:val="003E6E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7127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5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5F4"/>
  </w:style>
  <w:style w:type="paragraph" w:styleId="Footer">
    <w:name w:val="footer"/>
    <w:basedOn w:val="Normal"/>
    <w:link w:val="FooterChar"/>
    <w:unhideWhenUsed/>
    <w:rsid w:val="00CD55F4"/>
    <w:pPr>
      <w:tabs>
        <w:tab w:val="center" w:pos="4513"/>
        <w:tab w:val="right" w:pos="9026"/>
      </w:tabs>
      <w:spacing w:after="0" w:line="240" w:lineRule="auto"/>
    </w:pPr>
  </w:style>
  <w:style w:type="character" w:customStyle="1" w:styleId="FooterChar">
    <w:name w:val="Footer Char"/>
    <w:basedOn w:val="DefaultParagraphFont"/>
    <w:link w:val="Footer"/>
    <w:rsid w:val="00CD55F4"/>
  </w:style>
  <w:style w:type="paragraph" w:styleId="ListParagraph">
    <w:name w:val="List Paragraph"/>
    <w:aliases w:val="Noise heading,alphabet listing,RUS List,MICA-List,Credits,Text,Cell bullets,Dot pt,List Paragraph1,Colorful List - Accent 11,No Spacing1,List Paragraph Char Char Char,Indicator Text,Numbered Para 1,F5 List Paragraph,Bullet Points,Bulle,T"/>
    <w:basedOn w:val="Normal"/>
    <w:link w:val="ListParagraphChar"/>
    <w:uiPriority w:val="34"/>
    <w:qFormat/>
    <w:rsid w:val="00BE50D2"/>
    <w:pPr>
      <w:ind w:left="720"/>
      <w:contextualSpacing/>
    </w:pPr>
  </w:style>
  <w:style w:type="table" w:styleId="TableGrid">
    <w:name w:val="Table Grid"/>
    <w:basedOn w:val="TableNormal"/>
    <w:uiPriority w:val="39"/>
    <w:rsid w:val="00A63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0EE3"/>
    <w:pPr>
      <w:widowControl w:val="0"/>
      <w:autoSpaceDE w:val="0"/>
      <w:autoSpaceDN w:val="0"/>
      <w:adjustRightInd w:val="0"/>
      <w:spacing w:after="0" w:line="240" w:lineRule="auto"/>
    </w:pPr>
    <w:rPr>
      <w:rFonts w:ascii="Helvetica" w:hAnsi="Helvetica" w:cs="Helvetica"/>
      <w:color w:val="000000"/>
      <w:sz w:val="24"/>
      <w:szCs w:val="24"/>
      <w:lang w:eastAsia="zh-CN"/>
    </w:rPr>
  </w:style>
  <w:style w:type="paragraph" w:customStyle="1" w:styleId="CM35">
    <w:name w:val="CM35"/>
    <w:basedOn w:val="Default"/>
    <w:next w:val="Default"/>
    <w:uiPriority w:val="99"/>
    <w:rsid w:val="00F60EE3"/>
    <w:rPr>
      <w:color w:val="auto"/>
    </w:rPr>
  </w:style>
  <w:style w:type="paragraph" w:styleId="BalloonText">
    <w:name w:val="Balloon Text"/>
    <w:basedOn w:val="Normal"/>
    <w:link w:val="BalloonTextChar"/>
    <w:uiPriority w:val="99"/>
    <w:semiHidden/>
    <w:unhideWhenUsed/>
    <w:rsid w:val="00360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9F1"/>
    <w:rPr>
      <w:rFonts w:ascii="Segoe UI" w:hAnsi="Segoe UI" w:cs="Segoe UI"/>
      <w:sz w:val="18"/>
      <w:szCs w:val="18"/>
    </w:rPr>
  </w:style>
  <w:style w:type="character" w:styleId="CommentReference">
    <w:name w:val="annotation reference"/>
    <w:basedOn w:val="DefaultParagraphFont"/>
    <w:uiPriority w:val="99"/>
    <w:semiHidden/>
    <w:unhideWhenUsed/>
    <w:rsid w:val="006D6F3F"/>
    <w:rPr>
      <w:sz w:val="16"/>
      <w:szCs w:val="16"/>
    </w:rPr>
  </w:style>
  <w:style w:type="paragraph" w:styleId="CommentText">
    <w:name w:val="annotation text"/>
    <w:basedOn w:val="Normal"/>
    <w:link w:val="CommentTextChar"/>
    <w:uiPriority w:val="99"/>
    <w:unhideWhenUsed/>
    <w:rsid w:val="006D6F3F"/>
    <w:pPr>
      <w:spacing w:line="240" w:lineRule="auto"/>
    </w:pPr>
    <w:rPr>
      <w:sz w:val="20"/>
      <w:szCs w:val="20"/>
    </w:rPr>
  </w:style>
  <w:style w:type="character" w:customStyle="1" w:styleId="CommentTextChar">
    <w:name w:val="Comment Text Char"/>
    <w:basedOn w:val="DefaultParagraphFont"/>
    <w:link w:val="CommentText"/>
    <w:uiPriority w:val="99"/>
    <w:rsid w:val="006D6F3F"/>
    <w:rPr>
      <w:sz w:val="20"/>
      <w:szCs w:val="20"/>
    </w:rPr>
  </w:style>
  <w:style w:type="paragraph" w:styleId="CommentSubject">
    <w:name w:val="annotation subject"/>
    <w:basedOn w:val="CommentText"/>
    <w:next w:val="CommentText"/>
    <w:link w:val="CommentSubjectChar"/>
    <w:uiPriority w:val="99"/>
    <w:semiHidden/>
    <w:unhideWhenUsed/>
    <w:rsid w:val="006D6F3F"/>
    <w:rPr>
      <w:b/>
      <w:bCs/>
    </w:rPr>
  </w:style>
  <w:style w:type="character" w:customStyle="1" w:styleId="CommentSubjectChar">
    <w:name w:val="Comment Subject Char"/>
    <w:basedOn w:val="CommentTextChar"/>
    <w:link w:val="CommentSubject"/>
    <w:uiPriority w:val="99"/>
    <w:semiHidden/>
    <w:rsid w:val="006D6F3F"/>
    <w:rPr>
      <w:b/>
      <w:bCs/>
      <w:sz w:val="20"/>
      <w:szCs w:val="20"/>
    </w:rPr>
  </w:style>
  <w:style w:type="paragraph" w:customStyle="1" w:styleId="CM31">
    <w:name w:val="CM31"/>
    <w:basedOn w:val="Default"/>
    <w:next w:val="Default"/>
    <w:uiPriority w:val="99"/>
    <w:rsid w:val="008816F4"/>
    <w:rPr>
      <w:color w:val="auto"/>
    </w:rPr>
  </w:style>
  <w:style w:type="table" w:customStyle="1" w:styleId="TableGrid1">
    <w:name w:val="Table Grid1"/>
    <w:basedOn w:val="TableNormal"/>
    <w:next w:val="TableGrid"/>
    <w:uiPriority w:val="39"/>
    <w:rsid w:val="008816F4"/>
    <w:pPr>
      <w:spacing w:after="0" w:line="240" w:lineRule="auto"/>
    </w:pPr>
    <w:rPr>
      <w:rFonts w:ascii="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130F3F"/>
    <w:pPr>
      <w:spacing w:line="240" w:lineRule="auto"/>
    </w:pPr>
    <w:rPr>
      <w:rFonts w:ascii="Palatino" w:eastAsia="Times New Roman" w:hAnsi="Palatino" w:cs="Times New Roman"/>
      <w:szCs w:val="20"/>
      <w:lang w:val="en-GB"/>
    </w:rPr>
  </w:style>
  <w:style w:type="character" w:customStyle="1" w:styleId="BodyTextChar">
    <w:name w:val="Body Text Char"/>
    <w:basedOn w:val="DefaultParagraphFont"/>
    <w:link w:val="BodyText"/>
    <w:rsid w:val="00130F3F"/>
    <w:rPr>
      <w:rFonts w:ascii="Palatino" w:eastAsia="Times New Roman" w:hAnsi="Palatino" w:cs="Times New Roman"/>
      <w:szCs w:val="20"/>
      <w:lang w:val="en-GB"/>
    </w:rPr>
  </w:style>
  <w:style w:type="character" w:styleId="FootnoteReference">
    <w:name w:val="footnote reference"/>
    <w:basedOn w:val="DefaultParagraphFont"/>
    <w:semiHidden/>
    <w:rsid w:val="00130F3F"/>
    <w:rPr>
      <w:vertAlign w:val="superscript"/>
    </w:rPr>
  </w:style>
  <w:style w:type="paragraph" w:customStyle="1" w:styleId="CM32">
    <w:name w:val="CM32"/>
    <w:basedOn w:val="Default"/>
    <w:next w:val="Default"/>
    <w:uiPriority w:val="99"/>
    <w:rsid w:val="00A05CFE"/>
    <w:rPr>
      <w:color w:val="auto"/>
    </w:rPr>
  </w:style>
  <w:style w:type="paragraph" w:styleId="NormalWeb">
    <w:name w:val="Normal (Web)"/>
    <w:basedOn w:val="Normal"/>
    <w:uiPriority w:val="99"/>
    <w:semiHidden/>
    <w:unhideWhenUsed/>
    <w:rsid w:val="008E073F"/>
    <w:pPr>
      <w:spacing w:before="100" w:beforeAutospacing="1" w:after="100" w:afterAutospacing="1" w:line="240" w:lineRule="auto"/>
    </w:pPr>
    <w:rPr>
      <w:rFonts w:ascii="Times New Roman" w:eastAsia="Times New Roman" w:hAnsi="Times New Roman" w:cs="Times New Roman"/>
      <w:szCs w:val="24"/>
      <w:lang w:val="en-GB" w:eastAsia="en-GB"/>
    </w:rPr>
  </w:style>
  <w:style w:type="paragraph" w:styleId="FootnoteText">
    <w:name w:val="footnote text"/>
    <w:basedOn w:val="Normal"/>
    <w:link w:val="FootnoteTextChar"/>
    <w:uiPriority w:val="99"/>
    <w:semiHidden/>
    <w:unhideWhenUsed/>
    <w:rsid w:val="001F61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61DC"/>
    <w:rPr>
      <w:rFonts w:eastAsia="SimSun"/>
      <w:sz w:val="20"/>
      <w:szCs w:val="20"/>
    </w:rPr>
  </w:style>
  <w:style w:type="character" w:styleId="Hyperlink">
    <w:name w:val="Hyperlink"/>
    <w:basedOn w:val="DefaultParagraphFont"/>
    <w:uiPriority w:val="99"/>
    <w:unhideWhenUsed/>
    <w:rsid w:val="001F61DC"/>
    <w:rPr>
      <w:color w:val="0563C1" w:themeColor="hyperlink"/>
      <w:u w:val="single"/>
    </w:rPr>
  </w:style>
  <w:style w:type="character" w:styleId="UnresolvedMention">
    <w:name w:val="Unresolved Mention"/>
    <w:basedOn w:val="DefaultParagraphFont"/>
    <w:uiPriority w:val="99"/>
    <w:semiHidden/>
    <w:unhideWhenUsed/>
    <w:rsid w:val="001F61DC"/>
    <w:rPr>
      <w:color w:val="605E5C"/>
      <w:shd w:val="clear" w:color="auto" w:fill="E1DFDD"/>
    </w:rPr>
  </w:style>
  <w:style w:type="paragraph" w:styleId="Revision">
    <w:name w:val="Revision"/>
    <w:hidden/>
    <w:uiPriority w:val="99"/>
    <w:semiHidden/>
    <w:rsid w:val="00272E2A"/>
    <w:pPr>
      <w:spacing w:after="0" w:line="240" w:lineRule="auto"/>
    </w:pPr>
  </w:style>
  <w:style w:type="character" w:customStyle="1" w:styleId="ListParagraphChar">
    <w:name w:val="List Paragraph Char"/>
    <w:aliases w:val="Noise heading Char,alphabet listing Char,RUS List Char,MICA-List Char,Credits Char,Text Char,Cell bullets Char,Dot pt Char,List Paragraph1 Char,Colorful List - Accent 11 Char,No Spacing1 Char,List Paragraph Char Char Char Char,T Char"/>
    <w:link w:val="ListParagraph"/>
    <w:uiPriority w:val="34"/>
    <w:qFormat/>
    <w:locked/>
    <w:rsid w:val="00272E2A"/>
  </w:style>
  <w:style w:type="character" w:styleId="PlaceholderText">
    <w:name w:val="Placeholder Text"/>
    <w:basedOn w:val="DefaultParagraphFont"/>
    <w:uiPriority w:val="99"/>
    <w:semiHidden/>
    <w:rsid w:val="00F24D2B"/>
    <w:rPr>
      <w:color w:val="808080"/>
    </w:rPr>
  </w:style>
  <w:style w:type="character" w:customStyle="1" w:styleId="Heading1Char">
    <w:name w:val="Heading 1 Char"/>
    <w:basedOn w:val="DefaultParagraphFont"/>
    <w:link w:val="Heading1"/>
    <w:uiPriority w:val="9"/>
    <w:rsid w:val="003E6E7E"/>
    <w:rPr>
      <w:rFonts w:asciiTheme="majorHAnsi" w:eastAsiaTheme="majorEastAsia" w:hAnsiTheme="majorHAnsi" w:cstheme="majorBidi"/>
      <w:color w:val="2E74B5" w:themeColor="accent1" w:themeShade="BF"/>
      <w:sz w:val="32"/>
      <w:szCs w:val="32"/>
    </w:rPr>
  </w:style>
  <w:style w:type="character" w:customStyle="1" w:styleId="Styleforproposalinputs">
    <w:name w:val="Style for proposal inputs"/>
    <w:basedOn w:val="DefaultParagraphFont"/>
    <w:uiPriority w:val="1"/>
    <w:rsid w:val="00FF2DBF"/>
    <w:rPr>
      <w:rFonts w:ascii="Arial" w:hAnsi="Arial"/>
      <w:color w:val="4472C4" w:themeColor="accent5"/>
      <w:sz w:val="24"/>
    </w:rPr>
  </w:style>
  <w:style w:type="character" w:customStyle="1" w:styleId="Styleforproposalinputs10">
    <w:name w:val="Style for proposal inputs (10)"/>
    <w:basedOn w:val="DefaultParagraphFont"/>
    <w:uiPriority w:val="1"/>
    <w:rsid w:val="00415A5D"/>
    <w:rPr>
      <w:rFonts w:ascii="Arial" w:hAnsi="Arial"/>
      <w:color w:val="4472C4" w:themeColor="accent5"/>
      <w:sz w:val="20"/>
    </w:rPr>
  </w:style>
  <w:style w:type="character" w:styleId="Strong">
    <w:name w:val="Strong"/>
    <w:basedOn w:val="DefaultParagraphFont"/>
    <w:uiPriority w:val="22"/>
    <w:qFormat/>
    <w:rsid w:val="00D71279"/>
    <w:rPr>
      <w:b/>
      <w:bCs/>
    </w:rPr>
  </w:style>
  <w:style w:type="character" w:customStyle="1" w:styleId="Heading3Char">
    <w:name w:val="Heading 3 Char"/>
    <w:basedOn w:val="DefaultParagraphFont"/>
    <w:link w:val="Heading3"/>
    <w:uiPriority w:val="9"/>
    <w:semiHidden/>
    <w:rsid w:val="00D7127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8242">
      <w:bodyDiv w:val="1"/>
      <w:marLeft w:val="0"/>
      <w:marRight w:val="0"/>
      <w:marTop w:val="0"/>
      <w:marBottom w:val="0"/>
      <w:divBdr>
        <w:top w:val="none" w:sz="0" w:space="0" w:color="auto"/>
        <w:left w:val="none" w:sz="0" w:space="0" w:color="auto"/>
        <w:bottom w:val="none" w:sz="0" w:space="0" w:color="auto"/>
        <w:right w:val="none" w:sz="0" w:space="0" w:color="auto"/>
      </w:divBdr>
    </w:div>
    <w:div w:id="90202506">
      <w:bodyDiv w:val="1"/>
      <w:marLeft w:val="0"/>
      <w:marRight w:val="0"/>
      <w:marTop w:val="0"/>
      <w:marBottom w:val="0"/>
      <w:divBdr>
        <w:top w:val="none" w:sz="0" w:space="0" w:color="auto"/>
        <w:left w:val="none" w:sz="0" w:space="0" w:color="auto"/>
        <w:bottom w:val="none" w:sz="0" w:space="0" w:color="auto"/>
        <w:right w:val="none" w:sz="0" w:space="0" w:color="auto"/>
      </w:divBdr>
    </w:div>
    <w:div w:id="331029416">
      <w:bodyDiv w:val="1"/>
      <w:marLeft w:val="0"/>
      <w:marRight w:val="0"/>
      <w:marTop w:val="0"/>
      <w:marBottom w:val="0"/>
      <w:divBdr>
        <w:top w:val="none" w:sz="0" w:space="0" w:color="auto"/>
        <w:left w:val="none" w:sz="0" w:space="0" w:color="auto"/>
        <w:bottom w:val="none" w:sz="0" w:space="0" w:color="auto"/>
        <w:right w:val="none" w:sz="0" w:space="0" w:color="auto"/>
      </w:divBdr>
    </w:div>
    <w:div w:id="427124343">
      <w:bodyDiv w:val="1"/>
      <w:marLeft w:val="0"/>
      <w:marRight w:val="0"/>
      <w:marTop w:val="0"/>
      <w:marBottom w:val="0"/>
      <w:divBdr>
        <w:top w:val="none" w:sz="0" w:space="0" w:color="auto"/>
        <w:left w:val="none" w:sz="0" w:space="0" w:color="auto"/>
        <w:bottom w:val="none" w:sz="0" w:space="0" w:color="auto"/>
        <w:right w:val="none" w:sz="0" w:space="0" w:color="auto"/>
      </w:divBdr>
    </w:div>
    <w:div w:id="642658408">
      <w:bodyDiv w:val="1"/>
      <w:marLeft w:val="0"/>
      <w:marRight w:val="0"/>
      <w:marTop w:val="0"/>
      <w:marBottom w:val="0"/>
      <w:divBdr>
        <w:top w:val="none" w:sz="0" w:space="0" w:color="auto"/>
        <w:left w:val="none" w:sz="0" w:space="0" w:color="auto"/>
        <w:bottom w:val="none" w:sz="0" w:space="0" w:color="auto"/>
        <w:right w:val="none" w:sz="0" w:space="0" w:color="auto"/>
      </w:divBdr>
    </w:div>
    <w:div w:id="852839189">
      <w:bodyDiv w:val="1"/>
      <w:marLeft w:val="0"/>
      <w:marRight w:val="0"/>
      <w:marTop w:val="0"/>
      <w:marBottom w:val="0"/>
      <w:divBdr>
        <w:top w:val="none" w:sz="0" w:space="0" w:color="auto"/>
        <w:left w:val="none" w:sz="0" w:space="0" w:color="auto"/>
        <w:bottom w:val="none" w:sz="0" w:space="0" w:color="auto"/>
        <w:right w:val="none" w:sz="0" w:space="0" w:color="auto"/>
      </w:divBdr>
    </w:div>
    <w:div w:id="880828236">
      <w:bodyDiv w:val="1"/>
      <w:marLeft w:val="0"/>
      <w:marRight w:val="0"/>
      <w:marTop w:val="0"/>
      <w:marBottom w:val="0"/>
      <w:divBdr>
        <w:top w:val="none" w:sz="0" w:space="0" w:color="auto"/>
        <w:left w:val="none" w:sz="0" w:space="0" w:color="auto"/>
        <w:bottom w:val="none" w:sz="0" w:space="0" w:color="auto"/>
        <w:right w:val="none" w:sz="0" w:space="0" w:color="auto"/>
      </w:divBdr>
    </w:div>
    <w:div w:id="963924233">
      <w:bodyDiv w:val="1"/>
      <w:marLeft w:val="0"/>
      <w:marRight w:val="0"/>
      <w:marTop w:val="0"/>
      <w:marBottom w:val="0"/>
      <w:divBdr>
        <w:top w:val="none" w:sz="0" w:space="0" w:color="auto"/>
        <w:left w:val="none" w:sz="0" w:space="0" w:color="auto"/>
        <w:bottom w:val="none" w:sz="0" w:space="0" w:color="auto"/>
        <w:right w:val="none" w:sz="0" w:space="0" w:color="auto"/>
      </w:divBdr>
    </w:div>
    <w:div w:id="1048335238">
      <w:bodyDiv w:val="1"/>
      <w:marLeft w:val="0"/>
      <w:marRight w:val="0"/>
      <w:marTop w:val="0"/>
      <w:marBottom w:val="0"/>
      <w:divBdr>
        <w:top w:val="none" w:sz="0" w:space="0" w:color="auto"/>
        <w:left w:val="none" w:sz="0" w:space="0" w:color="auto"/>
        <w:bottom w:val="none" w:sz="0" w:space="0" w:color="auto"/>
        <w:right w:val="none" w:sz="0" w:space="0" w:color="auto"/>
      </w:divBdr>
    </w:div>
    <w:div w:id="1051804163">
      <w:bodyDiv w:val="1"/>
      <w:marLeft w:val="0"/>
      <w:marRight w:val="0"/>
      <w:marTop w:val="0"/>
      <w:marBottom w:val="0"/>
      <w:divBdr>
        <w:top w:val="none" w:sz="0" w:space="0" w:color="auto"/>
        <w:left w:val="none" w:sz="0" w:space="0" w:color="auto"/>
        <w:bottom w:val="none" w:sz="0" w:space="0" w:color="auto"/>
        <w:right w:val="none" w:sz="0" w:space="0" w:color="auto"/>
      </w:divBdr>
    </w:div>
    <w:div w:id="1163156265">
      <w:bodyDiv w:val="1"/>
      <w:marLeft w:val="0"/>
      <w:marRight w:val="0"/>
      <w:marTop w:val="0"/>
      <w:marBottom w:val="0"/>
      <w:divBdr>
        <w:top w:val="none" w:sz="0" w:space="0" w:color="auto"/>
        <w:left w:val="none" w:sz="0" w:space="0" w:color="auto"/>
        <w:bottom w:val="none" w:sz="0" w:space="0" w:color="auto"/>
        <w:right w:val="none" w:sz="0" w:space="0" w:color="auto"/>
      </w:divBdr>
    </w:div>
    <w:div w:id="1200968873">
      <w:bodyDiv w:val="1"/>
      <w:marLeft w:val="0"/>
      <w:marRight w:val="0"/>
      <w:marTop w:val="0"/>
      <w:marBottom w:val="0"/>
      <w:divBdr>
        <w:top w:val="none" w:sz="0" w:space="0" w:color="auto"/>
        <w:left w:val="none" w:sz="0" w:space="0" w:color="auto"/>
        <w:bottom w:val="none" w:sz="0" w:space="0" w:color="auto"/>
        <w:right w:val="none" w:sz="0" w:space="0" w:color="auto"/>
      </w:divBdr>
    </w:div>
    <w:div w:id="1373388423">
      <w:bodyDiv w:val="1"/>
      <w:marLeft w:val="0"/>
      <w:marRight w:val="0"/>
      <w:marTop w:val="0"/>
      <w:marBottom w:val="0"/>
      <w:divBdr>
        <w:top w:val="none" w:sz="0" w:space="0" w:color="auto"/>
        <w:left w:val="none" w:sz="0" w:space="0" w:color="auto"/>
        <w:bottom w:val="none" w:sz="0" w:space="0" w:color="auto"/>
        <w:right w:val="none" w:sz="0" w:space="0" w:color="auto"/>
      </w:divBdr>
    </w:div>
    <w:div w:id="1386490338">
      <w:bodyDiv w:val="1"/>
      <w:marLeft w:val="0"/>
      <w:marRight w:val="0"/>
      <w:marTop w:val="0"/>
      <w:marBottom w:val="0"/>
      <w:divBdr>
        <w:top w:val="none" w:sz="0" w:space="0" w:color="auto"/>
        <w:left w:val="none" w:sz="0" w:space="0" w:color="auto"/>
        <w:bottom w:val="none" w:sz="0" w:space="0" w:color="auto"/>
        <w:right w:val="none" w:sz="0" w:space="0" w:color="auto"/>
      </w:divBdr>
    </w:div>
    <w:div w:id="1499735726">
      <w:bodyDiv w:val="1"/>
      <w:marLeft w:val="0"/>
      <w:marRight w:val="0"/>
      <w:marTop w:val="0"/>
      <w:marBottom w:val="0"/>
      <w:divBdr>
        <w:top w:val="none" w:sz="0" w:space="0" w:color="auto"/>
        <w:left w:val="none" w:sz="0" w:space="0" w:color="auto"/>
        <w:bottom w:val="none" w:sz="0" w:space="0" w:color="auto"/>
        <w:right w:val="none" w:sz="0" w:space="0" w:color="auto"/>
      </w:divBdr>
    </w:div>
    <w:div w:id="1588998203">
      <w:bodyDiv w:val="1"/>
      <w:marLeft w:val="0"/>
      <w:marRight w:val="0"/>
      <w:marTop w:val="0"/>
      <w:marBottom w:val="0"/>
      <w:divBdr>
        <w:top w:val="none" w:sz="0" w:space="0" w:color="auto"/>
        <w:left w:val="none" w:sz="0" w:space="0" w:color="auto"/>
        <w:bottom w:val="none" w:sz="0" w:space="0" w:color="auto"/>
        <w:right w:val="none" w:sz="0" w:space="0" w:color="auto"/>
      </w:divBdr>
    </w:div>
    <w:div w:id="1652440824">
      <w:bodyDiv w:val="1"/>
      <w:marLeft w:val="0"/>
      <w:marRight w:val="0"/>
      <w:marTop w:val="0"/>
      <w:marBottom w:val="0"/>
      <w:divBdr>
        <w:top w:val="none" w:sz="0" w:space="0" w:color="auto"/>
        <w:left w:val="none" w:sz="0" w:space="0" w:color="auto"/>
        <w:bottom w:val="none" w:sz="0" w:space="0" w:color="auto"/>
        <w:right w:val="none" w:sz="0" w:space="0" w:color="auto"/>
      </w:divBdr>
    </w:div>
    <w:div w:id="1701739491">
      <w:bodyDiv w:val="1"/>
      <w:marLeft w:val="0"/>
      <w:marRight w:val="0"/>
      <w:marTop w:val="0"/>
      <w:marBottom w:val="0"/>
      <w:divBdr>
        <w:top w:val="none" w:sz="0" w:space="0" w:color="auto"/>
        <w:left w:val="none" w:sz="0" w:space="0" w:color="auto"/>
        <w:bottom w:val="none" w:sz="0" w:space="0" w:color="auto"/>
        <w:right w:val="none" w:sz="0" w:space="0" w:color="auto"/>
      </w:divBdr>
    </w:div>
    <w:div w:id="1726642343">
      <w:bodyDiv w:val="1"/>
      <w:marLeft w:val="0"/>
      <w:marRight w:val="0"/>
      <w:marTop w:val="0"/>
      <w:marBottom w:val="0"/>
      <w:divBdr>
        <w:top w:val="none" w:sz="0" w:space="0" w:color="auto"/>
        <w:left w:val="none" w:sz="0" w:space="0" w:color="auto"/>
        <w:bottom w:val="none" w:sz="0" w:space="0" w:color="auto"/>
        <w:right w:val="none" w:sz="0" w:space="0" w:color="auto"/>
      </w:divBdr>
    </w:div>
    <w:div w:id="1776436039">
      <w:bodyDiv w:val="1"/>
      <w:marLeft w:val="0"/>
      <w:marRight w:val="0"/>
      <w:marTop w:val="0"/>
      <w:marBottom w:val="0"/>
      <w:divBdr>
        <w:top w:val="none" w:sz="0" w:space="0" w:color="auto"/>
        <w:left w:val="none" w:sz="0" w:space="0" w:color="auto"/>
        <w:bottom w:val="none" w:sz="0" w:space="0" w:color="auto"/>
        <w:right w:val="none" w:sz="0" w:space="0" w:color="auto"/>
      </w:divBdr>
    </w:div>
    <w:div w:id="2031376881">
      <w:bodyDiv w:val="1"/>
      <w:marLeft w:val="0"/>
      <w:marRight w:val="0"/>
      <w:marTop w:val="0"/>
      <w:marBottom w:val="0"/>
      <w:divBdr>
        <w:top w:val="none" w:sz="0" w:space="0" w:color="auto"/>
        <w:left w:val="none" w:sz="0" w:space="0" w:color="auto"/>
        <w:bottom w:val="none" w:sz="0" w:space="0" w:color="auto"/>
        <w:right w:val="none" w:sz="0" w:space="0" w:color="auto"/>
      </w:divBdr>
    </w:div>
    <w:div w:id="2032534856">
      <w:bodyDiv w:val="1"/>
      <w:marLeft w:val="0"/>
      <w:marRight w:val="0"/>
      <w:marTop w:val="0"/>
      <w:marBottom w:val="0"/>
      <w:divBdr>
        <w:top w:val="none" w:sz="0" w:space="0" w:color="auto"/>
        <w:left w:val="none" w:sz="0" w:space="0" w:color="auto"/>
        <w:bottom w:val="none" w:sz="0" w:space="0" w:color="auto"/>
        <w:right w:val="none" w:sz="0" w:space="0" w:color="auto"/>
      </w:divBdr>
    </w:div>
    <w:div w:id="2132742193">
      <w:bodyDiv w:val="1"/>
      <w:marLeft w:val="0"/>
      <w:marRight w:val="0"/>
      <w:marTop w:val="0"/>
      <w:marBottom w:val="0"/>
      <w:divBdr>
        <w:top w:val="none" w:sz="0" w:space="0" w:color="auto"/>
        <w:left w:val="none" w:sz="0" w:space="0" w:color="auto"/>
        <w:bottom w:val="none" w:sz="0" w:space="0" w:color="auto"/>
        <w:right w:val="none" w:sz="0" w:space="0" w:color="auto"/>
      </w:divBdr>
    </w:div>
    <w:div w:id="213687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a-tcy03\AppData\Local\Temp\OneNote\16.0\Exported\%7b46BBD4AE-B86F-44F1-9739-B7A32BC34524%7d\NT\1\Research%20Proposal%20Template_As%20of%2012%20May%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8EB001580948419CE13CE2B98333FC"/>
        <w:category>
          <w:name w:val="General"/>
          <w:gallery w:val="placeholder"/>
        </w:category>
        <w:types>
          <w:type w:val="bbPlcHdr"/>
        </w:types>
        <w:behaviors>
          <w:behavior w:val="content"/>
        </w:behaviors>
        <w:guid w:val="{6E6CF981-26F8-46A2-9B62-95627941DBF2}"/>
      </w:docPartPr>
      <w:docPartBody>
        <w:p w:rsidR="00C25766" w:rsidRDefault="0045486F" w:rsidP="0045486F">
          <w:pPr>
            <w:pStyle w:val="D08EB001580948419CE13CE2B98333FC1"/>
          </w:pPr>
          <w:r w:rsidRPr="00F82B55">
            <w:rPr>
              <w:rFonts w:eastAsia="Times New Roman" w:cs="Arial"/>
              <w:color w:val="808080" w:themeColor="background1" w:themeShade="80"/>
              <w:szCs w:val="24"/>
              <w:lang w:eastAsia="en-SG"/>
            </w:rPr>
            <w:t xml:space="preserve">Choose duration </w:t>
          </w:r>
        </w:p>
      </w:docPartBody>
    </w:docPart>
    <w:docPart>
      <w:docPartPr>
        <w:name w:val="88FB3EE7B643437F9DC59BD9204DB937"/>
        <w:category>
          <w:name w:val="General"/>
          <w:gallery w:val="placeholder"/>
        </w:category>
        <w:types>
          <w:type w:val="bbPlcHdr"/>
        </w:types>
        <w:behaviors>
          <w:behavior w:val="content"/>
        </w:behaviors>
        <w:guid w:val="{6EDD6928-5AC4-4411-9344-8A36E9903095}"/>
      </w:docPartPr>
      <w:docPartBody>
        <w:p w:rsidR="005A4499" w:rsidRDefault="000B23EB" w:rsidP="000B23EB">
          <w:pPr>
            <w:pStyle w:val="88FB3EE7B643437F9DC59BD9204DB937"/>
          </w:pPr>
          <w:r w:rsidRPr="00771743">
            <w:rPr>
              <w:rStyle w:val="PlaceholderText"/>
              <w:rFonts w:cs="Arial"/>
              <w:szCs w:val="24"/>
            </w:rPr>
            <w:t>Choose an item.</w:t>
          </w:r>
        </w:p>
      </w:docPartBody>
    </w:docPart>
    <w:docPart>
      <w:docPartPr>
        <w:name w:val="EBE5940435F54C198B081C7C4B7330E2"/>
        <w:category>
          <w:name w:val="General"/>
          <w:gallery w:val="placeholder"/>
        </w:category>
        <w:types>
          <w:type w:val="bbPlcHdr"/>
        </w:types>
        <w:behaviors>
          <w:behavior w:val="content"/>
        </w:behaviors>
        <w:guid w:val="{8484A69E-91C6-404F-B6A7-260658AC7A7C}"/>
      </w:docPartPr>
      <w:docPartBody>
        <w:p w:rsidR="005A4499" w:rsidRDefault="000B23EB" w:rsidP="000B23EB">
          <w:pPr>
            <w:pStyle w:val="EBE5940435F54C198B081C7C4B7330E2"/>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7416034EFC6F42B1BFD8371A496B74B0"/>
        <w:category>
          <w:name w:val="General"/>
          <w:gallery w:val="placeholder"/>
        </w:category>
        <w:types>
          <w:type w:val="bbPlcHdr"/>
        </w:types>
        <w:behaviors>
          <w:behavior w:val="content"/>
        </w:behaviors>
        <w:guid w:val="{FDDA99FC-ADDB-421A-8C4B-95F90F9D6222}"/>
      </w:docPartPr>
      <w:docPartBody>
        <w:p w:rsidR="005A4499" w:rsidRDefault="000B23EB" w:rsidP="000B23EB">
          <w:pPr>
            <w:pStyle w:val="7416034EFC6F42B1BFD8371A496B74B0"/>
          </w:pPr>
          <w:r w:rsidRPr="00A467D4">
            <w:rPr>
              <w:rStyle w:val="PlaceholderText"/>
              <w:rFonts w:cs="Arial"/>
              <w:szCs w:val="24"/>
            </w:rPr>
            <w:t>Click or tap here to enter text.</w:t>
          </w:r>
        </w:p>
      </w:docPartBody>
    </w:docPart>
    <w:docPart>
      <w:docPartPr>
        <w:name w:val="CE86489D1FAB48E6B219355A5133E67D"/>
        <w:category>
          <w:name w:val="General"/>
          <w:gallery w:val="placeholder"/>
        </w:category>
        <w:types>
          <w:type w:val="bbPlcHdr"/>
        </w:types>
        <w:behaviors>
          <w:behavior w:val="content"/>
        </w:behaviors>
        <w:guid w:val="{4D6E2303-9F39-4A7B-B2ED-9AECAE039D52}"/>
      </w:docPartPr>
      <w:docPartBody>
        <w:p w:rsidR="005A4499" w:rsidRDefault="000B23EB" w:rsidP="000B23EB">
          <w:pPr>
            <w:pStyle w:val="CE86489D1FAB48E6B219355A5133E67D"/>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DE0564943EFF4FCC85B4D50A77329EF7"/>
        <w:category>
          <w:name w:val="General"/>
          <w:gallery w:val="placeholder"/>
        </w:category>
        <w:types>
          <w:type w:val="bbPlcHdr"/>
        </w:types>
        <w:behaviors>
          <w:behavior w:val="content"/>
        </w:behaviors>
        <w:guid w:val="{6F624251-2ABE-41F8-812E-8C41BC5F804C}"/>
      </w:docPartPr>
      <w:docPartBody>
        <w:p w:rsidR="005A4499" w:rsidRDefault="000B23EB" w:rsidP="000B23EB">
          <w:pPr>
            <w:pStyle w:val="DE0564943EFF4FCC85B4D50A77329EF7"/>
          </w:pPr>
          <w:r w:rsidRPr="00A467D4">
            <w:rPr>
              <w:rStyle w:val="PlaceholderText"/>
              <w:rFonts w:cs="Arial"/>
              <w:szCs w:val="24"/>
            </w:rPr>
            <w:t>Click or tap here to enter text.</w:t>
          </w:r>
        </w:p>
      </w:docPartBody>
    </w:docPart>
    <w:docPart>
      <w:docPartPr>
        <w:name w:val="0A5DB2D488B24C8098EF2D5B26DDE90B"/>
        <w:category>
          <w:name w:val="General"/>
          <w:gallery w:val="placeholder"/>
        </w:category>
        <w:types>
          <w:type w:val="bbPlcHdr"/>
        </w:types>
        <w:behaviors>
          <w:behavior w:val="content"/>
        </w:behaviors>
        <w:guid w:val="{E7966353-807C-4E61-A9B0-399AFB5CE5DB}"/>
      </w:docPartPr>
      <w:docPartBody>
        <w:p w:rsidR="005A4499" w:rsidRDefault="000B23EB" w:rsidP="000B23EB">
          <w:pPr>
            <w:pStyle w:val="0A5DB2D488B24C8098EF2D5B26DDE90B"/>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96395A47070249DCBB2AA95A16D76787"/>
        <w:category>
          <w:name w:val="General"/>
          <w:gallery w:val="placeholder"/>
        </w:category>
        <w:types>
          <w:type w:val="bbPlcHdr"/>
        </w:types>
        <w:behaviors>
          <w:behavior w:val="content"/>
        </w:behaviors>
        <w:guid w:val="{85F80280-69FB-4FF5-A91F-10B73C2D7E49}"/>
      </w:docPartPr>
      <w:docPartBody>
        <w:p w:rsidR="005A4499" w:rsidRDefault="000B23EB" w:rsidP="000B23EB">
          <w:pPr>
            <w:pStyle w:val="96395A47070249DCBB2AA95A16D76787"/>
          </w:pPr>
          <w:r w:rsidRPr="00A467D4">
            <w:rPr>
              <w:rStyle w:val="PlaceholderText"/>
              <w:rFonts w:cs="Arial"/>
              <w:szCs w:val="24"/>
            </w:rPr>
            <w:t>Click or tap here to enter text.</w:t>
          </w:r>
        </w:p>
      </w:docPartBody>
    </w:docPart>
    <w:docPart>
      <w:docPartPr>
        <w:name w:val="28CC8BBDF8E54117A99A74528EA5DDA2"/>
        <w:category>
          <w:name w:val="General"/>
          <w:gallery w:val="placeholder"/>
        </w:category>
        <w:types>
          <w:type w:val="bbPlcHdr"/>
        </w:types>
        <w:behaviors>
          <w:behavior w:val="content"/>
        </w:behaviors>
        <w:guid w:val="{5239234B-1006-4822-9DF3-AB32C8267620}"/>
      </w:docPartPr>
      <w:docPartBody>
        <w:p w:rsidR="005A4499" w:rsidRDefault="000B23EB" w:rsidP="000B23EB">
          <w:pPr>
            <w:pStyle w:val="28CC8BBDF8E54117A99A74528EA5DDA2"/>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45AE800695044F4B8E2BB6432AA9ECA1"/>
        <w:category>
          <w:name w:val="General"/>
          <w:gallery w:val="placeholder"/>
        </w:category>
        <w:types>
          <w:type w:val="bbPlcHdr"/>
        </w:types>
        <w:behaviors>
          <w:behavior w:val="content"/>
        </w:behaviors>
        <w:guid w:val="{A07E9F32-A833-4F6D-A5B3-E3B1D212182C}"/>
      </w:docPartPr>
      <w:docPartBody>
        <w:p w:rsidR="005A4499" w:rsidRDefault="000B23EB" w:rsidP="000B23EB">
          <w:pPr>
            <w:pStyle w:val="45AE800695044F4B8E2BB6432AA9ECA1"/>
          </w:pPr>
          <w:r w:rsidRPr="00A467D4">
            <w:rPr>
              <w:rStyle w:val="PlaceholderText"/>
              <w:rFonts w:cs="Arial"/>
              <w:szCs w:val="24"/>
            </w:rPr>
            <w:t>Click or tap here to enter text.</w:t>
          </w:r>
        </w:p>
      </w:docPartBody>
    </w:docPart>
    <w:docPart>
      <w:docPartPr>
        <w:name w:val="CA46460D789A47C682419A194CA8A03F"/>
        <w:category>
          <w:name w:val="General"/>
          <w:gallery w:val="placeholder"/>
        </w:category>
        <w:types>
          <w:type w:val="bbPlcHdr"/>
        </w:types>
        <w:behaviors>
          <w:behavior w:val="content"/>
        </w:behaviors>
        <w:guid w:val="{CC644661-E8DF-4F21-895D-8A61E2D50C10}"/>
      </w:docPartPr>
      <w:docPartBody>
        <w:p w:rsidR="005A4499" w:rsidRDefault="000B23EB" w:rsidP="000B23EB">
          <w:pPr>
            <w:pStyle w:val="CA46460D789A47C682419A194CA8A03F"/>
          </w:pPr>
          <w:r>
            <w:rPr>
              <w:rStyle w:val="PlaceholderText"/>
              <w:rFonts w:cs="Arial"/>
              <w:szCs w:val="24"/>
              <w:highlight w:val="cyan"/>
            </w:rPr>
            <w:t>Enter T</w:t>
          </w:r>
          <w:r w:rsidRPr="004312F4">
            <w:rPr>
              <w:rStyle w:val="PlaceholderText"/>
              <w:rFonts w:cs="Arial"/>
              <w:szCs w:val="24"/>
              <w:highlight w:val="cyan"/>
            </w:rPr>
            <w:t>echnical Milestones</w:t>
          </w:r>
        </w:p>
      </w:docPartBody>
    </w:docPart>
    <w:docPart>
      <w:docPartPr>
        <w:name w:val="646E7A3B6DCD4DA2B229CEAA2F6D41A8"/>
        <w:category>
          <w:name w:val="General"/>
          <w:gallery w:val="placeholder"/>
        </w:category>
        <w:types>
          <w:type w:val="bbPlcHdr"/>
        </w:types>
        <w:behaviors>
          <w:behavior w:val="content"/>
        </w:behaviors>
        <w:guid w:val="{18C473EC-4DD4-4202-94A8-E9BD1F3C2837}"/>
      </w:docPartPr>
      <w:docPartBody>
        <w:p w:rsidR="005A4499" w:rsidRDefault="000B23EB" w:rsidP="000B23EB">
          <w:pPr>
            <w:pStyle w:val="646E7A3B6DCD4DA2B229CEAA2F6D41A8"/>
          </w:pPr>
          <w:r w:rsidRPr="00A467D4">
            <w:rPr>
              <w:rStyle w:val="PlaceholderText"/>
              <w:rFonts w:cs="Arial"/>
              <w:szCs w:val="24"/>
            </w:rPr>
            <w:t>Click or tap here to enter text.</w:t>
          </w:r>
        </w:p>
      </w:docPartBody>
    </w:docPart>
    <w:docPart>
      <w:docPartPr>
        <w:name w:val="CF392AFBE2A94F959DE2F491DD824DD9"/>
        <w:category>
          <w:name w:val="General"/>
          <w:gallery w:val="placeholder"/>
        </w:category>
        <w:types>
          <w:type w:val="bbPlcHdr"/>
        </w:types>
        <w:behaviors>
          <w:behavior w:val="content"/>
        </w:behaviors>
        <w:guid w:val="{E7510845-3A1B-477B-AD77-77CBB891C82A}"/>
      </w:docPartPr>
      <w:docPartBody>
        <w:p w:rsidR="005A4499" w:rsidRDefault="000B23EB" w:rsidP="000B23EB">
          <w:pPr>
            <w:pStyle w:val="CF392AFBE2A94F959DE2F491DD824DD9"/>
          </w:pPr>
          <w:r w:rsidRPr="00D75A0D">
            <w:rPr>
              <w:rStyle w:val="PlaceholderText"/>
              <w:rFonts w:cs="Arial"/>
              <w:sz w:val="20"/>
              <w:szCs w:val="20"/>
            </w:rPr>
            <w:t>X,XXX,XXX</w:t>
          </w:r>
        </w:p>
      </w:docPartBody>
    </w:docPart>
    <w:docPart>
      <w:docPartPr>
        <w:name w:val="4C8F37ED5C5846F58F21C61714BA8EA5"/>
        <w:category>
          <w:name w:val="General"/>
          <w:gallery w:val="placeholder"/>
        </w:category>
        <w:types>
          <w:type w:val="bbPlcHdr"/>
        </w:types>
        <w:behaviors>
          <w:behavior w:val="content"/>
        </w:behaviors>
        <w:guid w:val="{FDFA63CF-5A41-45C7-AD5B-FE8BABDB05D0}"/>
      </w:docPartPr>
      <w:docPartBody>
        <w:p w:rsidR="005A4499" w:rsidRDefault="000B23EB" w:rsidP="000B23EB">
          <w:pPr>
            <w:pStyle w:val="4C8F37ED5C5846F58F21C61714BA8EA5"/>
          </w:pPr>
          <w:r w:rsidRPr="00D75A0D">
            <w:rPr>
              <w:rStyle w:val="PlaceholderText"/>
              <w:rFonts w:cs="Arial"/>
              <w:sz w:val="20"/>
              <w:szCs w:val="20"/>
            </w:rPr>
            <w:t>X,XXX,XXX</w:t>
          </w:r>
        </w:p>
      </w:docPartBody>
    </w:docPart>
    <w:docPart>
      <w:docPartPr>
        <w:name w:val="03F15DF30F244C15AB31E6D468196E03"/>
        <w:category>
          <w:name w:val="General"/>
          <w:gallery w:val="placeholder"/>
        </w:category>
        <w:types>
          <w:type w:val="bbPlcHdr"/>
        </w:types>
        <w:behaviors>
          <w:behavior w:val="content"/>
        </w:behaviors>
        <w:guid w:val="{4C86EC29-DEE8-4699-802E-692D0D38F788}"/>
      </w:docPartPr>
      <w:docPartBody>
        <w:p w:rsidR="005A4499" w:rsidRDefault="000B23EB" w:rsidP="000B23EB">
          <w:pPr>
            <w:pStyle w:val="03F15DF30F244C15AB31E6D468196E03"/>
          </w:pPr>
          <w:r w:rsidRPr="00D75A0D">
            <w:rPr>
              <w:rStyle w:val="PlaceholderText"/>
              <w:rFonts w:cs="Arial"/>
              <w:sz w:val="20"/>
              <w:szCs w:val="20"/>
            </w:rPr>
            <w:t>X,XXX,XXX</w:t>
          </w:r>
        </w:p>
      </w:docPartBody>
    </w:docPart>
    <w:docPart>
      <w:docPartPr>
        <w:name w:val="CF2DE330C26E4BB3BDA2C4F06C2C22A3"/>
        <w:category>
          <w:name w:val="General"/>
          <w:gallery w:val="placeholder"/>
        </w:category>
        <w:types>
          <w:type w:val="bbPlcHdr"/>
        </w:types>
        <w:behaviors>
          <w:behavior w:val="content"/>
        </w:behaviors>
        <w:guid w:val="{B56FF2B9-AFB3-4CC5-9FD7-1B910DC9BE0B}"/>
      </w:docPartPr>
      <w:docPartBody>
        <w:p w:rsidR="005A4499" w:rsidRDefault="000B23EB" w:rsidP="000B23EB">
          <w:pPr>
            <w:pStyle w:val="CF2DE330C26E4BB3BDA2C4F06C2C22A3"/>
          </w:pPr>
          <w:r w:rsidRPr="00D75A0D">
            <w:rPr>
              <w:rStyle w:val="PlaceholderText"/>
              <w:rFonts w:cs="Arial"/>
              <w:sz w:val="20"/>
              <w:szCs w:val="20"/>
            </w:rPr>
            <w:t>X,XXX,XXX</w:t>
          </w:r>
        </w:p>
      </w:docPartBody>
    </w:docPart>
    <w:docPart>
      <w:docPartPr>
        <w:name w:val="D64DB7CDE2B0488EACE50D1E96582B36"/>
        <w:category>
          <w:name w:val="General"/>
          <w:gallery w:val="placeholder"/>
        </w:category>
        <w:types>
          <w:type w:val="bbPlcHdr"/>
        </w:types>
        <w:behaviors>
          <w:behavior w:val="content"/>
        </w:behaviors>
        <w:guid w:val="{803D1C15-CDE4-4748-849F-8C457E3BFA05}"/>
      </w:docPartPr>
      <w:docPartBody>
        <w:p w:rsidR="005A4499" w:rsidRDefault="000B23EB" w:rsidP="000B23EB">
          <w:pPr>
            <w:pStyle w:val="D64DB7CDE2B0488EACE50D1E96582B36"/>
          </w:pPr>
          <w:r w:rsidRPr="00D75A0D">
            <w:rPr>
              <w:rStyle w:val="PlaceholderText"/>
              <w:rFonts w:cs="Arial"/>
              <w:sz w:val="20"/>
              <w:szCs w:val="20"/>
            </w:rPr>
            <w:t>X,XXX,XXX</w:t>
          </w:r>
        </w:p>
      </w:docPartBody>
    </w:docPart>
    <w:docPart>
      <w:docPartPr>
        <w:name w:val="A662D8AAC5B245FCA06678B59DC53753"/>
        <w:category>
          <w:name w:val="General"/>
          <w:gallery w:val="placeholder"/>
        </w:category>
        <w:types>
          <w:type w:val="bbPlcHdr"/>
        </w:types>
        <w:behaviors>
          <w:behavior w:val="content"/>
        </w:behaviors>
        <w:guid w:val="{5F468063-B64B-42BF-9C81-E4CB516D293A}"/>
      </w:docPartPr>
      <w:docPartBody>
        <w:p w:rsidR="005A4499" w:rsidRDefault="000B23EB" w:rsidP="000B23EB">
          <w:pPr>
            <w:pStyle w:val="A662D8AAC5B245FCA06678B59DC53753"/>
          </w:pPr>
          <w:r w:rsidRPr="00D75A0D">
            <w:rPr>
              <w:rStyle w:val="PlaceholderText"/>
              <w:rFonts w:cs="Arial"/>
              <w:sz w:val="20"/>
              <w:szCs w:val="20"/>
            </w:rPr>
            <w:t>X,XXX,XXX</w:t>
          </w:r>
        </w:p>
      </w:docPartBody>
    </w:docPart>
    <w:docPart>
      <w:docPartPr>
        <w:name w:val="F6092E2DE76E4AD98C2A201BCC09DA88"/>
        <w:category>
          <w:name w:val="General"/>
          <w:gallery w:val="placeholder"/>
        </w:category>
        <w:types>
          <w:type w:val="bbPlcHdr"/>
        </w:types>
        <w:behaviors>
          <w:behavior w:val="content"/>
        </w:behaviors>
        <w:guid w:val="{50186600-A9F0-4A94-9198-C5F85931F3AD}"/>
      </w:docPartPr>
      <w:docPartBody>
        <w:p w:rsidR="00531EAE" w:rsidRDefault="00531EAE" w:rsidP="00531EAE">
          <w:pPr>
            <w:pStyle w:val="F6092E2DE76E4AD98C2A201BCC09DA88"/>
          </w:pPr>
          <w:r w:rsidRPr="00F82B55">
            <w:rPr>
              <w:rStyle w:val="PlaceholderText"/>
              <w:rFonts w:cs="Arial"/>
              <w:szCs w:val="24"/>
            </w:rPr>
            <w:t>Click or tap here to enter text.</w:t>
          </w:r>
        </w:p>
      </w:docPartBody>
    </w:docPart>
    <w:docPart>
      <w:docPartPr>
        <w:name w:val="B8BFE289A8E14BC8B94A2FBC8B9B5B4A"/>
        <w:category>
          <w:name w:val="General"/>
          <w:gallery w:val="placeholder"/>
        </w:category>
        <w:types>
          <w:type w:val="bbPlcHdr"/>
        </w:types>
        <w:behaviors>
          <w:behavior w:val="content"/>
        </w:behaviors>
        <w:guid w:val="{5EEA8E7B-B8E8-479D-9750-578F10D48A2E}"/>
      </w:docPartPr>
      <w:docPartBody>
        <w:p w:rsidR="00531EAE" w:rsidRDefault="00531EAE" w:rsidP="00531EAE">
          <w:pPr>
            <w:pStyle w:val="B8BFE289A8E14BC8B94A2FBC8B9B5B4A"/>
          </w:pPr>
          <w:r w:rsidRPr="00F82B55">
            <w:rPr>
              <w:rStyle w:val="PlaceholderText"/>
              <w:rFonts w:cs="Arial"/>
              <w:szCs w:val="24"/>
            </w:rPr>
            <w:t>Click or tap here to enter text.</w:t>
          </w:r>
        </w:p>
      </w:docPartBody>
    </w:docPart>
    <w:docPart>
      <w:docPartPr>
        <w:name w:val="306BDE0DF7D54CFA94F537BCA18D5B35"/>
        <w:category>
          <w:name w:val="General"/>
          <w:gallery w:val="placeholder"/>
        </w:category>
        <w:types>
          <w:type w:val="bbPlcHdr"/>
        </w:types>
        <w:behaviors>
          <w:behavior w:val="content"/>
        </w:behaviors>
        <w:guid w:val="{B919CD00-2627-49F4-96A2-CA18641BA2DD}"/>
      </w:docPartPr>
      <w:docPartBody>
        <w:p w:rsidR="00BC56BC" w:rsidRDefault="00587FC0" w:rsidP="00587FC0">
          <w:pPr>
            <w:pStyle w:val="306BDE0DF7D54CFA94F537BCA18D5B35"/>
          </w:pPr>
          <w:r>
            <w:rPr>
              <w:rStyle w:val="PlaceholderText"/>
              <w:rFonts w:cs="Arial"/>
            </w:rPr>
            <w:t>Enter Research Milestones</w:t>
          </w:r>
        </w:p>
      </w:docPartBody>
    </w:docPart>
    <w:docPart>
      <w:docPartPr>
        <w:name w:val="A77F85C7E4604FAEBF60F59FFBA2FE60"/>
        <w:category>
          <w:name w:val="General"/>
          <w:gallery w:val="placeholder"/>
        </w:category>
        <w:types>
          <w:type w:val="bbPlcHdr"/>
        </w:types>
        <w:behaviors>
          <w:behavior w:val="content"/>
        </w:behaviors>
        <w:guid w:val="{9FDEDE7F-7BFF-49A8-BDE1-6B76311EF28E}"/>
      </w:docPartPr>
      <w:docPartBody>
        <w:p w:rsidR="00BC56BC" w:rsidRDefault="00587FC0" w:rsidP="00587FC0">
          <w:pPr>
            <w:pStyle w:val="A77F85C7E4604FAEBF60F59FFBA2FE60"/>
          </w:pPr>
          <w:r>
            <w:rPr>
              <w:rStyle w:val="PlaceholderText"/>
              <w:rFonts w:cs="Arial"/>
            </w:rPr>
            <w:t>Enter Research Milestones</w:t>
          </w:r>
        </w:p>
      </w:docPartBody>
    </w:docPart>
    <w:docPart>
      <w:docPartPr>
        <w:name w:val="76ED73B9BCA3400588A021B70629F955"/>
        <w:category>
          <w:name w:val="General"/>
          <w:gallery w:val="placeholder"/>
        </w:category>
        <w:types>
          <w:type w:val="bbPlcHdr"/>
        </w:types>
        <w:behaviors>
          <w:behavior w:val="content"/>
        </w:behaviors>
        <w:guid w:val="{3D25BBE5-7561-4E89-A4A3-A16B7C9180C3}"/>
      </w:docPartPr>
      <w:docPartBody>
        <w:p w:rsidR="00BC56BC" w:rsidRDefault="00587FC0" w:rsidP="00587FC0">
          <w:pPr>
            <w:pStyle w:val="76ED73B9BCA3400588A021B70629F955"/>
          </w:pPr>
          <w:r>
            <w:rPr>
              <w:rStyle w:val="PlaceholderText"/>
              <w:rFonts w:cs="Arial"/>
            </w:rPr>
            <w:t>Enter Research Milestones</w:t>
          </w:r>
        </w:p>
      </w:docPartBody>
    </w:docPart>
    <w:docPart>
      <w:docPartPr>
        <w:name w:val="67DC567865124F90A821DFBD637E3FC0"/>
        <w:category>
          <w:name w:val="General"/>
          <w:gallery w:val="placeholder"/>
        </w:category>
        <w:types>
          <w:type w:val="bbPlcHdr"/>
        </w:types>
        <w:behaviors>
          <w:behavior w:val="content"/>
        </w:behaviors>
        <w:guid w:val="{96060D96-E5A9-4C32-A438-05B501EA9440}"/>
      </w:docPartPr>
      <w:docPartBody>
        <w:p w:rsidR="00BC56BC" w:rsidRDefault="00587FC0" w:rsidP="00587FC0">
          <w:pPr>
            <w:pStyle w:val="67DC567865124F90A821DFBD637E3FC0"/>
          </w:pPr>
          <w:r>
            <w:rPr>
              <w:rStyle w:val="PlaceholderText"/>
              <w:rFonts w:cs="Arial"/>
            </w:rPr>
            <w:t>Enter Research Milestones</w:t>
          </w:r>
        </w:p>
      </w:docPartBody>
    </w:docPart>
    <w:docPart>
      <w:docPartPr>
        <w:name w:val="CCFADBE4951843F38C42BF972759B5CE"/>
        <w:category>
          <w:name w:val="General"/>
          <w:gallery w:val="placeholder"/>
        </w:category>
        <w:types>
          <w:type w:val="bbPlcHdr"/>
        </w:types>
        <w:behaviors>
          <w:behavior w:val="content"/>
        </w:behaviors>
        <w:guid w:val="{BB1A09B7-2480-455C-BA77-5AA0E98FA339}"/>
      </w:docPartPr>
      <w:docPartBody>
        <w:p w:rsidR="00BC56BC" w:rsidRDefault="00587FC0" w:rsidP="00587FC0">
          <w:pPr>
            <w:pStyle w:val="CCFADBE4951843F38C42BF972759B5CE"/>
          </w:pPr>
          <w:r>
            <w:rPr>
              <w:rStyle w:val="PlaceholderText"/>
              <w:rFonts w:cs="Arial"/>
            </w:rPr>
            <w:t>Enter Research Milestones</w:t>
          </w:r>
        </w:p>
      </w:docPartBody>
    </w:docPart>
    <w:docPart>
      <w:docPartPr>
        <w:name w:val="9242F4E51CC948E4A659D40EC50966CD"/>
        <w:category>
          <w:name w:val="General"/>
          <w:gallery w:val="placeholder"/>
        </w:category>
        <w:types>
          <w:type w:val="bbPlcHdr"/>
        </w:types>
        <w:behaviors>
          <w:behavior w:val="content"/>
        </w:behaviors>
        <w:guid w:val="{69A78222-B308-4ECE-A4E7-E12D9C6FBF08}"/>
      </w:docPartPr>
      <w:docPartBody>
        <w:p w:rsidR="00BC56BC" w:rsidRDefault="00587FC0" w:rsidP="00587FC0">
          <w:pPr>
            <w:pStyle w:val="9242F4E51CC948E4A659D40EC50966CD"/>
          </w:pPr>
          <w:r>
            <w:rPr>
              <w:rStyle w:val="PlaceholderText"/>
              <w:rFonts w:cs="Arial"/>
            </w:rPr>
            <w:t>Enter Research Milestones</w:t>
          </w:r>
        </w:p>
      </w:docPartBody>
    </w:docPart>
    <w:docPart>
      <w:docPartPr>
        <w:name w:val="3A94A2621A7F4370B8ABD253E0B14C4D"/>
        <w:category>
          <w:name w:val="General"/>
          <w:gallery w:val="placeholder"/>
        </w:category>
        <w:types>
          <w:type w:val="bbPlcHdr"/>
        </w:types>
        <w:behaviors>
          <w:behavior w:val="content"/>
        </w:behaviors>
        <w:guid w:val="{E8D368E1-F9C7-4F99-A277-AFF0F74DA1E3}"/>
      </w:docPartPr>
      <w:docPartBody>
        <w:p w:rsidR="00BC56BC" w:rsidRDefault="00587FC0" w:rsidP="00587FC0">
          <w:pPr>
            <w:pStyle w:val="3A94A2621A7F4370B8ABD253E0B14C4D"/>
          </w:pPr>
          <w:r>
            <w:rPr>
              <w:rStyle w:val="PlaceholderText"/>
              <w:rFonts w:cs="Arial"/>
            </w:rPr>
            <w:t>Enter Research Milestones</w:t>
          </w:r>
        </w:p>
      </w:docPartBody>
    </w:docPart>
    <w:docPart>
      <w:docPartPr>
        <w:name w:val="441A2712E18E4CE9B91923EC683667B0"/>
        <w:category>
          <w:name w:val="General"/>
          <w:gallery w:val="placeholder"/>
        </w:category>
        <w:types>
          <w:type w:val="bbPlcHdr"/>
        </w:types>
        <w:behaviors>
          <w:behavior w:val="content"/>
        </w:behaviors>
        <w:guid w:val="{D65FA08F-979B-493E-BFAF-E227102E2739}"/>
      </w:docPartPr>
      <w:docPartBody>
        <w:p w:rsidR="00BC56BC" w:rsidRDefault="00587FC0" w:rsidP="00587FC0">
          <w:pPr>
            <w:pStyle w:val="441A2712E18E4CE9B91923EC683667B0"/>
          </w:pPr>
          <w:r>
            <w:rPr>
              <w:rStyle w:val="PlaceholderText"/>
              <w:rFonts w:cs="Arial"/>
            </w:rPr>
            <w:t>Enter Research Milestones</w:t>
          </w:r>
        </w:p>
      </w:docPartBody>
    </w:docPart>
    <w:docPart>
      <w:docPartPr>
        <w:name w:val="0B5E4744E9014165875269E563953385"/>
        <w:category>
          <w:name w:val="General"/>
          <w:gallery w:val="placeholder"/>
        </w:category>
        <w:types>
          <w:type w:val="bbPlcHdr"/>
        </w:types>
        <w:behaviors>
          <w:behavior w:val="content"/>
        </w:behaviors>
        <w:guid w:val="{DC2A009E-2725-4384-B379-9174522C572F}"/>
      </w:docPartPr>
      <w:docPartBody>
        <w:p w:rsidR="00BC56BC" w:rsidRDefault="00587FC0" w:rsidP="00587FC0">
          <w:pPr>
            <w:pStyle w:val="0B5E4744E9014165875269E563953385"/>
          </w:pPr>
          <w:r>
            <w:rPr>
              <w:rStyle w:val="PlaceholderText"/>
              <w:rFonts w:cs="Arial"/>
            </w:rPr>
            <w:t>Enter Research Milestones</w:t>
          </w:r>
        </w:p>
      </w:docPartBody>
    </w:docPart>
    <w:docPart>
      <w:docPartPr>
        <w:name w:val="DefaultPlaceholder_-1854013438"/>
        <w:category>
          <w:name w:val="General"/>
          <w:gallery w:val="placeholder"/>
        </w:category>
        <w:types>
          <w:type w:val="bbPlcHdr"/>
        </w:types>
        <w:behaviors>
          <w:behavior w:val="content"/>
        </w:behaviors>
        <w:guid w:val="{092F7E1C-50BE-43CB-BD2E-8281536B22D9}"/>
      </w:docPartPr>
      <w:docPartBody>
        <w:p w:rsidR="005500C4" w:rsidRDefault="008F171B">
          <w:r w:rsidRPr="0020011F">
            <w:rPr>
              <w:rStyle w:val="PlaceholderText"/>
            </w:rPr>
            <w:t>Choose an item.</w:t>
          </w:r>
        </w:p>
      </w:docPartBody>
    </w:docPart>
    <w:docPart>
      <w:docPartPr>
        <w:name w:val="3D9EB3E835D54D61B7B51F4BA848E80A"/>
        <w:category>
          <w:name w:val="General"/>
          <w:gallery w:val="placeholder"/>
        </w:category>
        <w:types>
          <w:type w:val="bbPlcHdr"/>
        </w:types>
        <w:behaviors>
          <w:behavior w:val="content"/>
        </w:behaviors>
        <w:guid w:val="{71233DCD-FACC-4EA8-96EB-E737DA448167}"/>
      </w:docPartPr>
      <w:docPartBody>
        <w:p w:rsidR="00044259" w:rsidRDefault="003B0A54" w:rsidP="003B0A54">
          <w:pPr>
            <w:pStyle w:val="3D9EB3E835D54D61B7B51F4BA848E80A"/>
          </w:pPr>
          <w:r w:rsidRPr="00F82B55">
            <w:rPr>
              <w:rStyle w:val="PlaceholderText"/>
              <w:rFonts w:cs="Arial"/>
            </w:rPr>
            <w:t>Click or tap here to enter text.</w:t>
          </w:r>
        </w:p>
      </w:docPartBody>
    </w:docPart>
    <w:docPart>
      <w:docPartPr>
        <w:name w:val="51059D8D7282448B9ADF025B69A900DD"/>
        <w:category>
          <w:name w:val="General"/>
          <w:gallery w:val="placeholder"/>
        </w:category>
        <w:types>
          <w:type w:val="bbPlcHdr"/>
        </w:types>
        <w:behaviors>
          <w:behavior w:val="content"/>
        </w:behaviors>
        <w:guid w:val="{AC0D6D97-AE57-49EA-A3FD-024C3CB9A9B7}"/>
      </w:docPartPr>
      <w:docPartBody>
        <w:p w:rsidR="00044259" w:rsidRDefault="003B0A54" w:rsidP="003B0A54">
          <w:pPr>
            <w:pStyle w:val="51059D8D7282448B9ADF025B69A900DD"/>
          </w:pPr>
          <w:r w:rsidRPr="00F82B55">
            <w:rPr>
              <w:rStyle w:val="PlaceholderText"/>
              <w:rFonts w:cs="Arial"/>
            </w:rPr>
            <w:t>Click or tap here to enter text.</w:t>
          </w:r>
        </w:p>
      </w:docPartBody>
    </w:docPart>
    <w:docPart>
      <w:docPartPr>
        <w:name w:val="C551615A8E7545DF91DCC8F6D0C37820"/>
        <w:category>
          <w:name w:val="General"/>
          <w:gallery w:val="placeholder"/>
        </w:category>
        <w:types>
          <w:type w:val="bbPlcHdr"/>
        </w:types>
        <w:behaviors>
          <w:behavior w:val="content"/>
        </w:behaviors>
        <w:guid w:val="{AAA76AB6-53B1-4135-AA2A-0604B68C60A6}"/>
      </w:docPartPr>
      <w:docPartBody>
        <w:p w:rsidR="003B5566" w:rsidRDefault="00120419" w:rsidP="00120419">
          <w:pPr>
            <w:pStyle w:val="C551615A8E7545DF91DCC8F6D0C37820"/>
          </w:pPr>
          <w:r w:rsidRPr="00D75A0D">
            <w:rPr>
              <w:rStyle w:val="PlaceholderText"/>
              <w:rFonts w:cs="Arial"/>
              <w:sz w:val="20"/>
              <w:szCs w:val="20"/>
            </w:rPr>
            <w:t>X,XXX,XXX</w:t>
          </w:r>
        </w:p>
      </w:docPartBody>
    </w:docPart>
    <w:docPart>
      <w:docPartPr>
        <w:name w:val="4D05FE40CD374DBBBB58AF65EB991D0C"/>
        <w:category>
          <w:name w:val="General"/>
          <w:gallery w:val="placeholder"/>
        </w:category>
        <w:types>
          <w:type w:val="bbPlcHdr"/>
        </w:types>
        <w:behaviors>
          <w:behavior w:val="content"/>
        </w:behaviors>
        <w:guid w:val="{FC80487D-3E96-4AE2-A2C0-315EB3C32C08}"/>
      </w:docPartPr>
      <w:docPartBody>
        <w:p w:rsidR="003B5566" w:rsidRDefault="00120419" w:rsidP="00120419">
          <w:pPr>
            <w:pStyle w:val="4D05FE40CD374DBBBB58AF65EB991D0C"/>
          </w:pPr>
          <w:r w:rsidRPr="00A467D4">
            <w:rPr>
              <w:rStyle w:val="PlaceholderText"/>
              <w:rFonts w:cs="Arial"/>
            </w:rPr>
            <w:t>Click or tap here to enter text.</w:t>
          </w:r>
        </w:p>
      </w:docPartBody>
    </w:docPart>
    <w:docPart>
      <w:docPartPr>
        <w:name w:val="DCDF5DD94DF14A47A3C91D76BFEAA29F"/>
        <w:category>
          <w:name w:val="General"/>
          <w:gallery w:val="placeholder"/>
        </w:category>
        <w:types>
          <w:type w:val="bbPlcHdr"/>
        </w:types>
        <w:behaviors>
          <w:behavior w:val="content"/>
        </w:behaviors>
        <w:guid w:val="{550CC1D9-C56D-4985-A70D-28715B707C0F}"/>
      </w:docPartPr>
      <w:docPartBody>
        <w:p w:rsidR="003B5566" w:rsidRDefault="00120419" w:rsidP="00120419">
          <w:pPr>
            <w:pStyle w:val="DCDF5DD94DF14A47A3C91D76BFEAA29F"/>
          </w:pPr>
          <w:r w:rsidRPr="00D75A0D">
            <w:rPr>
              <w:rStyle w:val="PlaceholderText"/>
              <w:rFonts w:cs="Arial"/>
              <w:sz w:val="20"/>
              <w:szCs w:val="20"/>
            </w:rPr>
            <w:t>X,XXX,XXX</w:t>
          </w:r>
        </w:p>
      </w:docPartBody>
    </w:docPart>
    <w:docPart>
      <w:docPartPr>
        <w:name w:val="94C5BD06AE044ACB92B687ABF48A95D0"/>
        <w:category>
          <w:name w:val="General"/>
          <w:gallery w:val="placeholder"/>
        </w:category>
        <w:types>
          <w:type w:val="bbPlcHdr"/>
        </w:types>
        <w:behaviors>
          <w:behavior w:val="content"/>
        </w:behaviors>
        <w:guid w:val="{BDE4BA06-8AEA-4A7A-A687-6106BEAB9BBC}"/>
      </w:docPartPr>
      <w:docPartBody>
        <w:p w:rsidR="003B5566" w:rsidRDefault="00120419" w:rsidP="00120419">
          <w:pPr>
            <w:pStyle w:val="94C5BD06AE044ACB92B687ABF48A95D0"/>
          </w:pPr>
          <w:r w:rsidRPr="00A467D4">
            <w:rPr>
              <w:rStyle w:val="PlaceholderText"/>
              <w:rFonts w:cs="Arial"/>
            </w:rPr>
            <w:t>Click or tap here to enter text.</w:t>
          </w:r>
        </w:p>
      </w:docPartBody>
    </w:docPart>
    <w:docPart>
      <w:docPartPr>
        <w:name w:val="225506780E7C45E1B320248E72B06382"/>
        <w:category>
          <w:name w:val="General"/>
          <w:gallery w:val="placeholder"/>
        </w:category>
        <w:types>
          <w:type w:val="bbPlcHdr"/>
        </w:types>
        <w:behaviors>
          <w:behavior w:val="content"/>
        </w:behaviors>
        <w:guid w:val="{21F51B0F-E6F3-4E6D-BFC3-B58B65297737}"/>
      </w:docPartPr>
      <w:docPartBody>
        <w:p w:rsidR="003B5566" w:rsidRDefault="00120419" w:rsidP="00120419">
          <w:pPr>
            <w:pStyle w:val="225506780E7C45E1B320248E72B06382"/>
          </w:pPr>
          <w:r w:rsidRPr="00D75A0D">
            <w:rPr>
              <w:rStyle w:val="PlaceholderText"/>
              <w:rFonts w:cs="Arial"/>
              <w:sz w:val="20"/>
              <w:szCs w:val="20"/>
            </w:rPr>
            <w:t>X,XXX,XXX</w:t>
          </w:r>
        </w:p>
      </w:docPartBody>
    </w:docPart>
    <w:docPart>
      <w:docPartPr>
        <w:name w:val="FC954B1ACDD54BB09592BBB3C661842C"/>
        <w:category>
          <w:name w:val="General"/>
          <w:gallery w:val="placeholder"/>
        </w:category>
        <w:types>
          <w:type w:val="bbPlcHdr"/>
        </w:types>
        <w:behaviors>
          <w:behavior w:val="content"/>
        </w:behaviors>
        <w:guid w:val="{4103A16A-BA82-4ED1-99AC-13F7694AED21}"/>
      </w:docPartPr>
      <w:docPartBody>
        <w:p w:rsidR="003B5566" w:rsidRDefault="00120419" w:rsidP="00120419">
          <w:pPr>
            <w:pStyle w:val="FC954B1ACDD54BB09592BBB3C661842C"/>
          </w:pPr>
          <w:r w:rsidRPr="00A467D4">
            <w:rPr>
              <w:rStyle w:val="PlaceholderText"/>
              <w:rFonts w:cs="Arial"/>
            </w:rPr>
            <w:t>Click or tap here to enter text.</w:t>
          </w:r>
        </w:p>
      </w:docPartBody>
    </w:docPart>
    <w:docPart>
      <w:docPartPr>
        <w:name w:val="6AA22C20255045BCBCE302090A341682"/>
        <w:category>
          <w:name w:val="General"/>
          <w:gallery w:val="placeholder"/>
        </w:category>
        <w:types>
          <w:type w:val="bbPlcHdr"/>
        </w:types>
        <w:behaviors>
          <w:behavior w:val="content"/>
        </w:behaviors>
        <w:guid w:val="{331412E7-F473-41B7-880B-34661C073743}"/>
      </w:docPartPr>
      <w:docPartBody>
        <w:p w:rsidR="003B5566" w:rsidRDefault="00120419" w:rsidP="00120419">
          <w:pPr>
            <w:pStyle w:val="6AA22C20255045BCBCE302090A341682"/>
          </w:pPr>
          <w:r w:rsidRPr="00D75A0D">
            <w:rPr>
              <w:rStyle w:val="PlaceholderText"/>
              <w:rFonts w:cs="Arial"/>
              <w:sz w:val="20"/>
              <w:szCs w:val="20"/>
            </w:rPr>
            <w:t>X,XXX,XXX</w:t>
          </w:r>
        </w:p>
      </w:docPartBody>
    </w:docPart>
    <w:docPart>
      <w:docPartPr>
        <w:name w:val="51BB4FCE85024A9F81AE7BD89A8D0A91"/>
        <w:category>
          <w:name w:val="General"/>
          <w:gallery w:val="placeholder"/>
        </w:category>
        <w:types>
          <w:type w:val="bbPlcHdr"/>
        </w:types>
        <w:behaviors>
          <w:behavior w:val="content"/>
        </w:behaviors>
        <w:guid w:val="{1AA3F014-1C1F-4F46-B7DE-FDEEC92A62F2}"/>
      </w:docPartPr>
      <w:docPartBody>
        <w:p w:rsidR="003B5566" w:rsidRDefault="00120419" w:rsidP="00120419">
          <w:pPr>
            <w:pStyle w:val="51BB4FCE85024A9F81AE7BD89A8D0A91"/>
          </w:pPr>
          <w:r w:rsidRPr="00A467D4">
            <w:rPr>
              <w:rStyle w:val="PlaceholderText"/>
              <w:rFonts w:cs="Arial"/>
            </w:rPr>
            <w:t>Click or tap here to enter text.</w:t>
          </w:r>
        </w:p>
      </w:docPartBody>
    </w:docPart>
    <w:docPart>
      <w:docPartPr>
        <w:name w:val="AE22F4D1C76C49F9B68F1BE280B6104F"/>
        <w:category>
          <w:name w:val="General"/>
          <w:gallery w:val="placeholder"/>
        </w:category>
        <w:types>
          <w:type w:val="bbPlcHdr"/>
        </w:types>
        <w:behaviors>
          <w:behavior w:val="content"/>
        </w:behaviors>
        <w:guid w:val="{EF0EA9FD-693B-4B79-BCD6-DEA52E222B14}"/>
      </w:docPartPr>
      <w:docPartBody>
        <w:p w:rsidR="003B5566" w:rsidRDefault="00120419" w:rsidP="00120419">
          <w:pPr>
            <w:pStyle w:val="AE22F4D1C76C49F9B68F1BE280B6104F"/>
          </w:pPr>
          <w:r w:rsidRPr="00A467D4">
            <w:rPr>
              <w:rStyle w:val="PlaceholderText"/>
              <w:rFonts w:cs="Arial"/>
            </w:rPr>
            <w:t>Click or tap here to enter text.</w:t>
          </w:r>
        </w:p>
      </w:docPartBody>
    </w:docPart>
    <w:docPart>
      <w:docPartPr>
        <w:name w:val="E08E295CFFA04AC5B62EE55595F5D92F"/>
        <w:category>
          <w:name w:val="General"/>
          <w:gallery w:val="placeholder"/>
        </w:category>
        <w:types>
          <w:type w:val="bbPlcHdr"/>
        </w:types>
        <w:behaviors>
          <w:behavior w:val="content"/>
        </w:behaviors>
        <w:guid w:val="{5F6EB919-CA30-4740-9D6A-669173DF7D3C}"/>
      </w:docPartPr>
      <w:docPartBody>
        <w:p w:rsidR="00F0169C" w:rsidRDefault="00F0169C" w:rsidP="00F0169C">
          <w:pPr>
            <w:pStyle w:val="E08E295CFFA04AC5B62EE55595F5D92F"/>
          </w:pPr>
          <w:r w:rsidRPr="00A467D4">
            <w:rPr>
              <w:rStyle w:val="PlaceholderText"/>
              <w:rFonts w:cs="Arial"/>
            </w:rPr>
            <w:t>Click or tap here to enter text.</w:t>
          </w:r>
        </w:p>
      </w:docPartBody>
    </w:docPart>
    <w:docPart>
      <w:docPartPr>
        <w:name w:val="EF302EE60ABB43A4A73F3BD91E271FE4"/>
        <w:category>
          <w:name w:val="General"/>
          <w:gallery w:val="placeholder"/>
        </w:category>
        <w:types>
          <w:type w:val="bbPlcHdr"/>
        </w:types>
        <w:behaviors>
          <w:behavior w:val="content"/>
        </w:behaviors>
        <w:guid w:val="{8ECBC7C6-8012-4632-B9D2-572A3AC0069B}"/>
      </w:docPartPr>
      <w:docPartBody>
        <w:p w:rsidR="00F0169C" w:rsidRDefault="00F0169C" w:rsidP="00F0169C">
          <w:pPr>
            <w:pStyle w:val="EF302EE60ABB43A4A73F3BD91E271FE4"/>
          </w:pPr>
          <w:r w:rsidRPr="00A467D4">
            <w:rPr>
              <w:rStyle w:val="PlaceholderText"/>
              <w:rFonts w:cs="Arial"/>
            </w:rPr>
            <w:t>Click or tap here to enter text.</w:t>
          </w:r>
        </w:p>
      </w:docPartBody>
    </w:docPart>
    <w:docPart>
      <w:docPartPr>
        <w:name w:val="3E3A50C128F841C19AC67BE384FF1AE4"/>
        <w:category>
          <w:name w:val="General"/>
          <w:gallery w:val="placeholder"/>
        </w:category>
        <w:types>
          <w:type w:val="bbPlcHdr"/>
        </w:types>
        <w:behaviors>
          <w:behavior w:val="content"/>
        </w:behaviors>
        <w:guid w:val="{4CB13698-EC06-4728-91C1-B4F5196A9ADE}"/>
      </w:docPartPr>
      <w:docPartBody>
        <w:p w:rsidR="00F0169C" w:rsidRDefault="00F0169C" w:rsidP="00F0169C">
          <w:pPr>
            <w:pStyle w:val="3E3A50C128F841C19AC67BE384FF1AE4"/>
          </w:pPr>
          <w:r w:rsidRPr="00A467D4">
            <w:rPr>
              <w:rStyle w:val="PlaceholderText"/>
              <w:rFonts w:cs="Arial"/>
            </w:rPr>
            <w:t>Click or tap here to enter text.</w:t>
          </w:r>
        </w:p>
      </w:docPartBody>
    </w:docPart>
    <w:docPart>
      <w:docPartPr>
        <w:name w:val="53D33B5F6F304343B113C5A337126DEB"/>
        <w:category>
          <w:name w:val="General"/>
          <w:gallery w:val="placeholder"/>
        </w:category>
        <w:types>
          <w:type w:val="bbPlcHdr"/>
        </w:types>
        <w:behaviors>
          <w:behavior w:val="content"/>
        </w:behaviors>
        <w:guid w:val="{159E6538-FFF7-47EA-B3E7-DE2084A38337}"/>
      </w:docPartPr>
      <w:docPartBody>
        <w:p w:rsidR="00F0169C" w:rsidRDefault="00F0169C" w:rsidP="00F0169C">
          <w:pPr>
            <w:pStyle w:val="53D33B5F6F304343B113C5A337126DEB"/>
          </w:pPr>
          <w:r w:rsidRPr="00A467D4">
            <w:rPr>
              <w:rStyle w:val="PlaceholderText"/>
              <w:rFonts w:cs="Arial"/>
            </w:rPr>
            <w:t>Click or tap here to enter text.</w:t>
          </w:r>
        </w:p>
      </w:docPartBody>
    </w:docPart>
    <w:docPart>
      <w:docPartPr>
        <w:name w:val="E8A0C9A83B44450AB56D0A37D7232014"/>
        <w:category>
          <w:name w:val="General"/>
          <w:gallery w:val="placeholder"/>
        </w:category>
        <w:types>
          <w:type w:val="bbPlcHdr"/>
        </w:types>
        <w:behaviors>
          <w:behavior w:val="content"/>
        </w:behaviors>
        <w:guid w:val="{9F69A40D-59AE-4355-BBDD-8809140FF35C}"/>
      </w:docPartPr>
      <w:docPartBody>
        <w:p w:rsidR="00F0169C" w:rsidRDefault="00F0169C" w:rsidP="00F0169C">
          <w:pPr>
            <w:pStyle w:val="E8A0C9A83B44450AB56D0A37D7232014"/>
          </w:pPr>
          <w:r w:rsidRPr="00045460">
            <w:rPr>
              <w:rStyle w:val="PlaceholderText"/>
              <w:rFonts w:cs="Arial"/>
            </w:rPr>
            <w:t>Choose an item.</w:t>
          </w:r>
        </w:p>
      </w:docPartBody>
    </w:docPart>
    <w:docPart>
      <w:docPartPr>
        <w:name w:val="8A2D6B8EBA034D968AE35CD742497013"/>
        <w:category>
          <w:name w:val="General"/>
          <w:gallery w:val="placeholder"/>
        </w:category>
        <w:types>
          <w:type w:val="bbPlcHdr"/>
        </w:types>
        <w:behaviors>
          <w:behavior w:val="content"/>
        </w:behaviors>
        <w:guid w:val="{5E25DFB7-4478-4E64-B817-2EFEEBFB1245}"/>
      </w:docPartPr>
      <w:docPartBody>
        <w:p w:rsidR="00F0169C" w:rsidRDefault="00F0169C" w:rsidP="00F0169C">
          <w:pPr>
            <w:pStyle w:val="8A2D6B8EBA034D968AE35CD742497013"/>
          </w:pPr>
          <w:r w:rsidRPr="00A467D4">
            <w:rPr>
              <w:rStyle w:val="PlaceholderText"/>
              <w:rFonts w:cs="Arial"/>
            </w:rPr>
            <w:t>Click or tap here to enter text.</w:t>
          </w:r>
        </w:p>
      </w:docPartBody>
    </w:docPart>
    <w:docPart>
      <w:docPartPr>
        <w:name w:val="9BA9F51FDE1D4050BFDA8083475F8019"/>
        <w:category>
          <w:name w:val="General"/>
          <w:gallery w:val="placeholder"/>
        </w:category>
        <w:types>
          <w:type w:val="bbPlcHdr"/>
        </w:types>
        <w:behaviors>
          <w:behavior w:val="content"/>
        </w:behaviors>
        <w:guid w:val="{FB9EC05A-3A6C-41C5-B3EF-66A67EAED4DF}"/>
      </w:docPartPr>
      <w:docPartBody>
        <w:p w:rsidR="00F0169C" w:rsidRDefault="00F0169C" w:rsidP="00F0169C">
          <w:pPr>
            <w:pStyle w:val="9BA9F51FDE1D4050BFDA8083475F8019"/>
          </w:pPr>
          <w:r w:rsidRPr="00A467D4">
            <w:rPr>
              <w:rStyle w:val="PlaceholderText"/>
              <w:rFonts w:cs="Arial"/>
            </w:rPr>
            <w:t>Click or tap here to enter text.</w:t>
          </w:r>
        </w:p>
      </w:docPartBody>
    </w:docPart>
    <w:docPart>
      <w:docPartPr>
        <w:name w:val="15E744B7070C43D6B97CC4EB2FAAE571"/>
        <w:category>
          <w:name w:val="General"/>
          <w:gallery w:val="placeholder"/>
        </w:category>
        <w:types>
          <w:type w:val="bbPlcHdr"/>
        </w:types>
        <w:behaviors>
          <w:behavior w:val="content"/>
        </w:behaviors>
        <w:guid w:val="{CD71491C-55D6-4103-ACBB-884C3F5EC3D8}"/>
      </w:docPartPr>
      <w:docPartBody>
        <w:p w:rsidR="00F0169C" w:rsidRDefault="00F0169C" w:rsidP="00F0169C">
          <w:pPr>
            <w:pStyle w:val="15E744B7070C43D6B97CC4EB2FAAE571"/>
          </w:pPr>
          <w:r w:rsidRPr="00A467D4">
            <w:rPr>
              <w:rStyle w:val="PlaceholderText"/>
              <w:rFonts w:cs="Arial"/>
            </w:rPr>
            <w:t>Click or tap here to enter text.</w:t>
          </w:r>
        </w:p>
      </w:docPartBody>
    </w:docPart>
    <w:docPart>
      <w:docPartPr>
        <w:name w:val="EA71821E47524378B80305DEF41519B7"/>
        <w:category>
          <w:name w:val="General"/>
          <w:gallery w:val="placeholder"/>
        </w:category>
        <w:types>
          <w:type w:val="bbPlcHdr"/>
        </w:types>
        <w:behaviors>
          <w:behavior w:val="content"/>
        </w:behaviors>
        <w:guid w:val="{3D6698E0-2E4B-4325-8C3B-AD45D9A68572}"/>
      </w:docPartPr>
      <w:docPartBody>
        <w:p w:rsidR="00F0169C" w:rsidRDefault="00F0169C" w:rsidP="00F0169C">
          <w:pPr>
            <w:pStyle w:val="EA71821E47524378B80305DEF41519B7"/>
          </w:pPr>
          <w:r w:rsidRPr="00A467D4">
            <w:rPr>
              <w:rStyle w:val="PlaceholderText"/>
              <w:rFonts w:cs="Arial"/>
            </w:rPr>
            <w:t>Click or tap here to enter text.</w:t>
          </w:r>
        </w:p>
      </w:docPartBody>
    </w:docPart>
    <w:docPart>
      <w:docPartPr>
        <w:name w:val="68E4C5AE45B04021915B738018B3E04E"/>
        <w:category>
          <w:name w:val="General"/>
          <w:gallery w:val="placeholder"/>
        </w:category>
        <w:types>
          <w:type w:val="bbPlcHdr"/>
        </w:types>
        <w:behaviors>
          <w:behavior w:val="content"/>
        </w:behaviors>
        <w:guid w:val="{192F6EE2-7A5E-401A-B447-6986265D1191}"/>
      </w:docPartPr>
      <w:docPartBody>
        <w:p w:rsidR="00F0169C" w:rsidRDefault="00F0169C" w:rsidP="00F0169C">
          <w:pPr>
            <w:pStyle w:val="68E4C5AE45B04021915B738018B3E04E"/>
          </w:pPr>
          <w:r w:rsidRPr="00A467D4">
            <w:rPr>
              <w:rStyle w:val="PlaceholderText"/>
              <w:rFonts w:cs="Arial"/>
            </w:rPr>
            <w:t>Click or tap here to enter text.</w:t>
          </w:r>
        </w:p>
      </w:docPartBody>
    </w:docPart>
    <w:docPart>
      <w:docPartPr>
        <w:name w:val="0AF4344340B34DC9A9AF7843CC83274A"/>
        <w:category>
          <w:name w:val="General"/>
          <w:gallery w:val="placeholder"/>
        </w:category>
        <w:types>
          <w:type w:val="bbPlcHdr"/>
        </w:types>
        <w:behaviors>
          <w:behavior w:val="content"/>
        </w:behaviors>
        <w:guid w:val="{409CE60D-BAF9-4D6B-B333-390F34BBAB4B}"/>
      </w:docPartPr>
      <w:docPartBody>
        <w:p w:rsidR="00F0169C" w:rsidRDefault="00F0169C" w:rsidP="00F0169C">
          <w:pPr>
            <w:pStyle w:val="0AF4344340B34DC9A9AF7843CC83274A"/>
          </w:pPr>
          <w:r w:rsidRPr="00A467D4">
            <w:rPr>
              <w:rStyle w:val="PlaceholderText"/>
              <w:rFonts w:cs="Arial"/>
            </w:rPr>
            <w:t>Click or tap here to enter text.</w:t>
          </w:r>
        </w:p>
      </w:docPartBody>
    </w:docPart>
    <w:docPart>
      <w:docPartPr>
        <w:name w:val="952B97E02E1B4BA5A88D267D00835BF9"/>
        <w:category>
          <w:name w:val="General"/>
          <w:gallery w:val="placeholder"/>
        </w:category>
        <w:types>
          <w:type w:val="bbPlcHdr"/>
        </w:types>
        <w:behaviors>
          <w:behavior w:val="content"/>
        </w:behaviors>
        <w:guid w:val="{63DF847B-1585-4C30-BC56-B275F1EA737B}"/>
      </w:docPartPr>
      <w:docPartBody>
        <w:p w:rsidR="00F0169C" w:rsidRDefault="00F0169C" w:rsidP="00F0169C">
          <w:pPr>
            <w:pStyle w:val="952B97E02E1B4BA5A88D267D00835BF9"/>
          </w:pPr>
          <w:r w:rsidRPr="006201F9">
            <w:rPr>
              <w:rStyle w:val="PlaceholderText"/>
              <w:rFonts w:cs="Arial"/>
            </w:rPr>
            <w:t>Choose an item.</w:t>
          </w:r>
        </w:p>
      </w:docPartBody>
    </w:docPart>
    <w:docPart>
      <w:docPartPr>
        <w:name w:val="A246E02843464661A4278E3AC2FD2E2D"/>
        <w:category>
          <w:name w:val="General"/>
          <w:gallery w:val="placeholder"/>
        </w:category>
        <w:types>
          <w:type w:val="bbPlcHdr"/>
        </w:types>
        <w:behaviors>
          <w:behavior w:val="content"/>
        </w:behaviors>
        <w:guid w:val="{7ED64ABA-37C2-447D-A1CA-0F17B4F8C5B8}"/>
      </w:docPartPr>
      <w:docPartBody>
        <w:p w:rsidR="00F0169C" w:rsidRDefault="00F0169C" w:rsidP="00F0169C">
          <w:pPr>
            <w:pStyle w:val="A246E02843464661A4278E3AC2FD2E2D"/>
          </w:pPr>
          <w:r w:rsidRPr="00A467D4">
            <w:rPr>
              <w:rStyle w:val="PlaceholderText"/>
              <w:rFonts w:cs="Arial"/>
            </w:rPr>
            <w:t>Click or tap here to enter text.</w:t>
          </w:r>
        </w:p>
      </w:docPartBody>
    </w:docPart>
    <w:docPart>
      <w:docPartPr>
        <w:name w:val="2C8424957CE64E3FBAAB34940EBDE405"/>
        <w:category>
          <w:name w:val="General"/>
          <w:gallery w:val="placeholder"/>
        </w:category>
        <w:types>
          <w:type w:val="bbPlcHdr"/>
        </w:types>
        <w:behaviors>
          <w:behavior w:val="content"/>
        </w:behaviors>
        <w:guid w:val="{E7FC0BA1-53AD-44BA-B85F-7AF14B32E571}"/>
      </w:docPartPr>
      <w:docPartBody>
        <w:p w:rsidR="00F0169C" w:rsidRDefault="00F0169C" w:rsidP="00F0169C">
          <w:pPr>
            <w:pStyle w:val="2C8424957CE64E3FBAAB34940EBDE405"/>
          </w:pPr>
          <w:r w:rsidRPr="00A467D4">
            <w:rPr>
              <w:rStyle w:val="PlaceholderText"/>
              <w:rFonts w:cs="Arial"/>
            </w:rPr>
            <w:t>Click or tap here to enter text.</w:t>
          </w:r>
        </w:p>
      </w:docPartBody>
    </w:docPart>
    <w:docPart>
      <w:docPartPr>
        <w:name w:val="2A2C52F8F2DB43959A8CC1A0C7200D2B"/>
        <w:category>
          <w:name w:val="General"/>
          <w:gallery w:val="placeholder"/>
        </w:category>
        <w:types>
          <w:type w:val="bbPlcHdr"/>
        </w:types>
        <w:behaviors>
          <w:behavior w:val="content"/>
        </w:behaviors>
        <w:guid w:val="{A526A63E-1864-48E7-880D-2037EB3F9557}"/>
      </w:docPartPr>
      <w:docPartBody>
        <w:p w:rsidR="00F0169C" w:rsidRDefault="00F0169C" w:rsidP="00F0169C">
          <w:pPr>
            <w:pStyle w:val="2A2C52F8F2DB43959A8CC1A0C7200D2B"/>
          </w:pPr>
          <w:r w:rsidRPr="00A467D4">
            <w:rPr>
              <w:rStyle w:val="PlaceholderText"/>
              <w:rFonts w:cs="Arial"/>
            </w:rPr>
            <w:t>Click or tap here to enter text.</w:t>
          </w:r>
        </w:p>
      </w:docPartBody>
    </w:docPart>
    <w:docPart>
      <w:docPartPr>
        <w:name w:val="F868AEBCC86C4B3A9ED6AB534FED8E77"/>
        <w:category>
          <w:name w:val="General"/>
          <w:gallery w:val="placeholder"/>
        </w:category>
        <w:types>
          <w:type w:val="bbPlcHdr"/>
        </w:types>
        <w:behaviors>
          <w:behavior w:val="content"/>
        </w:behaviors>
        <w:guid w:val="{8B6C0D54-7F6D-4B79-B1FF-8286C55A553F}"/>
      </w:docPartPr>
      <w:docPartBody>
        <w:p w:rsidR="00F0169C" w:rsidRDefault="00F0169C" w:rsidP="00F0169C">
          <w:pPr>
            <w:pStyle w:val="F868AEBCC86C4B3A9ED6AB534FED8E77"/>
          </w:pPr>
          <w:r w:rsidRPr="00A467D4">
            <w:rPr>
              <w:rStyle w:val="PlaceholderText"/>
              <w:rFonts w:cs="Arial"/>
            </w:rPr>
            <w:t>Click or tap here to enter text.</w:t>
          </w:r>
        </w:p>
      </w:docPartBody>
    </w:docPart>
    <w:docPart>
      <w:docPartPr>
        <w:name w:val="E98C5946B07345AAAE0A1B48674451E9"/>
        <w:category>
          <w:name w:val="General"/>
          <w:gallery w:val="placeholder"/>
        </w:category>
        <w:types>
          <w:type w:val="bbPlcHdr"/>
        </w:types>
        <w:behaviors>
          <w:behavior w:val="content"/>
        </w:behaviors>
        <w:guid w:val="{81637CCB-D50A-4A4F-AA3E-12D360A6DAAB}"/>
      </w:docPartPr>
      <w:docPartBody>
        <w:p w:rsidR="00F0169C" w:rsidRDefault="00F0169C" w:rsidP="00F0169C">
          <w:pPr>
            <w:pStyle w:val="E98C5946B07345AAAE0A1B48674451E9"/>
          </w:pPr>
          <w:r w:rsidRPr="00A467D4">
            <w:rPr>
              <w:rStyle w:val="PlaceholderText"/>
              <w:rFonts w:cs="Arial"/>
            </w:rPr>
            <w:t>Click or tap here to enter text.</w:t>
          </w:r>
        </w:p>
      </w:docPartBody>
    </w:docPart>
    <w:docPart>
      <w:docPartPr>
        <w:name w:val="FC930250A0C84A9C844663AFB74B8D2E"/>
        <w:category>
          <w:name w:val="General"/>
          <w:gallery w:val="placeholder"/>
        </w:category>
        <w:types>
          <w:type w:val="bbPlcHdr"/>
        </w:types>
        <w:behaviors>
          <w:behavior w:val="content"/>
        </w:behaviors>
        <w:guid w:val="{656AEC8A-EC28-4602-90A3-9350BB2020F2}"/>
      </w:docPartPr>
      <w:docPartBody>
        <w:p w:rsidR="00F0169C" w:rsidRDefault="00F0169C" w:rsidP="00F0169C">
          <w:pPr>
            <w:pStyle w:val="FC930250A0C84A9C844663AFB74B8D2E"/>
          </w:pPr>
          <w:r w:rsidRPr="006201F9">
            <w:rPr>
              <w:rStyle w:val="PlaceholderText"/>
              <w:rFonts w:cs="Arial"/>
            </w:rPr>
            <w:t>Choose an item.</w:t>
          </w:r>
        </w:p>
      </w:docPartBody>
    </w:docPart>
    <w:docPart>
      <w:docPartPr>
        <w:name w:val="6423A4AD7F444752BBE9D988A53539CC"/>
        <w:category>
          <w:name w:val="General"/>
          <w:gallery w:val="placeholder"/>
        </w:category>
        <w:types>
          <w:type w:val="bbPlcHdr"/>
        </w:types>
        <w:behaviors>
          <w:behavior w:val="content"/>
        </w:behaviors>
        <w:guid w:val="{2252E8DC-BFD8-41C2-B402-82924154716D}"/>
      </w:docPartPr>
      <w:docPartBody>
        <w:p w:rsidR="00F0169C" w:rsidRDefault="00F0169C" w:rsidP="00F0169C">
          <w:pPr>
            <w:pStyle w:val="6423A4AD7F444752BBE9D988A53539CC"/>
          </w:pPr>
          <w:r w:rsidRPr="00A467D4">
            <w:rPr>
              <w:rStyle w:val="PlaceholderText"/>
              <w:rFonts w:cs="Arial"/>
            </w:rPr>
            <w:t>Click or tap here to enter text.</w:t>
          </w:r>
        </w:p>
      </w:docPartBody>
    </w:docPart>
    <w:docPart>
      <w:docPartPr>
        <w:name w:val="BBA8BA473CBC42BEBDDC7C08A5C0D7E7"/>
        <w:category>
          <w:name w:val="General"/>
          <w:gallery w:val="placeholder"/>
        </w:category>
        <w:types>
          <w:type w:val="bbPlcHdr"/>
        </w:types>
        <w:behaviors>
          <w:behavior w:val="content"/>
        </w:behaviors>
        <w:guid w:val="{28094583-5CAB-4C82-9E7A-A549A7BA1C55}"/>
      </w:docPartPr>
      <w:docPartBody>
        <w:p w:rsidR="00F0169C" w:rsidRDefault="00F0169C" w:rsidP="00F0169C">
          <w:pPr>
            <w:pStyle w:val="BBA8BA473CBC42BEBDDC7C08A5C0D7E7"/>
          </w:pPr>
          <w:r w:rsidRPr="00A467D4">
            <w:rPr>
              <w:rStyle w:val="PlaceholderText"/>
              <w:rFonts w:cs="Arial"/>
            </w:rPr>
            <w:t>Click or tap here to enter text.</w:t>
          </w:r>
        </w:p>
      </w:docPartBody>
    </w:docPart>
    <w:docPart>
      <w:docPartPr>
        <w:name w:val="C85E76B34B1D4515B61EC680416A8738"/>
        <w:category>
          <w:name w:val="General"/>
          <w:gallery w:val="placeholder"/>
        </w:category>
        <w:types>
          <w:type w:val="bbPlcHdr"/>
        </w:types>
        <w:behaviors>
          <w:behavior w:val="content"/>
        </w:behaviors>
        <w:guid w:val="{7933DF8D-5288-48FD-8B42-5CF180666BEC}"/>
      </w:docPartPr>
      <w:docPartBody>
        <w:p w:rsidR="00F0169C" w:rsidRDefault="00F0169C" w:rsidP="00F0169C">
          <w:pPr>
            <w:pStyle w:val="C85E76B34B1D4515B61EC680416A8738"/>
          </w:pPr>
          <w:r w:rsidRPr="00A467D4">
            <w:rPr>
              <w:rStyle w:val="PlaceholderText"/>
              <w:rFonts w:cs="Arial"/>
            </w:rPr>
            <w:t>Click or tap here to enter text.</w:t>
          </w:r>
        </w:p>
      </w:docPartBody>
    </w:docPart>
    <w:docPart>
      <w:docPartPr>
        <w:name w:val="0ED6CF2CC474446EBEC3685CA759D7AD"/>
        <w:category>
          <w:name w:val="General"/>
          <w:gallery w:val="placeholder"/>
        </w:category>
        <w:types>
          <w:type w:val="bbPlcHdr"/>
        </w:types>
        <w:behaviors>
          <w:behavior w:val="content"/>
        </w:behaviors>
        <w:guid w:val="{B4EAF2B6-FF36-44B4-9574-E7D34E0B0BD4}"/>
      </w:docPartPr>
      <w:docPartBody>
        <w:p w:rsidR="00F0169C" w:rsidRDefault="00F0169C" w:rsidP="00F0169C">
          <w:pPr>
            <w:pStyle w:val="0ED6CF2CC474446EBEC3685CA759D7AD"/>
          </w:pPr>
          <w:r w:rsidRPr="00A467D4">
            <w:rPr>
              <w:rStyle w:val="PlaceholderText"/>
              <w:rFonts w:cs="Arial"/>
            </w:rPr>
            <w:t>Click or tap here to enter text.</w:t>
          </w:r>
        </w:p>
      </w:docPartBody>
    </w:docPart>
    <w:docPart>
      <w:docPartPr>
        <w:name w:val="6D5EC5F56EB14CE4AA4FE8BEF8768B54"/>
        <w:category>
          <w:name w:val="General"/>
          <w:gallery w:val="placeholder"/>
        </w:category>
        <w:types>
          <w:type w:val="bbPlcHdr"/>
        </w:types>
        <w:behaviors>
          <w:behavior w:val="content"/>
        </w:behaviors>
        <w:guid w:val="{67D198A3-5542-49FB-872B-A17173D6B695}"/>
      </w:docPartPr>
      <w:docPartBody>
        <w:p w:rsidR="00F0169C" w:rsidRDefault="00F0169C" w:rsidP="00F0169C">
          <w:pPr>
            <w:pStyle w:val="6D5EC5F56EB14CE4AA4FE8BEF8768B54"/>
          </w:pPr>
          <w:r w:rsidRPr="00A467D4">
            <w:rPr>
              <w:rStyle w:val="PlaceholderText"/>
              <w:rFonts w:cs="Arial"/>
            </w:rPr>
            <w:t>Click or tap here to enter text.</w:t>
          </w:r>
        </w:p>
      </w:docPartBody>
    </w:docPart>
    <w:docPart>
      <w:docPartPr>
        <w:name w:val="0C41B0EE8B0A40C6ACAB67445B83E773"/>
        <w:category>
          <w:name w:val="General"/>
          <w:gallery w:val="placeholder"/>
        </w:category>
        <w:types>
          <w:type w:val="bbPlcHdr"/>
        </w:types>
        <w:behaviors>
          <w:behavior w:val="content"/>
        </w:behaviors>
        <w:guid w:val="{73187ABC-1FE4-44BC-9E20-E397A3399A91}"/>
      </w:docPartPr>
      <w:docPartBody>
        <w:p w:rsidR="00F0169C" w:rsidRDefault="00F0169C" w:rsidP="00F0169C">
          <w:pPr>
            <w:pStyle w:val="0C41B0EE8B0A40C6ACAB67445B83E773"/>
          </w:pPr>
          <w:r w:rsidRPr="006201F9">
            <w:rPr>
              <w:rStyle w:val="PlaceholderText"/>
              <w:rFonts w:cs="Arial"/>
            </w:rPr>
            <w:t>Choose an item.</w:t>
          </w:r>
        </w:p>
      </w:docPartBody>
    </w:docPart>
    <w:docPart>
      <w:docPartPr>
        <w:name w:val="6978A74882474A3689777D7CF169ABFF"/>
        <w:category>
          <w:name w:val="General"/>
          <w:gallery w:val="placeholder"/>
        </w:category>
        <w:types>
          <w:type w:val="bbPlcHdr"/>
        </w:types>
        <w:behaviors>
          <w:behavior w:val="content"/>
        </w:behaviors>
        <w:guid w:val="{32AED3A3-48CF-42D2-AF4A-CAD619F2A264}"/>
      </w:docPartPr>
      <w:docPartBody>
        <w:p w:rsidR="00F0169C" w:rsidRDefault="00F0169C" w:rsidP="00F0169C">
          <w:pPr>
            <w:pStyle w:val="6978A74882474A3689777D7CF169ABFF"/>
          </w:pPr>
          <w:r w:rsidRPr="00A467D4">
            <w:rPr>
              <w:rStyle w:val="PlaceholderText"/>
              <w:rFonts w:cs="Arial"/>
            </w:rPr>
            <w:t>Click or tap here to enter text.</w:t>
          </w:r>
        </w:p>
      </w:docPartBody>
    </w:docPart>
    <w:docPart>
      <w:docPartPr>
        <w:name w:val="875C073C462D4E8B9B9B5A4413A8A1CF"/>
        <w:category>
          <w:name w:val="General"/>
          <w:gallery w:val="placeholder"/>
        </w:category>
        <w:types>
          <w:type w:val="bbPlcHdr"/>
        </w:types>
        <w:behaviors>
          <w:behavior w:val="content"/>
        </w:behaviors>
        <w:guid w:val="{F8E927CD-7CA6-449A-8336-BA5976A8AD85}"/>
      </w:docPartPr>
      <w:docPartBody>
        <w:p w:rsidR="00F0169C" w:rsidRDefault="00F0169C" w:rsidP="00F0169C">
          <w:pPr>
            <w:pStyle w:val="875C073C462D4E8B9B9B5A4413A8A1CF"/>
          </w:pPr>
          <w:r w:rsidRPr="00A467D4">
            <w:rPr>
              <w:rStyle w:val="PlaceholderText"/>
              <w:rFonts w:cs="Arial"/>
            </w:rPr>
            <w:t>Click or tap here to enter text.</w:t>
          </w:r>
        </w:p>
      </w:docPartBody>
    </w:docPart>
    <w:docPart>
      <w:docPartPr>
        <w:name w:val="631ECBF37E154D68BBC7CF49960676A6"/>
        <w:category>
          <w:name w:val="General"/>
          <w:gallery w:val="placeholder"/>
        </w:category>
        <w:types>
          <w:type w:val="bbPlcHdr"/>
        </w:types>
        <w:behaviors>
          <w:behavior w:val="content"/>
        </w:behaviors>
        <w:guid w:val="{81C6E4E7-735C-4BDE-B3D0-E2799A009CBC}"/>
      </w:docPartPr>
      <w:docPartBody>
        <w:p w:rsidR="00F0169C" w:rsidRDefault="00F0169C" w:rsidP="00F0169C">
          <w:pPr>
            <w:pStyle w:val="631ECBF37E154D68BBC7CF49960676A6"/>
          </w:pPr>
          <w:r w:rsidRPr="00A467D4">
            <w:rPr>
              <w:rStyle w:val="PlaceholderText"/>
              <w:rFonts w:cs="Arial"/>
            </w:rPr>
            <w:t>Click or tap here to enter text.</w:t>
          </w:r>
        </w:p>
      </w:docPartBody>
    </w:docPart>
    <w:docPart>
      <w:docPartPr>
        <w:name w:val="E1EAFC14C01240708C70EE502CCDCE82"/>
        <w:category>
          <w:name w:val="General"/>
          <w:gallery w:val="placeholder"/>
        </w:category>
        <w:types>
          <w:type w:val="bbPlcHdr"/>
        </w:types>
        <w:behaviors>
          <w:behavior w:val="content"/>
        </w:behaviors>
        <w:guid w:val="{EB12FBF4-1399-4C59-9A29-06DDD654E55E}"/>
      </w:docPartPr>
      <w:docPartBody>
        <w:p w:rsidR="00F0169C" w:rsidRDefault="00F0169C" w:rsidP="00F0169C">
          <w:pPr>
            <w:pStyle w:val="E1EAFC14C01240708C70EE502CCDCE82"/>
          </w:pPr>
          <w:r w:rsidRPr="00A467D4">
            <w:rPr>
              <w:rStyle w:val="PlaceholderText"/>
              <w:rFonts w:cs="Arial"/>
            </w:rPr>
            <w:t>Click or tap here to enter text.</w:t>
          </w:r>
        </w:p>
      </w:docPartBody>
    </w:docPart>
    <w:docPart>
      <w:docPartPr>
        <w:name w:val="E5E515A391F34CC5AAEAD5F49BEC98FF"/>
        <w:category>
          <w:name w:val="General"/>
          <w:gallery w:val="placeholder"/>
        </w:category>
        <w:types>
          <w:type w:val="bbPlcHdr"/>
        </w:types>
        <w:behaviors>
          <w:behavior w:val="content"/>
        </w:behaviors>
        <w:guid w:val="{D5061EAB-A5A2-4DA7-BDB7-82D466D09B34}"/>
      </w:docPartPr>
      <w:docPartBody>
        <w:p w:rsidR="00F0169C" w:rsidRDefault="00F0169C" w:rsidP="00F0169C">
          <w:pPr>
            <w:pStyle w:val="E5E515A391F34CC5AAEAD5F49BEC98FF"/>
          </w:pPr>
          <w:r w:rsidRPr="00A467D4">
            <w:rPr>
              <w:rStyle w:val="PlaceholderText"/>
              <w:rFonts w:cs="Arial"/>
            </w:rPr>
            <w:t>Click or tap here to enter text.</w:t>
          </w:r>
        </w:p>
      </w:docPartBody>
    </w:docPart>
    <w:docPart>
      <w:docPartPr>
        <w:name w:val="DF152841DEC5484D85055DE451211250"/>
        <w:category>
          <w:name w:val="General"/>
          <w:gallery w:val="placeholder"/>
        </w:category>
        <w:types>
          <w:type w:val="bbPlcHdr"/>
        </w:types>
        <w:behaviors>
          <w:behavior w:val="content"/>
        </w:behaviors>
        <w:guid w:val="{9F54C49D-639E-456B-850B-CE0A1907B771}"/>
      </w:docPartPr>
      <w:docPartBody>
        <w:p w:rsidR="00F0169C" w:rsidRDefault="00F0169C" w:rsidP="00F0169C">
          <w:pPr>
            <w:pStyle w:val="DF152841DEC5484D85055DE451211250"/>
          </w:pPr>
          <w:r w:rsidRPr="006201F9">
            <w:rPr>
              <w:rStyle w:val="PlaceholderText"/>
              <w:rFonts w:cs="Arial"/>
            </w:rPr>
            <w:t>Choose an item.</w:t>
          </w:r>
        </w:p>
      </w:docPartBody>
    </w:docPart>
    <w:docPart>
      <w:docPartPr>
        <w:name w:val="87E75D83014441E49E43182A03AF8F87"/>
        <w:category>
          <w:name w:val="General"/>
          <w:gallery w:val="placeholder"/>
        </w:category>
        <w:types>
          <w:type w:val="bbPlcHdr"/>
        </w:types>
        <w:behaviors>
          <w:behavior w:val="content"/>
        </w:behaviors>
        <w:guid w:val="{F85F5DFB-6F40-4F6F-AFB8-9F51F2D1701B}"/>
      </w:docPartPr>
      <w:docPartBody>
        <w:p w:rsidR="00F0169C" w:rsidRDefault="00F0169C" w:rsidP="00F0169C">
          <w:pPr>
            <w:pStyle w:val="87E75D83014441E49E43182A03AF8F87"/>
          </w:pPr>
          <w:r w:rsidRPr="00A467D4">
            <w:rPr>
              <w:rStyle w:val="PlaceholderText"/>
              <w:rFonts w:cs="Arial"/>
            </w:rPr>
            <w:t>Click or tap here to enter text.</w:t>
          </w:r>
        </w:p>
      </w:docPartBody>
    </w:docPart>
    <w:docPart>
      <w:docPartPr>
        <w:name w:val="10D309500D054158972BD02F25324474"/>
        <w:category>
          <w:name w:val="General"/>
          <w:gallery w:val="placeholder"/>
        </w:category>
        <w:types>
          <w:type w:val="bbPlcHdr"/>
        </w:types>
        <w:behaviors>
          <w:behavior w:val="content"/>
        </w:behaviors>
        <w:guid w:val="{B929CB89-AAEF-4FD9-992A-104D952F6467}"/>
      </w:docPartPr>
      <w:docPartBody>
        <w:p w:rsidR="00F0169C" w:rsidRDefault="00F0169C" w:rsidP="00F0169C">
          <w:pPr>
            <w:pStyle w:val="10D309500D054158972BD02F25324474"/>
          </w:pPr>
          <w:r w:rsidRPr="00A467D4">
            <w:rPr>
              <w:rStyle w:val="PlaceholderText"/>
              <w:rFonts w:cs="Arial"/>
            </w:rPr>
            <w:t>Click or tap here to enter text.</w:t>
          </w:r>
        </w:p>
      </w:docPartBody>
    </w:docPart>
    <w:docPart>
      <w:docPartPr>
        <w:name w:val="77F6C611F7CB4341927AE99AC7A23DC7"/>
        <w:category>
          <w:name w:val="General"/>
          <w:gallery w:val="placeholder"/>
        </w:category>
        <w:types>
          <w:type w:val="bbPlcHdr"/>
        </w:types>
        <w:behaviors>
          <w:behavior w:val="content"/>
        </w:behaviors>
        <w:guid w:val="{DBAAE035-3465-4C51-8B87-1A82C8AFF63F}"/>
      </w:docPartPr>
      <w:docPartBody>
        <w:p w:rsidR="00F0169C" w:rsidRDefault="00F0169C" w:rsidP="00F0169C">
          <w:pPr>
            <w:pStyle w:val="77F6C611F7CB4341927AE99AC7A23DC7"/>
          </w:pPr>
          <w:r w:rsidRPr="00A467D4">
            <w:rPr>
              <w:rStyle w:val="PlaceholderText"/>
              <w:rFonts w:cs="Arial"/>
            </w:rPr>
            <w:t>Click or tap here to enter text.</w:t>
          </w:r>
        </w:p>
      </w:docPartBody>
    </w:docPart>
    <w:docPart>
      <w:docPartPr>
        <w:name w:val="F1F675B22B8C4FC59DA815EBAD051F86"/>
        <w:category>
          <w:name w:val="General"/>
          <w:gallery w:val="placeholder"/>
        </w:category>
        <w:types>
          <w:type w:val="bbPlcHdr"/>
        </w:types>
        <w:behaviors>
          <w:behavior w:val="content"/>
        </w:behaviors>
        <w:guid w:val="{1FB9F65F-25B3-49B2-A514-84AD176725D0}"/>
      </w:docPartPr>
      <w:docPartBody>
        <w:p w:rsidR="00F0169C" w:rsidRDefault="00F0169C" w:rsidP="00F0169C">
          <w:pPr>
            <w:pStyle w:val="F1F675B22B8C4FC59DA815EBAD051F86"/>
          </w:pPr>
          <w:r w:rsidRPr="00A467D4">
            <w:rPr>
              <w:rStyle w:val="PlaceholderText"/>
              <w:rFonts w:cs="Arial"/>
            </w:rPr>
            <w:t>Click or tap here to enter text.</w:t>
          </w:r>
        </w:p>
      </w:docPartBody>
    </w:docPart>
    <w:docPart>
      <w:docPartPr>
        <w:name w:val="68EC9EA690DC4F3495F43FC4DCB45865"/>
        <w:category>
          <w:name w:val="General"/>
          <w:gallery w:val="placeholder"/>
        </w:category>
        <w:types>
          <w:type w:val="bbPlcHdr"/>
        </w:types>
        <w:behaviors>
          <w:behavior w:val="content"/>
        </w:behaviors>
        <w:guid w:val="{A744F4D1-A7EF-4708-8F56-EC30332188E2}"/>
      </w:docPartPr>
      <w:docPartBody>
        <w:p w:rsidR="00F0169C" w:rsidRDefault="00F0169C" w:rsidP="00F0169C">
          <w:pPr>
            <w:pStyle w:val="68EC9EA690DC4F3495F43FC4DCB45865"/>
          </w:pPr>
          <w:r w:rsidRPr="00A467D4">
            <w:rPr>
              <w:rStyle w:val="PlaceholderText"/>
              <w:rFonts w:cs="Arial"/>
            </w:rPr>
            <w:t>Click or tap here to enter text.</w:t>
          </w:r>
        </w:p>
      </w:docPartBody>
    </w:docPart>
    <w:docPart>
      <w:docPartPr>
        <w:name w:val="C773EC8C0378469A933FC792A68721A9"/>
        <w:category>
          <w:name w:val="General"/>
          <w:gallery w:val="placeholder"/>
        </w:category>
        <w:types>
          <w:type w:val="bbPlcHdr"/>
        </w:types>
        <w:behaviors>
          <w:behavior w:val="content"/>
        </w:behaviors>
        <w:guid w:val="{08827786-84B7-49AE-96ED-EACB48E15AA8}"/>
      </w:docPartPr>
      <w:docPartBody>
        <w:p w:rsidR="00F0169C" w:rsidRDefault="00F0169C" w:rsidP="00F0169C">
          <w:pPr>
            <w:pStyle w:val="C773EC8C0378469A933FC792A68721A9"/>
          </w:pPr>
          <w:r w:rsidRPr="006201F9">
            <w:rPr>
              <w:rStyle w:val="PlaceholderText"/>
              <w:rFonts w:cs="Arial"/>
            </w:rPr>
            <w:t>Choose an item.</w:t>
          </w:r>
        </w:p>
      </w:docPartBody>
    </w:docPart>
    <w:docPart>
      <w:docPartPr>
        <w:name w:val="826414AC40424460A7709CA1C1339A3C"/>
        <w:category>
          <w:name w:val="General"/>
          <w:gallery w:val="placeholder"/>
        </w:category>
        <w:types>
          <w:type w:val="bbPlcHdr"/>
        </w:types>
        <w:behaviors>
          <w:behavior w:val="content"/>
        </w:behaviors>
        <w:guid w:val="{E6546A0E-E535-4B66-80BA-2C53FB7AD7A2}"/>
      </w:docPartPr>
      <w:docPartBody>
        <w:p w:rsidR="00F0169C" w:rsidRDefault="00F0169C" w:rsidP="00F0169C">
          <w:pPr>
            <w:pStyle w:val="826414AC40424460A7709CA1C1339A3C"/>
          </w:pPr>
          <w:r w:rsidRPr="00A467D4">
            <w:rPr>
              <w:rStyle w:val="PlaceholderText"/>
              <w:rFonts w:cs="Arial"/>
            </w:rPr>
            <w:t>Click or tap here to enter text.</w:t>
          </w:r>
        </w:p>
      </w:docPartBody>
    </w:docPart>
    <w:docPart>
      <w:docPartPr>
        <w:name w:val="C03373706E154B3A93EBA8D09F4CC574"/>
        <w:category>
          <w:name w:val="General"/>
          <w:gallery w:val="placeholder"/>
        </w:category>
        <w:types>
          <w:type w:val="bbPlcHdr"/>
        </w:types>
        <w:behaviors>
          <w:behavior w:val="content"/>
        </w:behaviors>
        <w:guid w:val="{CA8004AC-5553-4330-8577-554EC78D95E4}"/>
      </w:docPartPr>
      <w:docPartBody>
        <w:p w:rsidR="00F0169C" w:rsidRDefault="00F0169C" w:rsidP="00F0169C">
          <w:pPr>
            <w:pStyle w:val="C03373706E154B3A93EBA8D09F4CC574"/>
          </w:pPr>
          <w:r w:rsidRPr="00A467D4">
            <w:rPr>
              <w:rStyle w:val="PlaceholderText"/>
              <w:rFonts w:cs="Arial"/>
            </w:rPr>
            <w:t>Click or tap here to enter text.</w:t>
          </w:r>
        </w:p>
      </w:docPartBody>
    </w:docPart>
    <w:docPart>
      <w:docPartPr>
        <w:name w:val="3980D89D50EC443FB298A19BB63A73BB"/>
        <w:category>
          <w:name w:val="General"/>
          <w:gallery w:val="placeholder"/>
        </w:category>
        <w:types>
          <w:type w:val="bbPlcHdr"/>
        </w:types>
        <w:behaviors>
          <w:behavior w:val="content"/>
        </w:behaviors>
        <w:guid w:val="{85BA150B-FC47-451B-AB5A-3E4C77DCADCA}"/>
      </w:docPartPr>
      <w:docPartBody>
        <w:p w:rsidR="00F0169C" w:rsidRDefault="00F0169C" w:rsidP="00F0169C">
          <w:pPr>
            <w:pStyle w:val="3980D89D50EC443FB298A19BB63A73BB"/>
          </w:pPr>
          <w:r w:rsidRPr="00A467D4">
            <w:rPr>
              <w:rStyle w:val="PlaceholderText"/>
              <w:rFonts w:cs="Arial"/>
            </w:rPr>
            <w:t>Click or tap here to enter text.</w:t>
          </w:r>
        </w:p>
      </w:docPartBody>
    </w:docPart>
    <w:docPart>
      <w:docPartPr>
        <w:name w:val="59200E1057584D09B48C482AA3275F7B"/>
        <w:category>
          <w:name w:val="General"/>
          <w:gallery w:val="placeholder"/>
        </w:category>
        <w:types>
          <w:type w:val="bbPlcHdr"/>
        </w:types>
        <w:behaviors>
          <w:behavior w:val="content"/>
        </w:behaviors>
        <w:guid w:val="{A91D0687-9BB6-4032-A2F7-8CB3C6E07B2F}"/>
      </w:docPartPr>
      <w:docPartBody>
        <w:p w:rsidR="00F0169C" w:rsidRDefault="00F0169C" w:rsidP="00F0169C">
          <w:pPr>
            <w:pStyle w:val="59200E1057584D09B48C482AA3275F7B"/>
          </w:pPr>
          <w:r w:rsidRPr="00A467D4">
            <w:rPr>
              <w:rStyle w:val="PlaceholderText"/>
              <w:rFonts w:cs="Arial"/>
            </w:rPr>
            <w:t>Click or tap here to enter text.</w:t>
          </w:r>
        </w:p>
      </w:docPartBody>
    </w:docPart>
    <w:docPart>
      <w:docPartPr>
        <w:name w:val="ED2D7C84B3D6430891EE7FF668B74451"/>
        <w:category>
          <w:name w:val="General"/>
          <w:gallery w:val="placeholder"/>
        </w:category>
        <w:types>
          <w:type w:val="bbPlcHdr"/>
        </w:types>
        <w:behaviors>
          <w:behavior w:val="content"/>
        </w:behaviors>
        <w:guid w:val="{7F319AC4-6F5E-47C2-AC47-3E022E97AEE9}"/>
      </w:docPartPr>
      <w:docPartBody>
        <w:p w:rsidR="00F0169C" w:rsidRDefault="00F0169C" w:rsidP="00F0169C">
          <w:pPr>
            <w:pStyle w:val="ED2D7C84B3D6430891EE7FF668B74451"/>
          </w:pPr>
          <w:r w:rsidRPr="00A467D4">
            <w:rPr>
              <w:rStyle w:val="PlaceholderText"/>
              <w:rFonts w:cs="Arial"/>
            </w:rPr>
            <w:t>Click or tap here to enter text.</w:t>
          </w:r>
        </w:p>
      </w:docPartBody>
    </w:docPart>
    <w:docPart>
      <w:docPartPr>
        <w:name w:val="358760C5DF0243B381B40D5AAA9BDAD7"/>
        <w:category>
          <w:name w:val="General"/>
          <w:gallery w:val="placeholder"/>
        </w:category>
        <w:types>
          <w:type w:val="bbPlcHdr"/>
        </w:types>
        <w:behaviors>
          <w:behavior w:val="content"/>
        </w:behaviors>
        <w:guid w:val="{CBC4E980-1E94-474E-984A-BD28372CEEDF}"/>
      </w:docPartPr>
      <w:docPartBody>
        <w:p w:rsidR="00F0169C" w:rsidRDefault="00F0169C" w:rsidP="00F0169C">
          <w:pPr>
            <w:pStyle w:val="358760C5DF0243B381B40D5AAA9BDAD7"/>
          </w:pPr>
          <w:r w:rsidRPr="006201F9">
            <w:rPr>
              <w:rStyle w:val="PlaceholderText"/>
              <w:rFonts w:cs="Arial"/>
            </w:rPr>
            <w:t>Choose an item.</w:t>
          </w:r>
        </w:p>
      </w:docPartBody>
    </w:docPart>
    <w:docPart>
      <w:docPartPr>
        <w:name w:val="ABE72BDD373247AB976A9B98ED19BF4A"/>
        <w:category>
          <w:name w:val="General"/>
          <w:gallery w:val="placeholder"/>
        </w:category>
        <w:types>
          <w:type w:val="bbPlcHdr"/>
        </w:types>
        <w:behaviors>
          <w:behavior w:val="content"/>
        </w:behaviors>
        <w:guid w:val="{54682B97-F795-49BE-AC2C-DA82FCE730DB}"/>
      </w:docPartPr>
      <w:docPartBody>
        <w:p w:rsidR="00F0169C" w:rsidRDefault="00F0169C" w:rsidP="00F0169C">
          <w:pPr>
            <w:pStyle w:val="ABE72BDD373247AB976A9B98ED19BF4A"/>
          </w:pPr>
          <w:r w:rsidRPr="00A467D4">
            <w:rPr>
              <w:rStyle w:val="PlaceholderText"/>
              <w:rFonts w:cs="Arial"/>
            </w:rPr>
            <w:t>Click or tap here to enter text.</w:t>
          </w:r>
        </w:p>
      </w:docPartBody>
    </w:docPart>
    <w:docPart>
      <w:docPartPr>
        <w:name w:val="0CA3244553334728BB685D71A6DC2040"/>
        <w:category>
          <w:name w:val="General"/>
          <w:gallery w:val="placeholder"/>
        </w:category>
        <w:types>
          <w:type w:val="bbPlcHdr"/>
        </w:types>
        <w:behaviors>
          <w:behavior w:val="content"/>
        </w:behaviors>
        <w:guid w:val="{A29F2121-3791-4F85-93D6-5A341940110B}"/>
      </w:docPartPr>
      <w:docPartBody>
        <w:p w:rsidR="00F0169C" w:rsidRDefault="00F0169C" w:rsidP="00F0169C">
          <w:pPr>
            <w:pStyle w:val="0CA3244553334728BB685D71A6DC2040"/>
          </w:pPr>
          <w:r w:rsidRPr="00A467D4">
            <w:rPr>
              <w:rStyle w:val="PlaceholderText"/>
              <w:rFonts w:cs="Arial"/>
            </w:rPr>
            <w:t>Click or tap here to enter text.</w:t>
          </w:r>
        </w:p>
      </w:docPartBody>
    </w:docPart>
    <w:docPart>
      <w:docPartPr>
        <w:name w:val="808BB6E197314F429CC5111F213AE358"/>
        <w:category>
          <w:name w:val="General"/>
          <w:gallery w:val="placeholder"/>
        </w:category>
        <w:types>
          <w:type w:val="bbPlcHdr"/>
        </w:types>
        <w:behaviors>
          <w:behavior w:val="content"/>
        </w:behaviors>
        <w:guid w:val="{691C44EB-E004-4E2E-A9FA-28EAE1FA577A}"/>
      </w:docPartPr>
      <w:docPartBody>
        <w:p w:rsidR="00F0169C" w:rsidRDefault="00F0169C" w:rsidP="00F0169C">
          <w:pPr>
            <w:pStyle w:val="808BB6E197314F429CC5111F213AE358"/>
          </w:pPr>
          <w:r w:rsidRPr="00A467D4">
            <w:rPr>
              <w:rStyle w:val="PlaceholderText"/>
              <w:rFonts w:cs="Arial"/>
            </w:rPr>
            <w:t>Click or tap here to enter text.</w:t>
          </w:r>
        </w:p>
      </w:docPartBody>
    </w:docPart>
    <w:docPart>
      <w:docPartPr>
        <w:name w:val="5343D44B20E14A2AAF8E9FFF7D464D4C"/>
        <w:category>
          <w:name w:val="General"/>
          <w:gallery w:val="placeholder"/>
        </w:category>
        <w:types>
          <w:type w:val="bbPlcHdr"/>
        </w:types>
        <w:behaviors>
          <w:behavior w:val="content"/>
        </w:behaviors>
        <w:guid w:val="{76E146A6-1707-4221-9F5B-7B18CD52C1C3}"/>
      </w:docPartPr>
      <w:docPartBody>
        <w:p w:rsidR="00F0169C" w:rsidRDefault="00F0169C" w:rsidP="00F0169C">
          <w:pPr>
            <w:pStyle w:val="5343D44B20E14A2AAF8E9FFF7D464D4C"/>
          </w:pPr>
          <w:r w:rsidRPr="00A467D4">
            <w:rPr>
              <w:rStyle w:val="PlaceholderText"/>
              <w:rFonts w:cs="Arial"/>
            </w:rPr>
            <w:t>Click or tap here to enter text.</w:t>
          </w:r>
        </w:p>
      </w:docPartBody>
    </w:docPart>
    <w:docPart>
      <w:docPartPr>
        <w:name w:val="4B2CE4163A7D48EC8F9AFEBCEED38D65"/>
        <w:category>
          <w:name w:val="General"/>
          <w:gallery w:val="placeholder"/>
        </w:category>
        <w:types>
          <w:type w:val="bbPlcHdr"/>
        </w:types>
        <w:behaviors>
          <w:behavior w:val="content"/>
        </w:behaviors>
        <w:guid w:val="{58A3BDDE-072E-4690-96AF-6DFDACB58161}"/>
      </w:docPartPr>
      <w:docPartBody>
        <w:p w:rsidR="00F0169C" w:rsidRDefault="00F0169C" w:rsidP="00F0169C">
          <w:pPr>
            <w:pStyle w:val="4B2CE4163A7D48EC8F9AFEBCEED38D65"/>
          </w:pPr>
          <w:r w:rsidRPr="00A467D4">
            <w:rPr>
              <w:rStyle w:val="PlaceholderText"/>
              <w:rFonts w:cs="Arial"/>
            </w:rPr>
            <w:t>Click or tap here to enter text.</w:t>
          </w:r>
        </w:p>
      </w:docPartBody>
    </w:docPart>
    <w:docPart>
      <w:docPartPr>
        <w:name w:val="6173CAA269384AF0AB7327764CFF99DF"/>
        <w:category>
          <w:name w:val="General"/>
          <w:gallery w:val="placeholder"/>
        </w:category>
        <w:types>
          <w:type w:val="bbPlcHdr"/>
        </w:types>
        <w:behaviors>
          <w:behavior w:val="content"/>
        </w:behaviors>
        <w:guid w:val="{6797ADD3-B668-4789-8682-ACDF413EBEF7}"/>
      </w:docPartPr>
      <w:docPartBody>
        <w:p w:rsidR="00F0169C" w:rsidRDefault="00F0169C" w:rsidP="00F0169C">
          <w:pPr>
            <w:pStyle w:val="6173CAA269384AF0AB7327764CFF99DF"/>
          </w:pPr>
          <w:r w:rsidRPr="006201F9">
            <w:rPr>
              <w:rStyle w:val="PlaceholderText"/>
              <w:rFonts w:cs="Arial"/>
            </w:rPr>
            <w:t>Choose an item.</w:t>
          </w:r>
        </w:p>
      </w:docPartBody>
    </w:docPart>
    <w:docPart>
      <w:docPartPr>
        <w:name w:val="3C9E5ABE847A41829EDE287CA0309FA6"/>
        <w:category>
          <w:name w:val="General"/>
          <w:gallery w:val="placeholder"/>
        </w:category>
        <w:types>
          <w:type w:val="bbPlcHdr"/>
        </w:types>
        <w:behaviors>
          <w:behavior w:val="content"/>
        </w:behaviors>
        <w:guid w:val="{B040FA30-F230-47C6-8FB6-8848E1BB159F}"/>
      </w:docPartPr>
      <w:docPartBody>
        <w:p w:rsidR="00F0169C" w:rsidRDefault="00F0169C" w:rsidP="00F0169C">
          <w:pPr>
            <w:pStyle w:val="3C9E5ABE847A41829EDE287CA0309FA6"/>
          </w:pPr>
          <w:r w:rsidRPr="00A467D4">
            <w:rPr>
              <w:rStyle w:val="PlaceholderText"/>
              <w:rFonts w:cs="Arial"/>
            </w:rPr>
            <w:t>Click or tap here to enter text.</w:t>
          </w:r>
        </w:p>
      </w:docPartBody>
    </w:docPart>
    <w:docPart>
      <w:docPartPr>
        <w:name w:val="314D21F4EDAF41088A2B5DB54E89DD4D"/>
        <w:category>
          <w:name w:val="General"/>
          <w:gallery w:val="placeholder"/>
        </w:category>
        <w:types>
          <w:type w:val="bbPlcHdr"/>
        </w:types>
        <w:behaviors>
          <w:behavior w:val="content"/>
        </w:behaviors>
        <w:guid w:val="{DE18698C-DEF0-438F-B8E5-35DBD7A961BE}"/>
      </w:docPartPr>
      <w:docPartBody>
        <w:p w:rsidR="00F0169C" w:rsidRDefault="00F0169C" w:rsidP="00F0169C">
          <w:pPr>
            <w:pStyle w:val="314D21F4EDAF41088A2B5DB54E89DD4D"/>
          </w:pPr>
          <w:r w:rsidRPr="00A467D4">
            <w:rPr>
              <w:rStyle w:val="PlaceholderText"/>
              <w:rFonts w:cs="Arial"/>
            </w:rPr>
            <w:t>Click or tap here to enter text.</w:t>
          </w:r>
        </w:p>
      </w:docPartBody>
    </w:docPart>
    <w:docPart>
      <w:docPartPr>
        <w:name w:val="97D4359EB3D54B57B3A0D80F9266F691"/>
        <w:category>
          <w:name w:val="General"/>
          <w:gallery w:val="placeholder"/>
        </w:category>
        <w:types>
          <w:type w:val="bbPlcHdr"/>
        </w:types>
        <w:behaviors>
          <w:behavior w:val="content"/>
        </w:behaviors>
        <w:guid w:val="{47A382A6-D686-41D6-A509-12E95B6EECA8}"/>
      </w:docPartPr>
      <w:docPartBody>
        <w:p w:rsidR="00F0169C" w:rsidRDefault="00F0169C" w:rsidP="00F0169C">
          <w:pPr>
            <w:pStyle w:val="97D4359EB3D54B57B3A0D80F9266F691"/>
          </w:pPr>
          <w:r w:rsidRPr="00A467D4">
            <w:rPr>
              <w:rStyle w:val="PlaceholderText"/>
              <w:rFonts w:cs="Arial"/>
            </w:rPr>
            <w:t>Click or tap here to enter text.</w:t>
          </w:r>
        </w:p>
      </w:docPartBody>
    </w:docPart>
    <w:docPart>
      <w:docPartPr>
        <w:name w:val="CF67F8166E894F4BBA6AD51AF0B2D86D"/>
        <w:category>
          <w:name w:val="General"/>
          <w:gallery w:val="placeholder"/>
        </w:category>
        <w:types>
          <w:type w:val="bbPlcHdr"/>
        </w:types>
        <w:behaviors>
          <w:behavior w:val="content"/>
        </w:behaviors>
        <w:guid w:val="{448B28EE-150E-4445-A4AC-8A8022609B57}"/>
      </w:docPartPr>
      <w:docPartBody>
        <w:p w:rsidR="00F0169C" w:rsidRDefault="00F0169C" w:rsidP="00F0169C">
          <w:pPr>
            <w:pStyle w:val="CF67F8166E894F4BBA6AD51AF0B2D86D"/>
          </w:pPr>
          <w:r w:rsidRPr="00A467D4">
            <w:rPr>
              <w:rStyle w:val="PlaceholderText"/>
              <w:rFonts w:cs="Arial"/>
            </w:rPr>
            <w:t>Click or tap here to enter text.</w:t>
          </w:r>
        </w:p>
      </w:docPartBody>
    </w:docPart>
    <w:docPart>
      <w:docPartPr>
        <w:name w:val="17FBDC1CC6304D7CBF4F60A2117D5BF5"/>
        <w:category>
          <w:name w:val="General"/>
          <w:gallery w:val="placeholder"/>
        </w:category>
        <w:types>
          <w:type w:val="bbPlcHdr"/>
        </w:types>
        <w:behaviors>
          <w:behavior w:val="content"/>
        </w:behaviors>
        <w:guid w:val="{07A3E9BD-7302-4E5C-9B87-372BC829B60B}"/>
      </w:docPartPr>
      <w:docPartBody>
        <w:p w:rsidR="00F0169C" w:rsidRDefault="00F0169C" w:rsidP="00F0169C">
          <w:pPr>
            <w:pStyle w:val="17FBDC1CC6304D7CBF4F60A2117D5BF5"/>
          </w:pPr>
          <w:r w:rsidRPr="00A467D4">
            <w:rPr>
              <w:rStyle w:val="PlaceholderText"/>
              <w:rFonts w:cs="Arial"/>
            </w:rPr>
            <w:t>Click or tap here to enter text.</w:t>
          </w:r>
        </w:p>
      </w:docPartBody>
    </w:docPart>
    <w:docPart>
      <w:docPartPr>
        <w:name w:val="0828EE4BE09B4795887F2361144473B4"/>
        <w:category>
          <w:name w:val="General"/>
          <w:gallery w:val="placeholder"/>
        </w:category>
        <w:types>
          <w:type w:val="bbPlcHdr"/>
        </w:types>
        <w:behaviors>
          <w:behavior w:val="content"/>
        </w:behaviors>
        <w:guid w:val="{BF735064-B77F-4609-9036-EB3B06627F3C}"/>
      </w:docPartPr>
      <w:docPartBody>
        <w:p w:rsidR="00F0169C" w:rsidRDefault="00F0169C" w:rsidP="00F0169C">
          <w:pPr>
            <w:pStyle w:val="0828EE4BE09B4795887F2361144473B4"/>
          </w:pPr>
          <w:r w:rsidRPr="00A467D4">
            <w:rPr>
              <w:rStyle w:val="PlaceholderText"/>
              <w:rFonts w:cs="Arial"/>
            </w:rPr>
            <w:t>Click or tap here to enter text.</w:t>
          </w:r>
        </w:p>
      </w:docPartBody>
    </w:docPart>
    <w:docPart>
      <w:docPartPr>
        <w:name w:val="5FF80AF07ABC4BEA9088EC9EA58A719A"/>
        <w:category>
          <w:name w:val="General"/>
          <w:gallery w:val="placeholder"/>
        </w:category>
        <w:types>
          <w:type w:val="bbPlcHdr"/>
        </w:types>
        <w:behaviors>
          <w:behavior w:val="content"/>
        </w:behaviors>
        <w:guid w:val="{63F752FD-9477-4842-8E9F-9ADFB303B329}"/>
      </w:docPartPr>
      <w:docPartBody>
        <w:p w:rsidR="00F0169C" w:rsidRDefault="00F0169C" w:rsidP="00F0169C">
          <w:pPr>
            <w:pStyle w:val="5FF80AF07ABC4BEA9088EC9EA58A719A"/>
          </w:pPr>
          <w:r w:rsidRPr="00A467D4">
            <w:rPr>
              <w:rStyle w:val="PlaceholderText"/>
              <w:rFonts w:cs="Arial"/>
            </w:rPr>
            <w:t>Click or tap here to enter text.</w:t>
          </w:r>
        </w:p>
      </w:docPartBody>
    </w:docPart>
    <w:docPart>
      <w:docPartPr>
        <w:name w:val="B672AAE58FD4467AAF965E98CB16F19D"/>
        <w:category>
          <w:name w:val="General"/>
          <w:gallery w:val="placeholder"/>
        </w:category>
        <w:types>
          <w:type w:val="bbPlcHdr"/>
        </w:types>
        <w:behaviors>
          <w:behavior w:val="content"/>
        </w:behaviors>
        <w:guid w:val="{7285D0AA-ECBB-46BE-B685-A58171CA7945}"/>
      </w:docPartPr>
      <w:docPartBody>
        <w:p w:rsidR="00F0169C" w:rsidRDefault="00F0169C" w:rsidP="00F0169C">
          <w:pPr>
            <w:pStyle w:val="B672AAE58FD4467AAF965E98CB16F19D"/>
          </w:pPr>
          <w:r w:rsidRPr="00A467D4">
            <w:rPr>
              <w:rStyle w:val="PlaceholderText"/>
              <w:rFonts w:cs="Arial"/>
            </w:rPr>
            <w:t>Click or tap here to enter text.</w:t>
          </w:r>
        </w:p>
      </w:docPartBody>
    </w:docPart>
    <w:docPart>
      <w:docPartPr>
        <w:name w:val="9E3E3696C08D4CC496F5EDAEC5332D77"/>
        <w:category>
          <w:name w:val="General"/>
          <w:gallery w:val="placeholder"/>
        </w:category>
        <w:types>
          <w:type w:val="bbPlcHdr"/>
        </w:types>
        <w:behaviors>
          <w:behavior w:val="content"/>
        </w:behaviors>
        <w:guid w:val="{027DD10E-24D4-4977-8535-59E9D86386A3}"/>
      </w:docPartPr>
      <w:docPartBody>
        <w:p w:rsidR="00F0169C" w:rsidRDefault="00F0169C" w:rsidP="00F0169C">
          <w:pPr>
            <w:pStyle w:val="9E3E3696C08D4CC496F5EDAEC5332D77"/>
          </w:pPr>
          <w:r w:rsidRPr="00A467D4">
            <w:rPr>
              <w:rStyle w:val="PlaceholderText"/>
              <w:rFonts w:cs="Arial"/>
            </w:rPr>
            <w:t>Click or tap here to enter text.</w:t>
          </w:r>
        </w:p>
      </w:docPartBody>
    </w:docPart>
    <w:docPart>
      <w:docPartPr>
        <w:name w:val="5C6B61160BC3460B9D3172AD958C0094"/>
        <w:category>
          <w:name w:val="General"/>
          <w:gallery w:val="placeholder"/>
        </w:category>
        <w:types>
          <w:type w:val="bbPlcHdr"/>
        </w:types>
        <w:behaviors>
          <w:behavior w:val="content"/>
        </w:behaviors>
        <w:guid w:val="{019C6866-C9BD-4619-9079-115C94C7D0E0}"/>
      </w:docPartPr>
      <w:docPartBody>
        <w:p w:rsidR="00F0169C" w:rsidRDefault="00F0169C" w:rsidP="00F0169C">
          <w:pPr>
            <w:pStyle w:val="5C6B61160BC3460B9D3172AD958C0094"/>
          </w:pPr>
          <w:r w:rsidRPr="00A467D4">
            <w:rPr>
              <w:rStyle w:val="PlaceholderText"/>
              <w:rFonts w:cs="Arial"/>
            </w:rPr>
            <w:t>Click or tap here to enter text.</w:t>
          </w:r>
        </w:p>
      </w:docPartBody>
    </w:docPart>
    <w:docPart>
      <w:docPartPr>
        <w:name w:val="A1A81AD824074C9EA37B03D265CD91FE"/>
        <w:category>
          <w:name w:val="General"/>
          <w:gallery w:val="placeholder"/>
        </w:category>
        <w:types>
          <w:type w:val="bbPlcHdr"/>
        </w:types>
        <w:behaviors>
          <w:behavior w:val="content"/>
        </w:behaviors>
        <w:guid w:val="{5A6EC194-43C3-4767-B85A-E8C40A2F87FA}"/>
      </w:docPartPr>
      <w:docPartBody>
        <w:p w:rsidR="00F0169C" w:rsidRDefault="00F0169C" w:rsidP="00F0169C">
          <w:pPr>
            <w:pStyle w:val="A1A81AD824074C9EA37B03D265CD91FE"/>
          </w:pPr>
          <w:r w:rsidRPr="00A467D4">
            <w:rPr>
              <w:rStyle w:val="PlaceholderText"/>
              <w:rFonts w:cs="Arial"/>
            </w:rPr>
            <w:t>Click or tap here to enter text.</w:t>
          </w:r>
        </w:p>
      </w:docPartBody>
    </w:docPart>
    <w:docPart>
      <w:docPartPr>
        <w:name w:val="D154DD4681EC48C19D17517E136C0759"/>
        <w:category>
          <w:name w:val="General"/>
          <w:gallery w:val="placeholder"/>
        </w:category>
        <w:types>
          <w:type w:val="bbPlcHdr"/>
        </w:types>
        <w:behaviors>
          <w:behavior w:val="content"/>
        </w:behaviors>
        <w:guid w:val="{98A35AD1-F945-40CD-94E7-3784835C616E}"/>
      </w:docPartPr>
      <w:docPartBody>
        <w:p w:rsidR="00F0169C" w:rsidRDefault="00F0169C" w:rsidP="00F0169C">
          <w:pPr>
            <w:pStyle w:val="D154DD4681EC48C19D17517E136C0759"/>
          </w:pPr>
          <w:r w:rsidRPr="00A467D4">
            <w:rPr>
              <w:rStyle w:val="PlaceholderText"/>
              <w:rFonts w:cs="Arial"/>
            </w:rPr>
            <w:t>Click or tap here to enter text.</w:t>
          </w:r>
        </w:p>
      </w:docPartBody>
    </w:docPart>
    <w:docPart>
      <w:docPartPr>
        <w:name w:val="4FFF8DEE875E4FC8903D403B3EE97C3C"/>
        <w:category>
          <w:name w:val="General"/>
          <w:gallery w:val="placeholder"/>
        </w:category>
        <w:types>
          <w:type w:val="bbPlcHdr"/>
        </w:types>
        <w:behaviors>
          <w:behavior w:val="content"/>
        </w:behaviors>
        <w:guid w:val="{C3DDAB47-43A3-4398-9DDA-7A4579ACD78F}"/>
      </w:docPartPr>
      <w:docPartBody>
        <w:p w:rsidR="00F0169C" w:rsidRDefault="00F0169C" w:rsidP="00F0169C">
          <w:pPr>
            <w:pStyle w:val="4FFF8DEE875E4FC8903D403B3EE97C3C"/>
          </w:pPr>
          <w:r w:rsidRPr="00A467D4">
            <w:rPr>
              <w:rStyle w:val="PlaceholderText"/>
              <w:rFonts w:cs="Arial"/>
            </w:rPr>
            <w:t>Click or tap here to enter text.</w:t>
          </w:r>
        </w:p>
      </w:docPartBody>
    </w:docPart>
    <w:docPart>
      <w:docPartPr>
        <w:name w:val="25E992DDA4C342E4B304CDEB7E1B9A47"/>
        <w:category>
          <w:name w:val="General"/>
          <w:gallery w:val="placeholder"/>
        </w:category>
        <w:types>
          <w:type w:val="bbPlcHdr"/>
        </w:types>
        <w:behaviors>
          <w:behavior w:val="content"/>
        </w:behaviors>
        <w:guid w:val="{3461F8EB-4F7E-409B-80C7-31643B722FFB}"/>
      </w:docPartPr>
      <w:docPartBody>
        <w:p w:rsidR="00F0169C" w:rsidRDefault="00F0169C" w:rsidP="00F0169C">
          <w:pPr>
            <w:pStyle w:val="25E992DDA4C342E4B304CDEB7E1B9A47"/>
          </w:pPr>
          <w:r w:rsidRPr="00A467D4">
            <w:rPr>
              <w:rStyle w:val="PlaceholderText"/>
              <w:rFonts w:cs="Arial"/>
            </w:rPr>
            <w:t>Click or tap here to enter text.</w:t>
          </w:r>
        </w:p>
      </w:docPartBody>
    </w:docPart>
    <w:docPart>
      <w:docPartPr>
        <w:name w:val="3BCE9E0A69DF48739AB5A9791CE60E10"/>
        <w:category>
          <w:name w:val="General"/>
          <w:gallery w:val="placeholder"/>
        </w:category>
        <w:types>
          <w:type w:val="bbPlcHdr"/>
        </w:types>
        <w:behaviors>
          <w:behavior w:val="content"/>
        </w:behaviors>
        <w:guid w:val="{A0975A5A-1F15-4D6C-A6B2-2ECE29765211}"/>
      </w:docPartPr>
      <w:docPartBody>
        <w:p w:rsidR="00F0169C" w:rsidRDefault="00F0169C" w:rsidP="00F0169C">
          <w:pPr>
            <w:pStyle w:val="3BCE9E0A69DF48739AB5A9791CE60E10"/>
          </w:pPr>
          <w:r w:rsidRPr="00A467D4">
            <w:rPr>
              <w:rStyle w:val="PlaceholderText"/>
              <w:rFonts w:cs="Arial"/>
            </w:rPr>
            <w:t>Click or tap here to enter text.</w:t>
          </w:r>
        </w:p>
      </w:docPartBody>
    </w:docPart>
    <w:docPart>
      <w:docPartPr>
        <w:name w:val="99F8221A1B6A46BABEFE13884FD080DD"/>
        <w:category>
          <w:name w:val="General"/>
          <w:gallery w:val="placeholder"/>
        </w:category>
        <w:types>
          <w:type w:val="bbPlcHdr"/>
        </w:types>
        <w:behaviors>
          <w:behavior w:val="content"/>
        </w:behaviors>
        <w:guid w:val="{BBDE6C98-FD34-49F6-92A9-C83F88F8BA4A}"/>
      </w:docPartPr>
      <w:docPartBody>
        <w:p w:rsidR="00F0169C" w:rsidRDefault="00F0169C" w:rsidP="00F0169C">
          <w:pPr>
            <w:pStyle w:val="99F8221A1B6A46BABEFE13884FD080DD"/>
          </w:pPr>
          <w:r w:rsidRPr="00A467D4">
            <w:rPr>
              <w:rStyle w:val="PlaceholderText"/>
              <w:rFonts w:cs="Arial"/>
            </w:rPr>
            <w:t>Click or tap here to enter text.</w:t>
          </w:r>
        </w:p>
      </w:docPartBody>
    </w:docPart>
    <w:docPart>
      <w:docPartPr>
        <w:name w:val="8DB0915443894773B1798946C2C19CDA"/>
        <w:category>
          <w:name w:val="General"/>
          <w:gallery w:val="placeholder"/>
        </w:category>
        <w:types>
          <w:type w:val="bbPlcHdr"/>
        </w:types>
        <w:behaviors>
          <w:behavior w:val="content"/>
        </w:behaviors>
        <w:guid w:val="{CA487613-7001-49EB-B5B5-CB763CE708C3}"/>
      </w:docPartPr>
      <w:docPartBody>
        <w:p w:rsidR="00F0169C" w:rsidRDefault="00F0169C" w:rsidP="00F0169C">
          <w:pPr>
            <w:pStyle w:val="8DB0915443894773B1798946C2C19CDA"/>
          </w:pPr>
          <w:r w:rsidRPr="00A467D4">
            <w:rPr>
              <w:rStyle w:val="PlaceholderText"/>
              <w:rFonts w:cs="Arial"/>
            </w:rPr>
            <w:t>Click or tap here to enter text.</w:t>
          </w:r>
        </w:p>
      </w:docPartBody>
    </w:docPart>
    <w:docPart>
      <w:docPartPr>
        <w:name w:val="15F89F127F9C499B856BCAE2B70AC687"/>
        <w:category>
          <w:name w:val="General"/>
          <w:gallery w:val="placeholder"/>
        </w:category>
        <w:types>
          <w:type w:val="bbPlcHdr"/>
        </w:types>
        <w:behaviors>
          <w:behavior w:val="content"/>
        </w:behaviors>
        <w:guid w:val="{54F14159-45F2-4FA0-B050-0641DE023C60}"/>
      </w:docPartPr>
      <w:docPartBody>
        <w:p w:rsidR="00F0169C" w:rsidRDefault="00F0169C" w:rsidP="00F0169C">
          <w:pPr>
            <w:pStyle w:val="15F89F127F9C499B856BCAE2B70AC687"/>
          </w:pPr>
          <w:r w:rsidRPr="00A467D4">
            <w:rPr>
              <w:rStyle w:val="PlaceholderText"/>
              <w:rFonts w:cs="Arial"/>
            </w:rPr>
            <w:t>Click or tap here to enter text.</w:t>
          </w:r>
        </w:p>
      </w:docPartBody>
    </w:docPart>
    <w:docPart>
      <w:docPartPr>
        <w:name w:val="2224BCC2601049B982DCF07725D709AA"/>
        <w:category>
          <w:name w:val="General"/>
          <w:gallery w:val="placeholder"/>
        </w:category>
        <w:types>
          <w:type w:val="bbPlcHdr"/>
        </w:types>
        <w:behaviors>
          <w:behavior w:val="content"/>
        </w:behaviors>
        <w:guid w:val="{195A30C8-6F3D-4706-9286-BAC674B6DB6E}"/>
      </w:docPartPr>
      <w:docPartBody>
        <w:p w:rsidR="00F0169C" w:rsidRDefault="00F0169C" w:rsidP="00F0169C">
          <w:pPr>
            <w:pStyle w:val="2224BCC2601049B982DCF07725D709AA"/>
          </w:pPr>
          <w:r w:rsidRPr="00A467D4">
            <w:rPr>
              <w:rStyle w:val="PlaceholderText"/>
              <w:rFonts w:cs="Arial"/>
            </w:rPr>
            <w:t>Click or tap here to enter text.</w:t>
          </w:r>
        </w:p>
      </w:docPartBody>
    </w:docPart>
    <w:docPart>
      <w:docPartPr>
        <w:name w:val="7EF0B2E873244238804E330F04A01AA6"/>
        <w:category>
          <w:name w:val="General"/>
          <w:gallery w:val="placeholder"/>
        </w:category>
        <w:types>
          <w:type w:val="bbPlcHdr"/>
        </w:types>
        <w:behaviors>
          <w:behavior w:val="content"/>
        </w:behaviors>
        <w:guid w:val="{BB207136-A522-4638-9A1D-C1D637711D93}"/>
      </w:docPartPr>
      <w:docPartBody>
        <w:p w:rsidR="00F0169C" w:rsidRDefault="00F0169C" w:rsidP="00F0169C">
          <w:pPr>
            <w:pStyle w:val="7EF0B2E873244238804E330F04A01AA6"/>
          </w:pPr>
          <w:r w:rsidRPr="00A467D4">
            <w:rPr>
              <w:rStyle w:val="PlaceholderText"/>
              <w:rFonts w:cs="Arial"/>
            </w:rPr>
            <w:t>Click or tap here to enter text.</w:t>
          </w:r>
        </w:p>
      </w:docPartBody>
    </w:docPart>
    <w:docPart>
      <w:docPartPr>
        <w:name w:val="AE38B44995AE42E7896204E7188AF179"/>
        <w:category>
          <w:name w:val="General"/>
          <w:gallery w:val="placeholder"/>
        </w:category>
        <w:types>
          <w:type w:val="bbPlcHdr"/>
        </w:types>
        <w:behaviors>
          <w:behavior w:val="content"/>
        </w:behaviors>
        <w:guid w:val="{F5E89664-57D9-4C33-8AEA-567175F30E87}"/>
      </w:docPartPr>
      <w:docPartBody>
        <w:p w:rsidR="00F0169C" w:rsidRDefault="00F0169C" w:rsidP="00F0169C">
          <w:pPr>
            <w:pStyle w:val="AE38B44995AE42E7896204E7188AF179"/>
          </w:pPr>
          <w:r w:rsidRPr="00A467D4">
            <w:rPr>
              <w:rStyle w:val="PlaceholderText"/>
              <w:rFonts w:cs="Arial"/>
            </w:rPr>
            <w:t>Click or tap here to enter text.</w:t>
          </w:r>
        </w:p>
      </w:docPartBody>
    </w:docPart>
    <w:docPart>
      <w:docPartPr>
        <w:name w:val="1B5AC8F49DC5417B8847BCE22CF26CF9"/>
        <w:category>
          <w:name w:val="General"/>
          <w:gallery w:val="placeholder"/>
        </w:category>
        <w:types>
          <w:type w:val="bbPlcHdr"/>
        </w:types>
        <w:behaviors>
          <w:behavior w:val="content"/>
        </w:behaviors>
        <w:guid w:val="{B91BF600-A202-4EB4-AC4D-E7EA828B1251}"/>
      </w:docPartPr>
      <w:docPartBody>
        <w:p w:rsidR="00F0169C" w:rsidRDefault="00F0169C" w:rsidP="00F0169C">
          <w:pPr>
            <w:pStyle w:val="1B5AC8F49DC5417B8847BCE22CF26CF9"/>
          </w:pPr>
          <w:r w:rsidRPr="00A467D4">
            <w:rPr>
              <w:rStyle w:val="PlaceholderText"/>
              <w:rFonts w:cs="Arial"/>
            </w:rPr>
            <w:t>Click or tap here to enter text.</w:t>
          </w:r>
        </w:p>
      </w:docPartBody>
    </w:docPart>
    <w:docPart>
      <w:docPartPr>
        <w:name w:val="549E25EE74FA4D598A103DA305DB3252"/>
        <w:category>
          <w:name w:val="General"/>
          <w:gallery w:val="placeholder"/>
        </w:category>
        <w:types>
          <w:type w:val="bbPlcHdr"/>
        </w:types>
        <w:behaviors>
          <w:behavior w:val="content"/>
        </w:behaviors>
        <w:guid w:val="{73790CC1-7E55-4B3C-B91D-B0E10519BB76}"/>
      </w:docPartPr>
      <w:docPartBody>
        <w:p w:rsidR="00F0169C" w:rsidRDefault="00F0169C" w:rsidP="00F0169C">
          <w:pPr>
            <w:pStyle w:val="549E25EE74FA4D598A103DA305DB3252"/>
          </w:pPr>
          <w:r w:rsidRPr="00A467D4">
            <w:rPr>
              <w:rStyle w:val="PlaceholderText"/>
              <w:rFonts w:cs="Arial"/>
            </w:rPr>
            <w:t>Click or tap here to enter text.</w:t>
          </w:r>
        </w:p>
      </w:docPartBody>
    </w:docPart>
    <w:docPart>
      <w:docPartPr>
        <w:name w:val="10E53BE8B4B64021A7C29E9AEE2CEF35"/>
        <w:category>
          <w:name w:val="General"/>
          <w:gallery w:val="placeholder"/>
        </w:category>
        <w:types>
          <w:type w:val="bbPlcHdr"/>
        </w:types>
        <w:behaviors>
          <w:behavior w:val="content"/>
        </w:behaviors>
        <w:guid w:val="{2131491E-094F-4084-94DB-3C9CDA34144E}"/>
      </w:docPartPr>
      <w:docPartBody>
        <w:p w:rsidR="00F0169C" w:rsidRDefault="00F0169C" w:rsidP="00F0169C">
          <w:pPr>
            <w:pStyle w:val="10E53BE8B4B64021A7C29E9AEE2CEF35"/>
          </w:pPr>
          <w:r w:rsidRPr="00A467D4">
            <w:rPr>
              <w:rStyle w:val="PlaceholderText"/>
              <w:rFonts w:cs="Arial"/>
            </w:rPr>
            <w:t>Click or tap here to enter text.</w:t>
          </w:r>
        </w:p>
      </w:docPartBody>
    </w:docPart>
    <w:docPart>
      <w:docPartPr>
        <w:name w:val="F841ACE8D8D64D6696FC2525E9A0D7F6"/>
        <w:category>
          <w:name w:val="General"/>
          <w:gallery w:val="placeholder"/>
        </w:category>
        <w:types>
          <w:type w:val="bbPlcHdr"/>
        </w:types>
        <w:behaviors>
          <w:behavior w:val="content"/>
        </w:behaviors>
        <w:guid w:val="{32B370E7-D2B5-427C-B181-DD5C779EC227}"/>
      </w:docPartPr>
      <w:docPartBody>
        <w:p w:rsidR="00F0169C" w:rsidRDefault="00F0169C" w:rsidP="00F0169C">
          <w:pPr>
            <w:pStyle w:val="F841ACE8D8D64D6696FC2525E9A0D7F6"/>
          </w:pPr>
          <w:r w:rsidRPr="00A467D4">
            <w:rPr>
              <w:rStyle w:val="PlaceholderText"/>
              <w:rFonts w:cs="Arial"/>
            </w:rPr>
            <w:t>Click or tap here to enter text.</w:t>
          </w:r>
        </w:p>
      </w:docPartBody>
    </w:docPart>
    <w:docPart>
      <w:docPartPr>
        <w:name w:val="D3D49FBF808442B1A66F8E87B863689A"/>
        <w:category>
          <w:name w:val="General"/>
          <w:gallery w:val="placeholder"/>
        </w:category>
        <w:types>
          <w:type w:val="bbPlcHdr"/>
        </w:types>
        <w:behaviors>
          <w:behavior w:val="content"/>
        </w:behaviors>
        <w:guid w:val="{98AB03B7-0C2B-451C-B02B-77FAC9C3A862}"/>
      </w:docPartPr>
      <w:docPartBody>
        <w:p w:rsidR="00F0169C" w:rsidRDefault="00F0169C" w:rsidP="00F0169C">
          <w:pPr>
            <w:pStyle w:val="D3D49FBF808442B1A66F8E87B863689A"/>
          </w:pPr>
          <w:r w:rsidRPr="00A467D4">
            <w:rPr>
              <w:rStyle w:val="PlaceholderText"/>
              <w:rFonts w:cs="Arial"/>
            </w:rPr>
            <w:t>Click or tap here to enter text.</w:t>
          </w:r>
        </w:p>
      </w:docPartBody>
    </w:docPart>
    <w:docPart>
      <w:docPartPr>
        <w:name w:val="0D6953AB86814B9D8C8BE8C5695D4485"/>
        <w:category>
          <w:name w:val="General"/>
          <w:gallery w:val="placeholder"/>
        </w:category>
        <w:types>
          <w:type w:val="bbPlcHdr"/>
        </w:types>
        <w:behaviors>
          <w:behavior w:val="content"/>
        </w:behaviors>
        <w:guid w:val="{44FB79C9-3600-4F00-8548-4D103F2AB935}"/>
      </w:docPartPr>
      <w:docPartBody>
        <w:p w:rsidR="00F0169C" w:rsidRDefault="00F0169C" w:rsidP="00F0169C">
          <w:pPr>
            <w:pStyle w:val="0D6953AB86814B9D8C8BE8C5695D4485"/>
          </w:pPr>
          <w:r w:rsidRPr="00A467D4">
            <w:rPr>
              <w:rStyle w:val="PlaceholderText"/>
              <w:rFonts w:cs="Arial"/>
            </w:rPr>
            <w:t>Click or tap here to enter text.</w:t>
          </w:r>
        </w:p>
      </w:docPartBody>
    </w:docPart>
    <w:docPart>
      <w:docPartPr>
        <w:name w:val="2FE58A1BF21D45E78ABEE1CFAFD77EDD"/>
        <w:category>
          <w:name w:val="General"/>
          <w:gallery w:val="placeholder"/>
        </w:category>
        <w:types>
          <w:type w:val="bbPlcHdr"/>
        </w:types>
        <w:behaviors>
          <w:behavior w:val="content"/>
        </w:behaviors>
        <w:guid w:val="{49D35506-BB02-40A0-8312-4627F4E0E4F6}"/>
      </w:docPartPr>
      <w:docPartBody>
        <w:p w:rsidR="00F0169C" w:rsidRDefault="00F0169C" w:rsidP="00F0169C">
          <w:pPr>
            <w:pStyle w:val="2FE58A1BF21D45E78ABEE1CFAFD77EDD"/>
          </w:pPr>
          <w:r w:rsidRPr="00A467D4">
            <w:rPr>
              <w:rStyle w:val="PlaceholderText"/>
              <w:rFonts w:cs="Arial"/>
            </w:rPr>
            <w:t>Click or tap here to enter text.</w:t>
          </w:r>
        </w:p>
      </w:docPartBody>
    </w:docPart>
    <w:docPart>
      <w:docPartPr>
        <w:name w:val="2B8913A2C1C047F29BE36F1807B25FDC"/>
        <w:category>
          <w:name w:val="General"/>
          <w:gallery w:val="placeholder"/>
        </w:category>
        <w:types>
          <w:type w:val="bbPlcHdr"/>
        </w:types>
        <w:behaviors>
          <w:behavior w:val="content"/>
        </w:behaviors>
        <w:guid w:val="{3193C520-F6F8-4B99-9C9C-A375145A366D}"/>
      </w:docPartPr>
      <w:docPartBody>
        <w:p w:rsidR="00F0169C" w:rsidRDefault="00F0169C" w:rsidP="00F0169C">
          <w:pPr>
            <w:pStyle w:val="2B8913A2C1C047F29BE36F1807B25FDC"/>
          </w:pPr>
          <w:r w:rsidRPr="00A467D4">
            <w:rPr>
              <w:rStyle w:val="PlaceholderText"/>
              <w:rFonts w:cs="Arial"/>
            </w:rPr>
            <w:t>Click or tap here to enter text.</w:t>
          </w:r>
        </w:p>
      </w:docPartBody>
    </w:docPart>
    <w:docPart>
      <w:docPartPr>
        <w:name w:val="881FE58CA0A946AEBB56A3CDFB586DAC"/>
        <w:category>
          <w:name w:val="General"/>
          <w:gallery w:val="placeholder"/>
        </w:category>
        <w:types>
          <w:type w:val="bbPlcHdr"/>
        </w:types>
        <w:behaviors>
          <w:behavior w:val="content"/>
        </w:behaviors>
        <w:guid w:val="{9537B694-1FDA-466F-A4F2-33E2D816F6A5}"/>
      </w:docPartPr>
      <w:docPartBody>
        <w:p w:rsidR="00F0169C" w:rsidRDefault="00F0169C" w:rsidP="00F0169C">
          <w:pPr>
            <w:pStyle w:val="881FE58CA0A946AEBB56A3CDFB586DAC"/>
          </w:pPr>
          <w:r w:rsidRPr="00A467D4">
            <w:rPr>
              <w:rStyle w:val="PlaceholderText"/>
              <w:rFonts w:cs="Arial"/>
            </w:rPr>
            <w:t>Click or tap here to enter text.</w:t>
          </w:r>
        </w:p>
      </w:docPartBody>
    </w:docPart>
    <w:docPart>
      <w:docPartPr>
        <w:name w:val="40D3A5736EA24BA1977A11DB4CFCA48B"/>
        <w:category>
          <w:name w:val="General"/>
          <w:gallery w:val="placeholder"/>
        </w:category>
        <w:types>
          <w:type w:val="bbPlcHdr"/>
        </w:types>
        <w:behaviors>
          <w:behavior w:val="content"/>
        </w:behaviors>
        <w:guid w:val="{303653E0-8016-4104-8C5F-273357AEB747}"/>
      </w:docPartPr>
      <w:docPartBody>
        <w:p w:rsidR="00F0169C" w:rsidRDefault="00F0169C" w:rsidP="00F0169C">
          <w:pPr>
            <w:pStyle w:val="40D3A5736EA24BA1977A11DB4CFCA48B"/>
          </w:pPr>
          <w:r w:rsidRPr="00A467D4">
            <w:rPr>
              <w:rStyle w:val="PlaceholderText"/>
              <w:rFonts w:cs="Arial"/>
            </w:rPr>
            <w:t>Click or tap here to enter text.</w:t>
          </w:r>
        </w:p>
      </w:docPartBody>
    </w:docPart>
    <w:docPart>
      <w:docPartPr>
        <w:name w:val="68FF9279A74643BCB07F2A2A8D8922B3"/>
        <w:category>
          <w:name w:val="General"/>
          <w:gallery w:val="placeholder"/>
        </w:category>
        <w:types>
          <w:type w:val="bbPlcHdr"/>
        </w:types>
        <w:behaviors>
          <w:behavior w:val="content"/>
        </w:behaviors>
        <w:guid w:val="{03CFC7BF-6E80-4D63-9152-D68B59D14D67}"/>
      </w:docPartPr>
      <w:docPartBody>
        <w:p w:rsidR="00F0169C" w:rsidRDefault="00F0169C" w:rsidP="00F0169C">
          <w:pPr>
            <w:pStyle w:val="68FF9279A74643BCB07F2A2A8D8922B3"/>
          </w:pPr>
          <w:r w:rsidRPr="00A467D4">
            <w:rPr>
              <w:rStyle w:val="PlaceholderText"/>
              <w:rFonts w:cs="Arial"/>
            </w:rPr>
            <w:t>Click or tap here to enter text.</w:t>
          </w:r>
        </w:p>
      </w:docPartBody>
    </w:docPart>
    <w:docPart>
      <w:docPartPr>
        <w:name w:val="17D5533AD35F4D739B7CD33F4685F827"/>
        <w:category>
          <w:name w:val="General"/>
          <w:gallery w:val="placeholder"/>
        </w:category>
        <w:types>
          <w:type w:val="bbPlcHdr"/>
        </w:types>
        <w:behaviors>
          <w:behavior w:val="content"/>
        </w:behaviors>
        <w:guid w:val="{045F487D-5B5A-4773-9784-E8D97DD4E8D3}"/>
      </w:docPartPr>
      <w:docPartBody>
        <w:p w:rsidR="00F0169C" w:rsidRDefault="00F0169C" w:rsidP="00F0169C">
          <w:pPr>
            <w:pStyle w:val="17D5533AD35F4D739B7CD33F4685F827"/>
          </w:pPr>
          <w:r w:rsidRPr="00A467D4">
            <w:rPr>
              <w:rStyle w:val="PlaceholderText"/>
              <w:rFonts w:cs="Arial"/>
            </w:rPr>
            <w:t>Click or tap here to enter text.</w:t>
          </w:r>
        </w:p>
      </w:docPartBody>
    </w:docPart>
    <w:docPart>
      <w:docPartPr>
        <w:name w:val="9B848A198E88466A86411EAB7AB4B757"/>
        <w:category>
          <w:name w:val="General"/>
          <w:gallery w:val="placeholder"/>
        </w:category>
        <w:types>
          <w:type w:val="bbPlcHdr"/>
        </w:types>
        <w:behaviors>
          <w:behavior w:val="content"/>
        </w:behaviors>
        <w:guid w:val="{9023A308-F3BF-437C-BA4B-CD5AA91F57C9}"/>
      </w:docPartPr>
      <w:docPartBody>
        <w:p w:rsidR="00F0169C" w:rsidRDefault="00F0169C" w:rsidP="00F0169C">
          <w:pPr>
            <w:pStyle w:val="9B848A198E88466A86411EAB7AB4B757"/>
          </w:pPr>
          <w:r w:rsidRPr="00A467D4">
            <w:rPr>
              <w:rStyle w:val="PlaceholderText"/>
              <w:rFonts w:cs="Arial"/>
            </w:rPr>
            <w:t>Click or tap here to enter text.</w:t>
          </w:r>
        </w:p>
      </w:docPartBody>
    </w:docPart>
    <w:docPart>
      <w:docPartPr>
        <w:name w:val="6043B30E8D8A460C8FC414D3EA2F223D"/>
        <w:category>
          <w:name w:val="General"/>
          <w:gallery w:val="placeholder"/>
        </w:category>
        <w:types>
          <w:type w:val="bbPlcHdr"/>
        </w:types>
        <w:behaviors>
          <w:behavior w:val="content"/>
        </w:behaviors>
        <w:guid w:val="{C97BB56E-B442-41CA-A2C8-23996312030A}"/>
      </w:docPartPr>
      <w:docPartBody>
        <w:p w:rsidR="00F0169C" w:rsidRDefault="00F0169C" w:rsidP="00F0169C">
          <w:pPr>
            <w:pStyle w:val="6043B30E8D8A460C8FC414D3EA2F223D"/>
          </w:pPr>
          <w:r w:rsidRPr="00A467D4">
            <w:rPr>
              <w:rStyle w:val="PlaceholderText"/>
              <w:rFonts w:cs="Arial"/>
            </w:rPr>
            <w:t>Click or tap here to enter text.</w:t>
          </w:r>
        </w:p>
      </w:docPartBody>
    </w:docPart>
    <w:docPart>
      <w:docPartPr>
        <w:name w:val="D6C02EFFEC1741CDBF61A45A246CE11C"/>
        <w:category>
          <w:name w:val="General"/>
          <w:gallery w:val="placeholder"/>
        </w:category>
        <w:types>
          <w:type w:val="bbPlcHdr"/>
        </w:types>
        <w:behaviors>
          <w:behavior w:val="content"/>
        </w:behaviors>
        <w:guid w:val="{87EB7A01-A202-49A2-8347-F7AC7D5D4685}"/>
      </w:docPartPr>
      <w:docPartBody>
        <w:p w:rsidR="00F0169C" w:rsidRDefault="00F0169C" w:rsidP="00F0169C">
          <w:pPr>
            <w:pStyle w:val="D6C02EFFEC1741CDBF61A45A246CE11C"/>
          </w:pPr>
          <w:r w:rsidRPr="00A467D4">
            <w:rPr>
              <w:rStyle w:val="PlaceholderText"/>
              <w:rFonts w:cs="Arial"/>
            </w:rPr>
            <w:t>Click or tap here to enter text.</w:t>
          </w:r>
        </w:p>
      </w:docPartBody>
    </w:docPart>
    <w:docPart>
      <w:docPartPr>
        <w:name w:val="0699496737684841BA35C738E17E7EBD"/>
        <w:category>
          <w:name w:val="General"/>
          <w:gallery w:val="placeholder"/>
        </w:category>
        <w:types>
          <w:type w:val="bbPlcHdr"/>
        </w:types>
        <w:behaviors>
          <w:behavior w:val="content"/>
        </w:behaviors>
        <w:guid w:val="{A83B8B17-E973-4443-84C3-63E303A51B5E}"/>
      </w:docPartPr>
      <w:docPartBody>
        <w:p w:rsidR="00F0169C" w:rsidRDefault="00F0169C" w:rsidP="00F0169C">
          <w:pPr>
            <w:pStyle w:val="0699496737684841BA35C738E17E7EBD"/>
          </w:pPr>
          <w:r w:rsidRPr="00A467D4">
            <w:rPr>
              <w:rStyle w:val="PlaceholderText"/>
              <w:rFonts w:cs="Arial"/>
            </w:rPr>
            <w:t>Click or tap here to enter text.</w:t>
          </w:r>
        </w:p>
      </w:docPartBody>
    </w:docPart>
    <w:docPart>
      <w:docPartPr>
        <w:name w:val="B60D81B2EE2E4610A0E727AC6C364588"/>
        <w:category>
          <w:name w:val="General"/>
          <w:gallery w:val="placeholder"/>
        </w:category>
        <w:types>
          <w:type w:val="bbPlcHdr"/>
        </w:types>
        <w:behaviors>
          <w:behavior w:val="content"/>
        </w:behaviors>
        <w:guid w:val="{418AF8F8-6BE2-4C40-931B-08A51CD02EB0}"/>
      </w:docPartPr>
      <w:docPartBody>
        <w:p w:rsidR="00F0169C" w:rsidRDefault="00F0169C" w:rsidP="00F0169C">
          <w:pPr>
            <w:pStyle w:val="B60D81B2EE2E4610A0E727AC6C364588"/>
          </w:pPr>
          <w:r w:rsidRPr="00A467D4">
            <w:rPr>
              <w:rStyle w:val="PlaceholderText"/>
              <w:rFonts w:cs="Arial"/>
            </w:rPr>
            <w:t>Click or tap here to enter text.</w:t>
          </w:r>
        </w:p>
      </w:docPartBody>
    </w:docPart>
    <w:docPart>
      <w:docPartPr>
        <w:name w:val="2C518E7E0D5A4156BC946D46AE4E2BD4"/>
        <w:category>
          <w:name w:val="General"/>
          <w:gallery w:val="placeholder"/>
        </w:category>
        <w:types>
          <w:type w:val="bbPlcHdr"/>
        </w:types>
        <w:behaviors>
          <w:behavior w:val="content"/>
        </w:behaviors>
        <w:guid w:val="{78E69A23-3816-4B50-B601-14C7A1F752F5}"/>
      </w:docPartPr>
      <w:docPartBody>
        <w:p w:rsidR="00F0169C" w:rsidRDefault="00F0169C" w:rsidP="00F0169C">
          <w:pPr>
            <w:pStyle w:val="2C518E7E0D5A4156BC946D46AE4E2BD4"/>
          </w:pPr>
          <w:r w:rsidRPr="00A467D4">
            <w:rPr>
              <w:rStyle w:val="PlaceholderText"/>
              <w:rFonts w:cs="Arial"/>
            </w:rPr>
            <w:t>Click or tap here to enter text.</w:t>
          </w:r>
        </w:p>
      </w:docPartBody>
    </w:docPart>
    <w:docPart>
      <w:docPartPr>
        <w:name w:val="FFB7BF65C52F4EF5A96E09D3FF213D42"/>
        <w:category>
          <w:name w:val="General"/>
          <w:gallery w:val="placeholder"/>
        </w:category>
        <w:types>
          <w:type w:val="bbPlcHdr"/>
        </w:types>
        <w:behaviors>
          <w:behavior w:val="content"/>
        </w:behaviors>
        <w:guid w:val="{5BF61F2B-91B1-4B56-BFA7-FCDD29AAD344}"/>
      </w:docPartPr>
      <w:docPartBody>
        <w:p w:rsidR="00F0169C" w:rsidRDefault="00F0169C" w:rsidP="00F0169C">
          <w:pPr>
            <w:pStyle w:val="FFB7BF65C52F4EF5A96E09D3FF213D42"/>
          </w:pPr>
          <w:r w:rsidRPr="00A467D4">
            <w:rPr>
              <w:rStyle w:val="PlaceholderText"/>
              <w:rFonts w:cs="Arial"/>
            </w:rPr>
            <w:t>Click or tap here to enter text.</w:t>
          </w:r>
        </w:p>
      </w:docPartBody>
    </w:docPart>
    <w:docPart>
      <w:docPartPr>
        <w:name w:val="C51AA6E3BA0043A1A8A5A403D3334EB1"/>
        <w:category>
          <w:name w:val="General"/>
          <w:gallery w:val="placeholder"/>
        </w:category>
        <w:types>
          <w:type w:val="bbPlcHdr"/>
        </w:types>
        <w:behaviors>
          <w:behavior w:val="content"/>
        </w:behaviors>
        <w:guid w:val="{6ED8493B-73D2-42DD-942F-0A89C5AEE222}"/>
      </w:docPartPr>
      <w:docPartBody>
        <w:p w:rsidR="00F0169C" w:rsidRDefault="00F0169C" w:rsidP="00F0169C">
          <w:pPr>
            <w:pStyle w:val="C51AA6E3BA0043A1A8A5A403D3334EB1"/>
          </w:pPr>
          <w:r w:rsidRPr="00A467D4">
            <w:rPr>
              <w:rStyle w:val="PlaceholderText"/>
              <w:rFonts w:cs="Arial"/>
            </w:rPr>
            <w:t>Click or tap here to enter text.</w:t>
          </w:r>
        </w:p>
      </w:docPartBody>
    </w:docPart>
    <w:docPart>
      <w:docPartPr>
        <w:name w:val="EE1F17E512884954818DBF502460D148"/>
        <w:category>
          <w:name w:val="General"/>
          <w:gallery w:val="placeholder"/>
        </w:category>
        <w:types>
          <w:type w:val="bbPlcHdr"/>
        </w:types>
        <w:behaviors>
          <w:behavior w:val="content"/>
        </w:behaviors>
        <w:guid w:val="{1EBCA3FA-98A8-4E0F-B0B8-43581286CF64}"/>
      </w:docPartPr>
      <w:docPartBody>
        <w:p w:rsidR="00F0169C" w:rsidRDefault="00F0169C" w:rsidP="00F0169C">
          <w:pPr>
            <w:pStyle w:val="EE1F17E512884954818DBF502460D148"/>
          </w:pPr>
          <w:r w:rsidRPr="00A467D4">
            <w:rPr>
              <w:rStyle w:val="PlaceholderText"/>
              <w:rFonts w:cs="Arial"/>
            </w:rPr>
            <w:t>Click or tap here to enter text.</w:t>
          </w:r>
        </w:p>
      </w:docPartBody>
    </w:docPart>
    <w:docPart>
      <w:docPartPr>
        <w:name w:val="4EB5C019ED114CCABCCF66BE5CE86485"/>
        <w:category>
          <w:name w:val="General"/>
          <w:gallery w:val="placeholder"/>
        </w:category>
        <w:types>
          <w:type w:val="bbPlcHdr"/>
        </w:types>
        <w:behaviors>
          <w:behavior w:val="content"/>
        </w:behaviors>
        <w:guid w:val="{A59B82B6-EDA0-4464-A3CF-9E019C9B59D0}"/>
      </w:docPartPr>
      <w:docPartBody>
        <w:p w:rsidR="00F0169C" w:rsidRDefault="00F0169C" w:rsidP="00F0169C">
          <w:pPr>
            <w:pStyle w:val="4EB5C019ED114CCABCCF66BE5CE86485"/>
          </w:pPr>
          <w:r w:rsidRPr="00A467D4">
            <w:rPr>
              <w:rStyle w:val="PlaceholderText"/>
              <w:rFonts w:cs="Arial"/>
            </w:rPr>
            <w:t>Click or tap here to enter text.</w:t>
          </w:r>
        </w:p>
      </w:docPartBody>
    </w:docPart>
    <w:docPart>
      <w:docPartPr>
        <w:name w:val="7CE1AF307DC14B16A11254E83BC420A5"/>
        <w:category>
          <w:name w:val="General"/>
          <w:gallery w:val="placeholder"/>
        </w:category>
        <w:types>
          <w:type w:val="bbPlcHdr"/>
        </w:types>
        <w:behaviors>
          <w:behavior w:val="content"/>
        </w:behaviors>
        <w:guid w:val="{7725DBE7-489F-4A4E-8724-0FCE77DA7770}"/>
      </w:docPartPr>
      <w:docPartBody>
        <w:p w:rsidR="00F0169C" w:rsidRDefault="00F0169C" w:rsidP="00F0169C">
          <w:pPr>
            <w:pStyle w:val="7CE1AF307DC14B16A11254E83BC420A5"/>
          </w:pPr>
          <w:r w:rsidRPr="00A467D4">
            <w:rPr>
              <w:rStyle w:val="PlaceholderText"/>
              <w:rFonts w:cs="Arial"/>
            </w:rPr>
            <w:t>Click or tap here to enter text.</w:t>
          </w:r>
        </w:p>
      </w:docPartBody>
    </w:docPart>
    <w:docPart>
      <w:docPartPr>
        <w:name w:val="1E22F22E2BAD4D108793B5B5C7FD2969"/>
        <w:category>
          <w:name w:val="General"/>
          <w:gallery w:val="placeholder"/>
        </w:category>
        <w:types>
          <w:type w:val="bbPlcHdr"/>
        </w:types>
        <w:behaviors>
          <w:behavior w:val="content"/>
        </w:behaviors>
        <w:guid w:val="{9EA5B4D9-BC65-46B0-ACFB-2AFB2A7E1693}"/>
      </w:docPartPr>
      <w:docPartBody>
        <w:p w:rsidR="00F0169C" w:rsidRDefault="00F0169C" w:rsidP="00F0169C">
          <w:pPr>
            <w:pStyle w:val="1E22F22E2BAD4D108793B5B5C7FD2969"/>
          </w:pPr>
          <w:r w:rsidRPr="00A467D4">
            <w:rPr>
              <w:rStyle w:val="PlaceholderText"/>
              <w:rFonts w:cs="Arial"/>
            </w:rPr>
            <w:t>Click or tap here to enter text.</w:t>
          </w:r>
        </w:p>
      </w:docPartBody>
    </w:docPart>
    <w:docPart>
      <w:docPartPr>
        <w:name w:val="6DF2F6347E15453894BB7F466E9E7408"/>
        <w:category>
          <w:name w:val="General"/>
          <w:gallery w:val="placeholder"/>
        </w:category>
        <w:types>
          <w:type w:val="bbPlcHdr"/>
        </w:types>
        <w:behaviors>
          <w:behavior w:val="content"/>
        </w:behaviors>
        <w:guid w:val="{CC96BC3C-A61B-4080-A048-BBD8857EEB90}"/>
      </w:docPartPr>
      <w:docPartBody>
        <w:p w:rsidR="00F0169C" w:rsidRDefault="00F0169C" w:rsidP="00F0169C">
          <w:pPr>
            <w:pStyle w:val="6DF2F6347E15453894BB7F466E9E7408"/>
          </w:pPr>
          <w:r w:rsidRPr="00A467D4">
            <w:rPr>
              <w:rStyle w:val="PlaceholderText"/>
              <w:rFonts w:cs="Arial"/>
            </w:rPr>
            <w:t>Click or tap here to enter text.</w:t>
          </w:r>
        </w:p>
      </w:docPartBody>
    </w:docPart>
    <w:docPart>
      <w:docPartPr>
        <w:name w:val="2490E4085AA34218A5181CF7D68E0859"/>
        <w:category>
          <w:name w:val="General"/>
          <w:gallery w:val="placeholder"/>
        </w:category>
        <w:types>
          <w:type w:val="bbPlcHdr"/>
        </w:types>
        <w:behaviors>
          <w:behavior w:val="content"/>
        </w:behaviors>
        <w:guid w:val="{43E8E5B1-2DB8-4240-B782-D525977DFC54}"/>
      </w:docPartPr>
      <w:docPartBody>
        <w:p w:rsidR="00F0169C" w:rsidRDefault="00F0169C" w:rsidP="00F0169C">
          <w:pPr>
            <w:pStyle w:val="2490E4085AA34218A5181CF7D68E0859"/>
          </w:pPr>
          <w:r w:rsidRPr="00A467D4">
            <w:rPr>
              <w:rStyle w:val="PlaceholderText"/>
              <w:rFonts w:cs="Arial"/>
            </w:rPr>
            <w:t>Click or tap here to enter text.</w:t>
          </w:r>
        </w:p>
      </w:docPartBody>
    </w:docPart>
    <w:docPart>
      <w:docPartPr>
        <w:name w:val="0CE7EEE8E19E4863B362F7398DD4DAD7"/>
        <w:category>
          <w:name w:val="General"/>
          <w:gallery w:val="placeholder"/>
        </w:category>
        <w:types>
          <w:type w:val="bbPlcHdr"/>
        </w:types>
        <w:behaviors>
          <w:behavior w:val="content"/>
        </w:behaviors>
        <w:guid w:val="{18B4B1EF-7C35-4C24-A158-2C47F539C04B}"/>
      </w:docPartPr>
      <w:docPartBody>
        <w:p w:rsidR="00F0169C" w:rsidRDefault="00F0169C" w:rsidP="00F0169C">
          <w:pPr>
            <w:pStyle w:val="0CE7EEE8E19E4863B362F7398DD4DAD7"/>
          </w:pPr>
          <w:r w:rsidRPr="00A467D4">
            <w:rPr>
              <w:rStyle w:val="PlaceholderText"/>
              <w:rFonts w:cs="Arial"/>
            </w:rPr>
            <w:t>Click or tap here to enter text.</w:t>
          </w:r>
        </w:p>
      </w:docPartBody>
    </w:docPart>
    <w:docPart>
      <w:docPartPr>
        <w:name w:val="81EA748DF0F54C45A2D1E8383F21D7D5"/>
        <w:category>
          <w:name w:val="General"/>
          <w:gallery w:val="placeholder"/>
        </w:category>
        <w:types>
          <w:type w:val="bbPlcHdr"/>
        </w:types>
        <w:behaviors>
          <w:behavior w:val="content"/>
        </w:behaviors>
        <w:guid w:val="{E02ECC74-FCDE-4F2C-9853-F13D94F1F656}"/>
      </w:docPartPr>
      <w:docPartBody>
        <w:p w:rsidR="00F0169C" w:rsidRDefault="00F0169C" w:rsidP="00F0169C">
          <w:pPr>
            <w:pStyle w:val="81EA748DF0F54C45A2D1E8383F21D7D5"/>
          </w:pPr>
          <w:r w:rsidRPr="00A467D4">
            <w:rPr>
              <w:rStyle w:val="PlaceholderText"/>
              <w:rFonts w:cs="Arial"/>
            </w:rPr>
            <w:t>Click or tap here to enter text.</w:t>
          </w:r>
        </w:p>
      </w:docPartBody>
    </w:docPart>
    <w:docPart>
      <w:docPartPr>
        <w:name w:val="4F7A05D7D7224B048BE7491DFA82CA13"/>
        <w:category>
          <w:name w:val="General"/>
          <w:gallery w:val="placeholder"/>
        </w:category>
        <w:types>
          <w:type w:val="bbPlcHdr"/>
        </w:types>
        <w:behaviors>
          <w:behavior w:val="content"/>
        </w:behaviors>
        <w:guid w:val="{2D2EB1A3-78BB-43B6-B370-6355517F6D88}"/>
      </w:docPartPr>
      <w:docPartBody>
        <w:p w:rsidR="00F0169C" w:rsidRDefault="00F0169C" w:rsidP="00F0169C">
          <w:pPr>
            <w:pStyle w:val="4F7A05D7D7224B048BE7491DFA82CA13"/>
          </w:pPr>
          <w:r w:rsidRPr="00A467D4">
            <w:rPr>
              <w:rStyle w:val="PlaceholderText"/>
              <w:rFonts w:cs="Arial"/>
            </w:rPr>
            <w:t>Click or tap here to enter text.</w:t>
          </w:r>
        </w:p>
      </w:docPartBody>
    </w:docPart>
    <w:docPart>
      <w:docPartPr>
        <w:name w:val="08D8996B55674135A6FDDD441CDA1EB4"/>
        <w:category>
          <w:name w:val="General"/>
          <w:gallery w:val="placeholder"/>
        </w:category>
        <w:types>
          <w:type w:val="bbPlcHdr"/>
        </w:types>
        <w:behaviors>
          <w:behavior w:val="content"/>
        </w:behaviors>
        <w:guid w:val="{07FDFA45-9DDC-4BC4-9411-7C0603DA00BD}"/>
      </w:docPartPr>
      <w:docPartBody>
        <w:p w:rsidR="00F0169C" w:rsidRDefault="00F0169C" w:rsidP="00F0169C">
          <w:pPr>
            <w:pStyle w:val="08D8996B55674135A6FDDD441CDA1EB4"/>
          </w:pPr>
          <w:r w:rsidRPr="00A467D4">
            <w:rPr>
              <w:rStyle w:val="PlaceholderText"/>
              <w:rFonts w:cs="Arial"/>
            </w:rPr>
            <w:t>Click or tap here to enter text.</w:t>
          </w:r>
        </w:p>
      </w:docPartBody>
    </w:docPart>
    <w:docPart>
      <w:docPartPr>
        <w:name w:val="7C621819A0F1491EA778E6845922D23E"/>
        <w:category>
          <w:name w:val="General"/>
          <w:gallery w:val="placeholder"/>
        </w:category>
        <w:types>
          <w:type w:val="bbPlcHdr"/>
        </w:types>
        <w:behaviors>
          <w:behavior w:val="content"/>
        </w:behaviors>
        <w:guid w:val="{0DB0DDA3-CC13-4A05-9DED-1BCBFC78FEAA}"/>
      </w:docPartPr>
      <w:docPartBody>
        <w:p w:rsidR="00F0169C" w:rsidRDefault="00F0169C" w:rsidP="00F0169C">
          <w:pPr>
            <w:pStyle w:val="7C621819A0F1491EA778E6845922D23E"/>
          </w:pPr>
          <w:r w:rsidRPr="00A467D4">
            <w:rPr>
              <w:rStyle w:val="PlaceholderText"/>
              <w:rFonts w:cs="Arial"/>
            </w:rPr>
            <w:t>Click or tap here to enter text.</w:t>
          </w:r>
        </w:p>
      </w:docPartBody>
    </w:docPart>
    <w:docPart>
      <w:docPartPr>
        <w:name w:val="D98D3E17423E40DAAD49387192610C72"/>
        <w:category>
          <w:name w:val="General"/>
          <w:gallery w:val="placeholder"/>
        </w:category>
        <w:types>
          <w:type w:val="bbPlcHdr"/>
        </w:types>
        <w:behaviors>
          <w:behavior w:val="content"/>
        </w:behaviors>
        <w:guid w:val="{F9FDC0BA-95DA-47EC-83E7-441CE341918D}"/>
      </w:docPartPr>
      <w:docPartBody>
        <w:p w:rsidR="00F0169C" w:rsidRDefault="00F0169C" w:rsidP="00F0169C">
          <w:pPr>
            <w:pStyle w:val="D98D3E17423E40DAAD49387192610C72"/>
          </w:pPr>
          <w:r w:rsidRPr="00A467D4">
            <w:rPr>
              <w:rStyle w:val="PlaceholderText"/>
              <w:rFonts w:cs="Arial"/>
            </w:rPr>
            <w:t>Click or tap here to enter text.</w:t>
          </w:r>
        </w:p>
      </w:docPartBody>
    </w:docPart>
    <w:docPart>
      <w:docPartPr>
        <w:name w:val="B2C7664645924718A0ED219B62918BE3"/>
        <w:category>
          <w:name w:val="General"/>
          <w:gallery w:val="placeholder"/>
        </w:category>
        <w:types>
          <w:type w:val="bbPlcHdr"/>
        </w:types>
        <w:behaviors>
          <w:behavior w:val="content"/>
        </w:behaviors>
        <w:guid w:val="{1B53E949-DF3D-4152-B68A-62D841C842BC}"/>
      </w:docPartPr>
      <w:docPartBody>
        <w:p w:rsidR="00F0169C" w:rsidRDefault="00F0169C" w:rsidP="00F0169C">
          <w:pPr>
            <w:pStyle w:val="B2C7664645924718A0ED219B62918BE3"/>
          </w:pPr>
          <w:r w:rsidRPr="00A467D4">
            <w:rPr>
              <w:rStyle w:val="PlaceholderText"/>
              <w:rFonts w:cs="Arial"/>
            </w:rPr>
            <w:t>Click or tap here to enter text.</w:t>
          </w:r>
        </w:p>
      </w:docPartBody>
    </w:docPart>
    <w:docPart>
      <w:docPartPr>
        <w:name w:val="8E39D793D1B04E6C820DDF2DEDE3DCA5"/>
        <w:category>
          <w:name w:val="General"/>
          <w:gallery w:val="placeholder"/>
        </w:category>
        <w:types>
          <w:type w:val="bbPlcHdr"/>
        </w:types>
        <w:behaviors>
          <w:behavior w:val="content"/>
        </w:behaviors>
        <w:guid w:val="{ECE2FBB4-7943-4BAC-B374-98CCEC98AD97}"/>
      </w:docPartPr>
      <w:docPartBody>
        <w:p w:rsidR="00F0169C" w:rsidRDefault="00F0169C" w:rsidP="00F0169C">
          <w:pPr>
            <w:pStyle w:val="8E39D793D1B04E6C820DDF2DEDE3DCA5"/>
          </w:pPr>
          <w:r w:rsidRPr="00A467D4">
            <w:rPr>
              <w:rStyle w:val="PlaceholderText"/>
              <w:rFonts w:cs="Arial"/>
            </w:rPr>
            <w:t>Click or tap here to enter text.</w:t>
          </w:r>
        </w:p>
      </w:docPartBody>
    </w:docPart>
    <w:docPart>
      <w:docPartPr>
        <w:name w:val="97FAEDB5E96D40BC9CE5971D9FA42A18"/>
        <w:category>
          <w:name w:val="General"/>
          <w:gallery w:val="placeholder"/>
        </w:category>
        <w:types>
          <w:type w:val="bbPlcHdr"/>
        </w:types>
        <w:behaviors>
          <w:behavior w:val="content"/>
        </w:behaviors>
        <w:guid w:val="{5216BC92-6C4A-4397-88CF-30DCB0D78A16}"/>
      </w:docPartPr>
      <w:docPartBody>
        <w:p w:rsidR="00F0169C" w:rsidRDefault="00F0169C" w:rsidP="00F0169C">
          <w:pPr>
            <w:pStyle w:val="97FAEDB5E96D40BC9CE5971D9FA42A18"/>
          </w:pPr>
          <w:r w:rsidRPr="00A467D4">
            <w:rPr>
              <w:rStyle w:val="PlaceholderText"/>
              <w:rFonts w:cs="Arial"/>
            </w:rPr>
            <w:t>Click or tap here to enter text.</w:t>
          </w:r>
        </w:p>
      </w:docPartBody>
    </w:docPart>
    <w:docPart>
      <w:docPartPr>
        <w:name w:val="C456F1D474D24610A26D9CFEA2AE3CE1"/>
        <w:category>
          <w:name w:val="General"/>
          <w:gallery w:val="placeholder"/>
        </w:category>
        <w:types>
          <w:type w:val="bbPlcHdr"/>
        </w:types>
        <w:behaviors>
          <w:behavior w:val="content"/>
        </w:behaviors>
        <w:guid w:val="{560C95AA-82CA-4A97-BEA0-992B3A2B4F86}"/>
      </w:docPartPr>
      <w:docPartBody>
        <w:p w:rsidR="00F0169C" w:rsidRDefault="00F0169C" w:rsidP="00F0169C">
          <w:pPr>
            <w:pStyle w:val="C456F1D474D24610A26D9CFEA2AE3CE1"/>
          </w:pPr>
          <w:r w:rsidRPr="00A467D4">
            <w:rPr>
              <w:rStyle w:val="PlaceholderText"/>
              <w:rFonts w:cs="Arial"/>
            </w:rPr>
            <w:t>Click or tap here to enter text.</w:t>
          </w:r>
        </w:p>
      </w:docPartBody>
    </w:docPart>
    <w:docPart>
      <w:docPartPr>
        <w:name w:val="A241B695F89C48AD86421A03EA211B0A"/>
        <w:category>
          <w:name w:val="General"/>
          <w:gallery w:val="placeholder"/>
        </w:category>
        <w:types>
          <w:type w:val="bbPlcHdr"/>
        </w:types>
        <w:behaviors>
          <w:behavior w:val="content"/>
        </w:behaviors>
        <w:guid w:val="{8B9373AB-C4C4-437E-A8E2-718AC8175678}"/>
      </w:docPartPr>
      <w:docPartBody>
        <w:p w:rsidR="00F0169C" w:rsidRDefault="00F0169C" w:rsidP="00F0169C">
          <w:pPr>
            <w:pStyle w:val="A241B695F89C48AD86421A03EA211B0A"/>
          </w:pPr>
          <w:r w:rsidRPr="00D75A0D">
            <w:rPr>
              <w:rStyle w:val="PlaceholderText"/>
              <w:rFonts w:cs="Arial"/>
              <w:sz w:val="20"/>
              <w:szCs w:val="20"/>
            </w:rPr>
            <w:t>X,XXX,XXX</w:t>
          </w:r>
        </w:p>
      </w:docPartBody>
    </w:docPart>
    <w:docPart>
      <w:docPartPr>
        <w:name w:val="FE092C631FAE45C4907629DD8225594B"/>
        <w:category>
          <w:name w:val="General"/>
          <w:gallery w:val="placeholder"/>
        </w:category>
        <w:types>
          <w:type w:val="bbPlcHdr"/>
        </w:types>
        <w:behaviors>
          <w:behavior w:val="content"/>
        </w:behaviors>
        <w:guid w:val="{EAB46859-DEED-46BC-B33E-80C3E523E307}"/>
      </w:docPartPr>
      <w:docPartBody>
        <w:p w:rsidR="00F0169C" w:rsidRDefault="00F0169C" w:rsidP="00F0169C">
          <w:pPr>
            <w:pStyle w:val="FE092C631FAE45C4907629DD8225594B"/>
          </w:pPr>
          <w:r w:rsidRPr="00A467D4">
            <w:rPr>
              <w:rStyle w:val="PlaceholderText"/>
              <w:rFonts w:cs="Arial"/>
            </w:rPr>
            <w:t>Click or tap here to enter text.</w:t>
          </w:r>
        </w:p>
      </w:docPartBody>
    </w:docPart>
    <w:docPart>
      <w:docPartPr>
        <w:name w:val="13DC915A12DE4D88B0D9481671EFD38B"/>
        <w:category>
          <w:name w:val="General"/>
          <w:gallery w:val="placeholder"/>
        </w:category>
        <w:types>
          <w:type w:val="bbPlcHdr"/>
        </w:types>
        <w:behaviors>
          <w:behavior w:val="content"/>
        </w:behaviors>
        <w:guid w:val="{20F99C86-9D4A-417D-A1EF-DA18801B8899}"/>
      </w:docPartPr>
      <w:docPartBody>
        <w:p w:rsidR="00F0169C" w:rsidRDefault="00F0169C" w:rsidP="00F0169C">
          <w:pPr>
            <w:pStyle w:val="13DC915A12DE4D88B0D9481671EFD38B"/>
          </w:pPr>
          <w:r w:rsidRPr="00A467D4">
            <w:rPr>
              <w:rStyle w:val="PlaceholderText"/>
              <w:rFonts w:cs="Arial"/>
            </w:rPr>
            <w:t>Click or tap here to enter text.</w:t>
          </w:r>
        </w:p>
      </w:docPartBody>
    </w:docPart>
    <w:docPart>
      <w:docPartPr>
        <w:name w:val="775AD2021BE34252B6224FF9EFDCAB49"/>
        <w:category>
          <w:name w:val="General"/>
          <w:gallery w:val="placeholder"/>
        </w:category>
        <w:types>
          <w:type w:val="bbPlcHdr"/>
        </w:types>
        <w:behaviors>
          <w:behavior w:val="content"/>
        </w:behaviors>
        <w:guid w:val="{4593F960-8143-457E-8973-6CFC1D25453D}"/>
      </w:docPartPr>
      <w:docPartBody>
        <w:p w:rsidR="00F0169C" w:rsidRDefault="00F0169C" w:rsidP="00F0169C">
          <w:pPr>
            <w:pStyle w:val="775AD2021BE34252B6224FF9EFDCAB49"/>
          </w:pPr>
          <w:r w:rsidRPr="00D75A0D">
            <w:rPr>
              <w:rStyle w:val="PlaceholderText"/>
              <w:rFonts w:cs="Arial"/>
              <w:sz w:val="20"/>
              <w:szCs w:val="20"/>
            </w:rPr>
            <w:t>X,XXX,XXX</w:t>
          </w:r>
        </w:p>
      </w:docPartBody>
    </w:docPart>
    <w:docPart>
      <w:docPartPr>
        <w:name w:val="7AD4D0C32BCE4FB2A5B245C84F8CD18A"/>
        <w:category>
          <w:name w:val="General"/>
          <w:gallery w:val="placeholder"/>
        </w:category>
        <w:types>
          <w:type w:val="bbPlcHdr"/>
        </w:types>
        <w:behaviors>
          <w:behavior w:val="content"/>
        </w:behaviors>
        <w:guid w:val="{6C90262A-C3B2-4C79-B26D-F9D515F748D6}"/>
      </w:docPartPr>
      <w:docPartBody>
        <w:p w:rsidR="00F0169C" w:rsidRDefault="00F0169C" w:rsidP="00F0169C">
          <w:pPr>
            <w:pStyle w:val="7AD4D0C32BCE4FB2A5B245C84F8CD18A"/>
          </w:pPr>
          <w:r w:rsidRPr="00A467D4">
            <w:rPr>
              <w:rStyle w:val="PlaceholderText"/>
              <w:rFonts w:cs="Arial"/>
            </w:rPr>
            <w:t>Click or tap here to enter text.</w:t>
          </w:r>
        </w:p>
      </w:docPartBody>
    </w:docPart>
    <w:docPart>
      <w:docPartPr>
        <w:name w:val="72F5AA44117D4756B947D7EB2D137FDC"/>
        <w:category>
          <w:name w:val="General"/>
          <w:gallery w:val="placeholder"/>
        </w:category>
        <w:types>
          <w:type w:val="bbPlcHdr"/>
        </w:types>
        <w:behaviors>
          <w:behavior w:val="content"/>
        </w:behaviors>
        <w:guid w:val="{2DD24C6D-0B65-4E4E-9185-F794DA50E824}"/>
      </w:docPartPr>
      <w:docPartBody>
        <w:p w:rsidR="00F0169C" w:rsidRDefault="00F0169C" w:rsidP="00F0169C">
          <w:pPr>
            <w:pStyle w:val="72F5AA44117D4756B947D7EB2D137FDC"/>
          </w:pPr>
          <w:r w:rsidRPr="00A467D4">
            <w:rPr>
              <w:rStyle w:val="PlaceholderText"/>
              <w:rFonts w:cs="Arial"/>
            </w:rPr>
            <w:t>Click or tap here to enter text.</w:t>
          </w:r>
        </w:p>
      </w:docPartBody>
    </w:docPart>
    <w:docPart>
      <w:docPartPr>
        <w:name w:val="0165589178364A43BB8986EF5ACA1E21"/>
        <w:category>
          <w:name w:val="General"/>
          <w:gallery w:val="placeholder"/>
        </w:category>
        <w:types>
          <w:type w:val="bbPlcHdr"/>
        </w:types>
        <w:behaviors>
          <w:behavior w:val="content"/>
        </w:behaviors>
        <w:guid w:val="{04C946ED-6E2D-4B1F-8D61-F610B381BCBF}"/>
      </w:docPartPr>
      <w:docPartBody>
        <w:p w:rsidR="00F0169C" w:rsidRDefault="00F0169C" w:rsidP="00F0169C">
          <w:pPr>
            <w:pStyle w:val="0165589178364A43BB8986EF5ACA1E21"/>
          </w:pPr>
          <w:r w:rsidRPr="00A467D4">
            <w:rPr>
              <w:rStyle w:val="PlaceholderText"/>
              <w:rFonts w:cs="Arial"/>
            </w:rPr>
            <w:t>Click or tap here to enter text.</w:t>
          </w:r>
        </w:p>
      </w:docPartBody>
    </w:docPart>
    <w:docPart>
      <w:docPartPr>
        <w:name w:val="51E9EDB195B3427BB43578D290A87302"/>
        <w:category>
          <w:name w:val="General"/>
          <w:gallery w:val="placeholder"/>
        </w:category>
        <w:types>
          <w:type w:val="bbPlcHdr"/>
        </w:types>
        <w:behaviors>
          <w:behavior w:val="content"/>
        </w:behaviors>
        <w:guid w:val="{B15DAB2A-8C54-430F-BD5A-8CEE2AE58FBE}"/>
      </w:docPartPr>
      <w:docPartBody>
        <w:p w:rsidR="00F0169C" w:rsidRDefault="00F0169C" w:rsidP="00F0169C">
          <w:pPr>
            <w:pStyle w:val="51E9EDB195B3427BB43578D290A87302"/>
          </w:pPr>
          <w:r w:rsidRPr="00A467D4">
            <w:rPr>
              <w:rStyle w:val="PlaceholderText"/>
              <w:rFonts w:cs="Arial"/>
            </w:rPr>
            <w:t>Click or tap here to enter text.</w:t>
          </w:r>
        </w:p>
      </w:docPartBody>
    </w:docPart>
    <w:docPart>
      <w:docPartPr>
        <w:name w:val="279B2F4E560E47FEBD6A9DA4D49C6A53"/>
        <w:category>
          <w:name w:val="General"/>
          <w:gallery w:val="placeholder"/>
        </w:category>
        <w:types>
          <w:type w:val="bbPlcHdr"/>
        </w:types>
        <w:behaviors>
          <w:behavior w:val="content"/>
        </w:behaviors>
        <w:guid w:val="{B94850F1-2862-427A-A587-D41E4E13C210}"/>
      </w:docPartPr>
      <w:docPartBody>
        <w:p w:rsidR="00F0169C" w:rsidRDefault="00F0169C" w:rsidP="00F0169C">
          <w:pPr>
            <w:pStyle w:val="279B2F4E560E47FEBD6A9DA4D49C6A53"/>
          </w:pPr>
          <w:r w:rsidRPr="00A467D4">
            <w:rPr>
              <w:rStyle w:val="PlaceholderText"/>
              <w:rFonts w:cs="Arial"/>
            </w:rPr>
            <w:t>Click or tap here to enter text.</w:t>
          </w:r>
        </w:p>
      </w:docPartBody>
    </w:docPart>
    <w:docPart>
      <w:docPartPr>
        <w:name w:val="74BAF327121A48D7BEC02F13A3CA5F6D"/>
        <w:category>
          <w:name w:val="General"/>
          <w:gallery w:val="placeholder"/>
        </w:category>
        <w:types>
          <w:type w:val="bbPlcHdr"/>
        </w:types>
        <w:behaviors>
          <w:behavior w:val="content"/>
        </w:behaviors>
        <w:guid w:val="{9B1AB32C-0435-4087-9C30-C2A88B66DAD3}"/>
      </w:docPartPr>
      <w:docPartBody>
        <w:p w:rsidR="00F0169C" w:rsidRDefault="00F0169C" w:rsidP="00F0169C">
          <w:pPr>
            <w:pStyle w:val="74BAF327121A48D7BEC02F13A3CA5F6D"/>
          </w:pPr>
          <w:r w:rsidRPr="00A467D4">
            <w:rPr>
              <w:rStyle w:val="PlaceholderText"/>
              <w:rFonts w:cs="Arial"/>
            </w:rPr>
            <w:t>Click or tap here to enter text.</w:t>
          </w:r>
        </w:p>
      </w:docPartBody>
    </w:docPart>
    <w:docPart>
      <w:docPartPr>
        <w:name w:val="D4CFB9CE037B4D6D9EB3073788C7F769"/>
        <w:category>
          <w:name w:val="General"/>
          <w:gallery w:val="placeholder"/>
        </w:category>
        <w:types>
          <w:type w:val="bbPlcHdr"/>
        </w:types>
        <w:behaviors>
          <w:behavior w:val="content"/>
        </w:behaviors>
        <w:guid w:val="{40A4E229-7F5B-45E9-B6A3-868FDBEEB79A}"/>
      </w:docPartPr>
      <w:docPartBody>
        <w:p w:rsidR="00F0169C" w:rsidRDefault="00F0169C" w:rsidP="00F0169C">
          <w:pPr>
            <w:pStyle w:val="D4CFB9CE037B4D6D9EB3073788C7F769"/>
          </w:pPr>
          <w:r w:rsidRPr="00A467D4">
            <w:rPr>
              <w:rStyle w:val="PlaceholderText"/>
              <w:rFonts w:cs="Arial"/>
            </w:rPr>
            <w:t>Click or tap here to enter text.</w:t>
          </w:r>
        </w:p>
      </w:docPartBody>
    </w:docPart>
    <w:docPart>
      <w:docPartPr>
        <w:name w:val="9B76BE571DA040EC9100F22DE7A30DD5"/>
        <w:category>
          <w:name w:val="General"/>
          <w:gallery w:val="placeholder"/>
        </w:category>
        <w:types>
          <w:type w:val="bbPlcHdr"/>
        </w:types>
        <w:behaviors>
          <w:behavior w:val="content"/>
        </w:behaviors>
        <w:guid w:val="{E5479A6A-DAD5-487D-A379-6C48024F748D}"/>
      </w:docPartPr>
      <w:docPartBody>
        <w:p w:rsidR="00F0169C" w:rsidRDefault="00F0169C" w:rsidP="00F0169C">
          <w:pPr>
            <w:pStyle w:val="9B76BE571DA040EC9100F22DE7A30DD5"/>
          </w:pPr>
          <w:r w:rsidRPr="00A467D4">
            <w:rPr>
              <w:rStyle w:val="PlaceholderText"/>
              <w:rFonts w:cs="Arial"/>
            </w:rPr>
            <w:t>Click or tap here to enter text.</w:t>
          </w:r>
        </w:p>
      </w:docPartBody>
    </w:docPart>
    <w:docPart>
      <w:docPartPr>
        <w:name w:val="6E7D74A31D684C83BAB7633D3C904C88"/>
        <w:category>
          <w:name w:val="General"/>
          <w:gallery w:val="placeholder"/>
        </w:category>
        <w:types>
          <w:type w:val="bbPlcHdr"/>
        </w:types>
        <w:behaviors>
          <w:behavior w:val="content"/>
        </w:behaviors>
        <w:guid w:val="{8F7F5715-BBDD-486A-9D74-67F92F6FD15B}"/>
      </w:docPartPr>
      <w:docPartBody>
        <w:p w:rsidR="00F0169C" w:rsidRDefault="00F0169C" w:rsidP="00F0169C">
          <w:pPr>
            <w:pStyle w:val="6E7D74A31D684C83BAB7633D3C904C88"/>
          </w:pPr>
          <w:r w:rsidRPr="00D75A0D">
            <w:rPr>
              <w:rStyle w:val="PlaceholderText"/>
              <w:rFonts w:cs="Arial"/>
              <w:sz w:val="20"/>
              <w:szCs w:val="20"/>
            </w:rPr>
            <w:t>X,XXX,XXX</w:t>
          </w:r>
        </w:p>
      </w:docPartBody>
    </w:docPart>
    <w:docPart>
      <w:docPartPr>
        <w:name w:val="4FA9C17414D8456ABBDFFC8177B099AD"/>
        <w:category>
          <w:name w:val="General"/>
          <w:gallery w:val="placeholder"/>
        </w:category>
        <w:types>
          <w:type w:val="bbPlcHdr"/>
        </w:types>
        <w:behaviors>
          <w:behavior w:val="content"/>
        </w:behaviors>
        <w:guid w:val="{9BFEC28D-B1A9-443F-980F-781959779FAB}"/>
      </w:docPartPr>
      <w:docPartBody>
        <w:p w:rsidR="00F0169C" w:rsidRDefault="00F0169C" w:rsidP="00F0169C">
          <w:pPr>
            <w:pStyle w:val="4FA9C17414D8456ABBDFFC8177B099AD"/>
          </w:pPr>
          <w:r w:rsidRPr="00A467D4">
            <w:rPr>
              <w:rStyle w:val="PlaceholderText"/>
              <w:rFonts w:cs="Arial"/>
            </w:rPr>
            <w:t>Click or tap here to enter text.</w:t>
          </w:r>
        </w:p>
      </w:docPartBody>
    </w:docPart>
    <w:docPart>
      <w:docPartPr>
        <w:name w:val="C163F4429B4E4F11B0438C4FD28B104D"/>
        <w:category>
          <w:name w:val="General"/>
          <w:gallery w:val="placeholder"/>
        </w:category>
        <w:types>
          <w:type w:val="bbPlcHdr"/>
        </w:types>
        <w:behaviors>
          <w:behavior w:val="content"/>
        </w:behaviors>
        <w:guid w:val="{89B6153B-3D59-4A1B-AFAB-0463A50572B1}"/>
      </w:docPartPr>
      <w:docPartBody>
        <w:p w:rsidR="00F0169C" w:rsidRDefault="00F0169C" w:rsidP="00F0169C">
          <w:pPr>
            <w:pStyle w:val="C163F4429B4E4F11B0438C4FD28B104D"/>
          </w:pPr>
          <w:r w:rsidRPr="00A467D4">
            <w:rPr>
              <w:rStyle w:val="PlaceholderText"/>
              <w:rFonts w:cs="Arial"/>
            </w:rPr>
            <w:t>Click or tap here to enter text.</w:t>
          </w:r>
        </w:p>
      </w:docPartBody>
    </w:docPart>
    <w:docPart>
      <w:docPartPr>
        <w:name w:val="6CFE94C4B16A4EFD8D5B55E41DE2AE84"/>
        <w:category>
          <w:name w:val="General"/>
          <w:gallery w:val="placeholder"/>
        </w:category>
        <w:types>
          <w:type w:val="bbPlcHdr"/>
        </w:types>
        <w:behaviors>
          <w:behavior w:val="content"/>
        </w:behaviors>
        <w:guid w:val="{CA24EB4C-77D2-47EC-AFEC-05F87A4E4EE2}"/>
      </w:docPartPr>
      <w:docPartBody>
        <w:p w:rsidR="00F0169C" w:rsidRDefault="00F0169C" w:rsidP="00F0169C">
          <w:pPr>
            <w:pStyle w:val="6CFE94C4B16A4EFD8D5B55E41DE2AE84"/>
          </w:pPr>
          <w:r w:rsidRPr="00D75A0D">
            <w:rPr>
              <w:rStyle w:val="PlaceholderText"/>
              <w:rFonts w:cs="Arial"/>
              <w:sz w:val="20"/>
              <w:szCs w:val="20"/>
            </w:rPr>
            <w:t>X,XXX,XXX</w:t>
          </w:r>
        </w:p>
      </w:docPartBody>
    </w:docPart>
    <w:docPart>
      <w:docPartPr>
        <w:name w:val="3673DACCF3A44D278658216F5139A7A6"/>
        <w:category>
          <w:name w:val="General"/>
          <w:gallery w:val="placeholder"/>
        </w:category>
        <w:types>
          <w:type w:val="bbPlcHdr"/>
        </w:types>
        <w:behaviors>
          <w:behavior w:val="content"/>
        </w:behaviors>
        <w:guid w:val="{EAE3E983-7528-4639-8841-7B3452A21933}"/>
      </w:docPartPr>
      <w:docPartBody>
        <w:p w:rsidR="00F0169C" w:rsidRDefault="00F0169C" w:rsidP="00F0169C">
          <w:pPr>
            <w:pStyle w:val="3673DACCF3A44D278658216F5139A7A6"/>
          </w:pPr>
          <w:r w:rsidRPr="00415A5D">
            <w:rPr>
              <w:rStyle w:val="PlaceholderText"/>
              <w:rFonts w:cs="Arial"/>
              <w:sz w:val="20"/>
              <w:szCs w:val="20"/>
            </w:rPr>
            <w:t>Click or tap here to enter text.</w:t>
          </w:r>
        </w:p>
      </w:docPartBody>
    </w:docPart>
    <w:docPart>
      <w:docPartPr>
        <w:name w:val="728DA0E2CC26441FAD1801BA53AA982D"/>
        <w:category>
          <w:name w:val="General"/>
          <w:gallery w:val="placeholder"/>
        </w:category>
        <w:types>
          <w:type w:val="bbPlcHdr"/>
        </w:types>
        <w:behaviors>
          <w:behavior w:val="content"/>
        </w:behaviors>
        <w:guid w:val="{6F6CCF6E-A6C3-47C6-A88A-7BED3993B5E4}"/>
      </w:docPartPr>
      <w:docPartBody>
        <w:p w:rsidR="00F0169C" w:rsidRDefault="00F0169C" w:rsidP="00F0169C">
          <w:pPr>
            <w:pStyle w:val="728DA0E2CC26441FAD1801BA53AA982D"/>
          </w:pPr>
          <w:r w:rsidRPr="00415A5D">
            <w:rPr>
              <w:rStyle w:val="PlaceholderText"/>
              <w:rFonts w:cs="Arial"/>
              <w:sz w:val="20"/>
              <w:szCs w:val="20"/>
            </w:rPr>
            <w:t>Choose an item.</w:t>
          </w:r>
        </w:p>
      </w:docPartBody>
    </w:docPart>
    <w:docPart>
      <w:docPartPr>
        <w:name w:val="36E4FCD876F245B3A01E9139D5CAB03D"/>
        <w:category>
          <w:name w:val="General"/>
          <w:gallery w:val="placeholder"/>
        </w:category>
        <w:types>
          <w:type w:val="bbPlcHdr"/>
        </w:types>
        <w:behaviors>
          <w:behavior w:val="content"/>
        </w:behaviors>
        <w:guid w:val="{8E5DD121-E2B9-4525-ACEE-6BEC20769B5C}"/>
      </w:docPartPr>
      <w:docPartBody>
        <w:p w:rsidR="00F0169C" w:rsidRDefault="00F0169C" w:rsidP="00F0169C">
          <w:pPr>
            <w:pStyle w:val="36E4FCD876F245B3A01E9139D5CAB03D"/>
          </w:pPr>
          <w:r w:rsidRPr="007139DC">
            <w:rPr>
              <w:rStyle w:val="PlaceholderText"/>
              <w:rFonts w:cs="Arial"/>
              <w:sz w:val="20"/>
              <w:szCs w:val="20"/>
            </w:rPr>
            <w:t>Click or tap here to enter text.</w:t>
          </w:r>
        </w:p>
      </w:docPartBody>
    </w:docPart>
    <w:docPart>
      <w:docPartPr>
        <w:name w:val="D1B8A91FC31E4A57B2556062DD89EFB4"/>
        <w:category>
          <w:name w:val="General"/>
          <w:gallery w:val="placeholder"/>
        </w:category>
        <w:types>
          <w:type w:val="bbPlcHdr"/>
        </w:types>
        <w:behaviors>
          <w:behavior w:val="content"/>
        </w:behaviors>
        <w:guid w:val="{DCA940A5-C727-4A8C-9211-69284BB57D6D}"/>
      </w:docPartPr>
      <w:docPartBody>
        <w:p w:rsidR="00F0169C" w:rsidRDefault="00F0169C" w:rsidP="00F0169C">
          <w:pPr>
            <w:pStyle w:val="D1B8A91FC31E4A57B2556062DD89EFB4"/>
          </w:pPr>
          <w:r w:rsidRPr="007139DC">
            <w:rPr>
              <w:rStyle w:val="PlaceholderText"/>
              <w:rFonts w:cs="Arial"/>
              <w:sz w:val="20"/>
              <w:szCs w:val="20"/>
            </w:rPr>
            <w:t>Click or tap here to enter text.</w:t>
          </w:r>
        </w:p>
      </w:docPartBody>
    </w:docPart>
    <w:docPart>
      <w:docPartPr>
        <w:name w:val="89AD086346A44E9B9DA5057E9CD86AE3"/>
        <w:category>
          <w:name w:val="General"/>
          <w:gallery w:val="placeholder"/>
        </w:category>
        <w:types>
          <w:type w:val="bbPlcHdr"/>
        </w:types>
        <w:behaviors>
          <w:behavior w:val="content"/>
        </w:behaviors>
        <w:guid w:val="{5E6616E9-A4B2-4EE3-B145-D74537C13481}"/>
      </w:docPartPr>
      <w:docPartBody>
        <w:p w:rsidR="00F0169C" w:rsidRDefault="00F0169C" w:rsidP="00F0169C">
          <w:pPr>
            <w:pStyle w:val="89AD086346A44E9B9DA5057E9CD86AE3"/>
          </w:pPr>
          <w:r w:rsidRPr="00415A5D">
            <w:rPr>
              <w:rStyle w:val="PlaceholderText"/>
              <w:rFonts w:cs="Arial"/>
              <w:sz w:val="20"/>
              <w:szCs w:val="20"/>
            </w:rPr>
            <w:t>Choose an item.</w:t>
          </w:r>
        </w:p>
      </w:docPartBody>
    </w:docPart>
    <w:docPart>
      <w:docPartPr>
        <w:name w:val="308FB5E546BB4B99AB993B785136B6D1"/>
        <w:category>
          <w:name w:val="General"/>
          <w:gallery w:val="placeholder"/>
        </w:category>
        <w:types>
          <w:type w:val="bbPlcHdr"/>
        </w:types>
        <w:behaviors>
          <w:behavior w:val="content"/>
        </w:behaviors>
        <w:guid w:val="{FE7B0DC1-0DF7-4BF5-B24F-5E8C767B0942}"/>
      </w:docPartPr>
      <w:docPartBody>
        <w:p w:rsidR="00F0169C" w:rsidRDefault="00F0169C" w:rsidP="00F0169C">
          <w:pPr>
            <w:pStyle w:val="308FB5E546BB4B99AB993B785136B6D1"/>
          </w:pPr>
          <w:r w:rsidRPr="00916A57">
            <w:rPr>
              <w:rStyle w:val="PlaceholderText"/>
              <w:rFonts w:cs="Arial"/>
              <w:sz w:val="20"/>
              <w:szCs w:val="20"/>
            </w:rPr>
            <w:t>Click or tap here to enter text.</w:t>
          </w:r>
        </w:p>
      </w:docPartBody>
    </w:docPart>
    <w:docPart>
      <w:docPartPr>
        <w:name w:val="8A3861E66D5A4CB9A252C4F9CB9E5BC0"/>
        <w:category>
          <w:name w:val="General"/>
          <w:gallery w:val="placeholder"/>
        </w:category>
        <w:types>
          <w:type w:val="bbPlcHdr"/>
        </w:types>
        <w:behaviors>
          <w:behavior w:val="content"/>
        </w:behaviors>
        <w:guid w:val="{3B971F4D-78CB-42A3-BBBA-8ABBEA777F1C}"/>
      </w:docPartPr>
      <w:docPartBody>
        <w:p w:rsidR="00F0169C" w:rsidRDefault="00F0169C" w:rsidP="00F0169C">
          <w:pPr>
            <w:pStyle w:val="8A3861E66D5A4CB9A252C4F9CB9E5BC0"/>
          </w:pPr>
          <w:r w:rsidRPr="00FF2606">
            <w:rPr>
              <w:rStyle w:val="PlaceholderText"/>
              <w:rFonts w:cs="Arial"/>
              <w:sz w:val="20"/>
              <w:szCs w:val="20"/>
            </w:rPr>
            <w:t>X,XXX,XXX</w:t>
          </w:r>
        </w:p>
      </w:docPartBody>
    </w:docPart>
    <w:docPart>
      <w:docPartPr>
        <w:name w:val="FB105BAC6A88439C8F9254CDDF2B6D69"/>
        <w:category>
          <w:name w:val="General"/>
          <w:gallery w:val="placeholder"/>
        </w:category>
        <w:types>
          <w:type w:val="bbPlcHdr"/>
        </w:types>
        <w:behaviors>
          <w:behavior w:val="content"/>
        </w:behaviors>
        <w:guid w:val="{E175E9AB-9384-4168-9A9C-4F0D407B7837}"/>
      </w:docPartPr>
      <w:docPartBody>
        <w:p w:rsidR="00F0169C" w:rsidRDefault="00F0169C" w:rsidP="00F0169C">
          <w:pPr>
            <w:pStyle w:val="FB105BAC6A88439C8F9254CDDF2B6D69"/>
          </w:pPr>
          <w:r w:rsidRPr="00415A5D">
            <w:rPr>
              <w:rStyle w:val="PlaceholderText"/>
              <w:rFonts w:cs="Arial"/>
              <w:sz w:val="20"/>
              <w:szCs w:val="20"/>
            </w:rPr>
            <w:t>Click or tap to enter a date.</w:t>
          </w:r>
        </w:p>
      </w:docPartBody>
    </w:docPart>
    <w:docPart>
      <w:docPartPr>
        <w:name w:val="90F45A261A824F64A5969F6A4169DB19"/>
        <w:category>
          <w:name w:val="General"/>
          <w:gallery w:val="placeholder"/>
        </w:category>
        <w:types>
          <w:type w:val="bbPlcHdr"/>
        </w:types>
        <w:behaviors>
          <w:behavior w:val="content"/>
        </w:behaviors>
        <w:guid w:val="{0D3DB5A0-327D-4294-8D64-FD92C60FC208}"/>
      </w:docPartPr>
      <w:docPartBody>
        <w:p w:rsidR="00F0169C" w:rsidRDefault="00F0169C" w:rsidP="00F0169C">
          <w:pPr>
            <w:pStyle w:val="90F45A261A824F64A5969F6A4169DB19"/>
          </w:pPr>
          <w:r w:rsidRPr="00F82B55">
            <w:rPr>
              <w:rStyle w:val="PlaceholderText"/>
              <w:rFonts w:cs="Arial"/>
              <w:sz w:val="20"/>
              <w:szCs w:val="20"/>
            </w:rPr>
            <w:t>Click or tap here to enter text.</w:t>
          </w:r>
        </w:p>
      </w:docPartBody>
    </w:docPart>
    <w:docPart>
      <w:docPartPr>
        <w:name w:val="E7F33E6633E64DD9895E22A1DF437EC0"/>
        <w:category>
          <w:name w:val="General"/>
          <w:gallery w:val="placeholder"/>
        </w:category>
        <w:types>
          <w:type w:val="bbPlcHdr"/>
        </w:types>
        <w:behaviors>
          <w:behavior w:val="content"/>
        </w:behaviors>
        <w:guid w:val="{963BA032-A6ED-40DB-ABDB-E888A4493532}"/>
      </w:docPartPr>
      <w:docPartBody>
        <w:p w:rsidR="00F0169C" w:rsidRDefault="00F0169C" w:rsidP="00F0169C">
          <w:pPr>
            <w:pStyle w:val="E7F33E6633E64DD9895E22A1DF437EC0"/>
          </w:pPr>
          <w:r w:rsidRPr="00415A5D">
            <w:rPr>
              <w:rStyle w:val="PlaceholderText"/>
              <w:rFonts w:cs="Arial"/>
              <w:sz w:val="20"/>
              <w:szCs w:val="20"/>
            </w:rPr>
            <w:t>Click or tap here to enter text.</w:t>
          </w:r>
        </w:p>
      </w:docPartBody>
    </w:docPart>
    <w:docPart>
      <w:docPartPr>
        <w:name w:val="60FD6EF0E4E94E36876834BF1FC8A887"/>
        <w:category>
          <w:name w:val="General"/>
          <w:gallery w:val="placeholder"/>
        </w:category>
        <w:types>
          <w:type w:val="bbPlcHdr"/>
        </w:types>
        <w:behaviors>
          <w:behavior w:val="content"/>
        </w:behaviors>
        <w:guid w:val="{6D6D0F6B-84A3-4202-9A58-51977ABE006E}"/>
      </w:docPartPr>
      <w:docPartBody>
        <w:p w:rsidR="00F0169C" w:rsidRDefault="00F0169C" w:rsidP="00F0169C">
          <w:pPr>
            <w:pStyle w:val="60FD6EF0E4E94E36876834BF1FC8A887"/>
          </w:pPr>
          <w:r w:rsidRPr="00415A5D">
            <w:rPr>
              <w:rStyle w:val="PlaceholderText"/>
              <w:rFonts w:cs="Arial"/>
              <w:sz w:val="20"/>
              <w:szCs w:val="20"/>
            </w:rPr>
            <w:t>Choose an item.</w:t>
          </w:r>
        </w:p>
      </w:docPartBody>
    </w:docPart>
    <w:docPart>
      <w:docPartPr>
        <w:name w:val="BE5DA35F48B14BBFBABCFFBD3DA03C5F"/>
        <w:category>
          <w:name w:val="General"/>
          <w:gallery w:val="placeholder"/>
        </w:category>
        <w:types>
          <w:type w:val="bbPlcHdr"/>
        </w:types>
        <w:behaviors>
          <w:behavior w:val="content"/>
        </w:behaviors>
        <w:guid w:val="{BA8BE102-FAB4-4A34-BA45-9D189DBAC22B}"/>
      </w:docPartPr>
      <w:docPartBody>
        <w:p w:rsidR="00F0169C" w:rsidRDefault="00F0169C" w:rsidP="00F0169C">
          <w:pPr>
            <w:pStyle w:val="BE5DA35F48B14BBFBABCFFBD3DA03C5F"/>
          </w:pPr>
          <w:r w:rsidRPr="007139DC">
            <w:rPr>
              <w:rStyle w:val="PlaceholderText"/>
              <w:rFonts w:cs="Arial"/>
              <w:sz w:val="20"/>
              <w:szCs w:val="20"/>
            </w:rPr>
            <w:t>Click or tap here to enter text.</w:t>
          </w:r>
        </w:p>
      </w:docPartBody>
    </w:docPart>
    <w:docPart>
      <w:docPartPr>
        <w:name w:val="DD0D6DC1D74347848EE3C9703605017B"/>
        <w:category>
          <w:name w:val="General"/>
          <w:gallery w:val="placeholder"/>
        </w:category>
        <w:types>
          <w:type w:val="bbPlcHdr"/>
        </w:types>
        <w:behaviors>
          <w:behavior w:val="content"/>
        </w:behaviors>
        <w:guid w:val="{B7F1493F-DCA4-432B-8942-A26AAF09B4C9}"/>
      </w:docPartPr>
      <w:docPartBody>
        <w:p w:rsidR="00F0169C" w:rsidRDefault="00F0169C" w:rsidP="00F0169C">
          <w:pPr>
            <w:pStyle w:val="DD0D6DC1D74347848EE3C9703605017B"/>
          </w:pPr>
          <w:r w:rsidRPr="007139DC">
            <w:rPr>
              <w:rStyle w:val="PlaceholderText"/>
              <w:rFonts w:cs="Arial"/>
              <w:sz w:val="20"/>
              <w:szCs w:val="20"/>
            </w:rPr>
            <w:t>Click or tap here to enter text.</w:t>
          </w:r>
        </w:p>
      </w:docPartBody>
    </w:docPart>
    <w:docPart>
      <w:docPartPr>
        <w:name w:val="2191DCFE69B04505A6D3FE9F34634EE9"/>
        <w:category>
          <w:name w:val="General"/>
          <w:gallery w:val="placeholder"/>
        </w:category>
        <w:types>
          <w:type w:val="bbPlcHdr"/>
        </w:types>
        <w:behaviors>
          <w:behavior w:val="content"/>
        </w:behaviors>
        <w:guid w:val="{FD592762-FCAE-42E7-BF94-402E6C213311}"/>
      </w:docPartPr>
      <w:docPartBody>
        <w:p w:rsidR="00F0169C" w:rsidRDefault="00F0169C" w:rsidP="00F0169C">
          <w:pPr>
            <w:pStyle w:val="2191DCFE69B04505A6D3FE9F34634EE9"/>
          </w:pPr>
          <w:r w:rsidRPr="00415A5D">
            <w:rPr>
              <w:rStyle w:val="PlaceholderText"/>
              <w:rFonts w:cs="Arial"/>
              <w:sz w:val="20"/>
              <w:szCs w:val="20"/>
            </w:rPr>
            <w:t>Choose an item.</w:t>
          </w:r>
        </w:p>
      </w:docPartBody>
    </w:docPart>
    <w:docPart>
      <w:docPartPr>
        <w:name w:val="56227DD67340403A9ED926988E33318F"/>
        <w:category>
          <w:name w:val="General"/>
          <w:gallery w:val="placeholder"/>
        </w:category>
        <w:types>
          <w:type w:val="bbPlcHdr"/>
        </w:types>
        <w:behaviors>
          <w:behavior w:val="content"/>
        </w:behaviors>
        <w:guid w:val="{2D73A0D6-A179-46B0-BAF8-921887A87D64}"/>
      </w:docPartPr>
      <w:docPartBody>
        <w:p w:rsidR="00F0169C" w:rsidRDefault="00F0169C" w:rsidP="00F0169C">
          <w:pPr>
            <w:pStyle w:val="56227DD67340403A9ED926988E33318F"/>
          </w:pPr>
          <w:r w:rsidRPr="00916A57">
            <w:rPr>
              <w:rStyle w:val="PlaceholderText"/>
              <w:rFonts w:cs="Arial"/>
              <w:sz w:val="20"/>
              <w:szCs w:val="20"/>
            </w:rPr>
            <w:t>Click or tap here to enter text.</w:t>
          </w:r>
        </w:p>
      </w:docPartBody>
    </w:docPart>
    <w:docPart>
      <w:docPartPr>
        <w:name w:val="F9E929CAEADB41F787FF2D755B56E06B"/>
        <w:category>
          <w:name w:val="General"/>
          <w:gallery w:val="placeholder"/>
        </w:category>
        <w:types>
          <w:type w:val="bbPlcHdr"/>
        </w:types>
        <w:behaviors>
          <w:behavior w:val="content"/>
        </w:behaviors>
        <w:guid w:val="{CDB8FC35-75C7-479C-AECA-ECC894FE9FF1}"/>
      </w:docPartPr>
      <w:docPartBody>
        <w:p w:rsidR="00F0169C" w:rsidRDefault="00F0169C" w:rsidP="00F0169C">
          <w:pPr>
            <w:pStyle w:val="F9E929CAEADB41F787FF2D755B56E06B"/>
          </w:pPr>
          <w:r w:rsidRPr="00FF2606">
            <w:rPr>
              <w:rStyle w:val="PlaceholderText"/>
              <w:rFonts w:cs="Arial"/>
              <w:sz w:val="20"/>
              <w:szCs w:val="20"/>
            </w:rPr>
            <w:t>X,XXX,XXX</w:t>
          </w:r>
        </w:p>
      </w:docPartBody>
    </w:docPart>
    <w:docPart>
      <w:docPartPr>
        <w:name w:val="14B4E9376889447282370AD83F766D5A"/>
        <w:category>
          <w:name w:val="General"/>
          <w:gallery w:val="placeholder"/>
        </w:category>
        <w:types>
          <w:type w:val="bbPlcHdr"/>
        </w:types>
        <w:behaviors>
          <w:behavior w:val="content"/>
        </w:behaviors>
        <w:guid w:val="{4CBF83C9-E5BF-4A8B-9DC8-65E72391D52A}"/>
      </w:docPartPr>
      <w:docPartBody>
        <w:p w:rsidR="00F0169C" w:rsidRDefault="00F0169C" w:rsidP="00F0169C">
          <w:pPr>
            <w:pStyle w:val="14B4E9376889447282370AD83F766D5A"/>
          </w:pPr>
          <w:r w:rsidRPr="00415A5D">
            <w:rPr>
              <w:rStyle w:val="PlaceholderText"/>
              <w:rFonts w:cs="Arial"/>
              <w:sz w:val="20"/>
              <w:szCs w:val="20"/>
            </w:rPr>
            <w:t>Click or tap to enter a date.</w:t>
          </w:r>
        </w:p>
      </w:docPartBody>
    </w:docPart>
    <w:docPart>
      <w:docPartPr>
        <w:name w:val="431D3EFE1FEB4359BBB8EF2903A48F38"/>
        <w:category>
          <w:name w:val="General"/>
          <w:gallery w:val="placeholder"/>
        </w:category>
        <w:types>
          <w:type w:val="bbPlcHdr"/>
        </w:types>
        <w:behaviors>
          <w:behavior w:val="content"/>
        </w:behaviors>
        <w:guid w:val="{7E729A38-875B-42D4-938D-8549926A4A02}"/>
      </w:docPartPr>
      <w:docPartBody>
        <w:p w:rsidR="00F0169C" w:rsidRDefault="00F0169C" w:rsidP="00F0169C">
          <w:pPr>
            <w:pStyle w:val="431D3EFE1FEB4359BBB8EF2903A48F38"/>
          </w:pPr>
          <w:r w:rsidRPr="00F82B55">
            <w:rPr>
              <w:rStyle w:val="PlaceholderText"/>
              <w:rFonts w:cs="Arial"/>
              <w:sz w:val="20"/>
              <w:szCs w:val="20"/>
            </w:rPr>
            <w:t>Click or tap here to enter text.</w:t>
          </w:r>
        </w:p>
      </w:docPartBody>
    </w:docPart>
    <w:docPart>
      <w:docPartPr>
        <w:name w:val="CAD734785761473EA3FF0CE90398BBED"/>
        <w:category>
          <w:name w:val="General"/>
          <w:gallery w:val="placeholder"/>
        </w:category>
        <w:types>
          <w:type w:val="bbPlcHdr"/>
        </w:types>
        <w:behaviors>
          <w:behavior w:val="content"/>
        </w:behaviors>
        <w:guid w:val="{F0CFFCD9-1BAE-44D7-A940-42D4B2269929}"/>
      </w:docPartPr>
      <w:docPartBody>
        <w:p w:rsidR="00F0169C" w:rsidRDefault="00F0169C" w:rsidP="00F0169C">
          <w:pPr>
            <w:pStyle w:val="CAD734785761473EA3FF0CE90398BBED"/>
          </w:pPr>
          <w:r w:rsidRPr="00B3650E">
            <w:rPr>
              <w:rStyle w:val="PlaceholderText"/>
              <w:rFonts w:cs="Arial"/>
              <w:sz w:val="20"/>
            </w:rPr>
            <w:t>Click or tap here to enter text.</w:t>
          </w:r>
        </w:p>
      </w:docPartBody>
    </w:docPart>
    <w:docPart>
      <w:docPartPr>
        <w:name w:val="0A92A1C7FBE1465382CD336D5DA7F0AD"/>
        <w:category>
          <w:name w:val="General"/>
          <w:gallery w:val="placeholder"/>
        </w:category>
        <w:types>
          <w:type w:val="bbPlcHdr"/>
        </w:types>
        <w:behaviors>
          <w:behavior w:val="content"/>
        </w:behaviors>
        <w:guid w:val="{B840FACC-28E8-42FC-A500-A62AF2C1DA9E}"/>
      </w:docPartPr>
      <w:docPartBody>
        <w:p w:rsidR="00F0169C" w:rsidRDefault="00F0169C" w:rsidP="00F0169C">
          <w:pPr>
            <w:pStyle w:val="0A92A1C7FBE1465382CD336D5DA7F0AD"/>
          </w:pPr>
          <w:r w:rsidRPr="00B3650E">
            <w:rPr>
              <w:rStyle w:val="PlaceholderText"/>
              <w:rFonts w:cs="Arial"/>
              <w:sz w:val="20"/>
            </w:rPr>
            <w:t>Choose an item.</w:t>
          </w:r>
        </w:p>
      </w:docPartBody>
    </w:docPart>
    <w:docPart>
      <w:docPartPr>
        <w:name w:val="DB0146B3F50A40C58C1331F70B3F970A"/>
        <w:category>
          <w:name w:val="General"/>
          <w:gallery w:val="placeholder"/>
        </w:category>
        <w:types>
          <w:type w:val="bbPlcHdr"/>
        </w:types>
        <w:behaviors>
          <w:behavior w:val="content"/>
        </w:behaviors>
        <w:guid w:val="{DB4E2CB7-E1C7-49D1-9AD5-4D0940E57877}"/>
      </w:docPartPr>
      <w:docPartBody>
        <w:p w:rsidR="00F0169C" w:rsidRDefault="00F0169C" w:rsidP="00F0169C">
          <w:pPr>
            <w:pStyle w:val="DB0146B3F50A40C58C1331F70B3F970A"/>
          </w:pPr>
          <w:r w:rsidRPr="00F82B55">
            <w:rPr>
              <w:rStyle w:val="PlaceholderText"/>
              <w:rFonts w:cs="Arial"/>
              <w:sz w:val="20"/>
              <w:szCs w:val="20"/>
            </w:rPr>
            <w:t>Click or tap here to enter text.</w:t>
          </w:r>
        </w:p>
      </w:docPartBody>
    </w:docPart>
    <w:docPart>
      <w:docPartPr>
        <w:name w:val="965A60A3D2764063AE89C893995859A9"/>
        <w:category>
          <w:name w:val="General"/>
          <w:gallery w:val="placeholder"/>
        </w:category>
        <w:types>
          <w:type w:val="bbPlcHdr"/>
        </w:types>
        <w:behaviors>
          <w:behavior w:val="content"/>
        </w:behaviors>
        <w:guid w:val="{A6D8EB67-04A4-443D-9F16-05BE356C99B6}"/>
      </w:docPartPr>
      <w:docPartBody>
        <w:p w:rsidR="00F0169C" w:rsidRDefault="00F0169C" w:rsidP="00F0169C">
          <w:pPr>
            <w:pStyle w:val="965A60A3D2764063AE89C893995859A9"/>
          </w:pPr>
          <w:r w:rsidRPr="00B3650E">
            <w:rPr>
              <w:rStyle w:val="PlaceholderText"/>
              <w:rFonts w:cs="Arial"/>
              <w:sz w:val="20"/>
            </w:rPr>
            <w:t>Click or tap here to enter text.</w:t>
          </w:r>
        </w:p>
      </w:docPartBody>
    </w:docPart>
    <w:docPart>
      <w:docPartPr>
        <w:name w:val="305A9DEDF91F4BF28D4FE4EBC1B29B3A"/>
        <w:category>
          <w:name w:val="General"/>
          <w:gallery w:val="placeholder"/>
        </w:category>
        <w:types>
          <w:type w:val="bbPlcHdr"/>
        </w:types>
        <w:behaviors>
          <w:behavior w:val="content"/>
        </w:behaviors>
        <w:guid w:val="{D742342C-7AD1-4F0E-AF66-98A008E77978}"/>
      </w:docPartPr>
      <w:docPartBody>
        <w:p w:rsidR="00F0169C" w:rsidRDefault="00F0169C" w:rsidP="00F0169C">
          <w:pPr>
            <w:pStyle w:val="305A9DEDF91F4BF28D4FE4EBC1B29B3A"/>
          </w:pPr>
          <w:r w:rsidRPr="00B3650E">
            <w:rPr>
              <w:rStyle w:val="PlaceholderText"/>
              <w:rFonts w:cs="Arial"/>
              <w:sz w:val="20"/>
            </w:rPr>
            <w:t>X,XXX,XXX</w:t>
          </w:r>
        </w:p>
      </w:docPartBody>
    </w:docPart>
    <w:docPart>
      <w:docPartPr>
        <w:name w:val="7B5847A622DC4FBFA9AB4B05C52D0A65"/>
        <w:category>
          <w:name w:val="General"/>
          <w:gallery w:val="placeholder"/>
        </w:category>
        <w:types>
          <w:type w:val="bbPlcHdr"/>
        </w:types>
        <w:behaviors>
          <w:behavior w:val="content"/>
        </w:behaviors>
        <w:guid w:val="{29617DD2-5ED3-48D1-B773-431F73F1D3C5}"/>
      </w:docPartPr>
      <w:docPartBody>
        <w:p w:rsidR="00F0169C" w:rsidRDefault="00F0169C" w:rsidP="00F0169C">
          <w:pPr>
            <w:pStyle w:val="7B5847A622DC4FBFA9AB4B05C52D0A65"/>
          </w:pPr>
          <w:r w:rsidRPr="00B3650E">
            <w:rPr>
              <w:rStyle w:val="PlaceholderText"/>
              <w:rFonts w:cs="Arial"/>
              <w:sz w:val="20"/>
            </w:rPr>
            <w:t>Click or tap to enter a date.</w:t>
          </w:r>
        </w:p>
      </w:docPartBody>
    </w:docPart>
    <w:docPart>
      <w:docPartPr>
        <w:name w:val="5CE6F97AC3524E1093052EABE7DFD61B"/>
        <w:category>
          <w:name w:val="General"/>
          <w:gallery w:val="placeholder"/>
        </w:category>
        <w:types>
          <w:type w:val="bbPlcHdr"/>
        </w:types>
        <w:behaviors>
          <w:behavior w:val="content"/>
        </w:behaviors>
        <w:guid w:val="{6679A2E6-89F8-442B-B0B7-D758B5DA3434}"/>
      </w:docPartPr>
      <w:docPartBody>
        <w:p w:rsidR="00F0169C" w:rsidRDefault="00F0169C" w:rsidP="00F0169C">
          <w:pPr>
            <w:pStyle w:val="5CE6F97AC3524E1093052EABE7DFD61B"/>
          </w:pPr>
          <w:r w:rsidRPr="00407C6D">
            <w:rPr>
              <w:rStyle w:val="PlaceholderText"/>
              <w:rFonts w:cs="Arial"/>
              <w:sz w:val="20"/>
              <w:szCs w:val="20"/>
              <w:highlight w:val="cyan"/>
            </w:rPr>
            <w:t>Click or tap to enter a date.</w:t>
          </w:r>
        </w:p>
      </w:docPartBody>
    </w:docPart>
    <w:docPart>
      <w:docPartPr>
        <w:name w:val="547FE609207E47C599273DCACBA37B42"/>
        <w:category>
          <w:name w:val="General"/>
          <w:gallery w:val="placeholder"/>
        </w:category>
        <w:types>
          <w:type w:val="bbPlcHdr"/>
        </w:types>
        <w:behaviors>
          <w:behavior w:val="content"/>
        </w:behaviors>
        <w:guid w:val="{4105F125-AB53-48D1-80F5-A2FBD777E663}"/>
      </w:docPartPr>
      <w:docPartBody>
        <w:p w:rsidR="00F0169C" w:rsidRDefault="00F0169C" w:rsidP="00F0169C">
          <w:pPr>
            <w:pStyle w:val="547FE609207E47C599273DCACBA37B42"/>
          </w:pPr>
          <w:r w:rsidRPr="00F82B55">
            <w:rPr>
              <w:rStyle w:val="PlaceholderText"/>
              <w:rFonts w:cs="Arial"/>
              <w:sz w:val="20"/>
              <w:szCs w:val="20"/>
            </w:rPr>
            <w:t>Click or tap here to enter text.</w:t>
          </w:r>
        </w:p>
      </w:docPartBody>
    </w:docPart>
    <w:docPart>
      <w:docPartPr>
        <w:name w:val="7760AD00E71449DD96FE445FFDE1F22E"/>
        <w:category>
          <w:name w:val="General"/>
          <w:gallery w:val="placeholder"/>
        </w:category>
        <w:types>
          <w:type w:val="bbPlcHdr"/>
        </w:types>
        <w:behaviors>
          <w:behavior w:val="content"/>
        </w:behaviors>
        <w:guid w:val="{B2FC4FAD-1454-4D0B-BDD3-97D3D2AF84A2}"/>
      </w:docPartPr>
      <w:docPartBody>
        <w:p w:rsidR="00F0169C" w:rsidRDefault="00F0169C" w:rsidP="00F0169C">
          <w:pPr>
            <w:pStyle w:val="7760AD00E71449DD96FE445FFDE1F22E"/>
          </w:pPr>
          <w:r w:rsidRPr="00B3650E">
            <w:rPr>
              <w:rStyle w:val="PlaceholderText"/>
              <w:rFonts w:cs="Arial"/>
              <w:sz w:val="20"/>
            </w:rPr>
            <w:t>Click or tap here to enter text.</w:t>
          </w:r>
        </w:p>
      </w:docPartBody>
    </w:docPart>
    <w:docPart>
      <w:docPartPr>
        <w:name w:val="4245FBBB234F4ED2A4582EF901656048"/>
        <w:category>
          <w:name w:val="General"/>
          <w:gallery w:val="placeholder"/>
        </w:category>
        <w:types>
          <w:type w:val="bbPlcHdr"/>
        </w:types>
        <w:behaviors>
          <w:behavior w:val="content"/>
        </w:behaviors>
        <w:guid w:val="{5F7C7651-3DC9-4BB9-B78B-2B4A4B5C444E}"/>
      </w:docPartPr>
      <w:docPartBody>
        <w:p w:rsidR="00F0169C" w:rsidRDefault="00F0169C" w:rsidP="00F0169C">
          <w:pPr>
            <w:pStyle w:val="4245FBBB234F4ED2A4582EF901656048"/>
          </w:pPr>
          <w:r w:rsidRPr="00B3650E">
            <w:rPr>
              <w:rStyle w:val="PlaceholderText"/>
              <w:rFonts w:cs="Arial"/>
              <w:sz w:val="20"/>
            </w:rPr>
            <w:t>Choose an item.</w:t>
          </w:r>
        </w:p>
      </w:docPartBody>
    </w:docPart>
    <w:docPart>
      <w:docPartPr>
        <w:name w:val="9B829F17D2B24E2A9E4EA8EAB66C0C1D"/>
        <w:category>
          <w:name w:val="General"/>
          <w:gallery w:val="placeholder"/>
        </w:category>
        <w:types>
          <w:type w:val="bbPlcHdr"/>
        </w:types>
        <w:behaviors>
          <w:behavior w:val="content"/>
        </w:behaviors>
        <w:guid w:val="{6D94E1D5-16B8-4607-881A-0EB15EB5A3CA}"/>
      </w:docPartPr>
      <w:docPartBody>
        <w:p w:rsidR="00F0169C" w:rsidRDefault="00F0169C" w:rsidP="00F0169C">
          <w:pPr>
            <w:pStyle w:val="9B829F17D2B24E2A9E4EA8EAB66C0C1D"/>
          </w:pPr>
          <w:r w:rsidRPr="00B3650E">
            <w:rPr>
              <w:rStyle w:val="PlaceholderText"/>
              <w:rFonts w:cs="Arial"/>
              <w:sz w:val="20"/>
            </w:rPr>
            <w:t>Choose an item.</w:t>
          </w:r>
        </w:p>
      </w:docPartBody>
    </w:docPart>
    <w:docPart>
      <w:docPartPr>
        <w:name w:val="15F137E2BD5D4561B1B85EFE57EDD5F3"/>
        <w:category>
          <w:name w:val="General"/>
          <w:gallery w:val="placeholder"/>
        </w:category>
        <w:types>
          <w:type w:val="bbPlcHdr"/>
        </w:types>
        <w:behaviors>
          <w:behavior w:val="content"/>
        </w:behaviors>
        <w:guid w:val="{79639EFA-E6AE-4BA0-9E8A-C2D9F16E3240}"/>
      </w:docPartPr>
      <w:docPartBody>
        <w:p w:rsidR="00F0169C" w:rsidRDefault="00F0169C" w:rsidP="00F0169C">
          <w:pPr>
            <w:pStyle w:val="15F137E2BD5D4561B1B85EFE57EDD5F3"/>
          </w:pPr>
          <w:r w:rsidRPr="00F82B55">
            <w:rPr>
              <w:rStyle w:val="PlaceholderText"/>
              <w:rFonts w:cs="Arial"/>
              <w:sz w:val="20"/>
              <w:szCs w:val="20"/>
            </w:rPr>
            <w:t>Click or tap here to enter text.</w:t>
          </w:r>
        </w:p>
      </w:docPartBody>
    </w:docPart>
    <w:docPart>
      <w:docPartPr>
        <w:name w:val="0160799E90584796898C6D605FE9CEB7"/>
        <w:category>
          <w:name w:val="General"/>
          <w:gallery w:val="placeholder"/>
        </w:category>
        <w:types>
          <w:type w:val="bbPlcHdr"/>
        </w:types>
        <w:behaviors>
          <w:behavior w:val="content"/>
        </w:behaviors>
        <w:guid w:val="{EC409ECF-10D4-41F1-A2D9-9C27DAB4236C}"/>
      </w:docPartPr>
      <w:docPartBody>
        <w:p w:rsidR="00F0169C" w:rsidRDefault="00F0169C" w:rsidP="00F0169C">
          <w:pPr>
            <w:pStyle w:val="0160799E90584796898C6D605FE9CEB7"/>
          </w:pPr>
          <w:r w:rsidRPr="00B3650E">
            <w:rPr>
              <w:rStyle w:val="PlaceholderText"/>
              <w:rFonts w:cs="Arial"/>
              <w:sz w:val="20"/>
            </w:rPr>
            <w:t>Click or tap here to enter text.</w:t>
          </w:r>
        </w:p>
      </w:docPartBody>
    </w:docPart>
    <w:docPart>
      <w:docPartPr>
        <w:name w:val="32C9A4841CB54173AB6686E58B126F1F"/>
        <w:category>
          <w:name w:val="General"/>
          <w:gallery w:val="placeholder"/>
        </w:category>
        <w:types>
          <w:type w:val="bbPlcHdr"/>
        </w:types>
        <w:behaviors>
          <w:behavior w:val="content"/>
        </w:behaviors>
        <w:guid w:val="{D0B34293-AD28-45DB-8453-0258BE7F862E}"/>
      </w:docPartPr>
      <w:docPartBody>
        <w:p w:rsidR="00F0169C" w:rsidRDefault="00F0169C" w:rsidP="00F0169C">
          <w:pPr>
            <w:pStyle w:val="32C9A4841CB54173AB6686E58B126F1F"/>
          </w:pPr>
          <w:r w:rsidRPr="00B3650E">
            <w:rPr>
              <w:rStyle w:val="PlaceholderText"/>
              <w:rFonts w:cs="Arial"/>
              <w:sz w:val="20"/>
            </w:rPr>
            <w:t>X,XXX,XXX</w:t>
          </w:r>
        </w:p>
      </w:docPartBody>
    </w:docPart>
    <w:docPart>
      <w:docPartPr>
        <w:name w:val="95FA778CB475412882041E6853B2C78A"/>
        <w:category>
          <w:name w:val="General"/>
          <w:gallery w:val="placeholder"/>
        </w:category>
        <w:types>
          <w:type w:val="bbPlcHdr"/>
        </w:types>
        <w:behaviors>
          <w:behavior w:val="content"/>
        </w:behaviors>
        <w:guid w:val="{8A6273F1-EF36-4556-A6E8-DB663E2D02B4}"/>
      </w:docPartPr>
      <w:docPartBody>
        <w:p w:rsidR="00F0169C" w:rsidRDefault="00F0169C" w:rsidP="00F0169C">
          <w:pPr>
            <w:pStyle w:val="95FA778CB475412882041E6853B2C78A"/>
          </w:pPr>
          <w:r w:rsidRPr="00B3650E">
            <w:rPr>
              <w:rStyle w:val="PlaceholderText"/>
              <w:rFonts w:cs="Arial"/>
              <w:sz w:val="20"/>
            </w:rPr>
            <w:t>Click or tap to enter a date.</w:t>
          </w:r>
        </w:p>
      </w:docPartBody>
    </w:docPart>
    <w:docPart>
      <w:docPartPr>
        <w:name w:val="64B42058152D4A6589CA504F91693881"/>
        <w:category>
          <w:name w:val="General"/>
          <w:gallery w:val="placeholder"/>
        </w:category>
        <w:types>
          <w:type w:val="bbPlcHdr"/>
        </w:types>
        <w:behaviors>
          <w:behavior w:val="content"/>
        </w:behaviors>
        <w:guid w:val="{17BAD5BB-7C59-4870-8A47-E9B55E22BD9E}"/>
      </w:docPartPr>
      <w:docPartBody>
        <w:p w:rsidR="00F0169C" w:rsidRDefault="00F0169C" w:rsidP="00F0169C">
          <w:pPr>
            <w:pStyle w:val="64B42058152D4A6589CA504F91693881"/>
          </w:pPr>
          <w:r w:rsidRPr="00407C6D">
            <w:rPr>
              <w:rStyle w:val="PlaceholderText"/>
              <w:rFonts w:cs="Arial"/>
              <w:sz w:val="20"/>
              <w:szCs w:val="20"/>
              <w:highlight w:val="cyan"/>
            </w:rPr>
            <w:t>Click or tap to enter a date.</w:t>
          </w:r>
        </w:p>
      </w:docPartBody>
    </w:docPart>
    <w:docPart>
      <w:docPartPr>
        <w:name w:val="A19775D460644D5C8851BF22FCA1E47A"/>
        <w:category>
          <w:name w:val="General"/>
          <w:gallery w:val="placeholder"/>
        </w:category>
        <w:types>
          <w:type w:val="bbPlcHdr"/>
        </w:types>
        <w:behaviors>
          <w:behavior w:val="content"/>
        </w:behaviors>
        <w:guid w:val="{E0C71961-5042-4632-913B-31CD5387EB3C}"/>
      </w:docPartPr>
      <w:docPartBody>
        <w:p w:rsidR="00F0169C" w:rsidRDefault="00F0169C" w:rsidP="00F0169C">
          <w:pPr>
            <w:pStyle w:val="A19775D460644D5C8851BF22FCA1E47A"/>
          </w:pPr>
          <w:r w:rsidRPr="00F82B55">
            <w:rPr>
              <w:rStyle w:val="PlaceholderText"/>
              <w:rFonts w:cs="Arial"/>
              <w:sz w:val="20"/>
              <w:szCs w:val="20"/>
            </w:rPr>
            <w:t>Click or tap here to enter text.</w:t>
          </w:r>
        </w:p>
      </w:docPartBody>
    </w:docPart>
    <w:docPart>
      <w:docPartPr>
        <w:name w:val="D25C496DEE784F29949F50DF8DD2C443"/>
        <w:category>
          <w:name w:val="General"/>
          <w:gallery w:val="placeholder"/>
        </w:category>
        <w:types>
          <w:type w:val="bbPlcHdr"/>
        </w:types>
        <w:behaviors>
          <w:behavior w:val="content"/>
        </w:behaviors>
        <w:guid w:val="{1CF793AB-8751-4F1C-AB87-9E6581F5E16B}"/>
      </w:docPartPr>
      <w:docPartBody>
        <w:p w:rsidR="00F0169C" w:rsidRDefault="00F0169C" w:rsidP="00F0169C">
          <w:pPr>
            <w:pStyle w:val="D25C496DEE784F29949F50DF8DD2C443"/>
          </w:pPr>
          <w:r w:rsidRPr="00B3650E">
            <w:rPr>
              <w:rStyle w:val="PlaceholderText"/>
              <w:rFonts w:cs="Arial"/>
              <w:sz w:val="20"/>
            </w:rPr>
            <w:t>Click or tap here to enter text.</w:t>
          </w:r>
        </w:p>
      </w:docPartBody>
    </w:docPart>
    <w:docPart>
      <w:docPartPr>
        <w:name w:val="C42363802A054A4A83A715E6C36930C0"/>
        <w:category>
          <w:name w:val="General"/>
          <w:gallery w:val="placeholder"/>
        </w:category>
        <w:types>
          <w:type w:val="bbPlcHdr"/>
        </w:types>
        <w:behaviors>
          <w:behavior w:val="content"/>
        </w:behaviors>
        <w:guid w:val="{1A2CB29F-B23B-4B54-BE34-CB9198175CBA}"/>
      </w:docPartPr>
      <w:docPartBody>
        <w:p w:rsidR="00F0169C" w:rsidRDefault="00F0169C" w:rsidP="00F0169C">
          <w:pPr>
            <w:pStyle w:val="C42363802A054A4A83A715E6C36930C0"/>
          </w:pPr>
          <w:r w:rsidRPr="00B3650E">
            <w:rPr>
              <w:rStyle w:val="PlaceholderText"/>
              <w:rFonts w:cs="Arial"/>
              <w:sz w:val="20"/>
            </w:rPr>
            <w:t>Choose an item.</w:t>
          </w:r>
        </w:p>
      </w:docPartBody>
    </w:docPart>
    <w:docPart>
      <w:docPartPr>
        <w:name w:val="A74E7C3B4B6B41DC87C60354B79EC2BD"/>
        <w:category>
          <w:name w:val="General"/>
          <w:gallery w:val="placeholder"/>
        </w:category>
        <w:types>
          <w:type w:val="bbPlcHdr"/>
        </w:types>
        <w:behaviors>
          <w:behavior w:val="content"/>
        </w:behaviors>
        <w:guid w:val="{AF6D5FB1-8062-408A-860F-1FF2CAD2CE95}"/>
      </w:docPartPr>
      <w:docPartBody>
        <w:p w:rsidR="00F0169C" w:rsidRDefault="00F0169C" w:rsidP="00F0169C">
          <w:pPr>
            <w:pStyle w:val="A74E7C3B4B6B41DC87C60354B79EC2BD"/>
          </w:pPr>
          <w:r w:rsidRPr="00B3650E">
            <w:rPr>
              <w:rStyle w:val="PlaceholderText"/>
              <w:rFonts w:cs="Arial"/>
              <w:sz w:val="20"/>
            </w:rPr>
            <w:t>Choose an item.</w:t>
          </w:r>
        </w:p>
      </w:docPartBody>
    </w:docPart>
    <w:docPart>
      <w:docPartPr>
        <w:name w:val="311DE1DE3DB64DFFBE80CC3987F13B16"/>
        <w:category>
          <w:name w:val="General"/>
          <w:gallery w:val="placeholder"/>
        </w:category>
        <w:types>
          <w:type w:val="bbPlcHdr"/>
        </w:types>
        <w:behaviors>
          <w:behavior w:val="content"/>
        </w:behaviors>
        <w:guid w:val="{E7CA4374-C0DD-4563-9B30-E85F30CD9BBE}"/>
      </w:docPartPr>
      <w:docPartBody>
        <w:p w:rsidR="00F0169C" w:rsidRDefault="00F0169C" w:rsidP="00F0169C">
          <w:pPr>
            <w:pStyle w:val="311DE1DE3DB64DFFBE80CC3987F13B16"/>
          </w:pPr>
          <w:r w:rsidRPr="00F82B55">
            <w:rPr>
              <w:rStyle w:val="PlaceholderText"/>
              <w:rFonts w:cs="Arial"/>
              <w:sz w:val="20"/>
              <w:szCs w:val="20"/>
            </w:rPr>
            <w:t>Click or tap here to enter text.</w:t>
          </w:r>
        </w:p>
      </w:docPartBody>
    </w:docPart>
    <w:docPart>
      <w:docPartPr>
        <w:name w:val="D7957B27E33B423194C167E20BF1F5D2"/>
        <w:category>
          <w:name w:val="General"/>
          <w:gallery w:val="placeholder"/>
        </w:category>
        <w:types>
          <w:type w:val="bbPlcHdr"/>
        </w:types>
        <w:behaviors>
          <w:behavior w:val="content"/>
        </w:behaviors>
        <w:guid w:val="{8D018C71-2EAD-42CB-BC78-8D6EB416F1F6}"/>
      </w:docPartPr>
      <w:docPartBody>
        <w:p w:rsidR="00F0169C" w:rsidRDefault="00F0169C" w:rsidP="00F0169C">
          <w:pPr>
            <w:pStyle w:val="D7957B27E33B423194C167E20BF1F5D2"/>
          </w:pPr>
          <w:r w:rsidRPr="00B3650E">
            <w:rPr>
              <w:rStyle w:val="PlaceholderText"/>
              <w:rFonts w:cs="Arial"/>
              <w:sz w:val="20"/>
            </w:rPr>
            <w:t>Click or tap here to enter text.</w:t>
          </w:r>
        </w:p>
      </w:docPartBody>
    </w:docPart>
    <w:docPart>
      <w:docPartPr>
        <w:name w:val="5CFFAA5F13EA45338CE9FC1E3EC4EEA7"/>
        <w:category>
          <w:name w:val="General"/>
          <w:gallery w:val="placeholder"/>
        </w:category>
        <w:types>
          <w:type w:val="bbPlcHdr"/>
        </w:types>
        <w:behaviors>
          <w:behavior w:val="content"/>
        </w:behaviors>
        <w:guid w:val="{886DB604-C2C5-4620-997E-2729BD0255C4}"/>
      </w:docPartPr>
      <w:docPartBody>
        <w:p w:rsidR="00F0169C" w:rsidRDefault="00F0169C" w:rsidP="00F0169C">
          <w:pPr>
            <w:pStyle w:val="5CFFAA5F13EA45338CE9FC1E3EC4EEA7"/>
          </w:pPr>
          <w:r w:rsidRPr="00B3650E">
            <w:rPr>
              <w:rStyle w:val="PlaceholderText"/>
              <w:rFonts w:cs="Arial"/>
              <w:sz w:val="20"/>
            </w:rPr>
            <w:t>X,XXX,XXX</w:t>
          </w:r>
        </w:p>
      </w:docPartBody>
    </w:docPart>
    <w:docPart>
      <w:docPartPr>
        <w:name w:val="C9F191D8AE9D449B93AE6C2E5B53AE47"/>
        <w:category>
          <w:name w:val="General"/>
          <w:gallery w:val="placeholder"/>
        </w:category>
        <w:types>
          <w:type w:val="bbPlcHdr"/>
        </w:types>
        <w:behaviors>
          <w:behavior w:val="content"/>
        </w:behaviors>
        <w:guid w:val="{394A0BD3-CFDD-46BA-9620-A634EF13703F}"/>
      </w:docPartPr>
      <w:docPartBody>
        <w:p w:rsidR="00F0169C" w:rsidRDefault="00F0169C" w:rsidP="00F0169C">
          <w:pPr>
            <w:pStyle w:val="C9F191D8AE9D449B93AE6C2E5B53AE47"/>
          </w:pPr>
          <w:r w:rsidRPr="00B3650E">
            <w:rPr>
              <w:rStyle w:val="PlaceholderText"/>
              <w:rFonts w:cs="Arial"/>
              <w:sz w:val="20"/>
            </w:rPr>
            <w:t>Click or tap to enter a date.</w:t>
          </w:r>
        </w:p>
      </w:docPartBody>
    </w:docPart>
    <w:docPart>
      <w:docPartPr>
        <w:name w:val="40E7A06523D04A4DBDAF9C9869A7DC6F"/>
        <w:category>
          <w:name w:val="General"/>
          <w:gallery w:val="placeholder"/>
        </w:category>
        <w:types>
          <w:type w:val="bbPlcHdr"/>
        </w:types>
        <w:behaviors>
          <w:behavior w:val="content"/>
        </w:behaviors>
        <w:guid w:val="{D91E8337-AEE5-42C6-B098-EFC5F2A75A3D}"/>
      </w:docPartPr>
      <w:docPartBody>
        <w:p w:rsidR="00F0169C" w:rsidRDefault="00F0169C" w:rsidP="00F0169C">
          <w:pPr>
            <w:pStyle w:val="40E7A06523D04A4DBDAF9C9869A7DC6F"/>
          </w:pPr>
          <w:r w:rsidRPr="00407C6D">
            <w:rPr>
              <w:rStyle w:val="PlaceholderText"/>
              <w:rFonts w:cs="Arial"/>
              <w:sz w:val="20"/>
              <w:szCs w:val="20"/>
              <w:highlight w:val="cyan"/>
            </w:rPr>
            <w:t>Click or tap to enter a date.</w:t>
          </w:r>
        </w:p>
      </w:docPartBody>
    </w:docPart>
    <w:docPart>
      <w:docPartPr>
        <w:name w:val="7CC8822A0DDA4F3AAD34F8CDB3424602"/>
        <w:category>
          <w:name w:val="General"/>
          <w:gallery w:val="placeholder"/>
        </w:category>
        <w:types>
          <w:type w:val="bbPlcHdr"/>
        </w:types>
        <w:behaviors>
          <w:behavior w:val="content"/>
        </w:behaviors>
        <w:guid w:val="{81997584-B157-4683-A7BC-8F008A7CD5D5}"/>
      </w:docPartPr>
      <w:docPartBody>
        <w:p w:rsidR="00F0169C" w:rsidRDefault="00F0169C" w:rsidP="00F0169C">
          <w:pPr>
            <w:pStyle w:val="7CC8822A0DDA4F3AAD34F8CDB3424602"/>
          </w:pPr>
          <w:r w:rsidRPr="00F82B55">
            <w:rPr>
              <w:rStyle w:val="PlaceholderText"/>
              <w:rFonts w:cs="Arial"/>
              <w:sz w:val="20"/>
              <w:szCs w:val="20"/>
            </w:rPr>
            <w:t>Click or tap here to enter text.</w:t>
          </w:r>
        </w:p>
      </w:docPartBody>
    </w:docPart>
    <w:docPart>
      <w:docPartPr>
        <w:name w:val="8D185C67511248868183DB7F9B336B72"/>
        <w:category>
          <w:name w:val="General"/>
          <w:gallery w:val="placeholder"/>
        </w:category>
        <w:types>
          <w:type w:val="bbPlcHdr"/>
        </w:types>
        <w:behaviors>
          <w:behavior w:val="content"/>
        </w:behaviors>
        <w:guid w:val="{08865A01-5F8C-4FEE-800E-6ED9543BB512}"/>
      </w:docPartPr>
      <w:docPartBody>
        <w:p w:rsidR="00F0169C" w:rsidRDefault="00F0169C" w:rsidP="00F0169C">
          <w:pPr>
            <w:pStyle w:val="8D185C67511248868183DB7F9B336B72"/>
          </w:pPr>
          <w:r w:rsidRPr="00B3650E">
            <w:rPr>
              <w:rStyle w:val="PlaceholderText"/>
              <w:rFonts w:cs="Arial"/>
              <w:sz w:val="20"/>
            </w:rPr>
            <w:t>Click or tap here to enter text.</w:t>
          </w:r>
        </w:p>
      </w:docPartBody>
    </w:docPart>
    <w:docPart>
      <w:docPartPr>
        <w:name w:val="22168005AC52405CA27D2789D1890E43"/>
        <w:category>
          <w:name w:val="General"/>
          <w:gallery w:val="placeholder"/>
        </w:category>
        <w:types>
          <w:type w:val="bbPlcHdr"/>
        </w:types>
        <w:behaviors>
          <w:behavior w:val="content"/>
        </w:behaviors>
        <w:guid w:val="{86ADFD36-A6F2-407D-BCEA-72CBE5FC0578}"/>
      </w:docPartPr>
      <w:docPartBody>
        <w:p w:rsidR="00F0169C" w:rsidRDefault="00F0169C" w:rsidP="00F0169C">
          <w:pPr>
            <w:pStyle w:val="22168005AC52405CA27D2789D1890E43"/>
          </w:pPr>
          <w:r w:rsidRPr="00B3650E">
            <w:rPr>
              <w:rStyle w:val="PlaceholderText"/>
              <w:rFonts w:cs="Arial"/>
              <w:sz w:val="20"/>
            </w:rPr>
            <w:t>Choose an item.</w:t>
          </w:r>
        </w:p>
      </w:docPartBody>
    </w:docPart>
    <w:docPart>
      <w:docPartPr>
        <w:name w:val="7EDCA260FEB546F5AA6834EED1D7A4FD"/>
        <w:category>
          <w:name w:val="General"/>
          <w:gallery w:val="placeholder"/>
        </w:category>
        <w:types>
          <w:type w:val="bbPlcHdr"/>
        </w:types>
        <w:behaviors>
          <w:behavior w:val="content"/>
        </w:behaviors>
        <w:guid w:val="{E7005933-42D0-4AE6-8072-B01A4C08AD3B}"/>
      </w:docPartPr>
      <w:docPartBody>
        <w:p w:rsidR="00F0169C" w:rsidRDefault="00F0169C" w:rsidP="00F0169C">
          <w:pPr>
            <w:pStyle w:val="7EDCA260FEB546F5AA6834EED1D7A4FD"/>
          </w:pPr>
          <w:r w:rsidRPr="00B3650E">
            <w:rPr>
              <w:rStyle w:val="PlaceholderText"/>
              <w:rFonts w:cs="Arial"/>
              <w:sz w:val="20"/>
            </w:rPr>
            <w:t>Choose an item.</w:t>
          </w:r>
        </w:p>
      </w:docPartBody>
    </w:docPart>
    <w:docPart>
      <w:docPartPr>
        <w:name w:val="2270CE0CA21A4EDC88F15C047CEC96AC"/>
        <w:category>
          <w:name w:val="General"/>
          <w:gallery w:val="placeholder"/>
        </w:category>
        <w:types>
          <w:type w:val="bbPlcHdr"/>
        </w:types>
        <w:behaviors>
          <w:behavior w:val="content"/>
        </w:behaviors>
        <w:guid w:val="{87259307-C131-49EF-949C-63547DC37ABB}"/>
      </w:docPartPr>
      <w:docPartBody>
        <w:p w:rsidR="00F0169C" w:rsidRDefault="00F0169C" w:rsidP="00F0169C">
          <w:pPr>
            <w:pStyle w:val="2270CE0CA21A4EDC88F15C047CEC96AC"/>
          </w:pPr>
          <w:r w:rsidRPr="00F82B55">
            <w:rPr>
              <w:rStyle w:val="PlaceholderText"/>
              <w:rFonts w:cs="Arial"/>
              <w:sz w:val="20"/>
              <w:szCs w:val="20"/>
            </w:rPr>
            <w:t>Click or tap here to enter text.</w:t>
          </w:r>
        </w:p>
      </w:docPartBody>
    </w:docPart>
    <w:docPart>
      <w:docPartPr>
        <w:name w:val="0D24519BBD7642E0A1C447F0CBEE8761"/>
        <w:category>
          <w:name w:val="General"/>
          <w:gallery w:val="placeholder"/>
        </w:category>
        <w:types>
          <w:type w:val="bbPlcHdr"/>
        </w:types>
        <w:behaviors>
          <w:behavior w:val="content"/>
        </w:behaviors>
        <w:guid w:val="{03F2CC76-28B5-41ED-8F8F-54EE300C0F29}"/>
      </w:docPartPr>
      <w:docPartBody>
        <w:p w:rsidR="00F0169C" w:rsidRDefault="00F0169C" w:rsidP="00F0169C">
          <w:pPr>
            <w:pStyle w:val="0D24519BBD7642E0A1C447F0CBEE8761"/>
          </w:pPr>
          <w:r w:rsidRPr="00B3650E">
            <w:rPr>
              <w:rStyle w:val="PlaceholderText"/>
              <w:rFonts w:cs="Arial"/>
              <w:sz w:val="20"/>
            </w:rPr>
            <w:t>Click or tap here to enter text.</w:t>
          </w:r>
        </w:p>
      </w:docPartBody>
    </w:docPart>
    <w:docPart>
      <w:docPartPr>
        <w:name w:val="EE33ACFA85BF428E94D1991A941F151D"/>
        <w:category>
          <w:name w:val="General"/>
          <w:gallery w:val="placeholder"/>
        </w:category>
        <w:types>
          <w:type w:val="bbPlcHdr"/>
        </w:types>
        <w:behaviors>
          <w:behavior w:val="content"/>
        </w:behaviors>
        <w:guid w:val="{B06126A3-CCAE-43D2-A7A2-F408B3B03A09}"/>
      </w:docPartPr>
      <w:docPartBody>
        <w:p w:rsidR="00F0169C" w:rsidRDefault="00F0169C" w:rsidP="00F0169C">
          <w:pPr>
            <w:pStyle w:val="EE33ACFA85BF428E94D1991A941F151D"/>
          </w:pPr>
          <w:r w:rsidRPr="00B3650E">
            <w:rPr>
              <w:rStyle w:val="PlaceholderText"/>
              <w:rFonts w:cs="Arial"/>
              <w:sz w:val="20"/>
            </w:rPr>
            <w:t>X,XXX,XXX</w:t>
          </w:r>
        </w:p>
      </w:docPartBody>
    </w:docPart>
    <w:docPart>
      <w:docPartPr>
        <w:name w:val="6D45AA34E9AD4DE396CE897D2DED8409"/>
        <w:category>
          <w:name w:val="General"/>
          <w:gallery w:val="placeholder"/>
        </w:category>
        <w:types>
          <w:type w:val="bbPlcHdr"/>
        </w:types>
        <w:behaviors>
          <w:behavior w:val="content"/>
        </w:behaviors>
        <w:guid w:val="{0F9AED74-7316-4BF9-A656-48A7AFAC4ADE}"/>
      </w:docPartPr>
      <w:docPartBody>
        <w:p w:rsidR="00F0169C" w:rsidRDefault="00F0169C" w:rsidP="00F0169C">
          <w:pPr>
            <w:pStyle w:val="6D45AA34E9AD4DE396CE897D2DED8409"/>
          </w:pPr>
          <w:r w:rsidRPr="00B3650E">
            <w:rPr>
              <w:rStyle w:val="PlaceholderText"/>
              <w:rFonts w:cs="Arial"/>
              <w:sz w:val="20"/>
            </w:rPr>
            <w:t>Click or tap to enter a date.</w:t>
          </w:r>
        </w:p>
      </w:docPartBody>
    </w:docPart>
    <w:docPart>
      <w:docPartPr>
        <w:name w:val="0D53AD7FBCEE4141BC0B858C3BC91631"/>
        <w:category>
          <w:name w:val="General"/>
          <w:gallery w:val="placeholder"/>
        </w:category>
        <w:types>
          <w:type w:val="bbPlcHdr"/>
        </w:types>
        <w:behaviors>
          <w:behavior w:val="content"/>
        </w:behaviors>
        <w:guid w:val="{FC4CDB15-764D-4311-9E65-32B3EC3A3200}"/>
      </w:docPartPr>
      <w:docPartBody>
        <w:p w:rsidR="00F0169C" w:rsidRDefault="00F0169C" w:rsidP="00F0169C">
          <w:pPr>
            <w:pStyle w:val="0D53AD7FBCEE4141BC0B858C3BC91631"/>
          </w:pPr>
          <w:r w:rsidRPr="00407C6D">
            <w:rPr>
              <w:rStyle w:val="PlaceholderText"/>
              <w:rFonts w:cs="Arial"/>
              <w:sz w:val="20"/>
              <w:szCs w:val="20"/>
              <w:highlight w:val="cyan"/>
            </w:rPr>
            <w:t>Click or tap to enter a date.</w:t>
          </w:r>
        </w:p>
      </w:docPartBody>
    </w:docPart>
    <w:docPart>
      <w:docPartPr>
        <w:name w:val="A6E95119BF6546DDA440E9D4A1758965"/>
        <w:category>
          <w:name w:val="General"/>
          <w:gallery w:val="placeholder"/>
        </w:category>
        <w:types>
          <w:type w:val="bbPlcHdr"/>
        </w:types>
        <w:behaviors>
          <w:behavior w:val="content"/>
        </w:behaviors>
        <w:guid w:val="{F05F2D76-5BD0-4A54-8021-ED9253D73B74}"/>
      </w:docPartPr>
      <w:docPartBody>
        <w:p w:rsidR="00F0169C" w:rsidRDefault="00F0169C" w:rsidP="00F0169C">
          <w:pPr>
            <w:pStyle w:val="A6E95119BF6546DDA440E9D4A1758965"/>
          </w:pPr>
          <w:r w:rsidRPr="00A467D4">
            <w:rPr>
              <w:rStyle w:val="PlaceholderText"/>
              <w:rFonts w:cs="Arial"/>
            </w:rPr>
            <w:t>Click or tap here to enter text.</w:t>
          </w:r>
        </w:p>
      </w:docPartBody>
    </w:docPart>
    <w:docPart>
      <w:docPartPr>
        <w:name w:val="FA2D2F885D8A47F3A6E83518790014FD"/>
        <w:category>
          <w:name w:val="General"/>
          <w:gallery w:val="placeholder"/>
        </w:category>
        <w:types>
          <w:type w:val="bbPlcHdr"/>
        </w:types>
        <w:behaviors>
          <w:behavior w:val="content"/>
        </w:behaviors>
        <w:guid w:val="{04D55A74-7B0F-4D94-8EB0-D4C383A68C22}"/>
      </w:docPartPr>
      <w:docPartBody>
        <w:p w:rsidR="00F0169C" w:rsidRDefault="00F0169C" w:rsidP="00F0169C">
          <w:pPr>
            <w:pStyle w:val="FA2D2F885D8A47F3A6E83518790014FD"/>
          </w:pPr>
          <w:r w:rsidRPr="00A467D4">
            <w:rPr>
              <w:rStyle w:val="PlaceholderText"/>
              <w:rFonts w:cs="Arial"/>
            </w:rPr>
            <w:t>Click or tap here to enter text.</w:t>
          </w:r>
        </w:p>
      </w:docPartBody>
    </w:docPart>
    <w:docPart>
      <w:docPartPr>
        <w:name w:val="FCB66FEEAC1F4C549AB25A1086732D5F"/>
        <w:category>
          <w:name w:val="General"/>
          <w:gallery w:val="placeholder"/>
        </w:category>
        <w:types>
          <w:type w:val="bbPlcHdr"/>
        </w:types>
        <w:behaviors>
          <w:behavior w:val="content"/>
        </w:behaviors>
        <w:guid w:val="{6D0A8AE3-C1B0-47D0-8832-DA988A4A4627}"/>
      </w:docPartPr>
      <w:docPartBody>
        <w:p w:rsidR="00F0169C" w:rsidRDefault="00F0169C" w:rsidP="00F0169C">
          <w:pPr>
            <w:pStyle w:val="FCB66FEEAC1F4C549AB25A1086732D5F"/>
          </w:pPr>
          <w:r w:rsidRPr="00F82B55">
            <w:rPr>
              <w:rFonts w:eastAsia="Times New Roman" w:cs="Arial"/>
              <w:color w:val="808080" w:themeColor="background1" w:themeShade="80"/>
              <w:lang w:eastAsia="en-SG"/>
            </w:rPr>
            <w:t xml:space="preserve">Choose duration </w:t>
          </w:r>
        </w:p>
      </w:docPartBody>
    </w:docPart>
    <w:docPart>
      <w:docPartPr>
        <w:name w:val="94F1A7B4E25D41E7A09014AE1EA34328"/>
        <w:category>
          <w:name w:val="General"/>
          <w:gallery w:val="placeholder"/>
        </w:category>
        <w:types>
          <w:type w:val="bbPlcHdr"/>
        </w:types>
        <w:behaviors>
          <w:behavior w:val="content"/>
        </w:behaviors>
        <w:guid w:val="{E14F6EBD-36A8-4ADD-9EFE-5976909C4D76}"/>
      </w:docPartPr>
      <w:docPartBody>
        <w:p w:rsidR="00F0169C" w:rsidRDefault="00F0169C" w:rsidP="00F0169C">
          <w:pPr>
            <w:pStyle w:val="94F1A7B4E25D41E7A09014AE1EA34328"/>
          </w:pPr>
          <w:r w:rsidRPr="00F82B55">
            <w:rPr>
              <w:rFonts w:eastAsia="Times New Roman" w:cs="Arial"/>
              <w:color w:val="808080" w:themeColor="background1" w:themeShade="80"/>
              <w:lang w:eastAsia="en-SG"/>
            </w:rPr>
            <w:t xml:space="preserve">Choose duration </w:t>
          </w:r>
        </w:p>
      </w:docPartBody>
    </w:docPart>
    <w:docPart>
      <w:docPartPr>
        <w:name w:val="1FBB51455B7248BAB438482F60B0ADCA"/>
        <w:category>
          <w:name w:val="General"/>
          <w:gallery w:val="placeholder"/>
        </w:category>
        <w:types>
          <w:type w:val="bbPlcHdr"/>
        </w:types>
        <w:behaviors>
          <w:behavior w:val="content"/>
        </w:behaviors>
        <w:guid w:val="{53A977E9-EEE8-4D5B-9E6E-48E81865E5C2}"/>
      </w:docPartPr>
      <w:docPartBody>
        <w:p w:rsidR="007952DC" w:rsidRDefault="007952DC" w:rsidP="007952DC">
          <w:pPr>
            <w:pStyle w:val="1FBB51455B7248BAB438482F60B0ADCA"/>
          </w:pPr>
          <w:r w:rsidRPr="0020011F">
            <w:rPr>
              <w:rStyle w:val="PlaceholderText"/>
            </w:rPr>
            <w:t>Choose an item.</w:t>
          </w:r>
        </w:p>
      </w:docPartBody>
    </w:docPart>
    <w:docPart>
      <w:docPartPr>
        <w:name w:val="4B620591EB8141E1A2A1E9BFBFEB2F2A"/>
        <w:category>
          <w:name w:val="General"/>
          <w:gallery w:val="placeholder"/>
        </w:category>
        <w:types>
          <w:type w:val="bbPlcHdr"/>
        </w:types>
        <w:behaviors>
          <w:behavior w:val="content"/>
        </w:behaviors>
        <w:guid w:val="{64C841A6-AA30-4E5F-953A-3C8ECBF1683D}"/>
      </w:docPartPr>
      <w:docPartBody>
        <w:p w:rsidR="006D5599" w:rsidRDefault="006D5599">
          <w:pPr>
            <w:pStyle w:val="4B620591EB8141E1A2A1E9BFBFEB2F2A"/>
          </w:pPr>
          <w:r w:rsidRPr="00E730AD">
            <w:rPr>
              <w:rStyle w:val="PlaceholderText"/>
              <w:rFonts w:cs="Arial"/>
            </w:rPr>
            <w:t xml:space="preserve">Choose TRL </w:t>
          </w:r>
        </w:p>
      </w:docPartBody>
    </w:docPart>
    <w:docPart>
      <w:docPartPr>
        <w:name w:val="F554ACBCE95448FFBF5786AB3C00398C"/>
        <w:category>
          <w:name w:val="General"/>
          <w:gallery w:val="placeholder"/>
        </w:category>
        <w:types>
          <w:type w:val="bbPlcHdr"/>
        </w:types>
        <w:behaviors>
          <w:behavior w:val="content"/>
        </w:behaviors>
        <w:guid w:val="{D296D715-427F-4BB9-B71E-9ADA39D7361C}"/>
      </w:docPartPr>
      <w:docPartBody>
        <w:p w:rsidR="006D5599" w:rsidRDefault="006D5599">
          <w:pPr>
            <w:pStyle w:val="F554ACBCE95448FFBF5786AB3C00398C"/>
          </w:pPr>
          <w:r w:rsidRPr="00E730AD">
            <w:rPr>
              <w:rStyle w:val="PlaceholderText"/>
              <w:rFonts w:cs="Arial"/>
            </w:rPr>
            <w:t xml:space="preserve">Choose TRL </w:t>
          </w:r>
        </w:p>
      </w:docPartBody>
    </w:docPart>
    <w:docPart>
      <w:docPartPr>
        <w:name w:val="31CDF1C8615A44188FE6DA6B83526946"/>
        <w:category>
          <w:name w:val="General"/>
          <w:gallery w:val="placeholder"/>
        </w:category>
        <w:types>
          <w:type w:val="bbPlcHdr"/>
        </w:types>
        <w:behaviors>
          <w:behavior w:val="content"/>
        </w:behaviors>
        <w:guid w:val="{E5608291-998E-4E4B-BA70-2EBC115D75E3}"/>
      </w:docPartPr>
      <w:docPartBody>
        <w:p w:rsidR="006D5599" w:rsidRDefault="006D5599">
          <w:pPr>
            <w:pStyle w:val="31CDF1C8615A44188FE6DA6B83526946"/>
          </w:pPr>
          <w:r w:rsidRPr="00291CC6">
            <w:rPr>
              <w:rStyle w:val="PlaceholderText"/>
              <w:rFonts w:cs="Arial"/>
            </w:rPr>
            <w:t>Click or tap here to enter text.</w:t>
          </w:r>
        </w:p>
      </w:docPartBody>
    </w:docPart>
    <w:docPart>
      <w:docPartPr>
        <w:name w:val="4393C77123F04C27AD80412E4EDC3EF3"/>
        <w:category>
          <w:name w:val="General"/>
          <w:gallery w:val="placeholder"/>
        </w:category>
        <w:types>
          <w:type w:val="bbPlcHdr"/>
        </w:types>
        <w:behaviors>
          <w:behavior w:val="content"/>
        </w:behaviors>
        <w:guid w:val="{89EF6071-8766-4121-BC50-F77834744ED1}"/>
      </w:docPartPr>
      <w:docPartBody>
        <w:p w:rsidR="006D5599" w:rsidRDefault="006D5599">
          <w:pPr>
            <w:pStyle w:val="4393C77123F04C27AD80412E4EDC3EF3"/>
          </w:pPr>
          <w:r w:rsidRPr="00291CC6">
            <w:rPr>
              <w:rStyle w:val="PlaceholderText"/>
              <w:rFonts w:cs="Arial"/>
            </w:rPr>
            <w:t>Click or tap here to enter text.</w:t>
          </w:r>
        </w:p>
      </w:docPartBody>
    </w:docPart>
    <w:docPart>
      <w:docPartPr>
        <w:name w:val="A02BAFE84A3C440D89C7E73B0453398E"/>
        <w:category>
          <w:name w:val="General"/>
          <w:gallery w:val="placeholder"/>
        </w:category>
        <w:types>
          <w:type w:val="bbPlcHdr"/>
        </w:types>
        <w:behaviors>
          <w:behavior w:val="content"/>
        </w:behaviors>
        <w:guid w:val="{09ADC146-D431-4746-BA68-18E597D12F5F}"/>
      </w:docPartPr>
      <w:docPartBody>
        <w:p w:rsidR="006D5599" w:rsidRDefault="006D5599">
          <w:pPr>
            <w:pStyle w:val="A02BAFE84A3C440D89C7E73B0453398E"/>
          </w:pPr>
          <w:r w:rsidRPr="005D22CB">
            <w:rPr>
              <w:rStyle w:val="PlaceholderText"/>
              <w:rFonts w:cs="Arial"/>
            </w:rPr>
            <w:t>Choose an item.</w:t>
          </w:r>
        </w:p>
      </w:docPartBody>
    </w:docPart>
    <w:docPart>
      <w:docPartPr>
        <w:name w:val="6D7E83C9C3F840B3BC3EF41B0C2F8884"/>
        <w:category>
          <w:name w:val="General"/>
          <w:gallery w:val="placeholder"/>
        </w:category>
        <w:types>
          <w:type w:val="bbPlcHdr"/>
        </w:types>
        <w:behaviors>
          <w:behavior w:val="content"/>
        </w:behaviors>
        <w:guid w:val="{B93391B2-DF50-4759-91DF-8AA84F93110E}"/>
      </w:docPartPr>
      <w:docPartBody>
        <w:p w:rsidR="006D5599" w:rsidRDefault="006D5599">
          <w:pPr>
            <w:pStyle w:val="6D7E83C9C3F840B3BC3EF41B0C2F8884"/>
          </w:pPr>
          <w:r w:rsidRPr="00291CC6">
            <w:rPr>
              <w:rStyle w:val="PlaceholderText"/>
              <w:rFonts w:cs="Arial"/>
            </w:rPr>
            <w:t>Click or tap here to enter text.</w:t>
          </w:r>
        </w:p>
      </w:docPartBody>
    </w:docPart>
    <w:docPart>
      <w:docPartPr>
        <w:name w:val="5C569D2329B04319A1839EAA05FD91BB"/>
        <w:category>
          <w:name w:val="General"/>
          <w:gallery w:val="placeholder"/>
        </w:category>
        <w:types>
          <w:type w:val="bbPlcHdr"/>
        </w:types>
        <w:behaviors>
          <w:behavior w:val="content"/>
        </w:behaviors>
        <w:guid w:val="{A1AE3A25-B7A7-4ED2-A94A-246FF321D09B}"/>
      </w:docPartPr>
      <w:docPartBody>
        <w:p w:rsidR="006D5599" w:rsidRDefault="006D5599">
          <w:pPr>
            <w:pStyle w:val="5C569D2329B04319A1839EAA05FD91BB"/>
          </w:pPr>
          <w:r w:rsidRPr="00291CC6">
            <w:rPr>
              <w:rStyle w:val="PlaceholderText"/>
              <w:rFonts w:cs="Arial"/>
            </w:rPr>
            <w:t>Click or tap here to enter text.</w:t>
          </w:r>
        </w:p>
      </w:docPartBody>
    </w:docPart>
    <w:docPart>
      <w:docPartPr>
        <w:name w:val="29A132822BC847AE9328009F5FEDDDA0"/>
        <w:category>
          <w:name w:val="General"/>
          <w:gallery w:val="placeholder"/>
        </w:category>
        <w:types>
          <w:type w:val="bbPlcHdr"/>
        </w:types>
        <w:behaviors>
          <w:behavior w:val="content"/>
        </w:behaviors>
        <w:guid w:val="{16EB51A0-82BA-418C-9B96-9D0572E64894}"/>
      </w:docPartPr>
      <w:docPartBody>
        <w:p w:rsidR="006D5599" w:rsidRDefault="006D5599">
          <w:pPr>
            <w:pStyle w:val="29A132822BC847AE9328009F5FEDDDA0"/>
          </w:pPr>
          <w:r w:rsidRPr="00291CC6">
            <w:rPr>
              <w:rStyle w:val="PlaceholderText"/>
              <w:rFonts w:cs="Arial"/>
            </w:rPr>
            <w:t>Click or tap here to enter text.</w:t>
          </w:r>
        </w:p>
      </w:docPartBody>
    </w:docPart>
    <w:docPart>
      <w:docPartPr>
        <w:name w:val="16877BDD9F92415594EC9277D20B0391"/>
        <w:category>
          <w:name w:val="General"/>
          <w:gallery w:val="placeholder"/>
        </w:category>
        <w:types>
          <w:type w:val="bbPlcHdr"/>
        </w:types>
        <w:behaviors>
          <w:behavior w:val="content"/>
        </w:behaviors>
        <w:guid w:val="{0D535C6D-A984-4A29-A42B-249FA202D954}"/>
      </w:docPartPr>
      <w:docPartBody>
        <w:p w:rsidR="006D5599" w:rsidRDefault="006D5599">
          <w:pPr>
            <w:pStyle w:val="16877BDD9F92415594EC9277D20B0391"/>
          </w:pPr>
          <w:r w:rsidRPr="005D22CB">
            <w:rPr>
              <w:rStyle w:val="PlaceholderText"/>
              <w:rFonts w:cs="Arial"/>
            </w:rPr>
            <w:t>Choose an item.</w:t>
          </w:r>
        </w:p>
      </w:docPartBody>
    </w:docPart>
    <w:docPart>
      <w:docPartPr>
        <w:name w:val="D59D1B4AC3A14F7B957548C3DD266A38"/>
        <w:category>
          <w:name w:val="General"/>
          <w:gallery w:val="placeholder"/>
        </w:category>
        <w:types>
          <w:type w:val="bbPlcHdr"/>
        </w:types>
        <w:behaviors>
          <w:behavior w:val="content"/>
        </w:behaviors>
        <w:guid w:val="{9F6187AD-DD72-4A3F-87F1-A173FF685570}"/>
      </w:docPartPr>
      <w:docPartBody>
        <w:p w:rsidR="006D5599" w:rsidRDefault="006D5599">
          <w:pPr>
            <w:pStyle w:val="D59D1B4AC3A14F7B957548C3DD266A38"/>
          </w:pPr>
          <w:r w:rsidRPr="00291CC6">
            <w:rPr>
              <w:rStyle w:val="PlaceholderText"/>
              <w:rFonts w:cs="Arial"/>
            </w:rPr>
            <w:t>Click or tap here to enter text.</w:t>
          </w:r>
        </w:p>
      </w:docPartBody>
    </w:docPart>
    <w:docPart>
      <w:docPartPr>
        <w:name w:val="79B92DFB38B441A1B128AF69C3CE2B63"/>
        <w:category>
          <w:name w:val="General"/>
          <w:gallery w:val="placeholder"/>
        </w:category>
        <w:types>
          <w:type w:val="bbPlcHdr"/>
        </w:types>
        <w:behaviors>
          <w:behavior w:val="content"/>
        </w:behaviors>
        <w:guid w:val="{55A5F9D7-4FB5-4810-B5D2-DACFB1617F27}"/>
      </w:docPartPr>
      <w:docPartBody>
        <w:p w:rsidR="006D5599" w:rsidRDefault="006D5599">
          <w:pPr>
            <w:pStyle w:val="79B92DFB38B441A1B128AF69C3CE2B63"/>
          </w:pPr>
          <w:r w:rsidRPr="00291CC6">
            <w:rPr>
              <w:rStyle w:val="PlaceholderText"/>
              <w:rFonts w:cs="Arial"/>
            </w:rPr>
            <w:t>Click or tap here to enter text.</w:t>
          </w:r>
        </w:p>
      </w:docPartBody>
    </w:docPart>
    <w:docPart>
      <w:docPartPr>
        <w:name w:val="75BF968E590845ABBB0FAE9AA7736413"/>
        <w:category>
          <w:name w:val="General"/>
          <w:gallery w:val="placeholder"/>
        </w:category>
        <w:types>
          <w:type w:val="bbPlcHdr"/>
        </w:types>
        <w:behaviors>
          <w:behavior w:val="content"/>
        </w:behaviors>
        <w:guid w:val="{ADF3DFD8-165C-4351-8C3D-23FFAE844A64}"/>
      </w:docPartPr>
      <w:docPartBody>
        <w:p w:rsidR="006D5599" w:rsidRDefault="006D5599">
          <w:pPr>
            <w:pStyle w:val="75BF968E590845ABBB0FAE9AA7736413"/>
          </w:pPr>
          <w:r w:rsidRPr="00291CC6">
            <w:rPr>
              <w:rStyle w:val="PlaceholderText"/>
              <w:rFonts w:cs="Arial"/>
            </w:rPr>
            <w:t>Click or tap here to enter text.</w:t>
          </w:r>
        </w:p>
      </w:docPartBody>
    </w:docPart>
    <w:docPart>
      <w:docPartPr>
        <w:name w:val="7A342DFCD277496CB5FC90C88C9FF5B6"/>
        <w:category>
          <w:name w:val="General"/>
          <w:gallery w:val="placeholder"/>
        </w:category>
        <w:types>
          <w:type w:val="bbPlcHdr"/>
        </w:types>
        <w:behaviors>
          <w:behavior w:val="content"/>
        </w:behaviors>
        <w:guid w:val="{B4AF7B2D-A73C-40B6-9146-CC0B1A817852}"/>
      </w:docPartPr>
      <w:docPartBody>
        <w:p w:rsidR="006D5599" w:rsidRDefault="006D5599">
          <w:pPr>
            <w:pStyle w:val="7A342DFCD277496CB5FC90C88C9FF5B6"/>
          </w:pPr>
          <w:r w:rsidRPr="005D22CB">
            <w:rPr>
              <w:rStyle w:val="PlaceholderText"/>
              <w:rFonts w:cs="Arial"/>
            </w:rPr>
            <w:t>Choose an item.</w:t>
          </w:r>
        </w:p>
      </w:docPartBody>
    </w:docPart>
    <w:docPart>
      <w:docPartPr>
        <w:name w:val="DF85E66B40F14234A2C6C477690341D0"/>
        <w:category>
          <w:name w:val="General"/>
          <w:gallery w:val="placeholder"/>
        </w:category>
        <w:types>
          <w:type w:val="bbPlcHdr"/>
        </w:types>
        <w:behaviors>
          <w:behavior w:val="content"/>
        </w:behaviors>
        <w:guid w:val="{20DC5040-4A9E-4461-A1F8-783CB5351700}"/>
      </w:docPartPr>
      <w:docPartBody>
        <w:p w:rsidR="006D5599" w:rsidRDefault="006D5599">
          <w:pPr>
            <w:pStyle w:val="DF85E66B40F14234A2C6C477690341D0"/>
          </w:pPr>
          <w:r w:rsidRPr="00291CC6">
            <w:rPr>
              <w:rStyle w:val="PlaceholderText"/>
              <w:rFonts w:cs="Arial"/>
            </w:rPr>
            <w:t>Click or tap here to enter text.</w:t>
          </w:r>
        </w:p>
      </w:docPartBody>
    </w:docPart>
    <w:docPart>
      <w:docPartPr>
        <w:name w:val="B84D8FAD38B34010BB5C3B27FE3492AF"/>
        <w:category>
          <w:name w:val="General"/>
          <w:gallery w:val="placeholder"/>
        </w:category>
        <w:types>
          <w:type w:val="bbPlcHdr"/>
        </w:types>
        <w:behaviors>
          <w:behavior w:val="content"/>
        </w:behaviors>
        <w:guid w:val="{7F8F9A99-7678-4451-A162-592D9F6D65EE}"/>
      </w:docPartPr>
      <w:docPartBody>
        <w:p w:rsidR="006D5599" w:rsidRDefault="006D5599">
          <w:pPr>
            <w:pStyle w:val="B84D8FAD38B34010BB5C3B27FE3492AF"/>
          </w:pPr>
          <w:r w:rsidRPr="00AE0AF0">
            <w:rPr>
              <w:rStyle w:val="PlaceholderText"/>
              <w:rFonts w:cs="Arial"/>
              <w:highlight w:val="cyan"/>
            </w:rPr>
            <w:t>Yes/No</w:t>
          </w:r>
        </w:p>
      </w:docPartBody>
    </w:docPart>
    <w:docPart>
      <w:docPartPr>
        <w:name w:val="4E440B3EB8314B309DA310CFD6B964D6"/>
        <w:category>
          <w:name w:val="General"/>
          <w:gallery w:val="placeholder"/>
        </w:category>
        <w:types>
          <w:type w:val="bbPlcHdr"/>
        </w:types>
        <w:behaviors>
          <w:behavior w:val="content"/>
        </w:behaviors>
        <w:guid w:val="{9CAD1546-549E-4244-A683-C8B1AB4E3021}"/>
      </w:docPartPr>
      <w:docPartBody>
        <w:p w:rsidR="006D5599" w:rsidRDefault="006D5599">
          <w:pPr>
            <w:pStyle w:val="4E440B3EB8314B309DA310CFD6B964D6"/>
          </w:pPr>
          <w:r>
            <w:rPr>
              <w:rStyle w:val="PlaceholderText"/>
              <w:rFonts w:cs="Arial"/>
              <w:highlight w:val="cyan"/>
            </w:rPr>
            <w:t>If yes, please provide details</w:t>
          </w:r>
          <w:r w:rsidRPr="00AE0AF0">
            <w:rPr>
              <w:rStyle w:val="PlaceholderText"/>
              <w:rFonts w:cs="Arial"/>
              <w:highlight w:val="cyan"/>
            </w:rPr>
            <w:t>.</w:t>
          </w:r>
        </w:p>
      </w:docPartBody>
    </w:docPart>
    <w:docPart>
      <w:docPartPr>
        <w:name w:val="97122124DB05471DA73C37B244ED1309"/>
        <w:category>
          <w:name w:val="General"/>
          <w:gallery w:val="placeholder"/>
        </w:category>
        <w:types>
          <w:type w:val="bbPlcHdr"/>
        </w:types>
        <w:behaviors>
          <w:behavior w:val="content"/>
        </w:behaviors>
        <w:guid w:val="{52110B9D-63CC-4D5D-91CD-A75886787965}"/>
      </w:docPartPr>
      <w:docPartBody>
        <w:p w:rsidR="006D5599" w:rsidRDefault="006D5599">
          <w:pPr>
            <w:pStyle w:val="97122124DB05471DA73C37B244ED1309"/>
          </w:pPr>
          <w:r w:rsidRPr="00AE0AF0">
            <w:rPr>
              <w:rStyle w:val="PlaceholderText"/>
              <w:rFonts w:cs="Arial"/>
              <w:highlight w:val="cyan"/>
            </w:rPr>
            <w:t>Yes/No</w:t>
          </w:r>
        </w:p>
      </w:docPartBody>
    </w:docPart>
    <w:docPart>
      <w:docPartPr>
        <w:name w:val="52E87A02296F45138C1B1CA895616B9C"/>
        <w:category>
          <w:name w:val="General"/>
          <w:gallery w:val="placeholder"/>
        </w:category>
        <w:types>
          <w:type w:val="bbPlcHdr"/>
        </w:types>
        <w:behaviors>
          <w:behavior w:val="content"/>
        </w:behaviors>
        <w:guid w:val="{D22FDF69-C5AE-432A-8DD2-9A5A83BEC2B8}"/>
      </w:docPartPr>
      <w:docPartBody>
        <w:p w:rsidR="006D5599" w:rsidRDefault="006D5599">
          <w:pPr>
            <w:pStyle w:val="52E87A02296F45138C1B1CA895616B9C"/>
          </w:pPr>
          <w:r w:rsidRPr="00AE0AF0">
            <w:rPr>
              <w:rStyle w:val="PlaceholderText"/>
              <w:rFonts w:cs="Arial"/>
              <w:highlight w:val="cyan"/>
            </w:rPr>
            <w:t>Click or tap to enter a date.</w:t>
          </w:r>
        </w:p>
      </w:docPartBody>
    </w:docPart>
    <w:docPart>
      <w:docPartPr>
        <w:name w:val="0C44FBBEF71A4FB98B2A313AA3702A7A"/>
        <w:category>
          <w:name w:val="General"/>
          <w:gallery w:val="placeholder"/>
        </w:category>
        <w:types>
          <w:type w:val="bbPlcHdr"/>
        </w:types>
        <w:behaviors>
          <w:behavior w:val="content"/>
        </w:behaviors>
        <w:guid w:val="{631662C7-0393-4047-A1E9-8F4DF654316E}"/>
      </w:docPartPr>
      <w:docPartBody>
        <w:p w:rsidR="006D5599" w:rsidRDefault="006D5599">
          <w:pPr>
            <w:pStyle w:val="0C44FBBEF71A4FB98B2A313AA3702A7A"/>
          </w:pPr>
          <w:r w:rsidRPr="00AE0AF0">
            <w:rPr>
              <w:rStyle w:val="PlaceholderText"/>
              <w:rFonts w:cs="Arial"/>
              <w:highlight w:val="cyan"/>
            </w:rPr>
            <w:t>Click or tap to enter a date.</w:t>
          </w:r>
        </w:p>
      </w:docPartBody>
    </w:docPart>
    <w:docPart>
      <w:docPartPr>
        <w:name w:val="4D3427D1285A4052BDDAF0E2F6E761EB"/>
        <w:category>
          <w:name w:val="General"/>
          <w:gallery w:val="placeholder"/>
        </w:category>
        <w:types>
          <w:type w:val="bbPlcHdr"/>
        </w:types>
        <w:behaviors>
          <w:behavior w:val="content"/>
        </w:behaviors>
        <w:guid w:val="{2D8EB192-C7F5-41CE-B0E7-83917AE5D41E}"/>
      </w:docPartPr>
      <w:docPartBody>
        <w:p w:rsidR="006D5599" w:rsidRDefault="006D5599">
          <w:pPr>
            <w:pStyle w:val="4D3427D1285A4052BDDAF0E2F6E761EB"/>
          </w:pPr>
          <w:r w:rsidRPr="00AE0AF0">
            <w:rPr>
              <w:rStyle w:val="PlaceholderText"/>
              <w:rFonts w:cs="Arial"/>
              <w:highlight w:val="cyan"/>
            </w:rPr>
            <w:t>Yes/No</w:t>
          </w:r>
        </w:p>
      </w:docPartBody>
    </w:docPart>
    <w:docPart>
      <w:docPartPr>
        <w:name w:val="D26EF3F975CC4D489E76751E68D61A27"/>
        <w:category>
          <w:name w:val="General"/>
          <w:gallery w:val="placeholder"/>
        </w:category>
        <w:types>
          <w:type w:val="bbPlcHdr"/>
        </w:types>
        <w:behaviors>
          <w:behavior w:val="content"/>
        </w:behaviors>
        <w:guid w:val="{DBC0AE24-7AAE-4C49-AD6B-05225A4B07F3}"/>
      </w:docPartPr>
      <w:docPartBody>
        <w:p w:rsidR="006D5599" w:rsidRDefault="006D5599">
          <w:pPr>
            <w:pStyle w:val="D26EF3F975CC4D489E76751E68D61A27"/>
          </w:pPr>
          <w:r>
            <w:rPr>
              <w:rStyle w:val="PlaceholderText"/>
              <w:rFonts w:cs="Arial"/>
              <w:highlight w:val="cyan"/>
            </w:rPr>
            <w:t>If yes, please provide details</w:t>
          </w:r>
          <w:r w:rsidRPr="00AE0AF0">
            <w:rPr>
              <w:rStyle w:val="PlaceholderText"/>
              <w:rFonts w:cs="Arial"/>
              <w:highlight w:val="cyan"/>
            </w:rPr>
            <w:t>.</w:t>
          </w:r>
        </w:p>
      </w:docPartBody>
    </w:docPart>
    <w:docPart>
      <w:docPartPr>
        <w:name w:val="F5B28E5C259047A78C9EF1120A99E327"/>
        <w:category>
          <w:name w:val="General"/>
          <w:gallery w:val="placeholder"/>
        </w:category>
        <w:types>
          <w:type w:val="bbPlcHdr"/>
        </w:types>
        <w:behaviors>
          <w:behavior w:val="content"/>
        </w:behaviors>
        <w:guid w:val="{88BEC08D-37F1-4B2A-A20F-331D4B21147C}"/>
      </w:docPartPr>
      <w:docPartBody>
        <w:p w:rsidR="006D5599" w:rsidRDefault="006D5599">
          <w:pPr>
            <w:pStyle w:val="F5B28E5C259047A78C9EF1120A99E327"/>
          </w:pPr>
          <w:r w:rsidRPr="00AE0AF0">
            <w:rPr>
              <w:rStyle w:val="PlaceholderText"/>
              <w:rFonts w:cs="Arial"/>
              <w:highlight w:val="cyan"/>
            </w:rPr>
            <w:t>Yes/No</w:t>
          </w:r>
        </w:p>
      </w:docPartBody>
    </w:docPart>
    <w:docPart>
      <w:docPartPr>
        <w:name w:val="B3E3D8EC9A614BECA8213ADD0E3631EE"/>
        <w:category>
          <w:name w:val="General"/>
          <w:gallery w:val="placeholder"/>
        </w:category>
        <w:types>
          <w:type w:val="bbPlcHdr"/>
        </w:types>
        <w:behaviors>
          <w:behavior w:val="content"/>
        </w:behaviors>
        <w:guid w:val="{68C9B583-788B-4352-9DD3-2898AD7FACAA}"/>
      </w:docPartPr>
      <w:docPartBody>
        <w:p w:rsidR="006D5599" w:rsidRDefault="006D5599">
          <w:pPr>
            <w:pStyle w:val="B3E3D8EC9A614BECA8213ADD0E3631EE"/>
          </w:pPr>
          <w:r w:rsidRPr="00AE0AF0">
            <w:rPr>
              <w:rStyle w:val="PlaceholderText"/>
              <w:rFonts w:cs="Arial"/>
              <w:highlight w:val="cyan"/>
            </w:rPr>
            <w:t>Click or tap to enter a date.</w:t>
          </w:r>
        </w:p>
      </w:docPartBody>
    </w:docPart>
    <w:docPart>
      <w:docPartPr>
        <w:name w:val="49B5097E913D4241A9BA9A9C25C6F420"/>
        <w:category>
          <w:name w:val="General"/>
          <w:gallery w:val="placeholder"/>
        </w:category>
        <w:types>
          <w:type w:val="bbPlcHdr"/>
        </w:types>
        <w:behaviors>
          <w:behavior w:val="content"/>
        </w:behaviors>
        <w:guid w:val="{BBBB14F1-381F-4CC4-AB4A-808278FE1075}"/>
      </w:docPartPr>
      <w:docPartBody>
        <w:p w:rsidR="006D5599" w:rsidRDefault="006D5599">
          <w:pPr>
            <w:pStyle w:val="49B5097E913D4241A9BA9A9C25C6F420"/>
          </w:pPr>
          <w:r w:rsidRPr="00AE0AF0">
            <w:rPr>
              <w:rStyle w:val="PlaceholderText"/>
              <w:rFonts w:cs="Arial"/>
              <w:highlight w:val="cyan"/>
            </w:rPr>
            <w:t>Click or tap to enter a date.</w:t>
          </w:r>
        </w:p>
      </w:docPartBody>
    </w:docPart>
    <w:docPart>
      <w:docPartPr>
        <w:name w:val="A61957E6A74E4A439F43BC335FB1AF53"/>
        <w:category>
          <w:name w:val="General"/>
          <w:gallery w:val="placeholder"/>
        </w:category>
        <w:types>
          <w:type w:val="bbPlcHdr"/>
        </w:types>
        <w:behaviors>
          <w:behavior w:val="content"/>
        </w:behaviors>
        <w:guid w:val="{0C17BB9F-C067-4C2C-A3E5-FF684D3D1D82}"/>
      </w:docPartPr>
      <w:docPartBody>
        <w:p w:rsidR="006D5599" w:rsidRDefault="006D5599">
          <w:pPr>
            <w:pStyle w:val="A61957E6A74E4A439F43BC335FB1AF53"/>
          </w:pPr>
          <w:r w:rsidRPr="00AE0AF0">
            <w:rPr>
              <w:rStyle w:val="PlaceholderText"/>
              <w:rFonts w:cs="Arial"/>
              <w:highlight w:val="cyan"/>
            </w:rPr>
            <w:t>Yes/No</w:t>
          </w:r>
        </w:p>
      </w:docPartBody>
    </w:docPart>
    <w:docPart>
      <w:docPartPr>
        <w:name w:val="008F965AAA04445CA52A8C690A4F59DC"/>
        <w:category>
          <w:name w:val="General"/>
          <w:gallery w:val="placeholder"/>
        </w:category>
        <w:types>
          <w:type w:val="bbPlcHdr"/>
        </w:types>
        <w:behaviors>
          <w:behavior w:val="content"/>
        </w:behaviors>
        <w:guid w:val="{8B71ADAE-FB84-4DD1-B829-093378885760}"/>
      </w:docPartPr>
      <w:docPartBody>
        <w:p w:rsidR="006D5599" w:rsidRDefault="006D5599">
          <w:pPr>
            <w:pStyle w:val="008F965AAA04445CA52A8C690A4F59DC"/>
          </w:pPr>
          <w:r>
            <w:rPr>
              <w:rStyle w:val="PlaceholderText"/>
              <w:rFonts w:cs="Arial"/>
              <w:highlight w:val="cyan"/>
            </w:rPr>
            <w:t>If yes, please provide details</w:t>
          </w:r>
          <w:r w:rsidRPr="00AE0AF0">
            <w:rPr>
              <w:rStyle w:val="PlaceholderText"/>
              <w:rFonts w:cs="Arial"/>
              <w:highlight w:val="cyan"/>
            </w:rPr>
            <w:t>.</w:t>
          </w:r>
        </w:p>
      </w:docPartBody>
    </w:docPart>
    <w:docPart>
      <w:docPartPr>
        <w:name w:val="0329D8F09D844820B58ED321F0E7F20F"/>
        <w:category>
          <w:name w:val="General"/>
          <w:gallery w:val="placeholder"/>
        </w:category>
        <w:types>
          <w:type w:val="bbPlcHdr"/>
        </w:types>
        <w:behaviors>
          <w:behavior w:val="content"/>
        </w:behaviors>
        <w:guid w:val="{CC967192-7253-4BD1-95D2-EAF04C013B11}"/>
      </w:docPartPr>
      <w:docPartBody>
        <w:p w:rsidR="006D5599" w:rsidRDefault="006D5599">
          <w:pPr>
            <w:pStyle w:val="0329D8F09D844820B58ED321F0E7F20F"/>
          </w:pPr>
          <w:r w:rsidRPr="00AE0AF0">
            <w:rPr>
              <w:rStyle w:val="PlaceholderText"/>
              <w:rFonts w:cs="Arial"/>
              <w:highlight w:val="cyan"/>
            </w:rPr>
            <w:t>Yes/No</w:t>
          </w:r>
        </w:p>
      </w:docPartBody>
    </w:docPart>
    <w:docPart>
      <w:docPartPr>
        <w:name w:val="D833B537900149FABEBB0F4B41586F5A"/>
        <w:category>
          <w:name w:val="General"/>
          <w:gallery w:val="placeholder"/>
        </w:category>
        <w:types>
          <w:type w:val="bbPlcHdr"/>
        </w:types>
        <w:behaviors>
          <w:behavior w:val="content"/>
        </w:behaviors>
        <w:guid w:val="{88052B43-E3C5-4FC0-9D92-93EBE4E3C044}"/>
      </w:docPartPr>
      <w:docPartBody>
        <w:p w:rsidR="006D5599" w:rsidRDefault="006D5599">
          <w:pPr>
            <w:pStyle w:val="D833B537900149FABEBB0F4B41586F5A"/>
          </w:pPr>
          <w:r w:rsidRPr="00AE0AF0">
            <w:rPr>
              <w:rStyle w:val="PlaceholderText"/>
              <w:rFonts w:cs="Arial"/>
              <w:highlight w:val="cyan"/>
            </w:rPr>
            <w:t>Click or tap to enter a date.</w:t>
          </w:r>
        </w:p>
      </w:docPartBody>
    </w:docPart>
    <w:docPart>
      <w:docPartPr>
        <w:name w:val="69B223D90370429BBB385F48D7DF1F72"/>
        <w:category>
          <w:name w:val="General"/>
          <w:gallery w:val="placeholder"/>
        </w:category>
        <w:types>
          <w:type w:val="bbPlcHdr"/>
        </w:types>
        <w:behaviors>
          <w:behavior w:val="content"/>
        </w:behaviors>
        <w:guid w:val="{29D6E9DE-1022-4840-9AA1-582F24818C66}"/>
      </w:docPartPr>
      <w:docPartBody>
        <w:p w:rsidR="006D5599" w:rsidRDefault="006D5599">
          <w:pPr>
            <w:pStyle w:val="69B223D90370429BBB385F48D7DF1F72"/>
          </w:pPr>
          <w:r w:rsidRPr="00AE0AF0">
            <w:rPr>
              <w:rStyle w:val="PlaceholderText"/>
              <w:rFonts w:cs="Arial"/>
              <w:highlight w:val="cyan"/>
            </w:rPr>
            <w:t>Click or tap to enter a date.</w:t>
          </w:r>
        </w:p>
      </w:docPartBody>
    </w:docPart>
    <w:docPart>
      <w:docPartPr>
        <w:name w:val="E75F7E81548B41698644B8AF0F138B6B"/>
        <w:category>
          <w:name w:val="General"/>
          <w:gallery w:val="placeholder"/>
        </w:category>
        <w:types>
          <w:type w:val="bbPlcHdr"/>
        </w:types>
        <w:behaviors>
          <w:behavior w:val="content"/>
        </w:behaviors>
        <w:guid w:val="{78956B81-2241-453A-BE8D-69ED191C8122}"/>
      </w:docPartPr>
      <w:docPartBody>
        <w:p w:rsidR="006D5599" w:rsidRDefault="006D5599">
          <w:pPr>
            <w:pStyle w:val="E75F7E81548B41698644B8AF0F138B6B"/>
          </w:pPr>
          <w:r w:rsidRPr="00AE0AF0">
            <w:rPr>
              <w:rStyle w:val="PlaceholderText"/>
              <w:rFonts w:cs="Arial"/>
              <w:highlight w:val="cyan"/>
            </w:rPr>
            <w:t>Yes/No</w:t>
          </w:r>
        </w:p>
      </w:docPartBody>
    </w:docPart>
    <w:docPart>
      <w:docPartPr>
        <w:name w:val="D0408C76E3EC4101874083BD1397BE09"/>
        <w:category>
          <w:name w:val="General"/>
          <w:gallery w:val="placeholder"/>
        </w:category>
        <w:types>
          <w:type w:val="bbPlcHdr"/>
        </w:types>
        <w:behaviors>
          <w:behavior w:val="content"/>
        </w:behaviors>
        <w:guid w:val="{960BB48E-2D3F-4A36-AC03-AE790C0E8830}"/>
      </w:docPartPr>
      <w:docPartBody>
        <w:p w:rsidR="006D5599" w:rsidRDefault="006D5599">
          <w:pPr>
            <w:pStyle w:val="D0408C76E3EC4101874083BD1397BE09"/>
          </w:pPr>
          <w:r>
            <w:rPr>
              <w:rStyle w:val="PlaceholderText"/>
              <w:rFonts w:cs="Arial"/>
              <w:highlight w:val="cyan"/>
            </w:rPr>
            <w:t>If yes, please provide details</w:t>
          </w:r>
          <w:r w:rsidRPr="00AE0AF0">
            <w:rPr>
              <w:rStyle w:val="PlaceholderText"/>
              <w:rFonts w:cs="Arial"/>
              <w:highlight w:val="cyan"/>
            </w:rPr>
            <w:t>.</w:t>
          </w:r>
        </w:p>
      </w:docPartBody>
    </w:docPart>
    <w:docPart>
      <w:docPartPr>
        <w:name w:val="056AA1C39095412FB8B64EEBE017177A"/>
        <w:category>
          <w:name w:val="General"/>
          <w:gallery w:val="placeholder"/>
        </w:category>
        <w:types>
          <w:type w:val="bbPlcHdr"/>
        </w:types>
        <w:behaviors>
          <w:behavior w:val="content"/>
        </w:behaviors>
        <w:guid w:val="{BAF86DE3-6928-4D1A-9EB2-1AB760A8805A}"/>
      </w:docPartPr>
      <w:docPartBody>
        <w:p w:rsidR="006D5599" w:rsidRDefault="006D5599">
          <w:pPr>
            <w:pStyle w:val="056AA1C39095412FB8B64EEBE017177A"/>
          </w:pPr>
          <w:r w:rsidRPr="00AE0AF0">
            <w:rPr>
              <w:rStyle w:val="PlaceholderText"/>
              <w:rFonts w:cs="Arial"/>
              <w:highlight w:val="cyan"/>
            </w:rPr>
            <w:t>Yes/No</w:t>
          </w:r>
        </w:p>
      </w:docPartBody>
    </w:docPart>
    <w:docPart>
      <w:docPartPr>
        <w:name w:val="50349024B4784CEAB4736F8FE2630842"/>
        <w:category>
          <w:name w:val="General"/>
          <w:gallery w:val="placeholder"/>
        </w:category>
        <w:types>
          <w:type w:val="bbPlcHdr"/>
        </w:types>
        <w:behaviors>
          <w:behavior w:val="content"/>
        </w:behaviors>
        <w:guid w:val="{58A21A38-0C05-490C-9110-73B53BCBE324}"/>
      </w:docPartPr>
      <w:docPartBody>
        <w:p w:rsidR="006D5599" w:rsidRDefault="006D5599">
          <w:pPr>
            <w:pStyle w:val="50349024B4784CEAB4736F8FE2630842"/>
          </w:pPr>
          <w:r w:rsidRPr="00AE0AF0">
            <w:rPr>
              <w:rStyle w:val="PlaceholderText"/>
              <w:rFonts w:cs="Arial"/>
              <w:highlight w:val="cyan"/>
            </w:rPr>
            <w:t>Click or tap to enter a date.</w:t>
          </w:r>
        </w:p>
      </w:docPartBody>
    </w:docPart>
    <w:docPart>
      <w:docPartPr>
        <w:name w:val="C3208292715B4296A4ABE9DC0EC4876D"/>
        <w:category>
          <w:name w:val="General"/>
          <w:gallery w:val="placeholder"/>
        </w:category>
        <w:types>
          <w:type w:val="bbPlcHdr"/>
        </w:types>
        <w:behaviors>
          <w:behavior w:val="content"/>
        </w:behaviors>
        <w:guid w:val="{AB9095A4-9DD8-4048-AC13-62DCFD644B3F}"/>
      </w:docPartPr>
      <w:docPartBody>
        <w:p w:rsidR="006D5599" w:rsidRDefault="006D5599">
          <w:pPr>
            <w:pStyle w:val="C3208292715B4296A4ABE9DC0EC4876D"/>
          </w:pPr>
          <w:r w:rsidRPr="00AE0AF0">
            <w:rPr>
              <w:rStyle w:val="PlaceholderText"/>
              <w:rFonts w:cs="Arial"/>
              <w:highlight w:val="cyan"/>
            </w:rPr>
            <w:t>Click or tap to enter a date.</w:t>
          </w:r>
        </w:p>
      </w:docPartBody>
    </w:docPart>
    <w:docPart>
      <w:docPartPr>
        <w:name w:val="E6EE7B43E479407FB261DE52D75B697B"/>
        <w:category>
          <w:name w:val="General"/>
          <w:gallery w:val="placeholder"/>
        </w:category>
        <w:types>
          <w:type w:val="bbPlcHdr"/>
        </w:types>
        <w:behaviors>
          <w:behavior w:val="content"/>
        </w:behaviors>
        <w:guid w:val="{C17E1142-D3BC-4A26-9CEE-7C674E69A607}"/>
      </w:docPartPr>
      <w:docPartBody>
        <w:p w:rsidR="006D5599" w:rsidRDefault="006D5599">
          <w:pPr>
            <w:pStyle w:val="E6EE7B43E479407FB261DE52D75B697B"/>
          </w:pPr>
          <w:r w:rsidRPr="00AE0AF0">
            <w:rPr>
              <w:rStyle w:val="PlaceholderText"/>
              <w:rFonts w:cs="Arial"/>
              <w:highlight w:val="cyan"/>
            </w:rPr>
            <w:t>Yes/No</w:t>
          </w:r>
        </w:p>
      </w:docPartBody>
    </w:docPart>
    <w:docPart>
      <w:docPartPr>
        <w:name w:val="92167AAB608E4BADAFD07734AA62EFAB"/>
        <w:category>
          <w:name w:val="General"/>
          <w:gallery w:val="placeholder"/>
        </w:category>
        <w:types>
          <w:type w:val="bbPlcHdr"/>
        </w:types>
        <w:behaviors>
          <w:behavior w:val="content"/>
        </w:behaviors>
        <w:guid w:val="{E9DA1D85-0A7B-4D9E-A2A8-C2B4972ACD54}"/>
      </w:docPartPr>
      <w:docPartBody>
        <w:p w:rsidR="006D5599" w:rsidRDefault="006D5599">
          <w:pPr>
            <w:pStyle w:val="92167AAB608E4BADAFD07734AA62EFAB"/>
          </w:pPr>
          <w:r>
            <w:rPr>
              <w:rStyle w:val="PlaceholderText"/>
              <w:rFonts w:cs="Arial"/>
              <w:highlight w:val="cyan"/>
            </w:rPr>
            <w:t>If yes, please provide details</w:t>
          </w:r>
          <w:r w:rsidRPr="00AE0AF0">
            <w:rPr>
              <w:rStyle w:val="PlaceholderText"/>
              <w:rFonts w:cs="Arial"/>
              <w:highlight w:val="cyan"/>
            </w:rPr>
            <w:t>.</w:t>
          </w:r>
        </w:p>
      </w:docPartBody>
    </w:docPart>
    <w:docPart>
      <w:docPartPr>
        <w:name w:val="4EB20FE5187A4711B3BDC6FE9134D6C2"/>
        <w:category>
          <w:name w:val="General"/>
          <w:gallery w:val="placeholder"/>
        </w:category>
        <w:types>
          <w:type w:val="bbPlcHdr"/>
        </w:types>
        <w:behaviors>
          <w:behavior w:val="content"/>
        </w:behaviors>
        <w:guid w:val="{FC62F3AE-6ACB-4B3A-8711-98298734F93C}"/>
      </w:docPartPr>
      <w:docPartBody>
        <w:p w:rsidR="006D5599" w:rsidRDefault="006D5599">
          <w:pPr>
            <w:pStyle w:val="4EB20FE5187A4711B3BDC6FE9134D6C2"/>
          </w:pPr>
          <w:r w:rsidRPr="00AE0AF0">
            <w:rPr>
              <w:rStyle w:val="PlaceholderText"/>
              <w:rFonts w:cs="Arial"/>
              <w:highlight w:val="cyan"/>
            </w:rPr>
            <w:t>Yes/No</w:t>
          </w:r>
        </w:p>
      </w:docPartBody>
    </w:docPart>
    <w:docPart>
      <w:docPartPr>
        <w:name w:val="84B282A8F3CF425BAC44488E42210CE2"/>
        <w:category>
          <w:name w:val="General"/>
          <w:gallery w:val="placeholder"/>
        </w:category>
        <w:types>
          <w:type w:val="bbPlcHdr"/>
        </w:types>
        <w:behaviors>
          <w:behavior w:val="content"/>
        </w:behaviors>
        <w:guid w:val="{C4D29D3D-2C01-4AF9-9856-F8BBE97CADE6}"/>
      </w:docPartPr>
      <w:docPartBody>
        <w:p w:rsidR="006D5599" w:rsidRDefault="006D5599">
          <w:pPr>
            <w:pStyle w:val="84B282A8F3CF425BAC44488E42210CE2"/>
          </w:pPr>
          <w:r w:rsidRPr="00AE0AF0">
            <w:rPr>
              <w:rStyle w:val="PlaceholderText"/>
              <w:rFonts w:cs="Arial"/>
              <w:highlight w:val="cyan"/>
            </w:rPr>
            <w:t>Click or tap to enter a date.</w:t>
          </w:r>
        </w:p>
      </w:docPartBody>
    </w:docPart>
    <w:docPart>
      <w:docPartPr>
        <w:name w:val="694773C37A49420DB80BCF8C18FD5803"/>
        <w:category>
          <w:name w:val="General"/>
          <w:gallery w:val="placeholder"/>
        </w:category>
        <w:types>
          <w:type w:val="bbPlcHdr"/>
        </w:types>
        <w:behaviors>
          <w:behavior w:val="content"/>
        </w:behaviors>
        <w:guid w:val="{F274E82C-8BE0-40BF-8BF6-234D64813BEE}"/>
      </w:docPartPr>
      <w:docPartBody>
        <w:p w:rsidR="006D5599" w:rsidRDefault="006D5599">
          <w:pPr>
            <w:pStyle w:val="694773C37A49420DB80BCF8C18FD5803"/>
          </w:pPr>
          <w:r w:rsidRPr="00AE0AF0">
            <w:rPr>
              <w:rStyle w:val="PlaceholderText"/>
              <w:rFonts w:cs="Arial"/>
              <w:highlight w:val="cyan"/>
            </w:rPr>
            <w:t>Click or tap to enter a date.</w:t>
          </w:r>
        </w:p>
      </w:docPartBody>
    </w:docPart>
    <w:docPart>
      <w:docPartPr>
        <w:name w:val="1E24A2A42261423B881E68D98E540971"/>
        <w:category>
          <w:name w:val="General"/>
          <w:gallery w:val="placeholder"/>
        </w:category>
        <w:types>
          <w:type w:val="bbPlcHdr"/>
        </w:types>
        <w:behaviors>
          <w:behavior w:val="content"/>
        </w:behaviors>
        <w:guid w:val="{ABF419FA-A327-4949-9803-869C62FB9BCF}"/>
      </w:docPartPr>
      <w:docPartBody>
        <w:p w:rsidR="006D5599" w:rsidRDefault="006D5599">
          <w:pPr>
            <w:pStyle w:val="1E24A2A42261423B881E68D98E540971"/>
          </w:pPr>
          <w:r w:rsidRPr="00AE0AF0">
            <w:rPr>
              <w:rStyle w:val="PlaceholderText"/>
              <w:rFonts w:cs="Arial"/>
              <w:highlight w:val="cyan"/>
            </w:rPr>
            <w:t>Yes/No</w:t>
          </w:r>
        </w:p>
      </w:docPartBody>
    </w:docPart>
    <w:docPart>
      <w:docPartPr>
        <w:name w:val="F285BCA33A5847E9B0FC694E7A953E5F"/>
        <w:category>
          <w:name w:val="General"/>
          <w:gallery w:val="placeholder"/>
        </w:category>
        <w:types>
          <w:type w:val="bbPlcHdr"/>
        </w:types>
        <w:behaviors>
          <w:behavior w:val="content"/>
        </w:behaviors>
        <w:guid w:val="{0E537D35-8174-4E09-8F6F-005CC3011976}"/>
      </w:docPartPr>
      <w:docPartBody>
        <w:p w:rsidR="006D5599" w:rsidRDefault="006D5599">
          <w:pPr>
            <w:pStyle w:val="F285BCA33A5847E9B0FC694E7A953E5F"/>
          </w:pPr>
          <w:r>
            <w:rPr>
              <w:rStyle w:val="PlaceholderText"/>
              <w:rFonts w:cs="Arial"/>
              <w:highlight w:val="cyan"/>
            </w:rPr>
            <w:t>If yes, please provide details</w:t>
          </w:r>
          <w:r w:rsidRPr="00AE0AF0">
            <w:rPr>
              <w:rStyle w:val="PlaceholderText"/>
              <w:rFonts w:cs="Arial"/>
              <w:highlight w:val="cyan"/>
            </w:rPr>
            <w:t>.</w:t>
          </w:r>
        </w:p>
      </w:docPartBody>
    </w:docPart>
    <w:docPart>
      <w:docPartPr>
        <w:name w:val="01DF35CF402547369C6227878D12787A"/>
        <w:category>
          <w:name w:val="General"/>
          <w:gallery w:val="placeholder"/>
        </w:category>
        <w:types>
          <w:type w:val="bbPlcHdr"/>
        </w:types>
        <w:behaviors>
          <w:behavior w:val="content"/>
        </w:behaviors>
        <w:guid w:val="{50F35C55-28ED-4983-9156-3A81AD3A8640}"/>
      </w:docPartPr>
      <w:docPartBody>
        <w:p w:rsidR="006D5599" w:rsidRDefault="006D5599">
          <w:pPr>
            <w:pStyle w:val="01DF35CF402547369C6227878D12787A"/>
          </w:pPr>
          <w:r w:rsidRPr="00AE0AF0">
            <w:rPr>
              <w:rStyle w:val="PlaceholderText"/>
              <w:rFonts w:cs="Arial"/>
              <w:highlight w:val="cyan"/>
            </w:rPr>
            <w:t>Yes/No</w:t>
          </w:r>
        </w:p>
      </w:docPartBody>
    </w:docPart>
    <w:docPart>
      <w:docPartPr>
        <w:name w:val="7F41D5AA25214AC1B9ECC5EDB09A3853"/>
        <w:category>
          <w:name w:val="General"/>
          <w:gallery w:val="placeholder"/>
        </w:category>
        <w:types>
          <w:type w:val="bbPlcHdr"/>
        </w:types>
        <w:behaviors>
          <w:behavior w:val="content"/>
        </w:behaviors>
        <w:guid w:val="{A1577C0D-EA3A-49D9-968B-8B47DC595E45}"/>
      </w:docPartPr>
      <w:docPartBody>
        <w:p w:rsidR="006D5599" w:rsidRDefault="006D5599">
          <w:pPr>
            <w:pStyle w:val="7F41D5AA25214AC1B9ECC5EDB09A3853"/>
          </w:pPr>
          <w:r w:rsidRPr="00AE0AF0">
            <w:rPr>
              <w:rStyle w:val="PlaceholderText"/>
              <w:rFonts w:cs="Arial"/>
              <w:highlight w:val="cyan"/>
            </w:rPr>
            <w:t>Click or tap to enter a date.</w:t>
          </w:r>
        </w:p>
      </w:docPartBody>
    </w:docPart>
    <w:docPart>
      <w:docPartPr>
        <w:name w:val="DB035993595D4DEB96AA24A06EF99EB4"/>
        <w:category>
          <w:name w:val="General"/>
          <w:gallery w:val="placeholder"/>
        </w:category>
        <w:types>
          <w:type w:val="bbPlcHdr"/>
        </w:types>
        <w:behaviors>
          <w:behavior w:val="content"/>
        </w:behaviors>
        <w:guid w:val="{FEE2FBCC-A4F7-47B3-85B4-98F771543868}"/>
      </w:docPartPr>
      <w:docPartBody>
        <w:p w:rsidR="006D5599" w:rsidRDefault="006D5599">
          <w:pPr>
            <w:pStyle w:val="DB035993595D4DEB96AA24A06EF99EB4"/>
          </w:pPr>
          <w:r w:rsidRPr="00AE0AF0">
            <w:rPr>
              <w:rStyle w:val="PlaceholderText"/>
              <w:rFonts w:cs="Arial"/>
              <w:highlight w:val="cyan"/>
            </w:rPr>
            <w:t>Click or tap to enter a date.</w:t>
          </w:r>
        </w:p>
      </w:docPartBody>
    </w:docPart>
    <w:docPart>
      <w:docPartPr>
        <w:name w:val="97DCA6CCBC46489CA8CD027E8A1A30A8"/>
        <w:category>
          <w:name w:val="General"/>
          <w:gallery w:val="placeholder"/>
        </w:category>
        <w:types>
          <w:type w:val="bbPlcHdr"/>
        </w:types>
        <w:behaviors>
          <w:behavior w:val="content"/>
        </w:behaviors>
        <w:guid w:val="{E26CD1F1-C177-433F-902A-3E4A5920CB56}"/>
      </w:docPartPr>
      <w:docPartBody>
        <w:p w:rsidR="006D5599" w:rsidRDefault="006D5599">
          <w:pPr>
            <w:pStyle w:val="97DCA6CCBC46489CA8CD027E8A1A30A8"/>
          </w:pPr>
          <w:r w:rsidRPr="00AE0AF0">
            <w:rPr>
              <w:rStyle w:val="PlaceholderText"/>
              <w:rFonts w:cs="Arial"/>
              <w:highlight w:val="cyan"/>
            </w:rPr>
            <w:t>Yes/No</w:t>
          </w:r>
        </w:p>
      </w:docPartBody>
    </w:docPart>
    <w:docPart>
      <w:docPartPr>
        <w:name w:val="25BFEB9BB603407CB1CBB7FF947F10DB"/>
        <w:category>
          <w:name w:val="General"/>
          <w:gallery w:val="placeholder"/>
        </w:category>
        <w:types>
          <w:type w:val="bbPlcHdr"/>
        </w:types>
        <w:behaviors>
          <w:behavior w:val="content"/>
        </w:behaviors>
        <w:guid w:val="{1047FD42-F30D-45D1-97CD-9E9426A91895}"/>
      </w:docPartPr>
      <w:docPartBody>
        <w:p w:rsidR="006D5599" w:rsidRDefault="006D5599">
          <w:pPr>
            <w:pStyle w:val="25BFEB9BB603407CB1CBB7FF947F10DB"/>
          </w:pPr>
          <w:r>
            <w:rPr>
              <w:rStyle w:val="PlaceholderText"/>
              <w:rFonts w:cs="Arial"/>
              <w:highlight w:val="cyan"/>
            </w:rPr>
            <w:t>If yes, please provide details</w:t>
          </w:r>
          <w:r w:rsidRPr="00AE0AF0">
            <w:rPr>
              <w:rStyle w:val="PlaceholderText"/>
              <w:rFonts w:cs="Arial"/>
              <w:highlight w:val="cyan"/>
            </w:rPr>
            <w:t>.</w:t>
          </w:r>
        </w:p>
      </w:docPartBody>
    </w:docPart>
    <w:docPart>
      <w:docPartPr>
        <w:name w:val="C7A03086639442818619DD5C89DBC07F"/>
        <w:category>
          <w:name w:val="General"/>
          <w:gallery w:val="placeholder"/>
        </w:category>
        <w:types>
          <w:type w:val="bbPlcHdr"/>
        </w:types>
        <w:behaviors>
          <w:behavior w:val="content"/>
        </w:behaviors>
        <w:guid w:val="{032C128B-900F-4A51-8474-22939BFC89C7}"/>
      </w:docPartPr>
      <w:docPartBody>
        <w:p w:rsidR="006D5599" w:rsidRDefault="006D5599">
          <w:pPr>
            <w:pStyle w:val="C7A03086639442818619DD5C89DBC07F"/>
          </w:pPr>
          <w:r w:rsidRPr="00AE0AF0">
            <w:rPr>
              <w:rStyle w:val="PlaceholderText"/>
              <w:rFonts w:cs="Arial"/>
              <w:highlight w:val="cyan"/>
            </w:rPr>
            <w:t>Yes/No</w:t>
          </w:r>
        </w:p>
      </w:docPartBody>
    </w:docPart>
    <w:docPart>
      <w:docPartPr>
        <w:name w:val="186EE595B4214E329F03BE612BDB8B78"/>
        <w:category>
          <w:name w:val="General"/>
          <w:gallery w:val="placeholder"/>
        </w:category>
        <w:types>
          <w:type w:val="bbPlcHdr"/>
        </w:types>
        <w:behaviors>
          <w:behavior w:val="content"/>
        </w:behaviors>
        <w:guid w:val="{116AB919-9464-4276-92E3-FCD70FF993AD}"/>
      </w:docPartPr>
      <w:docPartBody>
        <w:p w:rsidR="006D5599" w:rsidRDefault="006D5599">
          <w:pPr>
            <w:pStyle w:val="186EE595B4214E329F03BE612BDB8B78"/>
          </w:pPr>
          <w:r w:rsidRPr="00AE0AF0">
            <w:rPr>
              <w:rStyle w:val="PlaceholderText"/>
              <w:rFonts w:cs="Arial"/>
              <w:highlight w:val="cyan"/>
            </w:rPr>
            <w:t>Click or tap to enter a date.</w:t>
          </w:r>
        </w:p>
      </w:docPartBody>
    </w:docPart>
    <w:docPart>
      <w:docPartPr>
        <w:name w:val="FE27752006544B509051DC6AE2052696"/>
        <w:category>
          <w:name w:val="General"/>
          <w:gallery w:val="placeholder"/>
        </w:category>
        <w:types>
          <w:type w:val="bbPlcHdr"/>
        </w:types>
        <w:behaviors>
          <w:behavior w:val="content"/>
        </w:behaviors>
        <w:guid w:val="{019B9B88-AAEB-4B1B-A884-74AA8302C5BC}"/>
      </w:docPartPr>
      <w:docPartBody>
        <w:p w:rsidR="006D5599" w:rsidRDefault="006D5599">
          <w:pPr>
            <w:pStyle w:val="FE27752006544B509051DC6AE2052696"/>
          </w:pPr>
          <w:r w:rsidRPr="00AE0AF0">
            <w:rPr>
              <w:rStyle w:val="PlaceholderText"/>
              <w:rFonts w:cs="Arial"/>
              <w:highlight w:val="cyan"/>
            </w:rPr>
            <w:t>Click or tap to enter a date.</w:t>
          </w:r>
        </w:p>
      </w:docPartBody>
    </w:docPart>
    <w:docPart>
      <w:docPartPr>
        <w:name w:val="C148C642B7044D9D87093448D145E0B1"/>
        <w:category>
          <w:name w:val="General"/>
          <w:gallery w:val="placeholder"/>
        </w:category>
        <w:types>
          <w:type w:val="bbPlcHdr"/>
        </w:types>
        <w:behaviors>
          <w:behavior w:val="content"/>
        </w:behaviors>
        <w:guid w:val="{1E692213-9EBA-484E-9B43-8D88A6C8FB48}"/>
      </w:docPartPr>
      <w:docPartBody>
        <w:p w:rsidR="006D5599" w:rsidRDefault="006D5599">
          <w:pPr>
            <w:pStyle w:val="C148C642B7044D9D87093448D145E0B1"/>
          </w:pPr>
          <w:r w:rsidRPr="00AE0AF0">
            <w:rPr>
              <w:rStyle w:val="PlaceholderText"/>
              <w:rFonts w:cs="Arial"/>
              <w:highlight w:val="cyan"/>
            </w:rPr>
            <w:t>Yes/No</w:t>
          </w:r>
        </w:p>
      </w:docPartBody>
    </w:docPart>
    <w:docPart>
      <w:docPartPr>
        <w:name w:val="D33A2593216E476980B8CA7FFEE1329F"/>
        <w:category>
          <w:name w:val="General"/>
          <w:gallery w:val="placeholder"/>
        </w:category>
        <w:types>
          <w:type w:val="bbPlcHdr"/>
        </w:types>
        <w:behaviors>
          <w:behavior w:val="content"/>
        </w:behaviors>
        <w:guid w:val="{C211A8F9-BD9D-4E87-B6C3-1A630EC0030B}"/>
      </w:docPartPr>
      <w:docPartBody>
        <w:p w:rsidR="006D5599" w:rsidRDefault="006D5599">
          <w:pPr>
            <w:pStyle w:val="D33A2593216E476980B8CA7FFEE1329F"/>
          </w:pPr>
          <w:r>
            <w:rPr>
              <w:rStyle w:val="PlaceholderText"/>
              <w:rFonts w:cs="Arial"/>
              <w:highlight w:val="cyan"/>
            </w:rPr>
            <w:t>If yes, please provide details</w:t>
          </w:r>
          <w:r w:rsidRPr="00AE0AF0">
            <w:rPr>
              <w:rStyle w:val="PlaceholderText"/>
              <w:rFonts w:cs="Arial"/>
              <w:highlight w:val="cyan"/>
            </w:rPr>
            <w:t>.</w:t>
          </w:r>
        </w:p>
      </w:docPartBody>
    </w:docPart>
    <w:docPart>
      <w:docPartPr>
        <w:name w:val="3F641DA7996541FBA29E17DE51344EEB"/>
        <w:category>
          <w:name w:val="General"/>
          <w:gallery w:val="placeholder"/>
        </w:category>
        <w:types>
          <w:type w:val="bbPlcHdr"/>
        </w:types>
        <w:behaviors>
          <w:behavior w:val="content"/>
        </w:behaviors>
        <w:guid w:val="{2D118D51-8EC2-4D00-B42B-C54E5FC22B72}"/>
      </w:docPartPr>
      <w:docPartBody>
        <w:p w:rsidR="006D5599" w:rsidRDefault="006D5599">
          <w:pPr>
            <w:pStyle w:val="3F641DA7996541FBA29E17DE51344EEB"/>
          </w:pPr>
          <w:r w:rsidRPr="00AE0AF0">
            <w:rPr>
              <w:rStyle w:val="PlaceholderText"/>
              <w:rFonts w:cs="Arial"/>
              <w:highlight w:val="cyan"/>
            </w:rPr>
            <w:t>Yes/No</w:t>
          </w:r>
        </w:p>
      </w:docPartBody>
    </w:docPart>
    <w:docPart>
      <w:docPartPr>
        <w:name w:val="F5A405D02D2D47BDADE02A1A2447BB60"/>
        <w:category>
          <w:name w:val="General"/>
          <w:gallery w:val="placeholder"/>
        </w:category>
        <w:types>
          <w:type w:val="bbPlcHdr"/>
        </w:types>
        <w:behaviors>
          <w:behavior w:val="content"/>
        </w:behaviors>
        <w:guid w:val="{72AB7FB1-84E5-4527-94CF-B0E849BD1EE2}"/>
      </w:docPartPr>
      <w:docPartBody>
        <w:p w:rsidR="006D5599" w:rsidRDefault="006D5599">
          <w:pPr>
            <w:pStyle w:val="F5A405D02D2D47BDADE02A1A2447BB60"/>
          </w:pPr>
          <w:r w:rsidRPr="00AE0AF0">
            <w:rPr>
              <w:rStyle w:val="PlaceholderText"/>
              <w:rFonts w:cs="Arial"/>
              <w:highlight w:val="cyan"/>
            </w:rPr>
            <w:t>Click or tap to enter a date.</w:t>
          </w:r>
        </w:p>
      </w:docPartBody>
    </w:docPart>
    <w:docPart>
      <w:docPartPr>
        <w:name w:val="1E9A33ECB84B4C4790907A45041012E8"/>
        <w:category>
          <w:name w:val="General"/>
          <w:gallery w:val="placeholder"/>
        </w:category>
        <w:types>
          <w:type w:val="bbPlcHdr"/>
        </w:types>
        <w:behaviors>
          <w:behavior w:val="content"/>
        </w:behaviors>
        <w:guid w:val="{C4DBEE0A-0E0F-4BF4-A8A8-48686946D1D6}"/>
      </w:docPartPr>
      <w:docPartBody>
        <w:p w:rsidR="006D5599" w:rsidRDefault="006D5599">
          <w:pPr>
            <w:pStyle w:val="1E9A33ECB84B4C4790907A45041012E8"/>
          </w:pPr>
          <w:r w:rsidRPr="00AE0AF0">
            <w:rPr>
              <w:rStyle w:val="PlaceholderText"/>
              <w:rFonts w:cs="Arial"/>
              <w:highlight w:val="cyan"/>
            </w:rPr>
            <w:t>Click or tap to enter a date.</w:t>
          </w:r>
        </w:p>
      </w:docPartBody>
    </w:docPart>
    <w:docPart>
      <w:docPartPr>
        <w:name w:val="3A791A63E86D4A8B88602B3550845E7F"/>
        <w:category>
          <w:name w:val="General"/>
          <w:gallery w:val="placeholder"/>
        </w:category>
        <w:types>
          <w:type w:val="bbPlcHdr"/>
        </w:types>
        <w:behaviors>
          <w:behavior w:val="content"/>
        </w:behaviors>
        <w:guid w:val="{498FDE1A-E771-4874-BC9C-2733A01324E4}"/>
      </w:docPartPr>
      <w:docPartBody>
        <w:p w:rsidR="006D5599" w:rsidRDefault="006D5599">
          <w:pPr>
            <w:pStyle w:val="3A791A63E86D4A8B88602B3550845E7F"/>
          </w:pPr>
          <w:r w:rsidRPr="00AE0AF0">
            <w:rPr>
              <w:rStyle w:val="PlaceholderText"/>
              <w:rFonts w:cs="Arial"/>
              <w:highlight w:val="cyan"/>
            </w:rPr>
            <w:t>Yes/No</w:t>
          </w:r>
        </w:p>
      </w:docPartBody>
    </w:docPart>
    <w:docPart>
      <w:docPartPr>
        <w:name w:val="502C3FBBCFC94C94A5D9D75F99E6B45A"/>
        <w:category>
          <w:name w:val="General"/>
          <w:gallery w:val="placeholder"/>
        </w:category>
        <w:types>
          <w:type w:val="bbPlcHdr"/>
        </w:types>
        <w:behaviors>
          <w:behavior w:val="content"/>
        </w:behaviors>
        <w:guid w:val="{0184805E-A46B-45BE-87E8-D3700CF05564}"/>
      </w:docPartPr>
      <w:docPartBody>
        <w:p w:rsidR="006D5599" w:rsidRDefault="006D5599">
          <w:pPr>
            <w:pStyle w:val="502C3FBBCFC94C94A5D9D75F99E6B45A"/>
          </w:pPr>
          <w:r>
            <w:rPr>
              <w:rStyle w:val="PlaceholderText"/>
              <w:rFonts w:cs="Arial"/>
              <w:highlight w:val="cyan"/>
            </w:rPr>
            <w:t>If yes, please provide details</w:t>
          </w:r>
          <w:r w:rsidRPr="00AE0AF0">
            <w:rPr>
              <w:rStyle w:val="PlaceholderText"/>
              <w:rFonts w:cs="Arial"/>
              <w:highlight w:val="cyan"/>
            </w:rPr>
            <w:t>.</w:t>
          </w:r>
        </w:p>
      </w:docPartBody>
    </w:docPart>
    <w:docPart>
      <w:docPartPr>
        <w:name w:val="DD910985F0BF4D7A9CB8B731E0F5C7FB"/>
        <w:category>
          <w:name w:val="General"/>
          <w:gallery w:val="placeholder"/>
        </w:category>
        <w:types>
          <w:type w:val="bbPlcHdr"/>
        </w:types>
        <w:behaviors>
          <w:behavior w:val="content"/>
        </w:behaviors>
        <w:guid w:val="{9BA7A85A-7462-4979-8C8E-40338EAD5EEE}"/>
      </w:docPartPr>
      <w:docPartBody>
        <w:p w:rsidR="006D5599" w:rsidRDefault="006D5599">
          <w:pPr>
            <w:pStyle w:val="DD910985F0BF4D7A9CB8B731E0F5C7FB"/>
          </w:pPr>
          <w:r w:rsidRPr="00AE0AF0">
            <w:rPr>
              <w:rStyle w:val="PlaceholderText"/>
              <w:rFonts w:cs="Arial"/>
              <w:highlight w:val="cyan"/>
            </w:rPr>
            <w:t>Yes/No</w:t>
          </w:r>
        </w:p>
      </w:docPartBody>
    </w:docPart>
    <w:docPart>
      <w:docPartPr>
        <w:name w:val="3F2A66EFCB99463981C82FAAD6E5C2AA"/>
        <w:category>
          <w:name w:val="General"/>
          <w:gallery w:val="placeholder"/>
        </w:category>
        <w:types>
          <w:type w:val="bbPlcHdr"/>
        </w:types>
        <w:behaviors>
          <w:behavior w:val="content"/>
        </w:behaviors>
        <w:guid w:val="{E2A95C06-A4B3-46DD-8DB5-BE8C0E3C5D00}"/>
      </w:docPartPr>
      <w:docPartBody>
        <w:p w:rsidR="006D5599" w:rsidRDefault="006D5599">
          <w:pPr>
            <w:pStyle w:val="3F2A66EFCB99463981C82FAAD6E5C2AA"/>
          </w:pPr>
          <w:r w:rsidRPr="00AE0AF0">
            <w:rPr>
              <w:rStyle w:val="PlaceholderText"/>
              <w:rFonts w:cs="Arial"/>
              <w:highlight w:val="cyan"/>
            </w:rPr>
            <w:t>Click or tap to enter a date.</w:t>
          </w:r>
        </w:p>
      </w:docPartBody>
    </w:docPart>
    <w:docPart>
      <w:docPartPr>
        <w:name w:val="1DFB7A5A9A9D4A2E82997F3F24B6EF8D"/>
        <w:category>
          <w:name w:val="General"/>
          <w:gallery w:val="placeholder"/>
        </w:category>
        <w:types>
          <w:type w:val="bbPlcHdr"/>
        </w:types>
        <w:behaviors>
          <w:behavior w:val="content"/>
        </w:behaviors>
        <w:guid w:val="{C21FF847-C83F-4C54-B84F-82CA6316EADA}"/>
      </w:docPartPr>
      <w:docPartBody>
        <w:p w:rsidR="006D5599" w:rsidRDefault="006D5599">
          <w:pPr>
            <w:pStyle w:val="1DFB7A5A9A9D4A2E82997F3F24B6EF8D"/>
          </w:pPr>
          <w:r w:rsidRPr="00AE0AF0">
            <w:rPr>
              <w:rStyle w:val="PlaceholderText"/>
              <w:rFonts w:cs="Arial"/>
              <w:highlight w:val="cyan"/>
            </w:rPr>
            <w:t>Click or tap to enter a date.</w:t>
          </w:r>
        </w:p>
      </w:docPartBody>
    </w:docPart>
    <w:docPart>
      <w:docPartPr>
        <w:name w:val="DACD013E6FB445F3B5B0AE1EE13DD5F5"/>
        <w:category>
          <w:name w:val="General"/>
          <w:gallery w:val="placeholder"/>
        </w:category>
        <w:types>
          <w:type w:val="bbPlcHdr"/>
        </w:types>
        <w:behaviors>
          <w:behavior w:val="content"/>
        </w:behaviors>
        <w:guid w:val="{E2930545-9516-4B19-8D99-5D662A27A81E}"/>
      </w:docPartPr>
      <w:docPartBody>
        <w:p w:rsidR="006D5599" w:rsidRDefault="006D5599">
          <w:pPr>
            <w:pStyle w:val="DACD013E6FB445F3B5B0AE1EE13DD5F5"/>
          </w:pPr>
          <w:r w:rsidRPr="00291CC6">
            <w:rPr>
              <w:rStyle w:val="PlaceholderText"/>
              <w:rFonts w:cs="Arial"/>
            </w:rPr>
            <w:t>Click or tap here to enter text.</w:t>
          </w:r>
        </w:p>
      </w:docPartBody>
    </w:docPart>
    <w:docPart>
      <w:docPartPr>
        <w:name w:val="E4F4838290E745D6818F9562422FE679"/>
        <w:category>
          <w:name w:val="General"/>
          <w:gallery w:val="placeholder"/>
        </w:category>
        <w:types>
          <w:type w:val="bbPlcHdr"/>
        </w:types>
        <w:behaviors>
          <w:behavior w:val="content"/>
        </w:behaviors>
        <w:guid w:val="{629B228A-C6D9-445C-A0D2-4514CE1509D5}"/>
      </w:docPartPr>
      <w:docPartBody>
        <w:p w:rsidR="006D5599" w:rsidRDefault="006D5599">
          <w:pPr>
            <w:pStyle w:val="E4F4838290E745D6818F9562422FE679"/>
          </w:pPr>
          <w:r w:rsidRPr="00291CC6">
            <w:rPr>
              <w:rStyle w:val="PlaceholderText"/>
              <w:rFonts w:cs="Arial"/>
            </w:rPr>
            <w:t>Click or tap here to enter text.</w:t>
          </w:r>
        </w:p>
      </w:docPartBody>
    </w:docPart>
    <w:docPart>
      <w:docPartPr>
        <w:name w:val="6A19CB8CE0D84A59A4DA50D5BB3626D7"/>
        <w:category>
          <w:name w:val="General"/>
          <w:gallery w:val="placeholder"/>
        </w:category>
        <w:types>
          <w:type w:val="bbPlcHdr"/>
        </w:types>
        <w:behaviors>
          <w:behavior w:val="content"/>
        </w:behaviors>
        <w:guid w:val="{398354C3-E69A-4F76-9682-02F512B5E761}"/>
      </w:docPartPr>
      <w:docPartBody>
        <w:p w:rsidR="006D5599" w:rsidRDefault="006D5599">
          <w:pPr>
            <w:pStyle w:val="6A19CB8CE0D84A59A4DA50D5BB3626D7"/>
          </w:pPr>
          <w:r w:rsidRPr="00AE0AF0">
            <w:rPr>
              <w:rStyle w:val="PlaceholderText"/>
              <w:rFonts w:cs="Arial"/>
              <w:highlight w:val="cyan"/>
            </w:rPr>
            <w:t>Click or tap to enter a date.</w:t>
          </w:r>
        </w:p>
      </w:docPartBody>
    </w:docPart>
    <w:docPart>
      <w:docPartPr>
        <w:name w:val="0252706CD77C43FA8ED6704D1CBD443B"/>
        <w:category>
          <w:name w:val="General"/>
          <w:gallery w:val="placeholder"/>
        </w:category>
        <w:types>
          <w:type w:val="bbPlcHdr"/>
        </w:types>
        <w:behaviors>
          <w:behavior w:val="content"/>
        </w:behaviors>
        <w:guid w:val="{3C7E6020-80E1-496F-9AEF-CBFA74961A57}"/>
      </w:docPartPr>
      <w:docPartBody>
        <w:p w:rsidR="006D5599" w:rsidRDefault="006D5599">
          <w:pPr>
            <w:pStyle w:val="0252706CD77C43FA8ED6704D1CBD443B"/>
          </w:pPr>
          <w:r w:rsidRPr="00291CC6">
            <w:rPr>
              <w:rStyle w:val="PlaceholderText"/>
              <w:rFonts w:cs="Arial"/>
            </w:rPr>
            <w:t>Click or tap here to enter text.</w:t>
          </w:r>
        </w:p>
      </w:docPartBody>
    </w:docPart>
    <w:docPart>
      <w:docPartPr>
        <w:name w:val="A66367BDA823457BA8861B1EA659126F"/>
        <w:category>
          <w:name w:val="General"/>
          <w:gallery w:val="placeholder"/>
        </w:category>
        <w:types>
          <w:type w:val="bbPlcHdr"/>
        </w:types>
        <w:behaviors>
          <w:behavior w:val="content"/>
        </w:behaviors>
        <w:guid w:val="{2F603994-9238-45CC-A5B6-25BC28842A9E}"/>
      </w:docPartPr>
      <w:docPartBody>
        <w:p w:rsidR="006D5599" w:rsidRDefault="006D5599">
          <w:pPr>
            <w:pStyle w:val="A66367BDA823457BA8861B1EA659126F"/>
          </w:pPr>
          <w:r w:rsidRPr="00291CC6">
            <w:rPr>
              <w:rStyle w:val="PlaceholderText"/>
              <w:rFonts w:cs="Arial"/>
            </w:rPr>
            <w:t>Click or tap here to enter text.</w:t>
          </w:r>
        </w:p>
      </w:docPartBody>
    </w:docPart>
    <w:docPart>
      <w:docPartPr>
        <w:name w:val="193F18D7BEB04D578B12193DE990E151"/>
        <w:category>
          <w:name w:val="General"/>
          <w:gallery w:val="placeholder"/>
        </w:category>
        <w:types>
          <w:type w:val="bbPlcHdr"/>
        </w:types>
        <w:behaviors>
          <w:behavior w:val="content"/>
        </w:behaviors>
        <w:guid w:val="{52141F84-8DB5-4B0C-83F5-D0BD8C87E5CF}"/>
      </w:docPartPr>
      <w:docPartBody>
        <w:p w:rsidR="006D5599" w:rsidRDefault="006D5599">
          <w:pPr>
            <w:pStyle w:val="193F18D7BEB04D578B12193DE990E151"/>
          </w:pPr>
          <w:r w:rsidRPr="00AE0AF0">
            <w:rPr>
              <w:rStyle w:val="PlaceholderText"/>
              <w:rFonts w:cs="Arial"/>
              <w:highlight w:val="cyan"/>
            </w:rPr>
            <w:t>Click or tap to enter a date.</w:t>
          </w:r>
        </w:p>
      </w:docPartBody>
    </w:docPart>
    <w:docPart>
      <w:docPartPr>
        <w:name w:val="BDDE8FF77CF3414DAD4D4B1840F7B027"/>
        <w:category>
          <w:name w:val="General"/>
          <w:gallery w:val="placeholder"/>
        </w:category>
        <w:types>
          <w:type w:val="bbPlcHdr"/>
        </w:types>
        <w:behaviors>
          <w:behavior w:val="content"/>
        </w:behaviors>
        <w:guid w:val="{9426B359-2540-47AD-802D-C82CAF07D15A}"/>
      </w:docPartPr>
      <w:docPartBody>
        <w:p w:rsidR="006D5599" w:rsidRDefault="006D5599">
          <w:pPr>
            <w:pStyle w:val="BDDE8FF77CF3414DAD4D4B1840F7B027"/>
          </w:pPr>
          <w:r w:rsidRPr="00291CC6">
            <w:rPr>
              <w:rStyle w:val="PlaceholderText"/>
              <w:rFonts w:cs="Arial"/>
            </w:rPr>
            <w:t>Click or tap here to enter text.</w:t>
          </w:r>
        </w:p>
      </w:docPartBody>
    </w:docPart>
    <w:docPart>
      <w:docPartPr>
        <w:name w:val="6D524F67B90D42CCA4951CCC75B02347"/>
        <w:category>
          <w:name w:val="General"/>
          <w:gallery w:val="placeholder"/>
        </w:category>
        <w:types>
          <w:type w:val="bbPlcHdr"/>
        </w:types>
        <w:behaviors>
          <w:behavior w:val="content"/>
        </w:behaviors>
        <w:guid w:val="{F446EB1E-6801-4E96-A991-C1C359B844DA}"/>
      </w:docPartPr>
      <w:docPartBody>
        <w:p w:rsidR="006D5599" w:rsidRDefault="006D5599">
          <w:pPr>
            <w:pStyle w:val="6D524F67B90D42CCA4951CCC75B02347"/>
          </w:pPr>
          <w:r w:rsidRPr="00291CC6">
            <w:rPr>
              <w:rStyle w:val="PlaceholderText"/>
              <w:rFonts w:cs="Arial"/>
            </w:rPr>
            <w:t>Click or tap here to enter text.</w:t>
          </w:r>
        </w:p>
      </w:docPartBody>
    </w:docPart>
    <w:docPart>
      <w:docPartPr>
        <w:name w:val="8A1B58E6E44E4D3A830D8131D3765CF8"/>
        <w:category>
          <w:name w:val="General"/>
          <w:gallery w:val="placeholder"/>
        </w:category>
        <w:types>
          <w:type w:val="bbPlcHdr"/>
        </w:types>
        <w:behaviors>
          <w:behavior w:val="content"/>
        </w:behaviors>
        <w:guid w:val="{E0C4AA89-EB5D-4FE9-9C16-026787B30A69}"/>
      </w:docPartPr>
      <w:docPartBody>
        <w:p w:rsidR="006D5599" w:rsidRDefault="006D5599">
          <w:pPr>
            <w:pStyle w:val="8A1B58E6E44E4D3A830D8131D3765CF8"/>
          </w:pPr>
          <w:r w:rsidRPr="00AE0AF0">
            <w:rPr>
              <w:rStyle w:val="PlaceholderText"/>
              <w:rFonts w:cs="Arial"/>
              <w:highlight w:val="cyan"/>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22"/>
    <w:rsid w:val="00044259"/>
    <w:rsid w:val="00063F6F"/>
    <w:rsid w:val="0009731C"/>
    <w:rsid w:val="000B23EB"/>
    <w:rsid w:val="000C02A7"/>
    <w:rsid w:val="000C1656"/>
    <w:rsid w:val="000C512E"/>
    <w:rsid w:val="000F733C"/>
    <w:rsid w:val="00120419"/>
    <w:rsid w:val="00144AAF"/>
    <w:rsid w:val="00155671"/>
    <w:rsid w:val="00177948"/>
    <w:rsid w:val="0018470C"/>
    <w:rsid w:val="00192E7E"/>
    <w:rsid w:val="001946C3"/>
    <w:rsid w:val="001B1C51"/>
    <w:rsid w:val="001C7115"/>
    <w:rsid w:val="001D3DA3"/>
    <w:rsid w:val="00255E24"/>
    <w:rsid w:val="002665F0"/>
    <w:rsid w:val="00301BCA"/>
    <w:rsid w:val="00304396"/>
    <w:rsid w:val="00307678"/>
    <w:rsid w:val="003229A5"/>
    <w:rsid w:val="00365ACE"/>
    <w:rsid w:val="003B0A54"/>
    <w:rsid w:val="003B5566"/>
    <w:rsid w:val="003C4610"/>
    <w:rsid w:val="003C726D"/>
    <w:rsid w:val="003C76A2"/>
    <w:rsid w:val="0045116B"/>
    <w:rsid w:val="0045486F"/>
    <w:rsid w:val="004A04C1"/>
    <w:rsid w:val="004F46A8"/>
    <w:rsid w:val="00531EAE"/>
    <w:rsid w:val="005500C4"/>
    <w:rsid w:val="0055328C"/>
    <w:rsid w:val="00561654"/>
    <w:rsid w:val="00563652"/>
    <w:rsid w:val="005668C2"/>
    <w:rsid w:val="00587FC0"/>
    <w:rsid w:val="005A4499"/>
    <w:rsid w:val="005A7B98"/>
    <w:rsid w:val="005D326A"/>
    <w:rsid w:val="005E2353"/>
    <w:rsid w:val="005F69B8"/>
    <w:rsid w:val="00605AC4"/>
    <w:rsid w:val="00646117"/>
    <w:rsid w:val="00663FD9"/>
    <w:rsid w:val="00665C4A"/>
    <w:rsid w:val="00677685"/>
    <w:rsid w:val="00684F31"/>
    <w:rsid w:val="006D5599"/>
    <w:rsid w:val="00702423"/>
    <w:rsid w:val="00707B61"/>
    <w:rsid w:val="0071394A"/>
    <w:rsid w:val="00764EE8"/>
    <w:rsid w:val="00770032"/>
    <w:rsid w:val="007769B2"/>
    <w:rsid w:val="007952DC"/>
    <w:rsid w:val="00795CFE"/>
    <w:rsid w:val="007A34DD"/>
    <w:rsid w:val="007B4EFE"/>
    <w:rsid w:val="007C5666"/>
    <w:rsid w:val="007D163B"/>
    <w:rsid w:val="008156DF"/>
    <w:rsid w:val="00844419"/>
    <w:rsid w:val="00853E5E"/>
    <w:rsid w:val="00881B99"/>
    <w:rsid w:val="0088200F"/>
    <w:rsid w:val="008A2623"/>
    <w:rsid w:val="008B0A8B"/>
    <w:rsid w:val="008C28F9"/>
    <w:rsid w:val="008D74FA"/>
    <w:rsid w:val="008F171B"/>
    <w:rsid w:val="008F44F8"/>
    <w:rsid w:val="00996850"/>
    <w:rsid w:val="009B34D1"/>
    <w:rsid w:val="009E23BA"/>
    <w:rsid w:val="009E45D5"/>
    <w:rsid w:val="00A22BFF"/>
    <w:rsid w:val="00A30F89"/>
    <w:rsid w:val="00A35A3F"/>
    <w:rsid w:val="00A36C5B"/>
    <w:rsid w:val="00A520C2"/>
    <w:rsid w:val="00A53FF1"/>
    <w:rsid w:val="00A606D5"/>
    <w:rsid w:val="00A90597"/>
    <w:rsid w:val="00A96CC3"/>
    <w:rsid w:val="00AB3F38"/>
    <w:rsid w:val="00AC1CC7"/>
    <w:rsid w:val="00B35523"/>
    <w:rsid w:val="00B767E5"/>
    <w:rsid w:val="00B863E2"/>
    <w:rsid w:val="00B87E49"/>
    <w:rsid w:val="00BA5330"/>
    <w:rsid w:val="00BC56BC"/>
    <w:rsid w:val="00BE46A6"/>
    <w:rsid w:val="00BE75C8"/>
    <w:rsid w:val="00C16B6E"/>
    <w:rsid w:val="00C25766"/>
    <w:rsid w:val="00C7153B"/>
    <w:rsid w:val="00C7339A"/>
    <w:rsid w:val="00C75798"/>
    <w:rsid w:val="00CA18E3"/>
    <w:rsid w:val="00CA30B3"/>
    <w:rsid w:val="00CB1003"/>
    <w:rsid w:val="00CB2807"/>
    <w:rsid w:val="00CC1791"/>
    <w:rsid w:val="00D143D7"/>
    <w:rsid w:val="00D6309B"/>
    <w:rsid w:val="00D84FA8"/>
    <w:rsid w:val="00DB5B70"/>
    <w:rsid w:val="00DE3406"/>
    <w:rsid w:val="00E06C5A"/>
    <w:rsid w:val="00E07748"/>
    <w:rsid w:val="00E92FF0"/>
    <w:rsid w:val="00EA1EDA"/>
    <w:rsid w:val="00EA208F"/>
    <w:rsid w:val="00EB62DE"/>
    <w:rsid w:val="00EB7A71"/>
    <w:rsid w:val="00ED691C"/>
    <w:rsid w:val="00ED7C22"/>
    <w:rsid w:val="00EE6F9E"/>
    <w:rsid w:val="00EF1E17"/>
    <w:rsid w:val="00EF257E"/>
    <w:rsid w:val="00EF789B"/>
    <w:rsid w:val="00F0169C"/>
    <w:rsid w:val="00F02D48"/>
    <w:rsid w:val="00F14547"/>
    <w:rsid w:val="00F66272"/>
    <w:rsid w:val="00FC01EC"/>
    <w:rsid w:val="00FD4C3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2DC"/>
    <w:rPr>
      <w:color w:val="808080"/>
    </w:rPr>
  </w:style>
  <w:style w:type="paragraph" w:customStyle="1" w:styleId="D08EB001580948419CE13CE2B98333FC1">
    <w:name w:val="D08EB001580948419CE13CE2B98333FC1"/>
    <w:rsid w:val="0045486F"/>
    <w:rPr>
      <w:rFonts w:ascii="Arial" w:eastAsia="SimSun" w:hAnsi="Arial"/>
      <w:sz w:val="24"/>
      <w:lang w:eastAsia="en-US"/>
    </w:rPr>
  </w:style>
  <w:style w:type="paragraph" w:customStyle="1" w:styleId="88FB3EE7B643437F9DC59BD9204DB937">
    <w:name w:val="88FB3EE7B643437F9DC59BD9204DB937"/>
    <w:rsid w:val="000B23EB"/>
    <w:rPr>
      <w:kern w:val="2"/>
      <w:lang w:eastAsia="en-SG"/>
      <w14:ligatures w14:val="standardContextual"/>
    </w:rPr>
  </w:style>
  <w:style w:type="paragraph" w:customStyle="1" w:styleId="EBE5940435F54C198B081C7C4B7330E2">
    <w:name w:val="EBE5940435F54C198B081C7C4B7330E2"/>
    <w:rsid w:val="000B23EB"/>
    <w:rPr>
      <w:kern w:val="2"/>
      <w:lang w:eastAsia="en-SG"/>
      <w14:ligatures w14:val="standardContextual"/>
    </w:rPr>
  </w:style>
  <w:style w:type="paragraph" w:customStyle="1" w:styleId="7416034EFC6F42B1BFD8371A496B74B0">
    <w:name w:val="7416034EFC6F42B1BFD8371A496B74B0"/>
    <w:rsid w:val="000B23EB"/>
    <w:rPr>
      <w:kern w:val="2"/>
      <w:lang w:eastAsia="en-SG"/>
      <w14:ligatures w14:val="standardContextual"/>
    </w:rPr>
  </w:style>
  <w:style w:type="paragraph" w:customStyle="1" w:styleId="CE86489D1FAB48E6B219355A5133E67D">
    <w:name w:val="CE86489D1FAB48E6B219355A5133E67D"/>
    <w:rsid w:val="000B23EB"/>
    <w:rPr>
      <w:kern w:val="2"/>
      <w:lang w:eastAsia="en-SG"/>
      <w14:ligatures w14:val="standardContextual"/>
    </w:rPr>
  </w:style>
  <w:style w:type="paragraph" w:customStyle="1" w:styleId="DE0564943EFF4FCC85B4D50A77329EF7">
    <w:name w:val="DE0564943EFF4FCC85B4D50A77329EF7"/>
    <w:rsid w:val="000B23EB"/>
    <w:rPr>
      <w:kern w:val="2"/>
      <w:lang w:eastAsia="en-SG"/>
      <w14:ligatures w14:val="standardContextual"/>
    </w:rPr>
  </w:style>
  <w:style w:type="paragraph" w:customStyle="1" w:styleId="0A5DB2D488B24C8098EF2D5B26DDE90B">
    <w:name w:val="0A5DB2D488B24C8098EF2D5B26DDE90B"/>
    <w:rsid w:val="000B23EB"/>
    <w:rPr>
      <w:kern w:val="2"/>
      <w:lang w:eastAsia="en-SG"/>
      <w14:ligatures w14:val="standardContextual"/>
    </w:rPr>
  </w:style>
  <w:style w:type="paragraph" w:customStyle="1" w:styleId="96395A47070249DCBB2AA95A16D76787">
    <w:name w:val="96395A47070249DCBB2AA95A16D76787"/>
    <w:rsid w:val="000B23EB"/>
    <w:rPr>
      <w:kern w:val="2"/>
      <w:lang w:eastAsia="en-SG"/>
      <w14:ligatures w14:val="standardContextual"/>
    </w:rPr>
  </w:style>
  <w:style w:type="paragraph" w:customStyle="1" w:styleId="28CC8BBDF8E54117A99A74528EA5DDA2">
    <w:name w:val="28CC8BBDF8E54117A99A74528EA5DDA2"/>
    <w:rsid w:val="000B23EB"/>
    <w:rPr>
      <w:kern w:val="2"/>
      <w:lang w:eastAsia="en-SG"/>
      <w14:ligatures w14:val="standardContextual"/>
    </w:rPr>
  </w:style>
  <w:style w:type="paragraph" w:customStyle="1" w:styleId="45AE800695044F4B8E2BB6432AA9ECA1">
    <w:name w:val="45AE800695044F4B8E2BB6432AA9ECA1"/>
    <w:rsid w:val="000B23EB"/>
    <w:rPr>
      <w:kern w:val="2"/>
      <w:lang w:eastAsia="en-SG"/>
      <w14:ligatures w14:val="standardContextual"/>
    </w:rPr>
  </w:style>
  <w:style w:type="paragraph" w:customStyle="1" w:styleId="CA46460D789A47C682419A194CA8A03F">
    <w:name w:val="CA46460D789A47C682419A194CA8A03F"/>
    <w:rsid w:val="000B23EB"/>
    <w:rPr>
      <w:kern w:val="2"/>
      <w:lang w:eastAsia="en-SG"/>
      <w14:ligatures w14:val="standardContextual"/>
    </w:rPr>
  </w:style>
  <w:style w:type="paragraph" w:customStyle="1" w:styleId="646E7A3B6DCD4DA2B229CEAA2F6D41A8">
    <w:name w:val="646E7A3B6DCD4DA2B229CEAA2F6D41A8"/>
    <w:rsid w:val="000B23EB"/>
    <w:rPr>
      <w:kern w:val="2"/>
      <w:lang w:eastAsia="en-SG"/>
      <w14:ligatures w14:val="standardContextual"/>
    </w:rPr>
  </w:style>
  <w:style w:type="paragraph" w:customStyle="1" w:styleId="CF392AFBE2A94F959DE2F491DD824DD9">
    <w:name w:val="CF392AFBE2A94F959DE2F491DD824DD9"/>
    <w:rsid w:val="000B23EB"/>
    <w:rPr>
      <w:kern w:val="2"/>
      <w:lang w:eastAsia="en-SG"/>
      <w14:ligatures w14:val="standardContextual"/>
    </w:rPr>
  </w:style>
  <w:style w:type="paragraph" w:customStyle="1" w:styleId="4C8F37ED5C5846F58F21C61714BA8EA5">
    <w:name w:val="4C8F37ED5C5846F58F21C61714BA8EA5"/>
    <w:rsid w:val="000B23EB"/>
    <w:rPr>
      <w:kern w:val="2"/>
      <w:lang w:eastAsia="en-SG"/>
      <w14:ligatures w14:val="standardContextual"/>
    </w:rPr>
  </w:style>
  <w:style w:type="paragraph" w:customStyle="1" w:styleId="03F15DF30F244C15AB31E6D468196E03">
    <w:name w:val="03F15DF30F244C15AB31E6D468196E03"/>
    <w:rsid w:val="000B23EB"/>
    <w:rPr>
      <w:kern w:val="2"/>
      <w:lang w:eastAsia="en-SG"/>
      <w14:ligatures w14:val="standardContextual"/>
    </w:rPr>
  </w:style>
  <w:style w:type="paragraph" w:customStyle="1" w:styleId="CF2DE330C26E4BB3BDA2C4F06C2C22A3">
    <w:name w:val="CF2DE330C26E4BB3BDA2C4F06C2C22A3"/>
    <w:rsid w:val="000B23EB"/>
    <w:rPr>
      <w:kern w:val="2"/>
      <w:lang w:eastAsia="en-SG"/>
      <w14:ligatures w14:val="standardContextual"/>
    </w:rPr>
  </w:style>
  <w:style w:type="paragraph" w:customStyle="1" w:styleId="D64DB7CDE2B0488EACE50D1E96582B36">
    <w:name w:val="D64DB7CDE2B0488EACE50D1E96582B36"/>
    <w:rsid w:val="000B23EB"/>
    <w:rPr>
      <w:kern w:val="2"/>
      <w:lang w:eastAsia="en-SG"/>
      <w14:ligatures w14:val="standardContextual"/>
    </w:rPr>
  </w:style>
  <w:style w:type="paragraph" w:customStyle="1" w:styleId="A662D8AAC5B245FCA06678B59DC53753">
    <w:name w:val="A662D8AAC5B245FCA06678B59DC53753"/>
    <w:rsid w:val="000B23EB"/>
    <w:rPr>
      <w:kern w:val="2"/>
      <w:lang w:eastAsia="en-SG"/>
      <w14:ligatures w14:val="standardContextual"/>
    </w:rPr>
  </w:style>
  <w:style w:type="paragraph" w:customStyle="1" w:styleId="F6092E2DE76E4AD98C2A201BCC09DA88">
    <w:name w:val="F6092E2DE76E4AD98C2A201BCC09DA88"/>
    <w:rsid w:val="00531EAE"/>
    <w:rPr>
      <w:kern w:val="2"/>
      <w:lang w:eastAsia="en-SG"/>
      <w14:ligatures w14:val="standardContextual"/>
    </w:rPr>
  </w:style>
  <w:style w:type="paragraph" w:customStyle="1" w:styleId="B8BFE289A8E14BC8B94A2FBC8B9B5B4A">
    <w:name w:val="B8BFE289A8E14BC8B94A2FBC8B9B5B4A"/>
    <w:rsid w:val="00531EAE"/>
    <w:rPr>
      <w:kern w:val="2"/>
      <w:lang w:eastAsia="en-SG"/>
      <w14:ligatures w14:val="standardContextual"/>
    </w:rPr>
  </w:style>
  <w:style w:type="paragraph" w:customStyle="1" w:styleId="306BDE0DF7D54CFA94F537BCA18D5B35">
    <w:name w:val="306BDE0DF7D54CFA94F537BCA18D5B35"/>
    <w:rsid w:val="00587FC0"/>
    <w:pPr>
      <w:spacing w:line="278" w:lineRule="auto"/>
    </w:pPr>
    <w:rPr>
      <w:kern w:val="2"/>
      <w:sz w:val="24"/>
      <w:szCs w:val="24"/>
      <w14:ligatures w14:val="standardContextual"/>
    </w:rPr>
  </w:style>
  <w:style w:type="paragraph" w:customStyle="1" w:styleId="A77F85C7E4604FAEBF60F59FFBA2FE60">
    <w:name w:val="A77F85C7E4604FAEBF60F59FFBA2FE60"/>
    <w:rsid w:val="00587FC0"/>
    <w:pPr>
      <w:spacing w:line="278" w:lineRule="auto"/>
    </w:pPr>
    <w:rPr>
      <w:kern w:val="2"/>
      <w:sz w:val="24"/>
      <w:szCs w:val="24"/>
      <w14:ligatures w14:val="standardContextual"/>
    </w:rPr>
  </w:style>
  <w:style w:type="paragraph" w:customStyle="1" w:styleId="76ED73B9BCA3400588A021B70629F955">
    <w:name w:val="76ED73B9BCA3400588A021B70629F955"/>
    <w:rsid w:val="00587FC0"/>
    <w:pPr>
      <w:spacing w:line="278" w:lineRule="auto"/>
    </w:pPr>
    <w:rPr>
      <w:kern w:val="2"/>
      <w:sz w:val="24"/>
      <w:szCs w:val="24"/>
      <w14:ligatures w14:val="standardContextual"/>
    </w:rPr>
  </w:style>
  <w:style w:type="paragraph" w:customStyle="1" w:styleId="67DC567865124F90A821DFBD637E3FC0">
    <w:name w:val="67DC567865124F90A821DFBD637E3FC0"/>
    <w:rsid w:val="00587FC0"/>
    <w:pPr>
      <w:spacing w:line="278" w:lineRule="auto"/>
    </w:pPr>
    <w:rPr>
      <w:kern w:val="2"/>
      <w:sz w:val="24"/>
      <w:szCs w:val="24"/>
      <w14:ligatures w14:val="standardContextual"/>
    </w:rPr>
  </w:style>
  <w:style w:type="paragraph" w:customStyle="1" w:styleId="CCFADBE4951843F38C42BF972759B5CE">
    <w:name w:val="CCFADBE4951843F38C42BF972759B5CE"/>
    <w:rsid w:val="00587FC0"/>
    <w:pPr>
      <w:spacing w:line="278" w:lineRule="auto"/>
    </w:pPr>
    <w:rPr>
      <w:kern w:val="2"/>
      <w:sz w:val="24"/>
      <w:szCs w:val="24"/>
      <w14:ligatures w14:val="standardContextual"/>
    </w:rPr>
  </w:style>
  <w:style w:type="paragraph" w:customStyle="1" w:styleId="9242F4E51CC948E4A659D40EC50966CD">
    <w:name w:val="9242F4E51CC948E4A659D40EC50966CD"/>
    <w:rsid w:val="00587FC0"/>
    <w:pPr>
      <w:spacing w:line="278" w:lineRule="auto"/>
    </w:pPr>
    <w:rPr>
      <w:kern w:val="2"/>
      <w:sz w:val="24"/>
      <w:szCs w:val="24"/>
      <w14:ligatures w14:val="standardContextual"/>
    </w:rPr>
  </w:style>
  <w:style w:type="paragraph" w:customStyle="1" w:styleId="3A94A2621A7F4370B8ABD253E0B14C4D">
    <w:name w:val="3A94A2621A7F4370B8ABD253E0B14C4D"/>
    <w:rsid w:val="00587FC0"/>
    <w:pPr>
      <w:spacing w:line="278" w:lineRule="auto"/>
    </w:pPr>
    <w:rPr>
      <w:kern w:val="2"/>
      <w:sz w:val="24"/>
      <w:szCs w:val="24"/>
      <w14:ligatures w14:val="standardContextual"/>
    </w:rPr>
  </w:style>
  <w:style w:type="paragraph" w:customStyle="1" w:styleId="441A2712E18E4CE9B91923EC683667B0">
    <w:name w:val="441A2712E18E4CE9B91923EC683667B0"/>
    <w:rsid w:val="00587FC0"/>
    <w:pPr>
      <w:spacing w:line="278" w:lineRule="auto"/>
    </w:pPr>
    <w:rPr>
      <w:kern w:val="2"/>
      <w:sz w:val="24"/>
      <w:szCs w:val="24"/>
      <w14:ligatures w14:val="standardContextual"/>
    </w:rPr>
  </w:style>
  <w:style w:type="paragraph" w:customStyle="1" w:styleId="0B5E4744E9014165875269E563953385">
    <w:name w:val="0B5E4744E9014165875269E563953385"/>
    <w:rsid w:val="00587FC0"/>
    <w:pPr>
      <w:spacing w:line="278" w:lineRule="auto"/>
    </w:pPr>
    <w:rPr>
      <w:kern w:val="2"/>
      <w:sz w:val="24"/>
      <w:szCs w:val="24"/>
      <w14:ligatures w14:val="standardContextual"/>
    </w:rPr>
  </w:style>
  <w:style w:type="paragraph" w:customStyle="1" w:styleId="3D9EB3E835D54D61B7B51F4BA848E80A">
    <w:name w:val="3D9EB3E835D54D61B7B51F4BA848E80A"/>
    <w:rsid w:val="003B0A54"/>
    <w:pPr>
      <w:spacing w:line="278" w:lineRule="auto"/>
    </w:pPr>
    <w:rPr>
      <w:kern w:val="2"/>
      <w:sz w:val="24"/>
      <w:szCs w:val="24"/>
      <w:lang w:val="en-US"/>
      <w14:ligatures w14:val="standardContextual"/>
    </w:rPr>
  </w:style>
  <w:style w:type="paragraph" w:customStyle="1" w:styleId="51059D8D7282448B9ADF025B69A900DD">
    <w:name w:val="51059D8D7282448B9ADF025B69A900DD"/>
    <w:rsid w:val="003B0A54"/>
    <w:pPr>
      <w:spacing w:line="278" w:lineRule="auto"/>
    </w:pPr>
    <w:rPr>
      <w:kern w:val="2"/>
      <w:sz w:val="24"/>
      <w:szCs w:val="24"/>
      <w:lang w:val="en-US"/>
      <w14:ligatures w14:val="standardContextual"/>
    </w:rPr>
  </w:style>
  <w:style w:type="paragraph" w:customStyle="1" w:styleId="C551615A8E7545DF91DCC8F6D0C37820">
    <w:name w:val="C551615A8E7545DF91DCC8F6D0C37820"/>
    <w:rsid w:val="00120419"/>
    <w:pPr>
      <w:spacing w:line="278" w:lineRule="auto"/>
    </w:pPr>
    <w:rPr>
      <w:kern w:val="2"/>
      <w:sz w:val="24"/>
      <w:szCs w:val="24"/>
      <w:lang w:val="en-US"/>
      <w14:ligatures w14:val="standardContextual"/>
    </w:rPr>
  </w:style>
  <w:style w:type="paragraph" w:customStyle="1" w:styleId="4D05FE40CD374DBBBB58AF65EB991D0C">
    <w:name w:val="4D05FE40CD374DBBBB58AF65EB991D0C"/>
    <w:rsid w:val="00120419"/>
    <w:pPr>
      <w:spacing w:line="278" w:lineRule="auto"/>
    </w:pPr>
    <w:rPr>
      <w:kern w:val="2"/>
      <w:sz w:val="24"/>
      <w:szCs w:val="24"/>
      <w:lang w:val="en-US"/>
      <w14:ligatures w14:val="standardContextual"/>
    </w:rPr>
  </w:style>
  <w:style w:type="paragraph" w:customStyle="1" w:styleId="DCDF5DD94DF14A47A3C91D76BFEAA29F">
    <w:name w:val="DCDF5DD94DF14A47A3C91D76BFEAA29F"/>
    <w:rsid w:val="00120419"/>
    <w:pPr>
      <w:spacing w:line="278" w:lineRule="auto"/>
    </w:pPr>
    <w:rPr>
      <w:kern w:val="2"/>
      <w:sz w:val="24"/>
      <w:szCs w:val="24"/>
      <w:lang w:val="en-US"/>
      <w14:ligatures w14:val="standardContextual"/>
    </w:rPr>
  </w:style>
  <w:style w:type="paragraph" w:customStyle="1" w:styleId="94C5BD06AE044ACB92B687ABF48A95D0">
    <w:name w:val="94C5BD06AE044ACB92B687ABF48A95D0"/>
    <w:rsid w:val="00120419"/>
    <w:pPr>
      <w:spacing w:line="278" w:lineRule="auto"/>
    </w:pPr>
    <w:rPr>
      <w:kern w:val="2"/>
      <w:sz w:val="24"/>
      <w:szCs w:val="24"/>
      <w:lang w:val="en-US"/>
      <w14:ligatures w14:val="standardContextual"/>
    </w:rPr>
  </w:style>
  <w:style w:type="paragraph" w:customStyle="1" w:styleId="225506780E7C45E1B320248E72B06382">
    <w:name w:val="225506780E7C45E1B320248E72B06382"/>
    <w:rsid w:val="00120419"/>
    <w:pPr>
      <w:spacing w:line="278" w:lineRule="auto"/>
    </w:pPr>
    <w:rPr>
      <w:kern w:val="2"/>
      <w:sz w:val="24"/>
      <w:szCs w:val="24"/>
      <w:lang w:val="en-US"/>
      <w14:ligatures w14:val="standardContextual"/>
    </w:rPr>
  </w:style>
  <w:style w:type="paragraph" w:customStyle="1" w:styleId="FC954B1ACDD54BB09592BBB3C661842C">
    <w:name w:val="FC954B1ACDD54BB09592BBB3C661842C"/>
    <w:rsid w:val="00120419"/>
    <w:pPr>
      <w:spacing w:line="278" w:lineRule="auto"/>
    </w:pPr>
    <w:rPr>
      <w:kern w:val="2"/>
      <w:sz w:val="24"/>
      <w:szCs w:val="24"/>
      <w:lang w:val="en-US"/>
      <w14:ligatures w14:val="standardContextual"/>
    </w:rPr>
  </w:style>
  <w:style w:type="paragraph" w:customStyle="1" w:styleId="6AA22C20255045BCBCE302090A341682">
    <w:name w:val="6AA22C20255045BCBCE302090A341682"/>
    <w:rsid w:val="00120419"/>
    <w:pPr>
      <w:spacing w:line="278" w:lineRule="auto"/>
    </w:pPr>
    <w:rPr>
      <w:kern w:val="2"/>
      <w:sz w:val="24"/>
      <w:szCs w:val="24"/>
      <w:lang w:val="en-US"/>
      <w14:ligatures w14:val="standardContextual"/>
    </w:rPr>
  </w:style>
  <w:style w:type="paragraph" w:customStyle="1" w:styleId="51BB4FCE85024A9F81AE7BD89A8D0A91">
    <w:name w:val="51BB4FCE85024A9F81AE7BD89A8D0A91"/>
    <w:rsid w:val="00120419"/>
    <w:pPr>
      <w:spacing w:line="278" w:lineRule="auto"/>
    </w:pPr>
    <w:rPr>
      <w:kern w:val="2"/>
      <w:sz w:val="24"/>
      <w:szCs w:val="24"/>
      <w:lang w:val="en-US"/>
      <w14:ligatures w14:val="standardContextual"/>
    </w:rPr>
  </w:style>
  <w:style w:type="paragraph" w:customStyle="1" w:styleId="AE22F4D1C76C49F9B68F1BE280B6104F">
    <w:name w:val="AE22F4D1C76C49F9B68F1BE280B6104F"/>
    <w:rsid w:val="00120419"/>
    <w:pPr>
      <w:spacing w:line="278" w:lineRule="auto"/>
    </w:pPr>
    <w:rPr>
      <w:kern w:val="2"/>
      <w:sz w:val="24"/>
      <w:szCs w:val="24"/>
      <w:lang w:val="en-US"/>
      <w14:ligatures w14:val="standardContextual"/>
    </w:rPr>
  </w:style>
  <w:style w:type="paragraph" w:customStyle="1" w:styleId="E08E295CFFA04AC5B62EE55595F5D92F">
    <w:name w:val="E08E295CFFA04AC5B62EE55595F5D92F"/>
    <w:rsid w:val="00F0169C"/>
    <w:pPr>
      <w:spacing w:line="278" w:lineRule="auto"/>
    </w:pPr>
    <w:rPr>
      <w:kern w:val="2"/>
      <w:sz w:val="24"/>
      <w:szCs w:val="24"/>
      <w14:ligatures w14:val="standardContextual"/>
    </w:rPr>
  </w:style>
  <w:style w:type="paragraph" w:customStyle="1" w:styleId="EF302EE60ABB43A4A73F3BD91E271FE4">
    <w:name w:val="EF302EE60ABB43A4A73F3BD91E271FE4"/>
    <w:rsid w:val="00F0169C"/>
    <w:pPr>
      <w:spacing w:line="278" w:lineRule="auto"/>
    </w:pPr>
    <w:rPr>
      <w:kern w:val="2"/>
      <w:sz w:val="24"/>
      <w:szCs w:val="24"/>
      <w14:ligatures w14:val="standardContextual"/>
    </w:rPr>
  </w:style>
  <w:style w:type="paragraph" w:customStyle="1" w:styleId="3E3A50C128F841C19AC67BE384FF1AE4">
    <w:name w:val="3E3A50C128F841C19AC67BE384FF1AE4"/>
    <w:rsid w:val="00F0169C"/>
    <w:pPr>
      <w:spacing w:line="278" w:lineRule="auto"/>
    </w:pPr>
    <w:rPr>
      <w:kern w:val="2"/>
      <w:sz w:val="24"/>
      <w:szCs w:val="24"/>
      <w14:ligatures w14:val="standardContextual"/>
    </w:rPr>
  </w:style>
  <w:style w:type="paragraph" w:customStyle="1" w:styleId="53D33B5F6F304343B113C5A337126DEB">
    <w:name w:val="53D33B5F6F304343B113C5A337126DEB"/>
    <w:rsid w:val="00F0169C"/>
    <w:pPr>
      <w:spacing w:line="278" w:lineRule="auto"/>
    </w:pPr>
    <w:rPr>
      <w:kern w:val="2"/>
      <w:sz w:val="24"/>
      <w:szCs w:val="24"/>
      <w14:ligatures w14:val="standardContextual"/>
    </w:rPr>
  </w:style>
  <w:style w:type="paragraph" w:customStyle="1" w:styleId="E8A0C9A83B44450AB56D0A37D7232014">
    <w:name w:val="E8A0C9A83B44450AB56D0A37D7232014"/>
    <w:rsid w:val="00F0169C"/>
    <w:pPr>
      <w:spacing w:line="278" w:lineRule="auto"/>
    </w:pPr>
    <w:rPr>
      <w:kern w:val="2"/>
      <w:sz w:val="24"/>
      <w:szCs w:val="24"/>
      <w14:ligatures w14:val="standardContextual"/>
    </w:rPr>
  </w:style>
  <w:style w:type="paragraph" w:customStyle="1" w:styleId="8A2D6B8EBA034D968AE35CD742497013">
    <w:name w:val="8A2D6B8EBA034D968AE35CD742497013"/>
    <w:rsid w:val="00F0169C"/>
    <w:pPr>
      <w:spacing w:line="278" w:lineRule="auto"/>
    </w:pPr>
    <w:rPr>
      <w:kern w:val="2"/>
      <w:sz w:val="24"/>
      <w:szCs w:val="24"/>
      <w14:ligatures w14:val="standardContextual"/>
    </w:rPr>
  </w:style>
  <w:style w:type="paragraph" w:customStyle="1" w:styleId="9BA9F51FDE1D4050BFDA8083475F8019">
    <w:name w:val="9BA9F51FDE1D4050BFDA8083475F8019"/>
    <w:rsid w:val="00F0169C"/>
    <w:pPr>
      <w:spacing w:line="278" w:lineRule="auto"/>
    </w:pPr>
    <w:rPr>
      <w:kern w:val="2"/>
      <w:sz w:val="24"/>
      <w:szCs w:val="24"/>
      <w14:ligatures w14:val="standardContextual"/>
    </w:rPr>
  </w:style>
  <w:style w:type="paragraph" w:customStyle="1" w:styleId="15E744B7070C43D6B97CC4EB2FAAE571">
    <w:name w:val="15E744B7070C43D6B97CC4EB2FAAE571"/>
    <w:rsid w:val="00F0169C"/>
    <w:pPr>
      <w:spacing w:line="278" w:lineRule="auto"/>
    </w:pPr>
    <w:rPr>
      <w:kern w:val="2"/>
      <w:sz w:val="24"/>
      <w:szCs w:val="24"/>
      <w14:ligatures w14:val="standardContextual"/>
    </w:rPr>
  </w:style>
  <w:style w:type="paragraph" w:customStyle="1" w:styleId="EA71821E47524378B80305DEF41519B7">
    <w:name w:val="EA71821E47524378B80305DEF41519B7"/>
    <w:rsid w:val="00F0169C"/>
    <w:pPr>
      <w:spacing w:line="278" w:lineRule="auto"/>
    </w:pPr>
    <w:rPr>
      <w:kern w:val="2"/>
      <w:sz w:val="24"/>
      <w:szCs w:val="24"/>
      <w14:ligatures w14:val="standardContextual"/>
    </w:rPr>
  </w:style>
  <w:style w:type="paragraph" w:customStyle="1" w:styleId="68E4C5AE45B04021915B738018B3E04E">
    <w:name w:val="68E4C5AE45B04021915B738018B3E04E"/>
    <w:rsid w:val="00F0169C"/>
    <w:pPr>
      <w:spacing w:line="278" w:lineRule="auto"/>
    </w:pPr>
    <w:rPr>
      <w:kern w:val="2"/>
      <w:sz w:val="24"/>
      <w:szCs w:val="24"/>
      <w14:ligatures w14:val="standardContextual"/>
    </w:rPr>
  </w:style>
  <w:style w:type="paragraph" w:customStyle="1" w:styleId="0AF4344340B34DC9A9AF7843CC83274A">
    <w:name w:val="0AF4344340B34DC9A9AF7843CC83274A"/>
    <w:rsid w:val="00F0169C"/>
    <w:pPr>
      <w:spacing w:line="278" w:lineRule="auto"/>
    </w:pPr>
    <w:rPr>
      <w:kern w:val="2"/>
      <w:sz w:val="24"/>
      <w:szCs w:val="24"/>
      <w14:ligatures w14:val="standardContextual"/>
    </w:rPr>
  </w:style>
  <w:style w:type="paragraph" w:customStyle="1" w:styleId="952B97E02E1B4BA5A88D267D00835BF9">
    <w:name w:val="952B97E02E1B4BA5A88D267D00835BF9"/>
    <w:rsid w:val="00F0169C"/>
    <w:pPr>
      <w:spacing w:line="278" w:lineRule="auto"/>
    </w:pPr>
    <w:rPr>
      <w:kern w:val="2"/>
      <w:sz w:val="24"/>
      <w:szCs w:val="24"/>
      <w14:ligatures w14:val="standardContextual"/>
    </w:rPr>
  </w:style>
  <w:style w:type="paragraph" w:customStyle="1" w:styleId="A246E02843464661A4278E3AC2FD2E2D">
    <w:name w:val="A246E02843464661A4278E3AC2FD2E2D"/>
    <w:rsid w:val="00F0169C"/>
    <w:pPr>
      <w:spacing w:line="278" w:lineRule="auto"/>
    </w:pPr>
    <w:rPr>
      <w:kern w:val="2"/>
      <w:sz w:val="24"/>
      <w:szCs w:val="24"/>
      <w14:ligatures w14:val="standardContextual"/>
    </w:rPr>
  </w:style>
  <w:style w:type="paragraph" w:customStyle="1" w:styleId="2C8424957CE64E3FBAAB34940EBDE405">
    <w:name w:val="2C8424957CE64E3FBAAB34940EBDE405"/>
    <w:rsid w:val="00F0169C"/>
    <w:pPr>
      <w:spacing w:line="278" w:lineRule="auto"/>
    </w:pPr>
    <w:rPr>
      <w:kern w:val="2"/>
      <w:sz w:val="24"/>
      <w:szCs w:val="24"/>
      <w14:ligatures w14:val="standardContextual"/>
    </w:rPr>
  </w:style>
  <w:style w:type="paragraph" w:customStyle="1" w:styleId="2A2C52F8F2DB43959A8CC1A0C7200D2B">
    <w:name w:val="2A2C52F8F2DB43959A8CC1A0C7200D2B"/>
    <w:rsid w:val="00F0169C"/>
    <w:pPr>
      <w:spacing w:line="278" w:lineRule="auto"/>
    </w:pPr>
    <w:rPr>
      <w:kern w:val="2"/>
      <w:sz w:val="24"/>
      <w:szCs w:val="24"/>
      <w14:ligatures w14:val="standardContextual"/>
    </w:rPr>
  </w:style>
  <w:style w:type="paragraph" w:customStyle="1" w:styleId="F868AEBCC86C4B3A9ED6AB534FED8E77">
    <w:name w:val="F868AEBCC86C4B3A9ED6AB534FED8E77"/>
    <w:rsid w:val="00F0169C"/>
    <w:pPr>
      <w:spacing w:line="278" w:lineRule="auto"/>
    </w:pPr>
    <w:rPr>
      <w:kern w:val="2"/>
      <w:sz w:val="24"/>
      <w:szCs w:val="24"/>
      <w14:ligatures w14:val="standardContextual"/>
    </w:rPr>
  </w:style>
  <w:style w:type="paragraph" w:customStyle="1" w:styleId="E98C5946B07345AAAE0A1B48674451E9">
    <w:name w:val="E98C5946B07345AAAE0A1B48674451E9"/>
    <w:rsid w:val="00F0169C"/>
    <w:pPr>
      <w:spacing w:line="278" w:lineRule="auto"/>
    </w:pPr>
    <w:rPr>
      <w:kern w:val="2"/>
      <w:sz w:val="24"/>
      <w:szCs w:val="24"/>
      <w14:ligatures w14:val="standardContextual"/>
    </w:rPr>
  </w:style>
  <w:style w:type="paragraph" w:customStyle="1" w:styleId="FC930250A0C84A9C844663AFB74B8D2E">
    <w:name w:val="FC930250A0C84A9C844663AFB74B8D2E"/>
    <w:rsid w:val="00F0169C"/>
    <w:pPr>
      <w:spacing w:line="278" w:lineRule="auto"/>
    </w:pPr>
    <w:rPr>
      <w:kern w:val="2"/>
      <w:sz w:val="24"/>
      <w:szCs w:val="24"/>
      <w14:ligatures w14:val="standardContextual"/>
    </w:rPr>
  </w:style>
  <w:style w:type="paragraph" w:customStyle="1" w:styleId="6423A4AD7F444752BBE9D988A53539CC">
    <w:name w:val="6423A4AD7F444752BBE9D988A53539CC"/>
    <w:rsid w:val="00F0169C"/>
    <w:pPr>
      <w:spacing w:line="278" w:lineRule="auto"/>
    </w:pPr>
    <w:rPr>
      <w:kern w:val="2"/>
      <w:sz w:val="24"/>
      <w:szCs w:val="24"/>
      <w14:ligatures w14:val="standardContextual"/>
    </w:rPr>
  </w:style>
  <w:style w:type="paragraph" w:customStyle="1" w:styleId="BBA8BA473CBC42BEBDDC7C08A5C0D7E7">
    <w:name w:val="BBA8BA473CBC42BEBDDC7C08A5C0D7E7"/>
    <w:rsid w:val="00F0169C"/>
    <w:pPr>
      <w:spacing w:line="278" w:lineRule="auto"/>
    </w:pPr>
    <w:rPr>
      <w:kern w:val="2"/>
      <w:sz w:val="24"/>
      <w:szCs w:val="24"/>
      <w14:ligatures w14:val="standardContextual"/>
    </w:rPr>
  </w:style>
  <w:style w:type="paragraph" w:customStyle="1" w:styleId="C85E76B34B1D4515B61EC680416A8738">
    <w:name w:val="C85E76B34B1D4515B61EC680416A8738"/>
    <w:rsid w:val="00F0169C"/>
    <w:pPr>
      <w:spacing w:line="278" w:lineRule="auto"/>
    </w:pPr>
    <w:rPr>
      <w:kern w:val="2"/>
      <w:sz w:val="24"/>
      <w:szCs w:val="24"/>
      <w14:ligatures w14:val="standardContextual"/>
    </w:rPr>
  </w:style>
  <w:style w:type="paragraph" w:customStyle="1" w:styleId="0ED6CF2CC474446EBEC3685CA759D7AD">
    <w:name w:val="0ED6CF2CC474446EBEC3685CA759D7AD"/>
    <w:rsid w:val="00F0169C"/>
    <w:pPr>
      <w:spacing w:line="278" w:lineRule="auto"/>
    </w:pPr>
    <w:rPr>
      <w:kern w:val="2"/>
      <w:sz w:val="24"/>
      <w:szCs w:val="24"/>
      <w14:ligatures w14:val="standardContextual"/>
    </w:rPr>
  </w:style>
  <w:style w:type="paragraph" w:customStyle="1" w:styleId="6D5EC5F56EB14CE4AA4FE8BEF8768B54">
    <w:name w:val="6D5EC5F56EB14CE4AA4FE8BEF8768B54"/>
    <w:rsid w:val="00F0169C"/>
    <w:pPr>
      <w:spacing w:line="278" w:lineRule="auto"/>
    </w:pPr>
    <w:rPr>
      <w:kern w:val="2"/>
      <w:sz w:val="24"/>
      <w:szCs w:val="24"/>
      <w14:ligatures w14:val="standardContextual"/>
    </w:rPr>
  </w:style>
  <w:style w:type="paragraph" w:customStyle="1" w:styleId="0C41B0EE8B0A40C6ACAB67445B83E773">
    <w:name w:val="0C41B0EE8B0A40C6ACAB67445B83E773"/>
    <w:rsid w:val="00F0169C"/>
    <w:pPr>
      <w:spacing w:line="278" w:lineRule="auto"/>
    </w:pPr>
    <w:rPr>
      <w:kern w:val="2"/>
      <w:sz w:val="24"/>
      <w:szCs w:val="24"/>
      <w14:ligatures w14:val="standardContextual"/>
    </w:rPr>
  </w:style>
  <w:style w:type="paragraph" w:customStyle="1" w:styleId="6978A74882474A3689777D7CF169ABFF">
    <w:name w:val="6978A74882474A3689777D7CF169ABFF"/>
    <w:rsid w:val="00F0169C"/>
    <w:pPr>
      <w:spacing w:line="278" w:lineRule="auto"/>
    </w:pPr>
    <w:rPr>
      <w:kern w:val="2"/>
      <w:sz w:val="24"/>
      <w:szCs w:val="24"/>
      <w14:ligatures w14:val="standardContextual"/>
    </w:rPr>
  </w:style>
  <w:style w:type="paragraph" w:customStyle="1" w:styleId="875C073C462D4E8B9B9B5A4413A8A1CF">
    <w:name w:val="875C073C462D4E8B9B9B5A4413A8A1CF"/>
    <w:rsid w:val="00F0169C"/>
    <w:pPr>
      <w:spacing w:line="278" w:lineRule="auto"/>
    </w:pPr>
    <w:rPr>
      <w:kern w:val="2"/>
      <w:sz w:val="24"/>
      <w:szCs w:val="24"/>
      <w14:ligatures w14:val="standardContextual"/>
    </w:rPr>
  </w:style>
  <w:style w:type="paragraph" w:customStyle="1" w:styleId="631ECBF37E154D68BBC7CF49960676A6">
    <w:name w:val="631ECBF37E154D68BBC7CF49960676A6"/>
    <w:rsid w:val="00F0169C"/>
    <w:pPr>
      <w:spacing w:line="278" w:lineRule="auto"/>
    </w:pPr>
    <w:rPr>
      <w:kern w:val="2"/>
      <w:sz w:val="24"/>
      <w:szCs w:val="24"/>
      <w14:ligatures w14:val="standardContextual"/>
    </w:rPr>
  </w:style>
  <w:style w:type="paragraph" w:customStyle="1" w:styleId="E1EAFC14C01240708C70EE502CCDCE82">
    <w:name w:val="E1EAFC14C01240708C70EE502CCDCE82"/>
    <w:rsid w:val="00F0169C"/>
    <w:pPr>
      <w:spacing w:line="278" w:lineRule="auto"/>
    </w:pPr>
    <w:rPr>
      <w:kern w:val="2"/>
      <w:sz w:val="24"/>
      <w:szCs w:val="24"/>
      <w14:ligatures w14:val="standardContextual"/>
    </w:rPr>
  </w:style>
  <w:style w:type="paragraph" w:customStyle="1" w:styleId="E5E515A391F34CC5AAEAD5F49BEC98FF">
    <w:name w:val="E5E515A391F34CC5AAEAD5F49BEC98FF"/>
    <w:rsid w:val="00F0169C"/>
    <w:pPr>
      <w:spacing w:line="278" w:lineRule="auto"/>
    </w:pPr>
    <w:rPr>
      <w:kern w:val="2"/>
      <w:sz w:val="24"/>
      <w:szCs w:val="24"/>
      <w14:ligatures w14:val="standardContextual"/>
    </w:rPr>
  </w:style>
  <w:style w:type="paragraph" w:customStyle="1" w:styleId="DF152841DEC5484D85055DE451211250">
    <w:name w:val="DF152841DEC5484D85055DE451211250"/>
    <w:rsid w:val="00F0169C"/>
    <w:pPr>
      <w:spacing w:line="278" w:lineRule="auto"/>
    </w:pPr>
    <w:rPr>
      <w:kern w:val="2"/>
      <w:sz w:val="24"/>
      <w:szCs w:val="24"/>
      <w14:ligatures w14:val="standardContextual"/>
    </w:rPr>
  </w:style>
  <w:style w:type="paragraph" w:customStyle="1" w:styleId="87E75D83014441E49E43182A03AF8F87">
    <w:name w:val="87E75D83014441E49E43182A03AF8F87"/>
    <w:rsid w:val="00F0169C"/>
    <w:pPr>
      <w:spacing w:line="278" w:lineRule="auto"/>
    </w:pPr>
    <w:rPr>
      <w:kern w:val="2"/>
      <w:sz w:val="24"/>
      <w:szCs w:val="24"/>
      <w14:ligatures w14:val="standardContextual"/>
    </w:rPr>
  </w:style>
  <w:style w:type="paragraph" w:customStyle="1" w:styleId="10D309500D054158972BD02F25324474">
    <w:name w:val="10D309500D054158972BD02F25324474"/>
    <w:rsid w:val="00F0169C"/>
    <w:pPr>
      <w:spacing w:line="278" w:lineRule="auto"/>
    </w:pPr>
    <w:rPr>
      <w:kern w:val="2"/>
      <w:sz w:val="24"/>
      <w:szCs w:val="24"/>
      <w14:ligatures w14:val="standardContextual"/>
    </w:rPr>
  </w:style>
  <w:style w:type="paragraph" w:customStyle="1" w:styleId="77F6C611F7CB4341927AE99AC7A23DC7">
    <w:name w:val="77F6C611F7CB4341927AE99AC7A23DC7"/>
    <w:rsid w:val="00F0169C"/>
    <w:pPr>
      <w:spacing w:line="278" w:lineRule="auto"/>
    </w:pPr>
    <w:rPr>
      <w:kern w:val="2"/>
      <w:sz w:val="24"/>
      <w:szCs w:val="24"/>
      <w14:ligatures w14:val="standardContextual"/>
    </w:rPr>
  </w:style>
  <w:style w:type="paragraph" w:customStyle="1" w:styleId="F1F675B22B8C4FC59DA815EBAD051F86">
    <w:name w:val="F1F675B22B8C4FC59DA815EBAD051F86"/>
    <w:rsid w:val="00F0169C"/>
    <w:pPr>
      <w:spacing w:line="278" w:lineRule="auto"/>
    </w:pPr>
    <w:rPr>
      <w:kern w:val="2"/>
      <w:sz w:val="24"/>
      <w:szCs w:val="24"/>
      <w14:ligatures w14:val="standardContextual"/>
    </w:rPr>
  </w:style>
  <w:style w:type="paragraph" w:customStyle="1" w:styleId="68EC9EA690DC4F3495F43FC4DCB45865">
    <w:name w:val="68EC9EA690DC4F3495F43FC4DCB45865"/>
    <w:rsid w:val="00F0169C"/>
    <w:pPr>
      <w:spacing w:line="278" w:lineRule="auto"/>
    </w:pPr>
    <w:rPr>
      <w:kern w:val="2"/>
      <w:sz w:val="24"/>
      <w:szCs w:val="24"/>
      <w14:ligatures w14:val="standardContextual"/>
    </w:rPr>
  </w:style>
  <w:style w:type="paragraph" w:customStyle="1" w:styleId="C773EC8C0378469A933FC792A68721A9">
    <w:name w:val="C773EC8C0378469A933FC792A68721A9"/>
    <w:rsid w:val="00F0169C"/>
    <w:pPr>
      <w:spacing w:line="278" w:lineRule="auto"/>
    </w:pPr>
    <w:rPr>
      <w:kern w:val="2"/>
      <w:sz w:val="24"/>
      <w:szCs w:val="24"/>
      <w14:ligatures w14:val="standardContextual"/>
    </w:rPr>
  </w:style>
  <w:style w:type="paragraph" w:customStyle="1" w:styleId="826414AC40424460A7709CA1C1339A3C">
    <w:name w:val="826414AC40424460A7709CA1C1339A3C"/>
    <w:rsid w:val="00F0169C"/>
    <w:pPr>
      <w:spacing w:line="278" w:lineRule="auto"/>
    </w:pPr>
    <w:rPr>
      <w:kern w:val="2"/>
      <w:sz w:val="24"/>
      <w:szCs w:val="24"/>
      <w14:ligatures w14:val="standardContextual"/>
    </w:rPr>
  </w:style>
  <w:style w:type="paragraph" w:customStyle="1" w:styleId="C03373706E154B3A93EBA8D09F4CC574">
    <w:name w:val="C03373706E154B3A93EBA8D09F4CC574"/>
    <w:rsid w:val="00F0169C"/>
    <w:pPr>
      <w:spacing w:line="278" w:lineRule="auto"/>
    </w:pPr>
    <w:rPr>
      <w:kern w:val="2"/>
      <w:sz w:val="24"/>
      <w:szCs w:val="24"/>
      <w14:ligatures w14:val="standardContextual"/>
    </w:rPr>
  </w:style>
  <w:style w:type="paragraph" w:customStyle="1" w:styleId="3980D89D50EC443FB298A19BB63A73BB">
    <w:name w:val="3980D89D50EC443FB298A19BB63A73BB"/>
    <w:rsid w:val="00F0169C"/>
    <w:pPr>
      <w:spacing w:line="278" w:lineRule="auto"/>
    </w:pPr>
    <w:rPr>
      <w:kern w:val="2"/>
      <w:sz w:val="24"/>
      <w:szCs w:val="24"/>
      <w14:ligatures w14:val="standardContextual"/>
    </w:rPr>
  </w:style>
  <w:style w:type="paragraph" w:customStyle="1" w:styleId="59200E1057584D09B48C482AA3275F7B">
    <w:name w:val="59200E1057584D09B48C482AA3275F7B"/>
    <w:rsid w:val="00F0169C"/>
    <w:pPr>
      <w:spacing w:line="278" w:lineRule="auto"/>
    </w:pPr>
    <w:rPr>
      <w:kern w:val="2"/>
      <w:sz w:val="24"/>
      <w:szCs w:val="24"/>
      <w14:ligatures w14:val="standardContextual"/>
    </w:rPr>
  </w:style>
  <w:style w:type="paragraph" w:customStyle="1" w:styleId="ED2D7C84B3D6430891EE7FF668B74451">
    <w:name w:val="ED2D7C84B3D6430891EE7FF668B74451"/>
    <w:rsid w:val="00F0169C"/>
    <w:pPr>
      <w:spacing w:line="278" w:lineRule="auto"/>
    </w:pPr>
    <w:rPr>
      <w:kern w:val="2"/>
      <w:sz w:val="24"/>
      <w:szCs w:val="24"/>
      <w14:ligatures w14:val="standardContextual"/>
    </w:rPr>
  </w:style>
  <w:style w:type="paragraph" w:customStyle="1" w:styleId="358760C5DF0243B381B40D5AAA9BDAD7">
    <w:name w:val="358760C5DF0243B381B40D5AAA9BDAD7"/>
    <w:rsid w:val="00F0169C"/>
    <w:pPr>
      <w:spacing w:line="278" w:lineRule="auto"/>
    </w:pPr>
    <w:rPr>
      <w:kern w:val="2"/>
      <w:sz w:val="24"/>
      <w:szCs w:val="24"/>
      <w14:ligatures w14:val="standardContextual"/>
    </w:rPr>
  </w:style>
  <w:style w:type="paragraph" w:customStyle="1" w:styleId="ABE72BDD373247AB976A9B98ED19BF4A">
    <w:name w:val="ABE72BDD373247AB976A9B98ED19BF4A"/>
    <w:rsid w:val="00F0169C"/>
    <w:pPr>
      <w:spacing w:line="278" w:lineRule="auto"/>
    </w:pPr>
    <w:rPr>
      <w:kern w:val="2"/>
      <w:sz w:val="24"/>
      <w:szCs w:val="24"/>
      <w14:ligatures w14:val="standardContextual"/>
    </w:rPr>
  </w:style>
  <w:style w:type="paragraph" w:customStyle="1" w:styleId="0CA3244553334728BB685D71A6DC2040">
    <w:name w:val="0CA3244553334728BB685D71A6DC2040"/>
    <w:rsid w:val="00F0169C"/>
    <w:pPr>
      <w:spacing w:line="278" w:lineRule="auto"/>
    </w:pPr>
    <w:rPr>
      <w:kern w:val="2"/>
      <w:sz w:val="24"/>
      <w:szCs w:val="24"/>
      <w14:ligatures w14:val="standardContextual"/>
    </w:rPr>
  </w:style>
  <w:style w:type="paragraph" w:customStyle="1" w:styleId="808BB6E197314F429CC5111F213AE358">
    <w:name w:val="808BB6E197314F429CC5111F213AE358"/>
    <w:rsid w:val="00F0169C"/>
    <w:pPr>
      <w:spacing w:line="278" w:lineRule="auto"/>
    </w:pPr>
    <w:rPr>
      <w:kern w:val="2"/>
      <w:sz w:val="24"/>
      <w:szCs w:val="24"/>
      <w14:ligatures w14:val="standardContextual"/>
    </w:rPr>
  </w:style>
  <w:style w:type="paragraph" w:customStyle="1" w:styleId="5343D44B20E14A2AAF8E9FFF7D464D4C">
    <w:name w:val="5343D44B20E14A2AAF8E9FFF7D464D4C"/>
    <w:rsid w:val="00F0169C"/>
    <w:pPr>
      <w:spacing w:line="278" w:lineRule="auto"/>
    </w:pPr>
    <w:rPr>
      <w:kern w:val="2"/>
      <w:sz w:val="24"/>
      <w:szCs w:val="24"/>
      <w14:ligatures w14:val="standardContextual"/>
    </w:rPr>
  </w:style>
  <w:style w:type="paragraph" w:customStyle="1" w:styleId="4B2CE4163A7D48EC8F9AFEBCEED38D65">
    <w:name w:val="4B2CE4163A7D48EC8F9AFEBCEED38D65"/>
    <w:rsid w:val="00F0169C"/>
    <w:pPr>
      <w:spacing w:line="278" w:lineRule="auto"/>
    </w:pPr>
    <w:rPr>
      <w:kern w:val="2"/>
      <w:sz w:val="24"/>
      <w:szCs w:val="24"/>
      <w14:ligatures w14:val="standardContextual"/>
    </w:rPr>
  </w:style>
  <w:style w:type="paragraph" w:customStyle="1" w:styleId="6173CAA269384AF0AB7327764CFF99DF">
    <w:name w:val="6173CAA269384AF0AB7327764CFF99DF"/>
    <w:rsid w:val="00F0169C"/>
    <w:pPr>
      <w:spacing w:line="278" w:lineRule="auto"/>
    </w:pPr>
    <w:rPr>
      <w:kern w:val="2"/>
      <w:sz w:val="24"/>
      <w:szCs w:val="24"/>
      <w14:ligatures w14:val="standardContextual"/>
    </w:rPr>
  </w:style>
  <w:style w:type="paragraph" w:customStyle="1" w:styleId="3C9E5ABE847A41829EDE287CA0309FA6">
    <w:name w:val="3C9E5ABE847A41829EDE287CA0309FA6"/>
    <w:rsid w:val="00F0169C"/>
    <w:pPr>
      <w:spacing w:line="278" w:lineRule="auto"/>
    </w:pPr>
    <w:rPr>
      <w:kern w:val="2"/>
      <w:sz w:val="24"/>
      <w:szCs w:val="24"/>
      <w14:ligatures w14:val="standardContextual"/>
    </w:rPr>
  </w:style>
  <w:style w:type="paragraph" w:customStyle="1" w:styleId="314D21F4EDAF41088A2B5DB54E89DD4D">
    <w:name w:val="314D21F4EDAF41088A2B5DB54E89DD4D"/>
    <w:rsid w:val="00F0169C"/>
    <w:pPr>
      <w:spacing w:line="278" w:lineRule="auto"/>
    </w:pPr>
    <w:rPr>
      <w:kern w:val="2"/>
      <w:sz w:val="24"/>
      <w:szCs w:val="24"/>
      <w14:ligatures w14:val="standardContextual"/>
    </w:rPr>
  </w:style>
  <w:style w:type="paragraph" w:customStyle="1" w:styleId="97D4359EB3D54B57B3A0D80F9266F691">
    <w:name w:val="97D4359EB3D54B57B3A0D80F9266F691"/>
    <w:rsid w:val="00F0169C"/>
    <w:pPr>
      <w:spacing w:line="278" w:lineRule="auto"/>
    </w:pPr>
    <w:rPr>
      <w:kern w:val="2"/>
      <w:sz w:val="24"/>
      <w:szCs w:val="24"/>
      <w14:ligatures w14:val="standardContextual"/>
    </w:rPr>
  </w:style>
  <w:style w:type="paragraph" w:customStyle="1" w:styleId="CF67F8166E894F4BBA6AD51AF0B2D86D">
    <w:name w:val="CF67F8166E894F4BBA6AD51AF0B2D86D"/>
    <w:rsid w:val="00F0169C"/>
    <w:pPr>
      <w:spacing w:line="278" w:lineRule="auto"/>
    </w:pPr>
    <w:rPr>
      <w:kern w:val="2"/>
      <w:sz w:val="24"/>
      <w:szCs w:val="24"/>
      <w14:ligatures w14:val="standardContextual"/>
    </w:rPr>
  </w:style>
  <w:style w:type="paragraph" w:customStyle="1" w:styleId="17FBDC1CC6304D7CBF4F60A2117D5BF5">
    <w:name w:val="17FBDC1CC6304D7CBF4F60A2117D5BF5"/>
    <w:rsid w:val="00F0169C"/>
    <w:pPr>
      <w:spacing w:line="278" w:lineRule="auto"/>
    </w:pPr>
    <w:rPr>
      <w:kern w:val="2"/>
      <w:sz w:val="24"/>
      <w:szCs w:val="24"/>
      <w14:ligatures w14:val="standardContextual"/>
    </w:rPr>
  </w:style>
  <w:style w:type="paragraph" w:customStyle="1" w:styleId="0828EE4BE09B4795887F2361144473B4">
    <w:name w:val="0828EE4BE09B4795887F2361144473B4"/>
    <w:rsid w:val="00F0169C"/>
    <w:pPr>
      <w:spacing w:line="278" w:lineRule="auto"/>
    </w:pPr>
    <w:rPr>
      <w:kern w:val="2"/>
      <w:sz w:val="24"/>
      <w:szCs w:val="24"/>
      <w14:ligatures w14:val="standardContextual"/>
    </w:rPr>
  </w:style>
  <w:style w:type="paragraph" w:customStyle="1" w:styleId="5FF80AF07ABC4BEA9088EC9EA58A719A">
    <w:name w:val="5FF80AF07ABC4BEA9088EC9EA58A719A"/>
    <w:rsid w:val="00F0169C"/>
    <w:pPr>
      <w:spacing w:line="278" w:lineRule="auto"/>
    </w:pPr>
    <w:rPr>
      <w:kern w:val="2"/>
      <w:sz w:val="24"/>
      <w:szCs w:val="24"/>
      <w14:ligatures w14:val="standardContextual"/>
    </w:rPr>
  </w:style>
  <w:style w:type="paragraph" w:customStyle="1" w:styleId="B672AAE58FD4467AAF965E98CB16F19D">
    <w:name w:val="B672AAE58FD4467AAF965E98CB16F19D"/>
    <w:rsid w:val="00F0169C"/>
    <w:pPr>
      <w:spacing w:line="278" w:lineRule="auto"/>
    </w:pPr>
    <w:rPr>
      <w:kern w:val="2"/>
      <w:sz w:val="24"/>
      <w:szCs w:val="24"/>
      <w14:ligatures w14:val="standardContextual"/>
    </w:rPr>
  </w:style>
  <w:style w:type="paragraph" w:customStyle="1" w:styleId="9E3E3696C08D4CC496F5EDAEC5332D77">
    <w:name w:val="9E3E3696C08D4CC496F5EDAEC5332D77"/>
    <w:rsid w:val="00F0169C"/>
    <w:pPr>
      <w:spacing w:line="278" w:lineRule="auto"/>
    </w:pPr>
    <w:rPr>
      <w:kern w:val="2"/>
      <w:sz w:val="24"/>
      <w:szCs w:val="24"/>
      <w14:ligatures w14:val="standardContextual"/>
    </w:rPr>
  </w:style>
  <w:style w:type="paragraph" w:customStyle="1" w:styleId="5C6B61160BC3460B9D3172AD958C0094">
    <w:name w:val="5C6B61160BC3460B9D3172AD958C0094"/>
    <w:rsid w:val="00F0169C"/>
    <w:pPr>
      <w:spacing w:line="278" w:lineRule="auto"/>
    </w:pPr>
    <w:rPr>
      <w:kern w:val="2"/>
      <w:sz w:val="24"/>
      <w:szCs w:val="24"/>
      <w14:ligatures w14:val="standardContextual"/>
    </w:rPr>
  </w:style>
  <w:style w:type="paragraph" w:customStyle="1" w:styleId="A1A81AD824074C9EA37B03D265CD91FE">
    <w:name w:val="A1A81AD824074C9EA37B03D265CD91FE"/>
    <w:rsid w:val="00F0169C"/>
    <w:pPr>
      <w:spacing w:line="278" w:lineRule="auto"/>
    </w:pPr>
    <w:rPr>
      <w:kern w:val="2"/>
      <w:sz w:val="24"/>
      <w:szCs w:val="24"/>
      <w14:ligatures w14:val="standardContextual"/>
    </w:rPr>
  </w:style>
  <w:style w:type="paragraph" w:customStyle="1" w:styleId="D154DD4681EC48C19D17517E136C0759">
    <w:name w:val="D154DD4681EC48C19D17517E136C0759"/>
    <w:rsid w:val="00F0169C"/>
    <w:pPr>
      <w:spacing w:line="278" w:lineRule="auto"/>
    </w:pPr>
    <w:rPr>
      <w:kern w:val="2"/>
      <w:sz w:val="24"/>
      <w:szCs w:val="24"/>
      <w14:ligatures w14:val="standardContextual"/>
    </w:rPr>
  </w:style>
  <w:style w:type="paragraph" w:customStyle="1" w:styleId="4FFF8DEE875E4FC8903D403B3EE97C3C">
    <w:name w:val="4FFF8DEE875E4FC8903D403B3EE97C3C"/>
    <w:rsid w:val="00F0169C"/>
    <w:pPr>
      <w:spacing w:line="278" w:lineRule="auto"/>
    </w:pPr>
    <w:rPr>
      <w:kern w:val="2"/>
      <w:sz w:val="24"/>
      <w:szCs w:val="24"/>
      <w14:ligatures w14:val="standardContextual"/>
    </w:rPr>
  </w:style>
  <w:style w:type="paragraph" w:customStyle="1" w:styleId="25E992DDA4C342E4B304CDEB7E1B9A47">
    <w:name w:val="25E992DDA4C342E4B304CDEB7E1B9A47"/>
    <w:rsid w:val="00F0169C"/>
    <w:pPr>
      <w:spacing w:line="278" w:lineRule="auto"/>
    </w:pPr>
    <w:rPr>
      <w:kern w:val="2"/>
      <w:sz w:val="24"/>
      <w:szCs w:val="24"/>
      <w14:ligatures w14:val="standardContextual"/>
    </w:rPr>
  </w:style>
  <w:style w:type="paragraph" w:customStyle="1" w:styleId="3BCE9E0A69DF48739AB5A9791CE60E10">
    <w:name w:val="3BCE9E0A69DF48739AB5A9791CE60E10"/>
    <w:rsid w:val="00F0169C"/>
    <w:pPr>
      <w:spacing w:line="278" w:lineRule="auto"/>
    </w:pPr>
    <w:rPr>
      <w:kern w:val="2"/>
      <w:sz w:val="24"/>
      <w:szCs w:val="24"/>
      <w14:ligatures w14:val="standardContextual"/>
    </w:rPr>
  </w:style>
  <w:style w:type="paragraph" w:customStyle="1" w:styleId="99F8221A1B6A46BABEFE13884FD080DD">
    <w:name w:val="99F8221A1B6A46BABEFE13884FD080DD"/>
    <w:rsid w:val="00F0169C"/>
    <w:pPr>
      <w:spacing w:line="278" w:lineRule="auto"/>
    </w:pPr>
    <w:rPr>
      <w:kern w:val="2"/>
      <w:sz w:val="24"/>
      <w:szCs w:val="24"/>
      <w14:ligatures w14:val="standardContextual"/>
    </w:rPr>
  </w:style>
  <w:style w:type="paragraph" w:customStyle="1" w:styleId="8DB0915443894773B1798946C2C19CDA">
    <w:name w:val="8DB0915443894773B1798946C2C19CDA"/>
    <w:rsid w:val="00F0169C"/>
    <w:pPr>
      <w:spacing w:line="278" w:lineRule="auto"/>
    </w:pPr>
    <w:rPr>
      <w:kern w:val="2"/>
      <w:sz w:val="24"/>
      <w:szCs w:val="24"/>
      <w14:ligatures w14:val="standardContextual"/>
    </w:rPr>
  </w:style>
  <w:style w:type="paragraph" w:customStyle="1" w:styleId="15F89F127F9C499B856BCAE2B70AC687">
    <w:name w:val="15F89F127F9C499B856BCAE2B70AC687"/>
    <w:rsid w:val="00F0169C"/>
    <w:pPr>
      <w:spacing w:line="278" w:lineRule="auto"/>
    </w:pPr>
    <w:rPr>
      <w:kern w:val="2"/>
      <w:sz w:val="24"/>
      <w:szCs w:val="24"/>
      <w14:ligatures w14:val="standardContextual"/>
    </w:rPr>
  </w:style>
  <w:style w:type="paragraph" w:customStyle="1" w:styleId="2224BCC2601049B982DCF07725D709AA">
    <w:name w:val="2224BCC2601049B982DCF07725D709AA"/>
    <w:rsid w:val="00F0169C"/>
    <w:pPr>
      <w:spacing w:line="278" w:lineRule="auto"/>
    </w:pPr>
    <w:rPr>
      <w:kern w:val="2"/>
      <w:sz w:val="24"/>
      <w:szCs w:val="24"/>
      <w14:ligatures w14:val="standardContextual"/>
    </w:rPr>
  </w:style>
  <w:style w:type="paragraph" w:customStyle="1" w:styleId="7EF0B2E873244238804E330F04A01AA6">
    <w:name w:val="7EF0B2E873244238804E330F04A01AA6"/>
    <w:rsid w:val="00F0169C"/>
    <w:pPr>
      <w:spacing w:line="278" w:lineRule="auto"/>
    </w:pPr>
    <w:rPr>
      <w:kern w:val="2"/>
      <w:sz w:val="24"/>
      <w:szCs w:val="24"/>
      <w14:ligatures w14:val="standardContextual"/>
    </w:rPr>
  </w:style>
  <w:style w:type="paragraph" w:customStyle="1" w:styleId="AE38B44995AE42E7896204E7188AF179">
    <w:name w:val="AE38B44995AE42E7896204E7188AF179"/>
    <w:rsid w:val="00F0169C"/>
    <w:pPr>
      <w:spacing w:line="278" w:lineRule="auto"/>
    </w:pPr>
    <w:rPr>
      <w:kern w:val="2"/>
      <w:sz w:val="24"/>
      <w:szCs w:val="24"/>
      <w14:ligatures w14:val="standardContextual"/>
    </w:rPr>
  </w:style>
  <w:style w:type="paragraph" w:customStyle="1" w:styleId="1B5AC8F49DC5417B8847BCE22CF26CF9">
    <w:name w:val="1B5AC8F49DC5417B8847BCE22CF26CF9"/>
    <w:rsid w:val="00F0169C"/>
    <w:pPr>
      <w:spacing w:line="278" w:lineRule="auto"/>
    </w:pPr>
    <w:rPr>
      <w:kern w:val="2"/>
      <w:sz w:val="24"/>
      <w:szCs w:val="24"/>
      <w14:ligatures w14:val="standardContextual"/>
    </w:rPr>
  </w:style>
  <w:style w:type="paragraph" w:customStyle="1" w:styleId="549E25EE74FA4D598A103DA305DB3252">
    <w:name w:val="549E25EE74FA4D598A103DA305DB3252"/>
    <w:rsid w:val="00F0169C"/>
    <w:pPr>
      <w:spacing w:line="278" w:lineRule="auto"/>
    </w:pPr>
    <w:rPr>
      <w:kern w:val="2"/>
      <w:sz w:val="24"/>
      <w:szCs w:val="24"/>
      <w14:ligatures w14:val="standardContextual"/>
    </w:rPr>
  </w:style>
  <w:style w:type="paragraph" w:customStyle="1" w:styleId="10E53BE8B4B64021A7C29E9AEE2CEF35">
    <w:name w:val="10E53BE8B4B64021A7C29E9AEE2CEF35"/>
    <w:rsid w:val="00F0169C"/>
    <w:pPr>
      <w:spacing w:line="278" w:lineRule="auto"/>
    </w:pPr>
    <w:rPr>
      <w:kern w:val="2"/>
      <w:sz w:val="24"/>
      <w:szCs w:val="24"/>
      <w14:ligatures w14:val="standardContextual"/>
    </w:rPr>
  </w:style>
  <w:style w:type="paragraph" w:customStyle="1" w:styleId="F841ACE8D8D64D6696FC2525E9A0D7F6">
    <w:name w:val="F841ACE8D8D64D6696FC2525E9A0D7F6"/>
    <w:rsid w:val="00F0169C"/>
    <w:pPr>
      <w:spacing w:line="278" w:lineRule="auto"/>
    </w:pPr>
    <w:rPr>
      <w:kern w:val="2"/>
      <w:sz w:val="24"/>
      <w:szCs w:val="24"/>
      <w14:ligatures w14:val="standardContextual"/>
    </w:rPr>
  </w:style>
  <w:style w:type="paragraph" w:customStyle="1" w:styleId="D3D49FBF808442B1A66F8E87B863689A">
    <w:name w:val="D3D49FBF808442B1A66F8E87B863689A"/>
    <w:rsid w:val="00F0169C"/>
    <w:pPr>
      <w:spacing w:line="278" w:lineRule="auto"/>
    </w:pPr>
    <w:rPr>
      <w:kern w:val="2"/>
      <w:sz w:val="24"/>
      <w:szCs w:val="24"/>
      <w14:ligatures w14:val="standardContextual"/>
    </w:rPr>
  </w:style>
  <w:style w:type="paragraph" w:customStyle="1" w:styleId="0D6953AB86814B9D8C8BE8C5695D4485">
    <w:name w:val="0D6953AB86814B9D8C8BE8C5695D4485"/>
    <w:rsid w:val="00F0169C"/>
    <w:pPr>
      <w:spacing w:line="278" w:lineRule="auto"/>
    </w:pPr>
    <w:rPr>
      <w:kern w:val="2"/>
      <w:sz w:val="24"/>
      <w:szCs w:val="24"/>
      <w14:ligatures w14:val="standardContextual"/>
    </w:rPr>
  </w:style>
  <w:style w:type="paragraph" w:customStyle="1" w:styleId="2FE58A1BF21D45E78ABEE1CFAFD77EDD">
    <w:name w:val="2FE58A1BF21D45E78ABEE1CFAFD77EDD"/>
    <w:rsid w:val="00F0169C"/>
    <w:pPr>
      <w:spacing w:line="278" w:lineRule="auto"/>
    </w:pPr>
    <w:rPr>
      <w:kern w:val="2"/>
      <w:sz w:val="24"/>
      <w:szCs w:val="24"/>
      <w14:ligatures w14:val="standardContextual"/>
    </w:rPr>
  </w:style>
  <w:style w:type="paragraph" w:customStyle="1" w:styleId="2B8913A2C1C047F29BE36F1807B25FDC">
    <w:name w:val="2B8913A2C1C047F29BE36F1807B25FDC"/>
    <w:rsid w:val="00F0169C"/>
    <w:pPr>
      <w:spacing w:line="278" w:lineRule="auto"/>
    </w:pPr>
    <w:rPr>
      <w:kern w:val="2"/>
      <w:sz w:val="24"/>
      <w:szCs w:val="24"/>
      <w14:ligatures w14:val="standardContextual"/>
    </w:rPr>
  </w:style>
  <w:style w:type="paragraph" w:customStyle="1" w:styleId="881FE58CA0A946AEBB56A3CDFB586DAC">
    <w:name w:val="881FE58CA0A946AEBB56A3CDFB586DAC"/>
    <w:rsid w:val="00F0169C"/>
    <w:pPr>
      <w:spacing w:line="278" w:lineRule="auto"/>
    </w:pPr>
    <w:rPr>
      <w:kern w:val="2"/>
      <w:sz w:val="24"/>
      <w:szCs w:val="24"/>
      <w14:ligatures w14:val="standardContextual"/>
    </w:rPr>
  </w:style>
  <w:style w:type="paragraph" w:customStyle="1" w:styleId="40D3A5736EA24BA1977A11DB4CFCA48B">
    <w:name w:val="40D3A5736EA24BA1977A11DB4CFCA48B"/>
    <w:rsid w:val="00F0169C"/>
    <w:pPr>
      <w:spacing w:line="278" w:lineRule="auto"/>
    </w:pPr>
    <w:rPr>
      <w:kern w:val="2"/>
      <w:sz w:val="24"/>
      <w:szCs w:val="24"/>
      <w14:ligatures w14:val="standardContextual"/>
    </w:rPr>
  </w:style>
  <w:style w:type="paragraph" w:customStyle="1" w:styleId="68FF9279A74643BCB07F2A2A8D8922B3">
    <w:name w:val="68FF9279A74643BCB07F2A2A8D8922B3"/>
    <w:rsid w:val="00F0169C"/>
    <w:pPr>
      <w:spacing w:line="278" w:lineRule="auto"/>
    </w:pPr>
    <w:rPr>
      <w:kern w:val="2"/>
      <w:sz w:val="24"/>
      <w:szCs w:val="24"/>
      <w14:ligatures w14:val="standardContextual"/>
    </w:rPr>
  </w:style>
  <w:style w:type="paragraph" w:customStyle="1" w:styleId="17D5533AD35F4D739B7CD33F4685F827">
    <w:name w:val="17D5533AD35F4D739B7CD33F4685F827"/>
    <w:rsid w:val="00F0169C"/>
    <w:pPr>
      <w:spacing w:line="278" w:lineRule="auto"/>
    </w:pPr>
    <w:rPr>
      <w:kern w:val="2"/>
      <w:sz w:val="24"/>
      <w:szCs w:val="24"/>
      <w14:ligatures w14:val="standardContextual"/>
    </w:rPr>
  </w:style>
  <w:style w:type="paragraph" w:customStyle="1" w:styleId="9B848A198E88466A86411EAB7AB4B757">
    <w:name w:val="9B848A198E88466A86411EAB7AB4B757"/>
    <w:rsid w:val="00F0169C"/>
    <w:pPr>
      <w:spacing w:line="278" w:lineRule="auto"/>
    </w:pPr>
    <w:rPr>
      <w:kern w:val="2"/>
      <w:sz w:val="24"/>
      <w:szCs w:val="24"/>
      <w14:ligatures w14:val="standardContextual"/>
    </w:rPr>
  </w:style>
  <w:style w:type="paragraph" w:customStyle="1" w:styleId="6043B30E8D8A460C8FC414D3EA2F223D">
    <w:name w:val="6043B30E8D8A460C8FC414D3EA2F223D"/>
    <w:rsid w:val="00F0169C"/>
    <w:pPr>
      <w:spacing w:line="278" w:lineRule="auto"/>
    </w:pPr>
    <w:rPr>
      <w:kern w:val="2"/>
      <w:sz w:val="24"/>
      <w:szCs w:val="24"/>
      <w14:ligatures w14:val="standardContextual"/>
    </w:rPr>
  </w:style>
  <w:style w:type="paragraph" w:customStyle="1" w:styleId="D6C02EFFEC1741CDBF61A45A246CE11C">
    <w:name w:val="D6C02EFFEC1741CDBF61A45A246CE11C"/>
    <w:rsid w:val="00F0169C"/>
    <w:pPr>
      <w:spacing w:line="278" w:lineRule="auto"/>
    </w:pPr>
    <w:rPr>
      <w:kern w:val="2"/>
      <w:sz w:val="24"/>
      <w:szCs w:val="24"/>
      <w14:ligatures w14:val="standardContextual"/>
    </w:rPr>
  </w:style>
  <w:style w:type="paragraph" w:customStyle="1" w:styleId="0699496737684841BA35C738E17E7EBD">
    <w:name w:val="0699496737684841BA35C738E17E7EBD"/>
    <w:rsid w:val="00F0169C"/>
    <w:pPr>
      <w:spacing w:line="278" w:lineRule="auto"/>
    </w:pPr>
    <w:rPr>
      <w:kern w:val="2"/>
      <w:sz w:val="24"/>
      <w:szCs w:val="24"/>
      <w14:ligatures w14:val="standardContextual"/>
    </w:rPr>
  </w:style>
  <w:style w:type="paragraph" w:customStyle="1" w:styleId="B60D81B2EE2E4610A0E727AC6C364588">
    <w:name w:val="B60D81B2EE2E4610A0E727AC6C364588"/>
    <w:rsid w:val="00F0169C"/>
    <w:pPr>
      <w:spacing w:line="278" w:lineRule="auto"/>
    </w:pPr>
    <w:rPr>
      <w:kern w:val="2"/>
      <w:sz w:val="24"/>
      <w:szCs w:val="24"/>
      <w14:ligatures w14:val="standardContextual"/>
    </w:rPr>
  </w:style>
  <w:style w:type="paragraph" w:customStyle="1" w:styleId="2C518E7E0D5A4156BC946D46AE4E2BD4">
    <w:name w:val="2C518E7E0D5A4156BC946D46AE4E2BD4"/>
    <w:rsid w:val="00F0169C"/>
    <w:pPr>
      <w:spacing w:line="278" w:lineRule="auto"/>
    </w:pPr>
    <w:rPr>
      <w:kern w:val="2"/>
      <w:sz w:val="24"/>
      <w:szCs w:val="24"/>
      <w14:ligatures w14:val="standardContextual"/>
    </w:rPr>
  </w:style>
  <w:style w:type="paragraph" w:customStyle="1" w:styleId="FFB7BF65C52F4EF5A96E09D3FF213D42">
    <w:name w:val="FFB7BF65C52F4EF5A96E09D3FF213D42"/>
    <w:rsid w:val="00F0169C"/>
    <w:pPr>
      <w:spacing w:line="278" w:lineRule="auto"/>
    </w:pPr>
    <w:rPr>
      <w:kern w:val="2"/>
      <w:sz w:val="24"/>
      <w:szCs w:val="24"/>
      <w14:ligatures w14:val="standardContextual"/>
    </w:rPr>
  </w:style>
  <w:style w:type="paragraph" w:customStyle="1" w:styleId="C51AA6E3BA0043A1A8A5A403D3334EB1">
    <w:name w:val="C51AA6E3BA0043A1A8A5A403D3334EB1"/>
    <w:rsid w:val="00F0169C"/>
    <w:pPr>
      <w:spacing w:line="278" w:lineRule="auto"/>
    </w:pPr>
    <w:rPr>
      <w:kern w:val="2"/>
      <w:sz w:val="24"/>
      <w:szCs w:val="24"/>
      <w14:ligatures w14:val="standardContextual"/>
    </w:rPr>
  </w:style>
  <w:style w:type="paragraph" w:customStyle="1" w:styleId="EE1F17E512884954818DBF502460D148">
    <w:name w:val="EE1F17E512884954818DBF502460D148"/>
    <w:rsid w:val="00F0169C"/>
    <w:pPr>
      <w:spacing w:line="278" w:lineRule="auto"/>
    </w:pPr>
    <w:rPr>
      <w:kern w:val="2"/>
      <w:sz w:val="24"/>
      <w:szCs w:val="24"/>
      <w14:ligatures w14:val="standardContextual"/>
    </w:rPr>
  </w:style>
  <w:style w:type="paragraph" w:customStyle="1" w:styleId="4EB5C019ED114CCABCCF66BE5CE86485">
    <w:name w:val="4EB5C019ED114CCABCCF66BE5CE86485"/>
    <w:rsid w:val="00F0169C"/>
    <w:pPr>
      <w:spacing w:line="278" w:lineRule="auto"/>
    </w:pPr>
    <w:rPr>
      <w:kern w:val="2"/>
      <w:sz w:val="24"/>
      <w:szCs w:val="24"/>
      <w14:ligatures w14:val="standardContextual"/>
    </w:rPr>
  </w:style>
  <w:style w:type="paragraph" w:customStyle="1" w:styleId="7CE1AF307DC14B16A11254E83BC420A5">
    <w:name w:val="7CE1AF307DC14B16A11254E83BC420A5"/>
    <w:rsid w:val="00F0169C"/>
    <w:pPr>
      <w:spacing w:line="278" w:lineRule="auto"/>
    </w:pPr>
    <w:rPr>
      <w:kern w:val="2"/>
      <w:sz w:val="24"/>
      <w:szCs w:val="24"/>
      <w14:ligatures w14:val="standardContextual"/>
    </w:rPr>
  </w:style>
  <w:style w:type="paragraph" w:customStyle="1" w:styleId="1E22F22E2BAD4D108793B5B5C7FD2969">
    <w:name w:val="1E22F22E2BAD4D108793B5B5C7FD2969"/>
    <w:rsid w:val="00F0169C"/>
    <w:pPr>
      <w:spacing w:line="278" w:lineRule="auto"/>
    </w:pPr>
    <w:rPr>
      <w:kern w:val="2"/>
      <w:sz w:val="24"/>
      <w:szCs w:val="24"/>
      <w14:ligatures w14:val="standardContextual"/>
    </w:rPr>
  </w:style>
  <w:style w:type="paragraph" w:customStyle="1" w:styleId="6DF2F6347E15453894BB7F466E9E7408">
    <w:name w:val="6DF2F6347E15453894BB7F466E9E7408"/>
    <w:rsid w:val="00F0169C"/>
    <w:pPr>
      <w:spacing w:line="278" w:lineRule="auto"/>
    </w:pPr>
    <w:rPr>
      <w:kern w:val="2"/>
      <w:sz w:val="24"/>
      <w:szCs w:val="24"/>
      <w14:ligatures w14:val="standardContextual"/>
    </w:rPr>
  </w:style>
  <w:style w:type="paragraph" w:customStyle="1" w:styleId="2490E4085AA34218A5181CF7D68E0859">
    <w:name w:val="2490E4085AA34218A5181CF7D68E0859"/>
    <w:rsid w:val="00F0169C"/>
    <w:pPr>
      <w:spacing w:line="278" w:lineRule="auto"/>
    </w:pPr>
    <w:rPr>
      <w:kern w:val="2"/>
      <w:sz w:val="24"/>
      <w:szCs w:val="24"/>
      <w14:ligatures w14:val="standardContextual"/>
    </w:rPr>
  </w:style>
  <w:style w:type="paragraph" w:customStyle="1" w:styleId="0CE7EEE8E19E4863B362F7398DD4DAD7">
    <w:name w:val="0CE7EEE8E19E4863B362F7398DD4DAD7"/>
    <w:rsid w:val="00F0169C"/>
    <w:pPr>
      <w:spacing w:line="278" w:lineRule="auto"/>
    </w:pPr>
    <w:rPr>
      <w:kern w:val="2"/>
      <w:sz w:val="24"/>
      <w:szCs w:val="24"/>
      <w14:ligatures w14:val="standardContextual"/>
    </w:rPr>
  </w:style>
  <w:style w:type="paragraph" w:customStyle="1" w:styleId="81EA748DF0F54C45A2D1E8383F21D7D5">
    <w:name w:val="81EA748DF0F54C45A2D1E8383F21D7D5"/>
    <w:rsid w:val="00F0169C"/>
    <w:pPr>
      <w:spacing w:line="278" w:lineRule="auto"/>
    </w:pPr>
    <w:rPr>
      <w:kern w:val="2"/>
      <w:sz w:val="24"/>
      <w:szCs w:val="24"/>
      <w14:ligatures w14:val="standardContextual"/>
    </w:rPr>
  </w:style>
  <w:style w:type="paragraph" w:customStyle="1" w:styleId="4F7A05D7D7224B048BE7491DFA82CA13">
    <w:name w:val="4F7A05D7D7224B048BE7491DFA82CA13"/>
    <w:rsid w:val="00F0169C"/>
    <w:pPr>
      <w:spacing w:line="278" w:lineRule="auto"/>
    </w:pPr>
    <w:rPr>
      <w:kern w:val="2"/>
      <w:sz w:val="24"/>
      <w:szCs w:val="24"/>
      <w14:ligatures w14:val="standardContextual"/>
    </w:rPr>
  </w:style>
  <w:style w:type="paragraph" w:customStyle="1" w:styleId="08D8996B55674135A6FDDD441CDA1EB4">
    <w:name w:val="08D8996B55674135A6FDDD441CDA1EB4"/>
    <w:rsid w:val="00F0169C"/>
    <w:pPr>
      <w:spacing w:line="278" w:lineRule="auto"/>
    </w:pPr>
    <w:rPr>
      <w:kern w:val="2"/>
      <w:sz w:val="24"/>
      <w:szCs w:val="24"/>
      <w14:ligatures w14:val="standardContextual"/>
    </w:rPr>
  </w:style>
  <w:style w:type="paragraph" w:customStyle="1" w:styleId="7C621819A0F1491EA778E6845922D23E">
    <w:name w:val="7C621819A0F1491EA778E6845922D23E"/>
    <w:rsid w:val="00F0169C"/>
    <w:pPr>
      <w:spacing w:line="278" w:lineRule="auto"/>
    </w:pPr>
    <w:rPr>
      <w:kern w:val="2"/>
      <w:sz w:val="24"/>
      <w:szCs w:val="24"/>
      <w14:ligatures w14:val="standardContextual"/>
    </w:rPr>
  </w:style>
  <w:style w:type="paragraph" w:customStyle="1" w:styleId="D98D3E17423E40DAAD49387192610C72">
    <w:name w:val="D98D3E17423E40DAAD49387192610C72"/>
    <w:rsid w:val="00F0169C"/>
    <w:pPr>
      <w:spacing w:line="278" w:lineRule="auto"/>
    </w:pPr>
    <w:rPr>
      <w:kern w:val="2"/>
      <w:sz w:val="24"/>
      <w:szCs w:val="24"/>
      <w14:ligatures w14:val="standardContextual"/>
    </w:rPr>
  </w:style>
  <w:style w:type="paragraph" w:customStyle="1" w:styleId="B2C7664645924718A0ED219B62918BE3">
    <w:name w:val="B2C7664645924718A0ED219B62918BE3"/>
    <w:rsid w:val="00F0169C"/>
    <w:pPr>
      <w:spacing w:line="278" w:lineRule="auto"/>
    </w:pPr>
    <w:rPr>
      <w:kern w:val="2"/>
      <w:sz w:val="24"/>
      <w:szCs w:val="24"/>
      <w14:ligatures w14:val="standardContextual"/>
    </w:rPr>
  </w:style>
  <w:style w:type="paragraph" w:customStyle="1" w:styleId="8E39D793D1B04E6C820DDF2DEDE3DCA5">
    <w:name w:val="8E39D793D1B04E6C820DDF2DEDE3DCA5"/>
    <w:rsid w:val="00F0169C"/>
    <w:pPr>
      <w:spacing w:line="278" w:lineRule="auto"/>
    </w:pPr>
    <w:rPr>
      <w:kern w:val="2"/>
      <w:sz w:val="24"/>
      <w:szCs w:val="24"/>
      <w14:ligatures w14:val="standardContextual"/>
    </w:rPr>
  </w:style>
  <w:style w:type="paragraph" w:customStyle="1" w:styleId="97FAEDB5E96D40BC9CE5971D9FA42A18">
    <w:name w:val="97FAEDB5E96D40BC9CE5971D9FA42A18"/>
    <w:rsid w:val="00F0169C"/>
    <w:pPr>
      <w:spacing w:line="278" w:lineRule="auto"/>
    </w:pPr>
    <w:rPr>
      <w:kern w:val="2"/>
      <w:sz w:val="24"/>
      <w:szCs w:val="24"/>
      <w14:ligatures w14:val="standardContextual"/>
    </w:rPr>
  </w:style>
  <w:style w:type="paragraph" w:customStyle="1" w:styleId="C456F1D474D24610A26D9CFEA2AE3CE1">
    <w:name w:val="C456F1D474D24610A26D9CFEA2AE3CE1"/>
    <w:rsid w:val="00F0169C"/>
    <w:pPr>
      <w:spacing w:line="278" w:lineRule="auto"/>
    </w:pPr>
    <w:rPr>
      <w:kern w:val="2"/>
      <w:sz w:val="24"/>
      <w:szCs w:val="24"/>
      <w14:ligatures w14:val="standardContextual"/>
    </w:rPr>
  </w:style>
  <w:style w:type="paragraph" w:customStyle="1" w:styleId="A241B695F89C48AD86421A03EA211B0A">
    <w:name w:val="A241B695F89C48AD86421A03EA211B0A"/>
    <w:rsid w:val="00F0169C"/>
    <w:pPr>
      <w:spacing w:line="278" w:lineRule="auto"/>
    </w:pPr>
    <w:rPr>
      <w:kern w:val="2"/>
      <w:sz w:val="24"/>
      <w:szCs w:val="24"/>
      <w14:ligatures w14:val="standardContextual"/>
    </w:rPr>
  </w:style>
  <w:style w:type="paragraph" w:customStyle="1" w:styleId="FE092C631FAE45C4907629DD8225594B">
    <w:name w:val="FE092C631FAE45C4907629DD8225594B"/>
    <w:rsid w:val="00F0169C"/>
    <w:pPr>
      <w:spacing w:line="278" w:lineRule="auto"/>
    </w:pPr>
    <w:rPr>
      <w:kern w:val="2"/>
      <w:sz w:val="24"/>
      <w:szCs w:val="24"/>
      <w14:ligatures w14:val="standardContextual"/>
    </w:rPr>
  </w:style>
  <w:style w:type="paragraph" w:customStyle="1" w:styleId="13DC915A12DE4D88B0D9481671EFD38B">
    <w:name w:val="13DC915A12DE4D88B0D9481671EFD38B"/>
    <w:rsid w:val="00F0169C"/>
    <w:pPr>
      <w:spacing w:line="278" w:lineRule="auto"/>
    </w:pPr>
    <w:rPr>
      <w:kern w:val="2"/>
      <w:sz w:val="24"/>
      <w:szCs w:val="24"/>
      <w14:ligatures w14:val="standardContextual"/>
    </w:rPr>
  </w:style>
  <w:style w:type="paragraph" w:customStyle="1" w:styleId="775AD2021BE34252B6224FF9EFDCAB49">
    <w:name w:val="775AD2021BE34252B6224FF9EFDCAB49"/>
    <w:rsid w:val="00F0169C"/>
    <w:pPr>
      <w:spacing w:line="278" w:lineRule="auto"/>
    </w:pPr>
    <w:rPr>
      <w:kern w:val="2"/>
      <w:sz w:val="24"/>
      <w:szCs w:val="24"/>
      <w14:ligatures w14:val="standardContextual"/>
    </w:rPr>
  </w:style>
  <w:style w:type="paragraph" w:customStyle="1" w:styleId="7AD4D0C32BCE4FB2A5B245C84F8CD18A">
    <w:name w:val="7AD4D0C32BCE4FB2A5B245C84F8CD18A"/>
    <w:rsid w:val="00F0169C"/>
    <w:pPr>
      <w:spacing w:line="278" w:lineRule="auto"/>
    </w:pPr>
    <w:rPr>
      <w:kern w:val="2"/>
      <w:sz w:val="24"/>
      <w:szCs w:val="24"/>
      <w14:ligatures w14:val="standardContextual"/>
    </w:rPr>
  </w:style>
  <w:style w:type="paragraph" w:customStyle="1" w:styleId="72F5AA44117D4756B947D7EB2D137FDC">
    <w:name w:val="72F5AA44117D4756B947D7EB2D137FDC"/>
    <w:rsid w:val="00F0169C"/>
    <w:pPr>
      <w:spacing w:line="278" w:lineRule="auto"/>
    </w:pPr>
    <w:rPr>
      <w:kern w:val="2"/>
      <w:sz w:val="24"/>
      <w:szCs w:val="24"/>
      <w14:ligatures w14:val="standardContextual"/>
    </w:rPr>
  </w:style>
  <w:style w:type="paragraph" w:customStyle="1" w:styleId="0165589178364A43BB8986EF5ACA1E21">
    <w:name w:val="0165589178364A43BB8986EF5ACA1E21"/>
    <w:rsid w:val="00F0169C"/>
    <w:pPr>
      <w:spacing w:line="278" w:lineRule="auto"/>
    </w:pPr>
    <w:rPr>
      <w:kern w:val="2"/>
      <w:sz w:val="24"/>
      <w:szCs w:val="24"/>
      <w14:ligatures w14:val="standardContextual"/>
    </w:rPr>
  </w:style>
  <w:style w:type="paragraph" w:customStyle="1" w:styleId="51E9EDB195B3427BB43578D290A87302">
    <w:name w:val="51E9EDB195B3427BB43578D290A87302"/>
    <w:rsid w:val="00F0169C"/>
    <w:pPr>
      <w:spacing w:line="278" w:lineRule="auto"/>
    </w:pPr>
    <w:rPr>
      <w:kern w:val="2"/>
      <w:sz w:val="24"/>
      <w:szCs w:val="24"/>
      <w14:ligatures w14:val="standardContextual"/>
    </w:rPr>
  </w:style>
  <w:style w:type="paragraph" w:customStyle="1" w:styleId="279B2F4E560E47FEBD6A9DA4D49C6A53">
    <w:name w:val="279B2F4E560E47FEBD6A9DA4D49C6A53"/>
    <w:rsid w:val="00F0169C"/>
    <w:pPr>
      <w:spacing w:line="278" w:lineRule="auto"/>
    </w:pPr>
    <w:rPr>
      <w:kern w:val="2"/>
      <w:sz w:val="24"/>
      <w:szCs w:val="24"/>
      <w14:ligatures w14:val="standardContextual"/>
    </w:rPr>
  </w:style>
  <w:style w:type="paragraph" w:customStyle="1" w:styleId="74BAF327121A48D7BEC02F13A3CA5F6D">
    <w:name w:val="74BAF327121A48D7BEC02F13A3CA5F6D"/>
    <w:rsid w:val="00F0169C"/>
    <w:pPr>
      <w:spacing w:line="278" w:lineRule="auto"/>
    </w:pPr>
    <w:rPr>
      <w:kern w:val="2"/>
      <w:sz w:val="24"/>
      <w:szCs w:val="24"/>
      <w14:ligatures w14:val="standardContextual"/>
    </w:rPr>
  </w:style>
  <w:style w:type="paragraph" w:customStyle="1" w:styleId="D4CFB9CE037B4D6D9EB3073788C7F769">
    <w:name w:val="D4CFB9CE037B4D6D9EB3073788C7F769"/>
    <w:rsid w:val="00F0169C"/>
    <w:pPr>
      <w:spacing w:line="278" w:lineRule="auto"/>
    </w:pPr>
    <w:rPr>
      <w:kern w:val="2"/>
      <w:sz w:val="24"/>
      <w:szCs w:val="24"/>
      <w14:ligatures w14:val="standardContextual"/>
    </w:rPr>
  </w:style>
  <w:style w:type="paragraph" w:customStyle="1" w:styleId="9B76BE571DA040EC9100F22DE7A30DD5">
    <w:name w:val="9B76BE571DA040EC9100F22DE7A30DD5"/>
    <w:rsid w:val="00F0169C"/>
    <w:pPr>
      <w:spacing w:line="278" w:lineRule="auto"/>
    </w:pPr>
    <w:rPr>
      <w:kern w:val="2"/>
      <w:sz w:val="24"/>
      <w:szCs w:val="24"/>
      <w14:ligatures w14:val="standardContextual"/>
    </w:rPr>
  </w:style>
  <w:style w:type="paragraph" w:customStyle="1" w:styleId="6E7D74A31D684C83BAB7633D3C904C88">
    <w:name w:val="6E7D74A31D684C83BAB7633D3C904C88"/>
    <w:rsid w:val="00F0169C"/>
    <w:pPr>
      <w:spacing w:line="278" w:lineRule="auto"/>
    </w:pPr>
    <w:rPr>
      <w:kern w:val="2"/>
      <w:sz w:val="24"/>
      <w:szCs w:val="24"/>
      <w14:ligatures w14:val="standardContextual"/>
    </w:rPr>
  </w:style>
  <w:style w:type="paragraph" w:customStyle="1" w:styleId="4FA9C17414D8456ABBDFFC8177B099AD">
    <w:name w:val="4FA9C17414D8456ABBDFFC8177B099AD"/>
    <w:rsid w:val="00F0169C"/>
    <w:pPr>
      <w:spacing w:line="278" w:lineRule="auto"/>
    </w:pPr>
    <w:rPr>
      <w:kern w:val="2"/>
      <w:sz w:val="24"/>
      <w:szCs w:val="24"/>
      <w14:ligatures w14:val="standardContextual"/>
    </w:rPr>
  </w:style>
  <w:style w:type="paragraph" w:customStyle="1" w:styleId="C163F4429B4E4F11B0438C4FD28B104D">
    <w:name w:val="C163F4429B4E4F11B0438C4FD28B104D"/>
    <w:rsid w:val="00F0169C"/>
    <w:pPr>
      <w:spacing w:line="278" w:lineRule="auto"/>
    </w:pPr>
    <w:rPr>
      <w:kern w:val="2"/>
      <w:sz w:val="24"/>
      <w:szCs w:val="24"/>
      <w14:ligatures w14:val="standardContextual"/>
    </w:rPr>
  </w:style>
  <w:style w:type="paragraph" w:customStyle="1" w:styleId="6CFE94C4B16A4EFD8D5B55E41DE2AE84">
    <w:name w:val="6CFE94C4B16A4EFD8D5B55E41DE2AE84"/>
    <w:rsid w:val="00F0169C"/>
    <w:pPr>
      <w:spacing w:line="278" w:lineRule="auto"/>
    </w:pPr>
    <w:rPr>
      <w:kern w:val="2"/>
      <w:sz w:val="24"/>
      <w:szCs w:val="24"/>
      <w14:ligatures w14:val="standardContextual"/>
    </w:rPr>
  </w:style>
  <w:style w:type="paragraph" w:customStyle="1" w:styleId="3673DACCF3A44D278658216F5139A7A6">
    <w:name w:val="3673DACCF3A44D278658216F5139A7A6"/>
    <w:rsid w:val="00F0169C"/>
    <w:pPr>
      <w:spacing w:line="278" w:lineRule="auto"/>
    </w:pPr>
    <w:rPr>
      <w:kern w:val="2"/>
      <w:sz w:val="24"/>
      <w:szCs w:val="24"/>
      <w14:ligatures w14:val="standardContextual"/>
    </w:rPr>
  </w:style>
  <w:style w:type="paragraph" w:customStyle="1" w:styleId="728DA0E2CC26441FAD1801BA53AA982D">
    <w:name w:val="728DA0E2CC26441FAD1801BA53AA982D"/>
    <w:rsid w:val="00F0169C"/>
    <w:pPr>
      <w:spacing w:line="278" w:lineRule="auto"/>
    </w:pPr>
    <w:rPr>
      <w:kern w:val="2"/>
      <w:sz w:val="24"/>
      <w:szCs w:val="24"/>
      <w14:ligatures w14:val="standardContextual"/>
    </w:rPr>
  </w:style>
  <w:style w:type="paragraph" w:customStyle="1" w:styleId="36E4FCD876F245B3A01E9139D5CAB03D">
    <w:name w:val="36E4FCD876F245B3A01E9139D5CAB03D"/>
    <w:rsid w:val="00F0169C"/>
    <w:pPr>
      <w:spacing w:line="278" w:lineRule="auto"/>
    </w:pPr>
    <w:rPr>
      <w:kern w:val="2"/>
      <w:sz w:val="24"/>
      <w:szCs w:val="24"/>
      <w14:ligatures w14:val="standardContextual"/>
    </w:rPr>
  </w:style>
  <w:style w:type="paragraph" w:customStyle="1" w:styleId="D1B8A91FC31E4A57B2556062DD89EFB4">
    <w:name w:val="D1B8A91FC31E4A57B2556062DD89EFB4"/>
    <w:rsid w:val="00F0169C"/>
    <w:pPr>
      <w:spacing w:line="278" w:lineRule="auto"/>
    </w:pPr>
    <w:rPr>
      <w:kern w:val="2"/>
      <w:sz w:val="24"/>
      <w:szCs w:val="24"/>
      <w14:ligatures w14:val="standardContextual"/>
    </w:rPr>
  </w:style>
  <w:style w:type="paragraph" w:customStyle="1" w:styleId="89AD086346A44E9B9DA5057E9CD86AE3">
    <w:name w:val="89AD086346A44E9B9DA5057E9CD86AE3"/>
    <w:rsid w:val="00F0169C"/>
    <w:pPr>
      <w:spacing w:line="278" w:lineRule="auto"/>
    </w:pPr>
    <w:rPr>
      <w:kern w:val="2"/>
      <w:sz w:val="24"/>
      <w:szCs w:val="24"/>
      <w14:ligatures w14:val="standardContextual"/>
    </w:rPr>
  </w:style>
  <w:style w:type="paragraph" w:customStyle="1" w:styleId="308FB5E546BB4B99AB993B785136B6D1">
    <w:name w:val="308FB5E546BB4B99AB993B785136B6D1"/>
    <w:rsid w:val="00F0169C"/>
    <w:pPr>
      <w:spacing w:line="278" w:lineRule="auto"/>
    </w:pPr>
    <w:rPr>
      <w:kern w:val="2"/>
      <w:sz w:val="24"/>
      <w:szCs w:val="24"/>
      <w14:ligatures w14:val="standardContextual"/>
    </w:rPr>
  </w:style>
  <w:style w:type="paragraph" w:customStyle="1" w:styleId="8A3861E66D5A4CB9A252C4F9CB9E5BC0">
    <w:name w:val="8A3861E66D5A4CB9A252C4F9CB9E5BC0"/>
    <w:rsid w:val="00F0169C"/>
    <w:pPr>
      <w:spacing w:line="278" w:lineRule="auto"/>
    </w:pPr>
    <w:rPr>
      <w:kern w:val="2"/>
      <w:sz w:val="24"/>
      <w:szCs w:val="24"/>
      <w14:ligatures w14:val="standardContextual"/>
    </w:rPr>
  </w:style>
  <w:style w:type="paragraph" w:customStyle="1" w:styleId="FB105BAC6A88439C8F9254CDDF2B6D69">
    <w:name w:val="FB105BAC6A88439C8F9254CDDF2B6D69"/>
    <w:rsid w:val="00F0169C"/>
    <w:pPr>
      <w:spacing w:line="278" w:lineRule="auto"/>
    </w:pPr>
    <w:rPr>
      <w:kern w:val="2"/>
      <w:sz w:val="24"/>
      <w:szCs w:val="24"/>
      <w14:ligatures w14:val="standardContextual"/>
    </w:rPr>
  </w:style>
  <w:style w:type="paragraph" w:customStyle="1" w:styleId="90F45A261A824F64A5969F6A4169DB19">
    <w:name w:val="90F45A261A824F64A5969F6A4169DB19"/>
    <w:rsid w:val="00F0169C"/>
    <w:pPr>
      <w:spacing w:line="278" w:lineRule="auto"/>
    </w:pPr>
    <w:rPr>
      <w:kern w:val="2"/>
      <w:sz w:val="24"/>
      <w:szCs w:val="24"/>
      <w14:ligatures w14:val="standardContextual"/>
    </w:rPr>
  </w:style>
  <w:style w:type="paragraph" w:customStyle="1" w:styleId="E7F33E6633E64DD9895E22A1DF437EC0">
    <w:name w:val="E7F33E6633E64DD9895E22A1DF437EC0"/>
    <w:rsid w:val="00F0169C"/>
    <w:pPr>
      <w:spacing w:line="278" w:lineRule="auto"/>
    </w:pPr>
    <w:rPr>
      <w:kern w:val="2"/>
      <w:sz w:val="24"/>
      <w:szCs w:val="24"/>
      <w14:ligatures w14:val="standardContextual"/>
    </w:rPr>
  </w:style>
  <w:style w:type="paragraph" w:customStyle="1" w:styleId="60FD6EF0E4E94E36876834BF1FC8A887">
    <w:name w:val="60FD6EF0E4E94E36876834BF1FC8A887"/>
    <w:rsid w:val="00F0169C"/>
    <w:pPr>
      <w:spacing w:line="278" w:lineRule="auto"/>
    </w:pPr>
    <w:rPr>
      <w:kern w:val="2"/>
      <w:sz w:val="24"/>
      <w:szCs w:val="24"/>
      <w14:ligatures w14:val="standardContextual"/>
    </w:rPr>
  </w:style>
  <w:style w:type="paragraph" w:customStyle="1" w:styleId="BE5DA35F48B14BBFBABCFFBD3DA03C5F">
    <w:name w:val="BE5DA35F48B14BBFBABCFFBD3DA03C5F"/>
    <w:rsid w:val="00F0169C"/>
    <w:pPr>
      <w:spacing w:line="278" w:lineRule="auto"/>
    </w:pPr>
    <w:rPr>
      <w:kern w:val="2"/>
      <w:sz w:val="24"/>
      <w:szCs w:val="24"/>
      <w14:ligatures w14:val="standardContextual"/>
    </w:rPr>
  </w:style>
  <w:style w:type="paragraph" w:customStyle="1" w:styleId="DD0D6DC1D74347848EE3C9703605017B">
    <w:name w:val="DD0D6DC1D74347848EE3C9703605017B"/>
    <w:rsid w:val="00F0169C"/>
    <w:pPr>
      <w:spacing w:line="278" w:lineRule="auto"/>
    </w:pPr>
    <w:rPr>
      <w:kern w:val="2"/>
      <w:sz w:val="24"/>
      <w:szCs w:val="24"/>
      <w14:ligatures w14:val="standardContextual"/>
    </w:rPr>
  </w:style>
  <w:style w:type="paragraph" w:customStyle="1" w:styleId="2191DCFE69B04505A6D3FE9F34634EE9">
    <w:name w:val="2191DCFE69B04505A6D3FE9F34634EE9"/>
    <w:rsid w:val="00F0169C"/>
    <w:pPr>
      <w:spacing w:line="278" w:lineRule="auto"/>
    </w:pPr>
    <w:rPr>
      <w:kern w:val="2"/>
      <w:sz w:val="24"/>
      <w:szCs w:val="24"/>
      <w14:ligatures w14:val="standardContextual"/>
    </w:rPr>
  </w:style>
  <w:style w:type="paragraph" w:customStyle="1" w:styleId="56227DD67340403A9ED926988E33318F">
    <w:name w:val="56227DD67340403A9ED926988E33318F"/>
    <w:rsid w:val="00F0169C"/>
    <w:pPr>
      <w:spacing w:line="278" w:lineRule="auto"/>
    </w:pPr>
    <w:rPr>
      <w:kern w:val="2"/>
      <w:sz w:val="24"/>
      <w:szCs w:val="24"/>
      <w14:ligatures w14:val="standardContextual"/>
    </w:rPr>
  </w:style>
  <w:style w:type="paragraph" w:customStyle="1" w:styleId="F9E929CAEADB41F787FF2D755B56E06B">
    <w:name w:val="F9E929CAEADB41F787FF2D755B56E06B"/>
    <w:rsid w:val="00F0169C"/>
    <w:pPr>
      <w:spacing w:line="278" w:lineRule="auto"/>
    </w:pPr>
    <w:rPr>
      <w:kern w:val="2"/>
      <w:sz w:val="24"/>
      <w:szCs w:val="24"/>
      <w14:ligatures w14:val="standardContextual"/>
    </w:rPr>
  </w:style>
  <w:style w:type="paragraph" w:customStyle="1" w:styleId="14B4E9376889447282370AD83F766D5A">
    <w:name w:val="14B4E9376889447282370AD83F766D5A"/>
    <w:rsid w:val="00F0169C"/>
    <w:pPr>
      <w:spacing w:line="278" w:lineRule="auto"/>
    </w:pPr>
    <w:rPr>
      <w:kern w:val="2"/>
      <w:sz w:val="24"/>
      <w:szCs w:val="24"/>
      <w14:ligatures w14:val="standardContextual"/>
    </w:rPr>
  </w:style>
  <w:style w:type="paragraph" w:customStyle="1" w:styleId="431D3EFE1FEB4359BBB8EF2903A48F38">
    <w:name w:val="431D3EFE1FEB4359BBB8EF2903A48F38"/>
    <w:rsid w:val="00F0169C"/>
    <w:pPr>
      <w:spacing w:line="278" w:lineRule="auto"/>
    </w:pPr>
    <w:rPr>
      <w:kern w:val="2"/>
      <w:sz w:val="24"/>
      <w:szCs w:val="24"/>
      <w14:ligatures w14:val="standardContextual"/>
    </w:rPr>
  </w:style>
  <w:style w:type="paragraph" w:customStyle="1" w:styleId="CAD734785761473EA3FF0CE90398BBED">
    <w:name w:val="CAD734785761473EA3FF0CE90398BBED"/>
    <w:rsid w:val="00F0169C"/>
    <w:pPr>
      <w:spacing w:line="278" w:lineRule="auto"/>
    </w:pPr>
    <w:rPr>
      <w:kern w:val="2"/>
      <w:sz w:val="24"/>
      <w:szCs w:val="24"/>
      <w14:ligatures w14:val="standardContextual"/>
    </w:rPr>
  </w:style>
  <w:style w:type="paragraph" w:customStyle="1" w:styleId="0A92A1C7FBE1465382CD336D5DA7F0AD">
    <w:name w:val="0A92A1C7FBE1465382CD336D5DA7F0AD"/>
    <w:rsid w:val="00F0169C"/>
    <w:pPr>
      <w:spacing w:line="278" w:lineRule="auto"/>
    </w:pPr>
    <w:rPr>
      <w:kern w:val="2"/>
      <w:sz w:val="24"/>
      <w:szCs w:val="24"/>
      <w14:ligatures w14:val="standardContextual"/>
    </w:rPr>
  </w:style>
  <w:style w:type="paragraph" w:customStyle="1" w:styleId="DB0146B3F50A40C58C1331F70B3F970A">
    <w:name w:val="DB0146B3F50A40C58C1331F70B3F970A"/>
    <w:rsid w:val="00F0169C"/>
    <w:pPr>
      <w:spacing w:line="278" w:lineRule="auto"/>
    </w:pPr>
    <w:rPr>
      <w:kern w:val="2"/>
      <w:sz w:val="24"/>
      <w:szCs w:val="24"/>
      <w14:ligatures w14:val="standardContextual"/>
    </w:rPr>
  </w:style>
  <w:style w:type="paragraph" w:customStyle="1" w:styleId="965A60A3D2764063AE89C893995859A9">
    <w:name w:val="965A60A3D2764063AE89C893995859A9"/>
    <w:rsid w:val="00F0169C"/>
    <w:pPr>
      <w:spacing w:line="278" w:lineRule="auto"/>
    </w:pPr>
    <w:rPr>
      <w:kern w:val="2"/>
      <w:sz w:val="24"/>
      <w:szCs w:val="24"/>
      <w14:ligatures w14:val="standardContextual"/>
    </w:rPr>
  </w:style>
  <w:style w:type="paragraph" w:customStyle="1" w:styleId="305A9DEDF91F4BF28D4FE4EBC1B29B3A">
    <w:name w:val="305A9DEDF91F4BF28D4FE4EBC1B29B3A"/>
    <w:rsid w:val="00F0169C"/>
    <w:pPr>
      <w:spacing w:line="278" w:lineRule="auto"/>
    </w:pPr>
    <w:rPr>
      <w:kern w:val="2"/>
      <w:sz w:val="24"/>
      <w:szCs w:val="24"/>
      <w14:ligatures w14:val="standardContextual"/>
    </w:rPr>
  </w:style>
  <w:style w:type="paragraph" w:customStyle="1" w:styleId="7B5847A622DC4FBFA9AB4B05C52D0A65">
    <w:name w:val="7B5847A622DC4FBFA9AB4B05C52D0A65"/>
    <w:rsid w:val="00F0169C"/>
    <w:pPr>
      <w:spacing w:line="278" w:lineRule="auto"/>
    </w:pPr>
    <w:rPr>
      <w:kern w:val="2"/>
      <w:sz w:val="24"/>
      <w:szCs w:val="24"/>
      <w14:ligatures w14:val="standardContextual"/>
    </w:rPr>
  </w:style>
  <w:style w:type="paragraph" w:customStyle="1" w:styleId="5CE6F97AC3524E1093052EABE7DFD61B">
    <w:name w:val="5CE6F97AC3524E1093052EABE7DFD61B"/>
    <w:rsid w:val="00F0169C"/>
    <w:pPr>
      <w:spacing w:line="278" w:lineRule="auto"/>
    </w:pPr>
    <w:rPr>
      <w:kern w:val="2"/>
      <w:sz w:val="24"/>
      <w:szCs w:val="24"/>
      <w14:ligatures w14:val="standardContextual"/>
    </w:rPr>
  </w:style>
  <w:style w:type="paragraph" w:customStyle="1" w:styleId="547FE609207E47C599273DCACBA37B42">
    <w:name w:val="547FE609207E47C599273DCACBA37B42"/>
    <w:rsid w:val="00F0169C"/>
    <w:pPr>
      <w:spacing w:line="278" w:lineRule="auto"/>
    </w:pPr>
    <w:rPr>
      <w:kern w:val="2"/>
      <w:sz w:val="24"/>
      <w:szCs w:val="24"/>
      <w14:ligatures w14:val="standardContextual"/>
    </w:rPr>
  </w:style>
  <w:style w:type="paragraph" w:customStyle="1" w:styleId="7760AD00E71449DD96FE445FFDE1F22E">
    <w:name w:val="7760AD00E71449DD96FE445FFDE1F22E"/>
    <w:rsid w:val="00F0169C"/>
    <w:pPr>
      <w:spacing w:line="278" w:lineRule="auto"/>
    </w:pPr>
    <w:rPr>
      <w:kern w:val="2"/>
      <w:sz w:val="24"/>
      <w:szCs w:val="24"/>
      <w14:ligatures w14:val="standardContextual"/>
    </w:rPr>
  </w:style>
  <w:style w:type="paragraph" w:customStyle="1" w:styleId="4245FBBB234F4ED2A4582EF901656048">
    <w:name w:val="4245FBBB234F4ED2A4582EF901656048"/>
    <w:rsid w:val="00F0169C"/>
    <w:pPr>
      <w:spacing w:line="278" w:lineRule="auto"/>
    </w:pPr>
    <w:rPr>
      <w:kern w:val="2"/>
      <w:sz w:val="24"/>
      <w:szCs w:val="24"/>
      <w14:ligatures w14:val="standardContextual"/>
    </w:rPr>
  </w:style>
  <w:style w:type="paragraph" w:customStyle="1" w:styleId="9B829F17D2B24E2A9E4EA8EAB66C0C1D">
    <w:name w:val="9B829F17D2B24E2A9E4EA8EAB66C0C1D"/>
    <w:rsid w:val="00F0169C"/>
    <w:pPr>
      <w:spacing w:line="278" w:lineRule="auto"/>
    </w:pPr>
    <w:rPr>
      <w:kern w:val="2"/>
      <w:sz w:val="24"/>
      <w:szCs w:val="24"/>
      <w14:ligatures w14:val="standardContextual"/>
    </w:rPr>
  </w:style>
  <w:style w:type="paragraph" w:customStyle="1" w:styleId="15F137E2BD5D4561B1B85EFE57EDD5F3">
    <w:name w:val="15F137E2BD5D4561B1B85EFE57EDD5F3"/>
    <w:rsid w:val="00F0169C"/>
    <w:pPr>
      <w:spacing w:line="278" w:lineRule="auto"/>
    </w:pPr>
    <w:rPr>
      <w:kern w:val="2"/>
      <w:sz w:val="24"/>
      <w:szCs w:val="24"/>
      <w14:ligatures w14:val="standardContextual"/>
    </w:rPr>
  </w:style>
  <w:style w:type="paragraph" w:customStyle="1" w:styleId="0160799E90584796898C6D605FE9CEB7">
    <w:name w:val="0160799E90584796898C6D605FE9CEB7"/>
    <w:rsid w:val="00F0169C"/>
    <w:pPr>
      <w:spacing w:line="278" w:lineRule="auto"/>
    </w:pPr>
    <w:rPr>
      <w:kern w:val="2"/>
      <w:sz w:val="24"/>
      <w:szCs w:val="24"/>
      <w14:ligatures w14:val="standardContextual"/>
    </w:rPr>
  </w:style>
  <w:style w:type="paragraph" w:customStyle="1" w:styleId="32C9A4841CB54173AB6686E58B126F1F">
    <w:name w:val="32C9A4841CB54173AB6686E58B126F1F"/>
    <w:rsid w:val="00F0169C"/>
    <w:pPr>
      <w:spacing w:line="278" w:lineRule="auto"/>
    </w:pPr>
    <w:rPr>
      <w:kern w:val="2"/>
      <w:sz w:val="24"/>
      <w:szCs w:val="24"/>
      <w14:ligatures w14:val="standardContextual"/>
    </w:rPr>
  </w:style>
  <w:style w:type="paragraph" w:customStyle="1" w:styleId="95FA778CB475412882041E6853B2C78A">
    <w:name w:val="95FA778CB475412882041E6853B2C78A"/>
    <w:rsid w:val="00F0169C"/>
    <w:pPr>
      <w:spacing w:line="278" w:lineRule="auto"/>
    </w:pPr>
    <w:rPr>
      <w:kern w:val="2"/>
      <w:sz w:val="24"/>
      <w:szCs w:val="24"/>
      <w14:ligatures w14:val="standardContextual"/>
    </w:rPr>
  </w:style>
  <w:style w:type="paragraph" w:customStyle="1" w:styleId="64B42058152D4A6589CA504F91693881">
    <w:name w:val="64B42058152D4A6589CA504F91693881"/>
    <w:rsid w:val="00F0169C"/>
    <w:pPr>
      <w:spacing w:line="278" w:lineRule="auto"/>
    </w:pPr>
    <w:rPr>
      <w:kern w:val="2"/>
      <w:sz w:val="24"/>
      <w:szCs w:val="24"/>
      <w14:ligatures w14:val="standardContextual"/>
    </w:rPr>
  </w:style>
  <w:style w:type="paragraph" w:customStyle="1" w:styleId="A19775D460644D5C8851BF22FCA1E47A">
    <w:name w:val="A19775D460644D5C8851BF22FCA1E47A"/>
    <w:rsid w:val="00F0169C"/>
    <w:pPr>
      <w:spacing w:line="278" w:lineRule="auto"/>
    </w:pPr>
    <w:rPr>
      <w:kern w:val="2"/>
      <w:sz w:val="24"/>
      <w:szCs w:val="24"/>
      <w14:ligatures w14:val="standardContextual"/>
    </w:rPr>
  </w:style>
  <w:style w:type="paragraph" w:customStyle="1" w:styleId="D25C496DEE784F29949F50DF8DD2C443">
    <w:name w:val="D25C496DEE784F29949F50DF8DD2C443"/>
    <w:rsid w:val="00F0169C"/>
    <w:pPr>
      <w:spacing w:line="278" w:lineRule="auto"/>
    </w:pPr>
    <w:rPr>
      <w:kern w:val="2"/>
      <w:sz w:val="24"/>
      <w:szCs w:val="24"/>
      <w14:ligatures w14:val="standardContextual"/>
    </w:rPr>
  </w:style>
  <w:style w:type="paragraph" w:customStyle="1" w:styleId="C42363802A054A4A83A715E6C36930C0">
    <w:name w:val="C42363802A054A4A83A715E6C36930C0"/>
    <w:rsid w:val="00F0169C"/>
    <w:pPr>
      <w:spacing w:line="278" w:lineRule="auto"/>
    </w:pPr>
    <w:rPr>
      <w:kern w:val="2"/>
      <w:sz w:val="24"/>
      <w:szCs w:val="24"/>
      <w14:ligatures w14:val="standardContextual"/>
    </w:rPr>
  </w:style>
  <w:style w:type="paragraph" w:customStyle="1" w:styleId="A74E7C3B4B6B41DC87C60354B79EC2BD">
    <w:name w:val="A74E7C3B4B6B41DC87C60354B79EC2BD"/>
    <w:rsid w:val="00F0169C"/>
    <w:pPr>
      <w:spacing w:line="278" w:lineRule="auto"/>
    </w:pPr>
    <w:rPr>
      <w:kern w:val="2"/>
      <w:sz w:val="24"/>
      <w:szCs w:val="24"/>
      <w14:ligatures w14:val="standardContextual"/>
    </w:rPr>
  </w:style>
  <w:style w:type="paragraph" w:customStyle="1" w:styleId="311DE1DE3DB64DFFBE80CC3987F13B16">
    <w:name w:val="311DE1DE3DB64DFFBE80CC3987F13B16"/>
    <w:rsid w:val="00F0169C"/>
    <w:pPr>
      <w:spacing w:line="278" w:lineRule="auto"/>
    </w:pPr>
    <w:rPr>
      <w:kern w:val="2"/>
      <w:sz w:val="24"/>
      <w:szCs w:val="24"/>
      <w14:ligatures w14:val="standardContextual"/>
    </w:rPr>
  </w:style>
  <w:style w:type="paragraph" w:customStyle="1" w:styleId="D7957B27E33B423194C167E20BF1F5D2">
    <w:name w:val="D7957B27E33B423194C167E20BF1F5D2"/>
    <w:rsid w:val="00F0169C"/>
    <w:pPr>
      <w:spacing w:line="278" w:lineRule="auto"/>
    </w:pPr>
    <w:rPr>
      <w:kern w:val="2"/>
      <w:sz w:val="24"/>
      <w:szCs w:val="24"/>
      <w14:ligatures w14:val="standardContextual"/>
    </w:rPr>
  </w:style>
  <w:style w:type="paragraph" w:customStyle="1" w:styleId="5CFFAA5F13EA45338CE9FC1E3EC4EEA7">
    <w:name w:val="5CFFAA5F13EA45338CE9FC1E3EC4EEA7"/>
    <w:rsid w:val="00F0169C"/>
    <w:pPr>
      <w:spacing w:line="278" w:lineRule="auto"/>
    </w:pPr>
    <w:rPr>
      <w:kern w:val="2"/>
      <w:sz w:val="24"/>
      <w:szCs w:val="24"/>
      <w14:ligatures w14:val="standardContextual"/>
    </w:rPr>
  </w:style>
  <w:style w:type="paragraph" w:customStyle="1" w:styleId="C9F191D8AE9D449B93AE6C2E5B53AE47">
    <w:name w:val="C9F191D8AE9D449B93AE6C2E5B53AE47"/>
    <w:rsid w:val="00F0169C"/>
    <w:pPr>
      <w:spacing w:line="278" w:lineRule="auto"/>
    </w:pPr>
    <w:rPr>
      <w:kern w:val="2"/>
      <w:sz w:val="24"/>
      <w:szCs w:val="24"/>
      <w14:ligatures w14:val="standardContextual"/>
    </w:rPr>
  </w:style>
  <w:style w:type="paragraph" w:customStyle="1" w:styleId="40E7A06523D04A4DBDAF9C9869A7DC6F">
    <w:name w:val="40E7A06523D04A4DBDAF9C9869A7DC6F"/>
    <w:rsid w:val="00F0169C"/>
    <w:pPr>
      <w:spacing w:line="278" w:lineRule="auto"/>
    </w:pPr>
    <w:rPr>
      <w:kern w:val="2"/>
      <w:sz w:val="24"/>
      <w:szCs w:val="24"/>
      <w14:ligatures w14:val="standardContextual"/>
    </w:rPr>
  </w:style>
  <w:style w:type="paragraph" w:customStyle="1" w:styleId="7CC8822A0DDA4F3AAD34F8CDB3424602">
    <w:name w:val="7CC8822A0DDA4F3AAD34F8CDB3424602"/>
    <w:rsid w:val="00F0169C"/>
    <w:pPr>
      <w:spacing w:line="278" w:lineRule="auto"/>
    </w:pPr>
    <w:rPr>
      <w:kern w:val="2"/>
      <w:sz w:val="24"/>
      <w:szCs w:val="24"/>
      <w14:ligatures w14:val="standardContextual"/>
    </w:rPr>
  </w:style>
  <w:style w:type="paragraph" w:customStyle="1" w:styleId="8D185C67511248868183DB7F9B336B72">
    <w:name w:val="8D185C67511248868183DB7F9B336B72"/>
    <w:rsid w:val="00F0169C"/>
    <w:pPr>
      <w:spacing w:line="278" w:lineRule="auto"/>
    </w:pPr>
    <w:rPr>
      <w:kern w:val="2"/>
      <w:sz w:val="24"/>
      <w:szCs w:val="24"/>
      <w14:ligatures w14:val="standardContextual"/>
    </w:rPr>
  </w:style>
  <w:style w:type="paragraph" w:customStyle="1" w:styleId="22168005AC52405CA27D2789D1890E43">
    <w:name w:val="22168005AC52405CA27D2789D1890E43"/>
    <w:rsid w:val="00F0169C"/>
    <w:pPr>
      <w:spacing w:line="278" w:lineRule="auto"/>
    </w:pPr>
    <w:rPr>
      <w:kern w:val="2"/>
      <w:sz w:val="24"/>
      <w:szCs w:val="24"/>
      <w14:ligatures w14:val="standardContextual"/>
    </w:rPr>
  </w:style>
  <w:style w:type="paragraph" w:customStyle="1" w:styleId="7EDCA260FEB546F5AA6834EED1D7A4FD">
    <w:name w:val="7EDCA260FEB546F5AA6834EED1D7A4FD"/>
    <w:rsid w:val="00F0169C"/>
    <w:pPr>
      <w:spacing w:line="278" w:lineRule="auto"/>
    </w:pPr>
    <w:rPr>
      <w:kern w:val="2"/>
      <w:sz w:val="24"/>
      <w:szCs w:val="24"/>
      <w14:ligatures w14:val="standardContextual"/>
    </w:rPr>
  </w:style>
  <w:style w:type="paragraph" w:customStyle="1" w:styleId="2270CE0CA21A4EDC88F15C047CEC96AC">
    <w:name w:val="2270CE0CA21A4EDC88F15C047CEC96AC"/>
    <w:rsid w:val="00F0169C"/>
    <w:pPr>
      <w:spacing w:line="278" w:lineRule="auto"/>
    </w:pPr>
    <w:rPr>
      <w:kern w:val="2"/>
      <w:sz w:val="24"/>
      <w:szCs w:val="24"/>
      <w14:ligatures w14:val="standardContextual"/>
    </w:rPr>
  </w:style>
  <w:style w:type="paragraph" w:customStyle="1" w:styleId="0D24519BBD7642E0A1C447F0CBEE8761">
    <w:name w:val="0D24519BBD7642E0A1C447F0CBEE8761"/>
    <w:rsid w:val="00F0169C"/>
    <w:pPr>
      <w:spacing w:line="278" w:lineRule="auto"/>
    </w:pPr>
    <w:rPr>
      <w:kern w:val="2"/>
      <w:sz w:val="24"/>
      <w:szCs w:val="24"/>
      <w14:ligatures w14:val="standardContextual"/>
    </w:rPr>
  </w:style>
  <w:style w:type="paragraph" w:customStyle="1" w:styleId="EE33ACFA85BF428E94D1991A941F151D">
    <w:name w:val="EE33ACFA85BF428E94D1991A941F151D"/>
    <w:rsid w:val="00F0169C"/>
    <w:pPr>
      <w:spacing w:line="278" w:lineRule="auto"/>
    </w:pPr>
    <w:rPr>
      <w:kern w:val="2"/>
      <w:sz w:val="24"/>
      <w:szCs w:val="24"/>
      <w14:ligatures w14:val="standardContextual"/>
    </w:rPr>
  </w:style>
  <w:style w:type="paragraph" w:customStyle="1" w:styleId="6D45AA34E9AD4DE396CE897D2DED8409">
    <w:name w:val="6D45AA34E9AD4DE396CE897D2DED8409"/>
    <w:rsid w:val="00F0169C"/>
    <w:pPr>
      <w:spacing w:line="278" w:lineRule="auto"/>
    </w:pPr>
    <w:rPr>
      <w:kern w:val="2"/>
      <w:sz w:val="24"/>
      <w:szCs w:val="24"/>
      <w14:ligatures w14:val="standardContextual"/>
    </w:rPr>
  </w:style>
  <w:style w:type="paragraph" w:customStyle="1" w:styleId="0D53AD7FBCEE4141BC0B858C3BC91631">
    <w:name w:val="0D53AD7FBCEE4141BC0B858C3BC91631"/>
    <w:rsid w:val="00F0169C"/>
    <w:pPr>
      <w:spacing w:line="278" w:lineRule="auto"/>
    </w:pPr>
    <w:rPr>
      <w:kern w:val="2"/>
      <w:sz w:val="24"/>
      <w:szCs w:val="24"/>
      <w14:ligatures w14:val="standardContextual"/>
    </w:rPr>
  </w:style>
  <w:style w:type="paragraph" w:customStyle="1" w:styleId="A6E95119BF6546DDA440E9D4A1758965">
    <w:name w:val="A6E95119BF6546DDA440E9D4A1758965"/>
    <w:rsid w:val="00F0169C"/>
    <w:pPr>
      <w:spacing w:line="278" w:lineRule="auto"/>
    </w:pPr>
    <w:rPr>
      <w:kern w:val="2"/>
      <w:sz w:val="24"/>
      <w:szCs w:val="24"/>
      <w14:ligatures w14:val="standardContextual"/>
    </w:rPr>
  </w:style>
  <w:style w:type="paragraph" w:customStyle="1" w:styleId="FA2D2F885D8A47F3A6E83518790014FD">
    <w:name w:val="FA2D2F885D8A47F3A6E83518790014FD"/>
    <w:rsid w:val="00F0169C"/>
    <w:pPr>
      <w:spacing w:line="278" w:lineRule="auto"/>
    </w:pPr>
    <w:rPr>
      <w:kern w:val="2"/>
      <w:sz w:val="24"/>
      <w:szCs w:val="24"/>
      <w14:ligatures w14:val="standardContextual"/>
    </w:rPr>
  </w:style>
  <w:style w:type="paragraph" w:customStyle="1" w:styleId="FCB66FEEAC1F4C549AB25A1086732D5F">
    <w:name w:val="FCB66FEEAC1F4C549AB25A1086732D5F"/>
    <w:rsid w:val="00F0169C"/>
    <w:pPr>
      <w:spacing w:line="278" w:lineRule="auto"/>
    </w:pPr>
    <w:rPr>
      <w:kern w:val="2"/>
      <w:sz w:val="24"/>
      <w:szCs w:val="24"/>
      <w14:ligatures w14:val="standardContextual"/>
    </w:rPr>
  </w:style>
  <w:style w:type="paragraph" w:customStyle="1" w:styleId="94F1A7B4E25D41E7A09014AE1EA34328">
    <w:name w:val="94F1A7B4E25D41E7A09014AE1EA34328"/>
    <w:rsid w:val="00F0169C"/>
    <w:pPr>
      <w:spacing w:line="278" w:lineRule="auto"/>
    </w:pPr>
    <w:rPr>
      <w:kern w:val="2"/>
      <w:sz w:val="24"/>
      <w:szCs w:val="24"/>
      <w14:ligatures w14:val="standardContextual"/>
    </w:rPr>
  </w:style>
  <w:style w:type="paragraph" w:customStyle="1" w:styleId="1FBB51455B7248BAB438482F60B0ADCA">
    <w:name w:val="1FBB51455B7248BAB438482F60B0ADCA"/>
    <w:rsid w:val="007952DC"/>
    <w:pPr>
      <w:spacing w:line="278" w:lineRule="auto"/>
    </w:pPr>
    <w:rPr>
      <w:kern w:val="2"/>
      <w:sz w:val="24"/>
      <w:szCs w:val="24"/>
      <w14:ligatures w14:val="standardContextual"/>
    </w:rPr>
  </w:style>
  <w:style w:type="paragraph" w:customStyle="1" w:styleId="4B620591EB8141E1A2A1E9BFBFEB2F2A">
    <w:name w:val="4B620591EB8141E1A2A1E9BFBFEB2F2A"/>
    <w:pPr>
      <w:spacing w:line="278" w:lineRule="auto"/>
    </w:pPr>
    <w:rPr>
      <w:kern w:val="2"/>
      <w:sz w:val="24"/>
      <w:szCs w:val="24"/>
      <w14:ligatures w14:val="standardContextual"/>
    </w:rPr>
  </w:style>
  <w:style w:type="paragraph" w:customStyle="1" w:styleId="F554ACBCE95448FFBF5786AB3C00398C">
    <w:name w:val="F554ACBCE95448FFBF5786AB3C00398C"/>
    <w:pPr>
      <w:spacing w:line="278" w:lineRule="auto"/>
    </w:pPr>
    <w:rPr>
      <w:kern w:val="2"/>
      <w:sz w:val="24"/>
      <w:szCs w:val="24"/>
      <w14:ligatures w14:val="standardContextual"/>
    </w:rPr>
  </w:style>
  <w:style w:type="paragraph" w:customStyle="1" w:styleId="31CDF1C8615A44188FE6DA6B83526946">
    <w:name w:val="31CDF1C8615A44188FE6DA6B83526946"/>
    <w:pPr>
      <w:spacing w:line="278" w:lineRule="auto"/>
    </w:pPr>
    <w:rPr>
      <w:kern w:val="2"/>
      <w:sz w:val="24"/>
      <w:szCs w:val="24"/>
      <w14:ligatures w14:val="standardContextual"/>
    </w:rPr>
  </w:style>
  <w:style w:type="paragraph" w:customStyle="1" w:styleId="4393C77123F04C27AD80412E4EDC3EF3">
    <w:name w:val="4393C77123F04C27AD80412E4EDC3EF3"/>
    <w:pPr>
      <w:spacing w:line="278" w:lineRule="auto"/>
    </w:pPr>
    <w:rPr>
      <w:kern w:val="2"/>
      <w:sz w:val="24"/>
      <w:szCs w:val="24"/>
      <w14:ligatures w14:val="standardContextual"/>
    </w:rPr>
  </w:style>
  <w:style w:type="paragraph" w:customStyle="1" w:styleId="A02BAFE84A3C440D89C7E73B0453398E">
    <w:name w:val="A02BAFE84A3C440D89C7E73B0453398E"/>
    <w:pPr>
      <w:spacing w:line="278" w:lineRule="auto"/>
    </w:pPr>
    <w:rPr>
      <w:kern w:val="2"/>
      <w:sz w:val="24"/>
      <w:szCs w:val="24"/>
      <w14:ligatures w14:val="standardContextual"/>
    </w:rPr>
  </w:style>
  <w:style w:type="paragraph" w:customStyle="1" w:styleId="6D7E83C9C3F840B3BC3EF41B0C2F8884">
    <w:name w:val="6D7E83C9C3F840B3BC3EF41B0C2F8884"/>
    <w:pPr>
      <w:spacing w:line="278" w:lineRule="auto"/>
    </w:pPr>
    <w:rPr>
      <w:kern w:val="2"/>
      <w:sz w:val="24"/>
      <w:szCs w:val="24"/>
      <w14:ligatures w14:val="standardContextual"/>
    </w:rPr>
  </w:style>
  <w:style w:type="paragraph" w:customStyle="1" w:styleId="5C569D2329B04319A1839EAA05FD91BB">
    <w:name w:val="5C569D2329B04319A1839EAA05FD91BB"/>
    <w:pPr>
      <w:spacing w:line="278" w:lineRule="auto"/>
    </w:pPr>
    <w:rPr>
      <w:kern w:val="2"/>
      <w:sz w:val="24"/>
      <w:szCs w:val="24"/>
      <w14:ligatures w14:val="standardContextual"/>
    </w:rPr>
  </w:style>
  <w:style w:type="paragraph" w:customStyle="1" w:styleId="29A132822BC847AE9328009F5FEDDDA0">
    <w:name w:val="29A132822BC847AE9328009F5FEDDDA0"/>
    <w:pPr>
      <w:spacing w:line="278" w:lineRule="auto"/>
    </w:pPr>
    <w:rPr>
      <w:kern w:val="2"/>
      <w:sz w:val="24"/>
      <w:szCs w:val="24"/>
      <w14:ligatures w14:val="standardContextual"/>
    </w:rPr>
  </w:style>
  <w:style w:type="paragraph" w:customStyle="1" w:styleId="16877BDD9F92415594EC9277D20B0391">
    <w:name w:val="16877BDD9F92415594EC9277D20B0391"/>
    <w:pPr>
      <w:spacing w:line="278" w:lineRule="auto"/>
    </w:pPr>
    <w:rPr>
      <w:kern w:val="2"/>
      <w:sz w:val="24"/>
      <w:szCs w:val="24"/>
      <w14:ligatures w14:val="standardContextual"/>
    </w:rPr>
  </w:style>
  <w:style w:type="paragraph" w:customStyle="1" w:styleId="D59D1B4AC3A14F7B957548C3DD266A38">
    <w:name w:val="D59D1B4AC3A14F7B957548C3DD266A38"/>
    <w:pPr>
      <w:spacing w:line="278" w:lineRule="auto"/>
    </w:pPr>
    <w:rPr>
      <w:kern w:val="2"/>
      <w:sz w:val="24"/>
      <w:szCs w:val="24"/>
      <w14:ligatures w14:val="standardContextual"/>
    </w:rPr>
  </w:style>
  <w:style w:type="paragraph" w:customStyle="1" w:styleId="79B92DFB38B441A1B128AF69C3CE2B63">
    <w:name w:val="79B92DFB38B441A1B128AF69C3CE2B63"/>
    <w:pPr>
      <w:spacing w:line="278" w:lineRule="auto"/>
    </w:pPr>
    <w:rPr>
      <w:kern w:val="2"/>
      <w:sz w:val="24"/>
      <w:szCs w:val="24"/>
      <w14:ligatures w14:val="standardContextual"/>
    </w:rPr>
  </w:style>
  <w:style w:type="paragraph" w:customStyle="1" w:styleId="75BF968E590845ABBB0FAE9AA7736413">
    <w:name w:val="75BF968E590845ABBB0FAE9AA7736413"/>
    <w:pPr>
      <w:spacing w:line="278" w:lineRule="auto"/>
    </w:pPr>
    <w:rPr>
      <w:kern w:val="2"/>
      <w:sz w:val="24"/>
      <w:szCs w:val="24"/>
      <w14:ligatures w14:val="standardContextual"/>
    </w:rPr>
  </w:style>
  <w:style w:type="paragraph" w:customStyle="1" w:styleId="7A342DFCD277496CB5FC90C88C9FF5B6">
    <w:name w:val="7A342DFCD277496CB5FC90C88C9FF5B6"/>
    <w:pPr>
      <w:spacing w:line="278" w:lineRule="auto"/>
    </w:pPr>
    <w:rPr>
      <w:kern w:val="2"/>
      <w:sz w:val="24"/>
      <w:szCs w:val="24"/>
      <w14:ligatures w14:val="standardContextual"/>
    </w:rPr>
  </w:style>
  <w:style w:type="paragraph" w:customStyle="1" w:styleId="DF85E66B40F14234A2C6C477690341D0">
    <w:name w:val="DF85E66B40F14234A2C6C477690341D0"/>
    <w:pPr>
      <w:spacing w:line="278" w:lineRule="auto"/>
    </w:pPr>
    <w:rPr>
      <w:kern w:val="2"/>
      <w:sz w:val="24"/>
      <w:szCs w:val="24"/>
      <w14:ligatures w14:val="standardContextual"/>
    </w:rPr>
  </w:style>
  <w:style w:type="paragraph" w:customStyle="1" w:styleId="B84D8FAD38B34010BB5C3B27FE3492AF">
    <w:name w:val="B84D8FAD38B34010BB5C3B27FE3492AF"/>
    <w:pPr>
      <w:spacing w:line="278" w:lineRule="auto"/>
    </w:pPr>
    <w:rPr>
      <w:kern w:val="2"/>
      <w:sz w:val="24"/>
      <w:szCs w:val="24"/>
      <w14:ligatures w14:val="standardContextual"/>
    </w:rPr>
  </w:style>
  <w:style w:type="paragraph" w:customStyle="1" w:styleId="4E440B3EB8314B309DA310CFD6B964D6">
    <w:name w:val="4E440B3EB8314B309DA310CFD6B964D6"/>
    <w:pPr>
      <w:spacing w:line="278" w:lineRule="auto"/>
    </w:pPr>
    <w:rPr>
      <w:kern w:val="2"/>
      <w:sz w:val="24"/>
      <w:szCs w:val="24"/>
      <w14:ligatures w14:val="standardContextual"/>
    </w:rPr>
  </w:style>
  <w:style w:type="paragraph" w:customStyle="1" w:styleId="97122124DB05471DA73C37B244ED1309">
    <w:name w:val="97122124DB05471DA73C37B244ED1309"/>
    <w:pPr>
      <w:spacing w:line="278" w:lineRule="auto"/>
    </w:pPr>
    <w:rPr>
      <w:kern w:val="2"/>
      <w:sz w:val="24"/>
      <w:szCs w:val="24"/>
      <w14:ligatures w14:val="standardContextual"/>
    </w:rPr>
  </w:style>
  <w:style w:type="paragraph" w:customStyle="1" w:styleId="52E87A02296F45138C1B1CA895616B9C">
    <w:name w:val="52E87A02296F45138C1B1CA895616B9C"/>
    <w:pPr>
      <w:spacing w:line="278" w:lineRule="auto"/>
    </w:pPr>
    <w:rPr>
      <w:kern w:val="2"/>
      <w:sz w:val="24"/>
      <w:szCs w:val="24"/>
      <w14:ligatures w14:val="standardContextual"/>
    </w:rPr>
  </w:style>
  <w:style w:type="paragraph" w:customStyle="1" w:styleId="0C44FBBEF71A4FB98B2A313AA3702A7A">
    <w:name w:val="0C44FBBEF71A4FB98B2A313AA3702A7A"/>
    <w:pPr>
      <w:spacing w:line="278" w:lineRule="auto"/>
    </w:pPr>
    <w:rPr>
      <w:kern w:val="2"/>
      <w:sz w:val="24"/>
      <w:szCs w:val="24"/>
      <w14:ligatures w14:val="standardContextual"/>
    </w:rPr>
  </w:style>
  <w:style w:type="paragraph" w:customStyle="1" w:styleId="4D3427D1285A4052BDDAF0E2F6E761EB">
    <w:name w:val="4D3427D1285A4052BDDAF0E2F6E761EB"/>
    <w:pPr>
      <w:spacing w:line="278" w:lineRule="auto"/>
    </w:pPr>
    <w:rPr>
      <w:kern w:val="2"/>
      <w:sz w:val="24"/>
      <w:szCs w:val="24"/>
      <w14:ligatures w14:val="standardContextual"/>
    </w:rPr>
  </w:style>
  <w:style w:type="paragraph" w:customStyle="1" w:styleId="D26EF3F975CC4D489E76751E68D61A27">
    <w:name w:val="D26EF3F975CC4D489E76751E68D61A27"/>
    <w:pPr>
      <w:spacing w:line="278" w:lineRule="auto"/>
    </w:pPr>
    <w:rPr>
      <w:kern w:val="2"/>
      <w:sz w:val="24"/>
      <w:szCs w:val="24"/>
      <w14:ligatures w14:val="standardContextual"/>
    </w:rPr>
  </w:style>
  <w:style w:type="paragraph" w:customStyle="1" w:styleId="F5B28E5C259047A78C9EF1120A99E327">
    <w:name w:val="F5B28E5C259047A78C9EF1120A99E327"/>
    <w:pPr>
      <w:spacing w:line="278" w:lineRule="auto"/>
    </w:pPr>
    <w:rPr>
      <w:kern w:val="2"/>
      <w:sz w:val="24"/>
      <w:szCs w:val="24"/>
      <w14:ligatures w14:val="standardContextual"/>
    </w:rPr>
  </w:style>
  <w:style w:type="paragraph" w:customStyle="1" w:styleId="B3E3D8EC9A614BECA8213ADD0E3631EE">
    <w:name w:val="B3E3D8EC9A614BECA8213ADD0E3631EE"/>
    <w:pPr>
      <w:spacing w:line="278" w:lineRule="auto"/>
    </w:pPr>
    <w:rPr>
      <w:kern w:val="2"/>
      <w:sz w:val="24"/>
      <w:szCs w:val="24"/>
      <w14:ligatures w14:val="standardContextual"/>
    </w:rPr>
  </w:style>
  <w:style w:type="paragraph" w:customStyle="1" w:styleId="49B5097E913D4241A9BA9A9C25C6F420">
    <w:name w:val="49B5097E913D4241A9BA9A9C25C6F420"/>
    <w:pPr>
      <w:spacing w:line="278" w:lineRule="auto"/>
    </w:pPr>
    <w:rPr>
      <w:kern w:val="2"/>
      <w:sz w:val="24"/>
      <w:szCs w:val="24"/>
      <w14:ligatures w14:val="standardContextual"/>
    </w:rPr>
  </w:style>
  <w:style w:type="paragraph" w:customStyle="1" w:styleId="A61957E6A74E4A439F43BC335FB1AF53">
    <w:name w:val="A61957E6A74E4A439F43BC335FB1AF53"/>
    <w:pPr>
      <w:spacing w:line="278" w:lineRule="auto"/>
    </w:pPr>
    <w:rPr>
      <w:kern w:val="2"/>
      <w:sz w:val="24"/>
      <w:szCs w:val="24"/>
      <w14:ligatures w14:val="standardContextual"/>
    </w:rPr>
  </w:style>
  <w:style w:type="paragraph" w:customStyle="1" w:styleId="008F965AAA04445CA52A8C690A4F59DC">
    <w:name w:val="008F965AAA04445CA52A8C690A4F59DC"/>
    <w:pPr>
      <w:spacing w:line="278" w:lineRule="auto"/>
    </w:pPr>
    <w:rPr>
      <w:kern w:val="2"/>
      <w:sz w:val="24"/>
      <w:szCs w:val="24"/>
      <w14:ligatures w14:val="standardContextual"/>
    </w:rPr>
  </w:style>
  <w:style w:type="paragraph" w:customStyle="1" w:styleId="0329D8F09D844820B58ED321F0E7F20F">
    <w:name w:val="0329D8F09D844820B58ED321F0E7F20F"/>
    <w:pPr>
      <w:spacing w:line="278" w:lineRule="auto"/>
    </w:pPr>
    <w:rPr>
      <w:kern w:val="2"/>
      <w:sz w:val="24"/>
      <w:szCs w:val="24"/>
      <w14:ligatures w14:val="standardContextual"/>
    </w:rPr>
  </w:style>
  <w:style w:type="paragraph" w:customStyle="1" w:styleId="D833B537900149FABEBB0F4B41586F5A">
    <w:name w:val="D833B537900149FABEBB0F4B41586F5A"/>
    <w:pPr>
      <w:spacing w:line="278" w:lineRule="auto"/>
    </w:pPr>
    <w:rPr>
      <w:kern w:val="2"/>
      <w:sz w:val="24"/>
      <w:szCs w:val="24"/>
      <w14:ligatures w14:val="standardContextual"/>
    </w:rPr>
  </w:style>
  <w:style w:type="paragraph" w:customStyle="1" w:styleId="69B223D90370429BBB385F48D7DF1F72">
    <w:name w:val="69B223D90370429BBB385F48D7DF1F72"/>
    <w:pPr>
      <w:spacing w:line="278" w:lineRule="auto"/>
    </w:pPr>
    <w:rPr>
      <w:kern w:val="2"/>
      <w:sz w:val="24"/>
      <w:szCs w:val="24"/>
      <w14:ligatures w14:val="standardContextual"/>
    </w:rPr>
  </w:style>
  <w:style w:type="paragraph" w:customStyle="1" w:styleId="E75F7E81548B41698644B8AF0F138B6B">
    <w:name w:val="E75F7E81548B41698644B8AF0F138B6B"/>
    <w:pPr>
      <w:spacing w:line="278" w:lineRule="auto"/>
    </w:pPr>
    <w:rPr>
      <w:kern w:val="2"/>
      <w:sz w:val="24"/>
      <w:szCs w:val="24"/>
      <w14:ligatures w14:val="standardContextual"/>
    </w:rPr>
  </w:style>
  <w:style w:type="paragraph" w:customStyle="1" w:styleId="D0408C76E3EC4101874083BD1397BE09">
    <w:name w:val="D0408C76E3EC4101874083BD1397BE09"/>
    <w:pPr>
      <w:spacing w:line="278" w:lineRule="auto"/>
    </w:pPr>
    <w:rPr>
      <w:kern w:val="2"/>
      <w:sz w:val="24"/>
      <w:szCs w:val="24"/>
      <w14:ligatures w14:val="standardContextual"/>
    </w:rPr>
  </w:style>
  <w:style w:type="paragraph" w:customStyle="1" w:styleId="056AA1C39095412FB8B64EEBE017177A">
    <w:name w:val="056AA1C39095412FB8B64EEBE017177A"/>
    <w:pPr>
      <w:spacing w:line="278" w:lineRule="auto"/>
    </w:pPr>
    <w:rPr>
      <w:kern w:val="2"/>
      <w:sz w:val="24"/>
      <w:szCs w:val="24"/>
      <w14:ligatures w14:val="standardContextual"/>
    </w:rPr>
  </w:style>
  <w:style w:type="paragraph" w:customStyle="1" w:styleId="50349024B4784CEAB4736F8FE2630842">
    <w:name w:val="50349024B4784CEAB4736F8FE2630842"/>
    <w:pPr>
      <w:spacing w:line="278" w:lineRule="auto"/>
    </w:pPr>
    <w:rPr>
      <w:kern w:val="2"/>
      <w:sz w:val="24"/>
      <w:szCs w:val="24"/>
      <w14:ligatures w14:val="standardContextual"/>
    </w:rPr>
  </w:style>
  <w:style w:type="paragraph" w:customStyle="1" w:styleId="C3208292715B4296A4ABE9DC0EC4876D">
    <w:name w:val="C3208292715B4296A4ABE9DC0EC4876D"/>
    <w:pPr>
      <w:spacing w:line="278" w:lineRule="auto"/>
    </w:pPr>
    <w:rPr>
      <w:kern w:val="2"/>
      <w:sz w:val="24"/>
      <w:szCs w:val="24"/>
      <w14:ligatures w14:val="standardContextual"/>
    </w:rPr>
  </w:style>
  <w:style w:type="paragraph" w:customStyle="1" w:styleId="E6EE7B43E479407FB261DE52D75B697B">
    <w:name w:val="E6EE7B43E479407FB261DE52D75B697B"/>
    <w:pPr>
      <w:spacing w:line="278" w:lineRule="auto"/>
    </w:pPr>
    <w:rPr>
      <w:kern w:val="2"/>
      <w:sz w:val="24"/>
      <w:szCs w:val="24"/>
      <w14:ligatures w14:val="standardContextual"/>
    </w:rPr>
  </w:style>
  <w:style w:type="paragraph" w:customStyle="1" w:styleId="92167AAB608E4BADAFD07734AA62EFAB">
    <w:name w:val="92167AAB608E4BADAFD07734AA62EFAB"/>
    <w:pPr>
      <w:spacing w:line="278" w:lineRule="auto"/>
    </w:pPr>
    <w:rPr>
      <w:kern w:val="2"/>
      <w:sz w:val="24"/>
      <w:szCs w:val="24"/>
      <w14:ligatures w14:val="standardContextual"/>
    </w:rPr>
  </w:style>
  <w:style w:type="paragraph" w:customStyle="1" w:styleId="4EB20FE5187A4711B3BDC6FE9134D6C2">
    <w:name w:val="4EB20FE5187A4711B3BDC6FE9134D6C2"/>
    <w:pPr>
      <w:spacing w:line="278" w:lineRule="auto"/>
    </w:pPr>
    <w:rPr>
      <w:kern w:val="2"/>
      <w:sz w:val="24"/>
      <w:szCs w:val="24"/>
      <w14:ligatures w14:val="standardContextual"/>
    </w:rPr>
  </w:style>
  <w:style w:type="paragraph" w:customStyle="1" w:styleId="84B282A8F3CF425BAC44488E42210CE2">
    <w:name w:val="84B282A8F3CF425BAC44488E42210CE2"/>
    <w:pPr>
      <w:spacing w:line="278" w:lineRule="auto"/>
    </w:pPr>
    <w:rPr>
      <w:kern w:val="2"/>
      <w:sz w:val="24"/>
      <w:szCs w:val="24"/>
      <w14:ligatures w14:val="standardContextual"/>
    </w:rPr>
  </w:style>
  <w:style w:type="paragraph" w:customStyle="1" w:styleId="694773C37A49420DB80BCF8C18FD5803">
    <w:name w:val="694773C37A49420DB80BCF8C18FD5803"/>
    <w:pPr>
      <w:spacing w:line="278" w:lineRule="auto"/>
    </w:pPr>
    <w:rPr>
      <w:kern w:val="2"/>
      <w:sz w:val="24"/>
      <w:szCs w:val="24"/>
      <w14:ligatures w14:val="standardContextual"/>
    </w:rPr>
  </w:style>
  <w:style w:type="paragraph" w:customStyle="1" w:styleId="1E24A2A42261423B881E68D98E540971">
    <w:name w:val="1E24A2A42261423B881E68D98E540971"/>
    <w:pPr>
      <w:spacing w:line="278" w:lineRule="auto"/>
    </w:pPr>
    <w:rPr>
      <w:kern w:val="2"/>
      <w:sz w:val="24"/>
      <w:szCs w:val="24"/>
      <w14:ligatures w14:val="standardContextual"/>
    </w:rPr>
  </w:style>
  <w:style w:type="paragraph" w:customStyle="1" w:styleId="F285BCA33A5847E9B0FC694E7A953E5F">
    <w:name w:val="F285BCA33A5847E9B0FC694E7A953E5F"/>
    <w:pPr>
      <w:spacing w:line="278" w:lineRule="auto"/>
    </w:pPr>
    <w:rPr>
      <w:kern w:val="2"/>
      <w:sz w:val="24"/>
      <w:szCs w:val="24"/>
      <w14:ligatures w14:val="standardContextual"/>
    </w:rPr>
  </w:style>
  <w:style w:type="paragraph" w:customStyle="1" w:styleId="01DF35CF402547369C6227878D12787A">
    <w:name w:val="01DF35CF402547369C6227878D12787A"/>
    <w:pPr>
      <w:spacing w:line="278" w:lineRule="auto"/>
    </w:pPr>
    <w:rPr>
      <w:kern w:val="2"/>
      <w:sz w:val="24"/>
      <w:szCs w:val="24"/>
      <w14:ligatures w14:val="standardContextual"/>
    </w:rPr>
  </w:style>
  <w:style w:type="paragraph" w:customStyle="1" w:styleId="7F41D5AA25214AC1B9ECC5EDB09A3853">
    <w:name w:val="7F41D5AA25214AC1B9ECC5EDB09A3853"/>
    <w:pPr>
      <w:spacing w:line="278" w:lineRule="auto"/>
    </w:pPr>
    <w:rPr>
      <w:kern w:val="2"/>
      <w:sz w:val="24"/>
      <w:szCs w:val="24"/>
      <w14:ligatures w14:val="standardContextual"/>
    </w:rPr>
  </w:style>
  <w:style w:type="paragraph" w:customStyle="1" w:styleId="DB035993595D4DEB96AA24A06EF99EB4">
    <w:name w:val="DB035993595D4DEB96AA24A06EF99EB4"/>
    <w:pPr>
      <w:spacing w:line="278" w:lineRule="auto"/>
    </w:pPr>
    <w:rPr>
      <w:kern w:val="2"/>
      <w:sz w:val="24"/>
      <w:szCs w:val="24"/>
      <w14:ligatures w14:val="standardContextual"/>
    </w:rPr>
  </w:style>
  <w:style w:type="paragraph" w:customStyle="1" w:styleId="97DCA6CCBC46489CA8CD027E8A1A30A8">
    <w:name w:val="97DCA6CCBC46489CA8CD027E8A1A30A8"/>
    <w:pPr>
      <w:spacing w:line="278" w:lineRule="auto"/>
    </w:pPr>
    <w:rPr>
      <w:kern w:val="2"/>
      <w:sz w:val="24"/>
      <w:szCs w:val="24"/>
      <w14:ligatures w14:val="standardContextual"/>
    </w:rPr>
  </w:style>
  <w:style w:type="paragraph" w:customStyle="1" w:styleId="25BFEB9BB603407CB1CBB7FF947F10DB">
    <w:name w:val="25BFEB9BB603407CB1CBB7FF947F10DB"/>
    <w:pPr>
      <w:spacing w:line="278" w:lineRule="auto"/>
    </w:pPr>
    <w:rPr>
      <w:kern w:val="2"/>
      <w:sz w:val="24"/>
      <w:szCs w:val="24"/>
      <w14:ligatures w14:val="standardContextual"/>
    </w:rPr>
  </w:style>
  <w:style w:type="paragraph" w:customStyle="1" w:styleId="C7A03086639442818619DD5C89DBC07F">
    <w:name w:val="C7A03086639442818619DD5C89DBC07F"/>
    <w:pPr>
      <w:spacing w:line="278" w:lineRule="auto"/>
    </w:pPr>
    <w:rPr>
      <w:kern w:val="2"/>
      <w:sz w:val="24"/>
      <w:szCs w:val="24"/>
      <w14:ligatures w14:val="standardContextual"/>
    </w:rPr>
  </w:style>
  <w:style w:type="paragraph" w:customStyle="1" w:styleId="186EE595B4214E329F03BE612BDB8B78">
    <w:name w:val="186EE595B4214E329F03BE612BDB8B78"/>
    <w:pPr>
      <w:spacing w:line="278" w:lineRule="auto"/>
    </w:pPr>
    <w:rPr>
      <w:kern w:val="2"/>
      <w:sz w:val="24"/>
      <w:szCs w:val="24"/>
      <w14:ligatures w14:val="standardContextual"/>
    </w:rPr>
  </w:style>
  <w:style w:type="paragraph" w:customStyle="1" w:styleId="FE27752006544B509051DC6AE2052696">
    <w:name w:val="FE27752006544B509051DC6AE2052696"/>
    <w:pPr>
      <w:spacing w:line="278" w:lineRule="auto"/>
    </w:pPr>
    <w:rPr>
      <w:kern w:val="2"/>
      <w:sz w:val="24"/>
      <w:szCs w:val="24"/>
      <w14:ligatures w14:val="standardContextual"/>
    </w:rPr>
  </w:style>
  <w:style w:type="paragraph" w:customStyle="1" w:styleId="C148C642B7044D9D87093448D145E0B1">
    <w:name w:val="C148C642B7044D9D87093448D145E0B1"/>
    <w:pPr>
      <w:spacing w:line="278" w:lineRule="auto"/>
    </w:pPr>
    <w:rPr>
      <w:kern w:val="2"/>
      <w:sz w:val="24"/>
      <w:szCs w:val="24"/>
      <w14:ligatures w14:val="standardContextual"/>
    </w:rPr>
  </w:style>
  <w:style w:type="paragraph" w:customStyle="1" w:styleId="D33A2593216E476980B8CA7FFEE1329F">
    <w:name w:val="D33A2593216E476980B8CA7FFEE1329F"/>
    <w:pPr>
      <w:spacing w:line="278" w:lineRule="auto"/>
    </w:pPr>
    <w:rPr>
      <w:kern w:val="2"/>
      <w:sz w:val="24"/>
      <w:szCs w:val="24"/>
      <w14:ligatures w14:val="standardContextual"/>
    </w:rPr>
  </w:style>
  <w:style w:type="paragraph" w:customStyle="1" w:styleId="3F641DA7996541FBA29E17DE51344EEB">
    <w:name w:val="3F641DA7996541FBA29E17DE51344EEB"/>
    <w:pPr>
      <w:spacing w:line="278" w:lineRule="auto"/>
    </w:pPr>
    <w:rPr>
      <w:kern w:val="2"/>
      <w:sz w:val="24"/>
      <w:szCs w:val="24"/>
      <w14:ligatures w14:val="standardContextual"/>
    </w:rPr>
  </w:style>
  <w:style w:type="paragraph" w:customStyle="1" w:styleId="F5A405D02D2D47BDADE02A1A2447BB60">
    <w:name w:val="F5A405D02D2D47BDADE02A1A2447BB60"/>
    <w:pPr>
      <w:spacing w:line="278" w:lineRule="auto"/>
    </w:pPr>
    <w:rPr>
      <w:kern w:val="2"/>
      <w:sz w:val="24"/>
      <w:szCs w:val="24"/>
      <w14:ligatures w14:val="standardContextual"/>
    </w:rPr>
  </w:style>
  <w:style w:type="paragraph" w:customStyle="1" w:styleId="1E9A33ECB84B4C4790907A45041012E8">
    <w:name w:val="1E9A33ECB84B4C4790907A45041012E8"/>
    <w:pPr>
      <w:spacing w:line="278" w:lineRule="auto"/>
    </w:pPr>
    <w:rPr>
      <w:kern w:val="2"/>
      <w:sz w:val="24"/>
      <w:szCs w:val="24"/>
      <w14:ligatures w14:val="standardContextual"/>
    </w:rPr>
  </w:style>
  <w:style w:type="paragraph" w:customStyle="1" w:styleId="3A791A63E86D4A8B88602B3550845E7F">
    <w:name w:val="3A791A63E86D4A8B88602B3550845E7F"/>
    <w:pPr>
      <w:spacing w:line="278" w:lineRule="auto"/>
    </w:pPr>
    <w:rPr>
      <w:kern w:val="2"/>
      <w:sz w:val="24"/>
      <w:szCs w:val="24"/>
      <w14:ligatures w14:val="standardContextual"/>
    </w:rPr>
  </w:style>
  <w:style w:type="paragraph" w:customStyle="1" w:styleId="502C3FBBCFC94C94A5D9D75F99E6B45A">
    <w:name w:val="502C3FBBCFC94C94A5D9D75F99E6B45A"/>
    <w:pPr>
      <w:spacing w:line="278" w:lineRule="auto"/>
    </w:pPr>
    <w:rPr>
      <w:kern w:val="2"/>
      <w:sz w:val="24"/>
      <w:szCs w:val="24"/>
      <w14:ligatures w14:val="standardContextual"/>
    </w:rPr>
  </w:style>
  <w:style w:type="paragraph" w:customStyle="1" w:styleId="DD910985F0BF4D7A9CB8B731E0F5C7FB">
    <w:name w:val="DD910985F0BF4D7A9CB8B731E0F5C7FB"/>
    <w:pPr>
      <w:spacing w:line="278" w:lineRule="auto"/>
    </w:pPr>
    <w:rPr>
      <w:kern w:val="2"/>
      <w:sz w:val="24"/>
      <w:szCs w:val="24"/>
      <w14:ligatures w14:val="standardContextual"/>
    </w:rPr>
  </w:style>
  <w:style w:type="paragraph" w:customStyle="1" w:styleId="3F2A66EFCB99463981C82FAAD6E5C2AA">
    <w:name w:val="3F2A66EFCB99463981C82FAAD6E5C2AA"/>
    <w:pPr>
      <w:spacing w:line="278" w:lineRule="auto"/>
    </w:pPr>
    <w:rPr>
      <w:kern w:val="2"/>
      <w:sz w:val="24"/>
      <w:szCs w:val="24"/>
      <w14:ligatures w14:val="standardContextual"/>
    </w:rPr>
  </w:style>
  <w:style w:type="paragraph" w:customStyle="1" w:styleId="1DFB7A5A9A9D4A2E82997F3F24B6EF8D">
    <w:name w:val="1DFB7A5A9A9D4A2E82997F3F24B6EF8D"/>
    <w:pPr>
      <w:spacing w:line="278" w:lineRule="auto"/>
    </w:pPr>
    <w:rPr>
      <w:kern w:val="2"/>
      <w:sz w:val="24"/>
      <w:szCs w:val="24"/>
      <w14:ligatures w14:val="standardContextual"/>
    </w:rPr>
  </w:style>
  <w:style w:type="paragraph" w:customStyle="1" w:styleId="DACD013E6FB445F3B5B0AE1EE13DD5F5">
    <w:name w:val="DACD013E6FB445F3B5B0AE1EE13DD5F5"/>
    <w:pPr>
      <w:spacing w:line="278" w:lineRule="auto"/>
    </w:pPr>
    <w:rPr>
      <w:kern w:val="2"/>
      <w:sz w:val="24"/>
      <w:szCs w:val="24"/>
      <w14:ligatures w14:val="standardContextual"/>
    </w:rPr>
  </w:style>
  <w:style w:type="paragraph" w:customStyle="1" w:styleId="E4F4838290E745D6818F9562422FE679">
    <w:name w:val="E4F4838290E745D6818F9562422FE679"/>
    <w:pPr>
      <w:spacing w:line="278" w:lineRule="auto"/>
    </w:pPr>
    <w:rPr>
      <w:kern w:val="2"/>
      <w:sz w:val="24"/>
      <w:szCs w:val="24"/>
      <w14:ligatures w14:val="standardContextual"/>
    </w:rPr>
  </w:style>
  <w:style w:type="paragraph" w:customStyle="1" w:styleId="6A19CB8CE0D84A59A4DA50D5BB3626D7">
    <w:name w:val="6A19CB8CE0D84A59A4DA50D5BB3626D7"/>
    <w:pPr>
      <w:spacing w:line="278" w:lineRule="auto"/>
    </w:pPr>
    <w:rPr>
      <w:kern w:val="2"/>
      <w:sz w:val="24"/>
      <w:szCs w:val="24"/>
      <w14:ligatures w14:val="standardContextual"/>
    </w:rPr>
  </w:style>
  <w:style w:type="paragraph" w:customStyle="1" w:styleId="0252706CD77C43FA8ED6704D1CBD443B">
    <w:name w:val="0252706CD77C43FA8ED6704D1CBD443B"/>
    <w:pPr>
      <w:spacing w:line="278" w:lineRule="auto"/>
    </w:pPr>
    <w:rPr>
      <w:kern w:val="2"/>
      <w:sz w:val="24"/>
      <w:szCs w:val="24"/>
      <w14:ligatures w14:val="standardContextual"/>
    </w:rPr>
  </w:style>
  <w:style w:type="paragraph" w:customStyle="1" w:styleId="A66367BDA823457BA8861B1EA659126F">
    <w:name w:val="A66367BDA823457BA8861B1EA659126F"/>
    <w:pPr>
      <w:spacing w:line="278" w:lineRule="auto"/>
    </w:pPr>
    <w:rPr>
      <w:kern w:val="2"/>
      <w:sz w:val="24"/>
      <w:szCs w:val="24"/>
      <w14:ligatures w14:val="standardContextual"/>
    </w:rPr>
  </w:style>
  <w:style w:type="paragraph" w:customStyle="1" w:styleId="193F18D7BEB04D578B12193DE990E151">
    <w:name w:val="193F18D7BEB04D578B12193DE990E151"/>
    <w:pPr>
      <w:spacing w:line="278" w:lineRule="auto"/>
    </w:pPr>
    <w:rPr>
      <w:kern w:val="2"/>
      <w:sz w:val="24"/>
      <w:szCs w:val="24"/>
      <w14:ligatures w14:val="standardContextual"/>
    </w:rPr>
  </w:style>
  <w:style w:type="paragraph" w:customStyle="1" w:styleId="BDDE8FF77CF3414DAD4D4B1840F7B027">
    <w:name w:val="BDDE8FF77CF3414DAD4D4B1840F7B027"/>
    <w:pPr>
      <w:spacing w:line="278" w:lineRule="auto"/>
    </w:pPr>
    <w:rPr>
      <w:kern w:val="2"/>
      <w:sz w:val="24"/>
      <w:szCs w:val="24"/>
      <w14:ligatures w14:val="standardContextual"/>
    </w:rPr>
  </w:style>
  <w:style w:type="paragraph" w:customStyle="1" w:styleId="6D524F67B90D42CCA4951CCC75B02347">
    <w:name w:val="6D524F67B90D42CCA4951CCC75B02347"/>
    <w:pPr>
      <w:spacing w:line="278" w:lineRule="auto"/>
    </w:pPr>
    <w:rPr>
      <w:kern w:val="2"/>
      <w:sz w:val="24"/>
      <w:szCs w:val="24"/>
      <w14:ligatures w14:val="standardContextual"/>
    </w:rPr>
  </w:style>
  <w:style w:type="paragraph" w:customStyle="1" w:styleId="8A1B58E6E44E4D3A830D8131D3765CF8">
    <w:name w:val="8A1B58E6E44E4D3A830D8131D3765CF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nks xmlns="39697b2f-a2aa-4c7f-9a39-8defc8f4f4fb">
      <Url xsi:nil="true"/>
      <Description xsi:nil="true"/>
    </Link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2429E572AC524198EB002889D64251" ma:contentTypeVersion="3" ma:contentTypeDescription="Create a new document." ma:contentTypeScope="" ma:versionID="aa32384be6232d032e8626adeeac2f56">
  <xsd:schema xmlns:xsd="http://www.w3.org/2001/XMLSchema" xmlns:xs="http://www.w3.org/2001/XMLSchema" xmlns:p="http://schemas.microsoft.com/office/2006/metadata/properties" xmlns:ns2="956042e9-890e-4d98-9e24-f1ff04fb4690" xmlns:ns3="39697b2f-a2aa-4c7f-9a39-8defc8f4f4fb" targetNamespace="http://schemas.microsoft.com/office/2006/metadata/properties" ma:root="true" ma:fieldsID="310dfede7e581fb440468dc6cc1cba24" ns2:_="" ns3:_="">
    <xsd:import namespace="956042e9-890e-4d98-9e24-f1ff04fb4690"/>
    <xsd:import namespace="39697b2f-a2aa-4c7f-9a39-8defc8f4f4fb"/>
    <xsd:element name="properties">
      <xsd:complexType>
        <xsd:sequence>
          <xsd:element name="documentManagement">
            <xsd:complexType>
              <xsd:all>
                <xsd:element ref="ns2:SharedWithUsers" minOccurs="0"/>
                <xsd:element ref="ns2:SharedWithDetails" minOccurs="0"/>
                <xsd:element ref="ns3: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042e9-890e-4d98-9e24-f1ff04fb4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697b2f-a2aa-4c7f-9a39-8defc8f4f4fb" elementFormDefault="qualified">
    <xsd:import namespace="http://schemas.microsoft.com/office/2006/documentManagement/types"/>
    <xsd:import namespace="http://schemas.microsoft.com/office/infopath/2007/PartnerControls"/>
    <xsd:element name="Links" ma:index="10" nillable="true" ma:displayName="Links"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37C02-A253-4810-926F-A918D1C78E6C}">
  <ds:schemaRefs>
    <ds:schemaRef ds:uri="http://schemas.microsoft.com/office/2006/metadata/properties"/>
    <ds:schemaRef ds:uri="http://schemas.microsoft.com/office/infopath/2007/PartnerControls"/>
    <ds:schemaRef ds:uri="39697b2f-a2aa-4c7f-9a39-8defc8f4f4fb"/>
  </ds:schemaRefs>
</ds:datastoreItem>
</file>

<file path=customXml/itemProps2.xml><?xml version="1.0" encoding="utf-8"?>
<ds:datastoreItem xmlns:ds="http://schemas.openxmlformats.org/officeDocument/2006/customXml" ds:itemID="{0D84BC43-DCB7-4F93-A2E4-4A0B69213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042e9-890e-4d98-9e24-f1ff04fb4690"/>
    <ds:schemaRef ds:uri="39697b2f-a2aa-4c7f-9a39-8defc8f4f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439CC9-E949-4141-AB2F-8F346E3A3469}">
  <ds:schemaRefs>
    <ds:schemaRef ds:uri="http://schemas.microsoft.com/sharepoint/v3/contenttype/forms"/>
  </ds:schemaRefs>
</ds:datastoreItem>
</file>

<file path=customXml/itemProps4.xml><?xml version="1.0" encoding="utf-8"?>
<ds:datastoreItem xmlns:ds="http://schemas.openxmlformats.org/officeDocument/2006/customXml" ds:itemID="{4648F59B-901D-4934-8CEB-D56276168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 Proposal Template_As of 12 May 22</Template>
  <TotalTime>0</TotalTime>
  <Pages>16</Pages>
  <Words>3383</Words>
  <Characters>19289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22627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 Yan TAN (NEA)</dc:creator>
  <cp:keywords/>
  <dc:description/>
  <cp:lastModifiedBy>Shawn ANG (NEA)</cp:lastModifiedBy>
  <cp:revision>2</cp:revision>
  <dcterms:created xsi:type="dcterms:W3CDTF">2026-06-16T12:23:00Z</dcterms:created>
  <dcterms:modified xsi:type="dcterms:W3CDTF">2026-06-16T12:23:00Z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0x0101007C2429E572AC524198EB002889D64251</vt:lpwstr>
  </property>
  <property fmtid="{D5CDD505-2E9C-101B-9397-08002B2CF9AE}" pid="3" name="MSIP_Label_5434c4c7-833e-41e4-b0ab-cdb227a2f6f7_Enabled">
    <vt:lpwstr>true</vt:lpwstr>
  </property>
  <property fmtid="{D5CDD505-2E9C-101B-9397-08002B2CF9AE}" pid="4" name="MSIP_Label_5434c4c7-833e-41e4-b0ab-cdb227a2f6f7_SetDate">
    <vt:lpwstr>2026-03-04T09:40:57Z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92caa1c1-391a-44f2-b12a-2bac30b66ad5</vt:lpwstr>
  </property>
  <property fmtid="{D5CDD505-2E9C-101B-9397-08002B2CF9AE}" pid="9" name="MSIP_Label_5434c4c7-833e-41e4-b0ab-cdb227a2f6f7_ContentBits">
    <vt:lpwstr>0</vt:lpwstr>
  </property>
  <property fmtid="{D5CDD505-2E9C-101B-9397-08002B2CF9AE}" pid="10" name="MSIP_Label_5434c4c7-833e-41e4-b0ab-cdb227a2f6f7_Tag">
    <vt:lpwstr>10, 0, 1, 1</vt:lpwstr>
  </property>
</Properties>
</file>